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857AD" w14:textId="77777777" w:rsidR="004A0DDA" w:rsidRPr="001A0486" w:rsidRDefault="004A0DDA" w:rsidP="004A0DDA">
      <w:pPr>
        <w:pStyle w:val="Title"/>
        <w:rPr>
          <w:rStyle w:val="Strong"/>
          <w:b/>
          <w:bCs w:val="0"/>
        </w:rPr>
      </w:pPr>
      <w:r w:rsidRPr="001A0486">
        <w:rPr>
          <w:rStyle w:val="Strong"/>
          <w:b/>
          <w:bCs w:val="0"/>
        </w:rPr>
        <w:t>Department of Veterans Affairs, Employee Education System</w:t>
      </w:r>
    </w:p>
    <w:p w14:paraId="42583C13" w14:textId="77777777" w:rsidR="004A0DDA" w:rsidRPr="0074412C" w:rsidRDefault="004A0DDA" w:rsidP="004A0DDA">
      <w:pPr>
        <w:spacing w:after="0"/>
        <w:jc w:val="center"/>
        <w:rPr>
          <w:rStyle w:val="Emphasis"/>
          <w:color w:val="000000"/>
        </w:rPr>
      </w:pPr>
      <w:r>
        <w:rPr>
          <w:color w:val="000000"/>
        </w:rPr>
        <w:t xml:space="preserve">and </w:t>
      </w:r>
    </w:p>
    <w:sdt>
      <w:sdtPr>
        <w:alias w:val="Enter Name"/>
        <w:tag w:val="Name"/>
        <w:id w:val="-1444155918"/>
        <w:placeholder>
          <w:docPart w:val="BEAD819747194CBA8AC40EBF7BCB013F"/>
        </w:placeholder>
      </w:sdtPr>
      <w:sdtEndPr/>
      <w:sdtContent>
        <w:sdt>
          <w:sdtPr>
            <w:alias w:val="Enter Name"/>
            <w:tag w:val="Name"/>
            <w:id w:val="-1468116251"/>
            <w:placeholder>
              <w:docPart w:val="F92DAA635DBC4A0A826078DD671FE6E3"/>
            </w:placeholder>
          </w:sdtPr>
          <w:sdtEndPr/>
          <w:sdtContent>
            <w:p w14:paraId="4E056F88" w14:textId="7E6C51F2" w:rsidR="004A0DDA" w:rsidRPr="00AF7AE3" w:rsidRDefault="00DC6AD8" w:rsidP="004A0DDA">
              <w:pPr>
                <w:pStyle w:val="Heading1"/>
                <w:spacing w:before="100" w:after="100"/>
                <w:jc w:val="center"/>
              </w:pPr>
              <w:r w:rsidRPr="00DC6AD8">
                <w:t xml:space="preserve">Geriatrics and Extended Care Policy </w:t>
              </w:r>
            </w:p>
          </w:sdtContent>
        </w:sdt>
      </w:sdtContent>
    </w:sdt>
    <w:sdt>
      <w:sdtPr>
        <w:rPr>
          <w:rStyle w:val="Heading1Char"/>
          <w:b w:val="0"/>
          <w:bCs w:val="0"/>
          <w:i/>
          <w:sz w:val="36"/>
          <w:szCs w:val="36"/>
        </w:rPr>
        <w:alias w:val="Enter Title (Please keep titles short)"/>
        <w:tag w:val="Title (Please keep titles short)"/>
        <w:id w:val="531336425"/>
        <w:placeholder>
          <w:docPart w:val="7CABBE72F1F9446BB9BCE9CD535A2891"/>
        </w:placeholder>
      </w:sdtPr>
      <w:sdtEndPr>
        <w:rPr>
          <w:rStyle w:val="DefaultParagraphFont"/>
          <w:rFonts w:eastAsiaTheme="minorHAnsi"/>
        </w:rPr>
      </w:sdtEndPr>
      <w:sdtContent>
        <w:p w14:paraId="7ADD3712" w14:textId="77777777" w:rsidR="00D86E41" w:rsidRPr="00D86E41" w:rsidRDefault="00D86E41" w:rsidP="00D86E41">
          <w:pPr>
            <w:spacing w:after="0"/>
            <w:jc w:val="center"/>
            <w:rPr>
              <w:color w:val="000000"/>
            </w:rPr>
          </w:pPr>
          <w:r w:rsidRPr="00D86E41">
            <w:rPr>
              <w:color w:val="000000"/>
            </w:rPr>
            <w:t xml:space="preserve">Present </w:t>
          </w:r>
        </w:p>
        <w:sdt>
          <w:sdtPr>
            <w:rPr>
              <w:bCs/>
              <w:sz w:val="36"/>
              <w:szCs w:val="36"/>
            </w:rPr>
            <w:alias w:val="Enter Title (Please keep titles short)"/>
            <w:tag w:val="Title (Please keep titles short)"/>
            <w:id w:val="-1054843876"/>
            <w:placeholder>
              <w:docPart w:val="3E39334860D342218C3BCB3EFB6CA924"/>
            </w:placeholder>
          </w:sdtPr>
          <w:sdtEndPr>
            <w:rPr>
              <w:b w:val="0"/>
              <w:bCs w:val="0"/>
            </w:rPr>
          </w:sdtEndPr>
          <w:sdtContent>
            <w:sdt>
              <w:sdtPr>
                <w:rPr>
                  <w:bCs/>
                  <w:sz w:val="36"/>
                  <w:szCs w:val="36"/>
                </w:rPr>
                <w:alias w:val="Enter Title (Please keep titles short)"/>
                <w:tag w:val="Title (Please keep titles short)"/>
                <w:id w:val="2123416708"/>
                <w:placeholder>
                  <w:docPart w:val="2A663FCB4EC54B04AA4597509CC7ABA7"/>
                </w:placeholder>
              </w:sdtPr>
              <w:sdtEndPr/>
              <w:sdtContent>
                <w:p w14:paraId="46ED6D83" w14:textId="497ECE2F" w:rsidR="006A5459" w:rsidRPr="00C12A22" w:rsidRDefault="00C12A22" w:rsidP="00C12A22">
                  <w:pPr>
                    <w:pStyle w:val="Heading2"/>
                    <w:spacing w:before="100" w:after="200"/>
                    <w:jc w:val="center"/>
                    <w:rPr>
                      <w:rFonts w:eastAsiaTheme="majorEastAsia"/>
                      <w:i w:val="0"/>
                      <w:sz w:val="36"/>
                      <w:szCs w:val="36"/>
                    </w:rPr>
                  </w:pPr>
                  <w:r w:rsidRPr="005D1DF9">
                    <w:rPr>
                      <w:rStyle w:val="Heading1Char"/>
                      <w:b/>
                      <w:bCs w:val="0"/>
                      <w:i w:val="0"/>
                      <w:sz w:val="36"/>
                      <w:szCs w:val="36"/>
                    </w:rPr>
                    <w:t xml:space="preserve">Community Hospices- Posttraumatic Stress Disorder in Vietnam Veterans </w:t>
                  </w:r>
                </w:p>
              </w:sdtContent>
            </w:sdt>
          </w:sdtContent>
        </w:sdt>
      </w:sdtContent>
    </w:sdt>
    <w:p w14:paraId="4E0471FC" w14:textId="116789C4" w:rsidR="004A0DDA" w:rsidRPr="00895038" w:rsidRDefault="006A5459" w:rsidP="006A5459">
      <w:pPr>
        <w:spacing w:after="0"/>
        <w:ind w:left="-270"/>
        <w:jc w:val="center"/>
      </w:pPr>
      <w:r w:rsidRPr="00093BCC">
        <w:rPr>
          <w:rStyle w:val="Strong"/>
        </w:rPr>
        <w:t xml:space="preserve"> </w:t>
      </w:r>
      <w:r w:rsidR="004A0DDA" w:rsidRPr="00093BCC">
        <w:rPr>
          <w:rStyle w:val="Strong"/>
        </w:rPr>
        <w:t>Program</w:t>
      </w:r>
      <w:r w:rsidR="004A0DDA">
        <w:rPr>
          <w:b/>
        </w:rPr>
        <w:t xml:space="preserve"> </w:t>
      </w:r>
      <w:sdt>
        <w:sdtPr>
          <w:rPr>
            <w:b/>
          </w:rPr>
          <w:alias w:val="Start / Release "/>
          <w:tag w:val="Start / Release "/>
          <w:id w:val="-1177338737"/>
          <w:placeholder>
            <w:docPart w:val="B476351A56A6477C8C4F3EE774476569"/>
          </w:placeholder>
          <w:dropDownList>
            <w:listItem w:value="Choose an item."/>
            <w:listItem w:displayText="Start" w:value="Start"/>
            <w:listItem w:displayText="Release" w:value="Release"/>
          </w:dropDownList>
        </w:sdtPr>
        <w:sdtEndPr/>
        <w:sdtContent>
          <w:r w:rsidR="004A0DDA">
            <w:rPr>
              <w:b/>
            </w:rPr>
            <w:t>Start</w:t>
          </w:r>
        </w:sdtContent>
      </w:sdt>
      <w:r w:rsidR="004A0DDA" w:rsidRPr="00FA65E5">
        <w:rPr>
          <w:b/>
        </w:rPr>
        <w:t>:</w:t>
      </w:r>
      <w:r w:rsidR="004A0DDA">
        <w:rPr>
          <w:b/>
        </w:rPr>
        <w:t xml:space="preserve">  </w:t>
      </w:r>
      <w:sdt>
        <w:sdtPr>
          <w:alias w:val="Select Start Date"/>
          <w:tag w:val="Start Date"/>
          <w:id w:val="416668867"/>
          <w:placeholder>
            <w:docPart w:val="9461482D4B314FCA930FA0B0F95B6137"/>
          </w:placeholder>
          <w:date w:fullDate="2019-08-29T00:00:00Z">
            <w:dateFormat w:val="MMMM d, yyyy"/>
            <w:lid w:val="en-US"/>
            <w:storeMappedDataAs w:val="dateTime"/>
            <w:calendar w:val="gregorian"/>
          </w:date>
        </w:sdtPr>
        <w:sdtEndPr/>
        <w:sdtContent>
          <w:r w:rsidR="00195DB7">
            <w:t>August 29, 2019</w:t>
          </w:r>
        </w:sdtContent>
      </w:sdt>
      <w:r w:rsidR="004A0DDA">
        <w:t xml:space="preserve">  </w:t>
      </w:r>
      <w:r w:rsidR="004A0DDA">
        <w:tab/>
      </w:r>
      <w:r w:rsidR="004A0DDA" w:rsidRPr="00093BCC">
        <w:rPr>
          <w:rStyle w:val="Strong"/>
        </w:rPr>
        <w:t>Program</w:t>
      </w:r>
      <w:r w:rsidR="004A0DDA">
        <w:rPr>
          <w:b/>
        </w:rPr>
        <w:t xml:space="preserve"> </w:t>
      </w:r>
      <w:sdt>
        <w:sdtPr>
          <w:rPr>
            <w:b/>
          </w:rPr>
          <w:alias w:val="End / Expiration"/>
          <w:tag w:val="End / Expiration"/>
          <w:id w:val="-2039581424"/>
          <w:placeholder>
            <w:docPart w:val="1CACF11823F84ED1AAEF5638A9E31B62"/>
          </w:placeholder>
          <w:dropDownList>
            <w:listItem w:value="Choose an item."/>
            <w:listItem w:displayText="End" w:value="End"/>
            <w:listItem w:displayText="Expiration" w:value="Expiration"/>
          </w:dropDownList>
        </w:sdtPr>
        <w:sdtEndPr/>
        <w:sdtContent>
          <w:r w:rsidR="004A0DDA">
            <w:rPr>
              <w:b/>
            </w:rPr>
            <w:t>End</w:t>
          </w:r>
        </w:sdtContent>
      </w:sdt>
      <w:r w:rsidR="004A0DDA" w:rsidRPr="00FA65E5">
        <w:rPr>
          <w:b/>
        </w:rPr>
        <w:t>:</w:t>
      </w:r>
      <w:r w:rsidR="004A0DDA">
        <w:rPr>
          <w:b/>
        </w:rPr>
        <w:t xml:space="preserve"> </w:t>
      </w:r>
      <w:r w:rsidR="004A0DDA">
        <w:t xml:space="preserve"> </w:t>
      </w:r>
      <w:sdt>
        <w:sdtPr>
          <w:alias w:val="Select End Date"/>
          <w:tag w:val="End Date"/>
          <w:id w:val="416668870"/>
          <w:placeholder>
            <w:docPart w:val="6570D0827E8349619D1DA245D6BE1B8A"/>
          </w:placeholder>
          <w:date w:fullDate="2022-08-29T00:00:00Z">
            <w:dateFormat w:val="MMMM d, yyyy"/>
            <w:lid w:val="en-US"/>
            <w:storeMappedDataAs w:val="dateTime"/>
            <w:calendar w:val="gregorian"/>
          </w:date>
        </w:sdtPr>
        <w:sdtEndPr/>
        <w:sdtContent>
          <w:r w:rsidR="00195DB7">
            <w:t>August 29, 2022</w:t>
          </w:r>
        </w:sdtContent>
      </w:sdt>
    </w:p>
    <w:p w14:paraId="1B95A4C5" w14:textId="77777777" w:rsidR="004A0DDA" w:rsidRPr="0074412C" w:rsidRDefault="004A0DDA" w:rsidP="004A0DDA">
      <w:pPr>
        <w:pStyle w:val="Heading1"/>
        <w:spacing w:before="360"/>
        <w:rPr>
          <w:color w:val="000000"/>
        </w:rPr>
      </w:pPr>
      <w:r w:rsidRPr="0074412C">
        <w:rPr>
          <w:color w:val="000000"/>
        </w:rPr>
        <w:t>Place</w:t>
      </w:r>
    </w:p>
    <w:sdt>
      <w:sdtPr>
        <w:alias w:val="Enter Full Address"/>
        <w:tag w:val="Enter Place"/>
        <w:id w:val="-1171334393"/>
        <w:placeholder>
          <w:docPart w:val="302251D92B4C4A46A2043EF81576C53E"/>
        </w:placeholder>
      </w:sdtPr>
      <w:sdtEndPr/>
      <w:sdtContent>
        <w:sdt>
          <w:sdtPr>
            <w:alias w:val="Enter Full Address"/>
            <w:tag w:val="Enter Place"/>
            <w:id w:val="-1010986771"/>
            <w:placeholder>
              <w:docPart w:val="2FBF9DF90EF645EFB4E7A4BCA25434F4"/>
            </w:placeholder>
          </w:sdtPr>
          <w:sdtEndPr/>
          <w:sdtContent>
            <w:sdt>
              <w:sdtPr>
                <w:alias w:val="Enter Place"/>
                <w:tag w:val="Enter Place"/>
                <w:id w:val="264035959"/>
                <w:placeholder>
                  <w:docPart w:val="2657DE83AB4C4C7ABC972BE1447301B8"/>
                </w:placeholder>
              </w:sdtPr>
              <w:sdtEndPr/>
              <w:sdtContent>
                <w:sdt>
                  <w:sdtPr>
                    <w:alias w:val="Enter Place"/>
                    <w:tag w:val="Enter Place"/>
                    <w:id w:val="94449848"/>
                    <w:placeholder>
                      <w:docPart w:val="F58DFD76830046A8B37BB1E99A30DA03"/>
                    </w:placeholder>
                  </w:sdtPr>
                  <w:sdtEndPr/>
                  <w:sdtContent>
                    <w:p w14:paraId="2E6ADAE4" w14:textId="77777777" w:rsidR="00195DB7" w:rsidRDefault="00195DB7" w:rsidP="00195DB7">
                      <w:pPr>
                        <w:spacing w:after="0"/>
                      </w:pPr>
                      <w:r>
                        <w:rPr>
                          <w:rFonts w:eastAsia="Times New Roman"/>
                        </w:rPr>
                        <w:t>VHA TRAIN at your desk</w:t>
                      </w:r>
                    </w:p>
                    <w:p w14:paraId="69746853" w14:textId="7B0D7357" w:rsidR="004A0DDA" w:rsidRPr="00F72492" w:rsidRDefault="00971B34" w:rsidP="004A0DDA">
                      <w:pPr>
                        <w:spacing w:after="0"/>
                      </w:pPr>
                    </w:p>
                  </w:sdtContent>
                </w:sdt>
              </w:sdtContent>
            </w:sdt>
          </w:sdtContent>
        </w:sdt>
      </w:sdtContent>
    </w:sdt>
    <w:p w14:paraId="3513EA34" w14:textId="77777777" w:rsidR="00C12A22" w:rsidRDefault="004A0DDA" w:rsidP="00C12A22">
      <w:pPr>
        <w:pStyle w:val="Heading1"/>
        <w:spacing w:before="360"/>
        <w:rPr>
          <w:color w:val="000000"/>
        </w:rPr>
      </w:pPr>
      <w:r w:rsidRPr="0074412C">
        <w:rPr>
          <w:color w:val="000000"/>
        </w:rPr>
        <w:t>Purpose Statement</w:t>
      </w:r>
    </w:p>
    <w:p w14:paraId="0A03B39B" w14:textId="2E0FF417" w:rsidR="008D2D67" w:rsidRPr="00C12A22" w:rsidRDefault="00C12A22" w:rsidP="00C12A22">
      <w:pPr>
        <w:pStyle w:val="Heading1"/>
        <w:spacing w:before="360"/>
        <w:rPr>
          <w:color w:val="000000"/>
        </w:rPr>
      </w:pPr>
      <w:r w:rsidRPr="00C12A22">
        <w:rPr>
          <w:b w:val="0"/>
          <w:sz w:val="24"/>
          <w:szCs w:val="24"/>
        </w:rPr>
        <w:t xml:space="preserve">Posttraumatic Stress Disorder (PTSD) affects many Veterans of the Vietnam War, and can complicate their quality of life and relationships with families and healthcare teams.  This live knowledge-based presentation will define PTSD, </w:t>
      </w:r>
      <w:proofErr w:type="gramStart"/>
      <w:r w:rsidRPr="00C12A22">
        <w:rPr>
          <w:b w:val="0"/>
          <w:sz w:val="24"/>
          <w:szCs w:val="24"/>
        </w:rPr>
        <w:t>it’s</w:t>
      </w:r>
      <w:proofErr w:type="gramEnd"/>
      <w:r w:rsidRPr="00C12A22">
        <w:rPr>
          <w:b w:val="0"/>
          <w:sz w:val="24"/>
          <w:szCs w:val="24"/>
        </w:rPr>
        <w:t xml:space="preserve"> causes and symptoms, and how this may manifest at the end of life.  </w:t>
      </w:r>
      <w:proofErr w:type="gramStart"/>
      <w:r w:rsidRPr="00C12A22">
        <w:rPr>
          <w:b w:val="0"/>
          <w:sz w:val="24"/>
          <w:szCs w:val="24"/>
        </w:rPr>
        <w:t>A number of</w:t>
      </w:r>
      <w:proofErr w:type="gramEnd"/>
      <w:r w:rsidRPr="00C12A22">
        <w:rPr>
          <w:b w:val="0"/>
          <w:sz w:val="24"/>
          <w:szCs w:val="24"/>
        </w:rPr>
        <w:t xml:space="preserve"> treatment options for PTSD specific to those under hospice are will be presented.  The similarities and differences between PTSD and other conditions will be discussed.</w:t>
      </w:r>
      <w:r w:rsidRPr="005D1DF9">
        <w:t xml:space="preserve">  </w:t>
      </w:r>
      <w:r>
        <w:t xml:space="preserve">  </w:t>
      </w:r>
    </w:p>
    <w:p w14:paraId="523BD054" w14:textId="4B0DF60F" w:rsidR="004A0DDA" w:rsidRPr="0074412C" w:rsidRDefault="004A0DDA" w:rsidP="008D2D67">
      <w:pPr>
        <w:pStyle w:val="Heading1"/>
        <w:spacing w:before="360"/>
        <w:rPr>
          <w:color w:val="000000"/>
        </w:rPr>
      </w:pPr>
      <w:r w:rsidRPr="0074412C">
        <w:rPr>
          <w:color w:val="000000"/>
        </w:rPr>
        <w:t>Target Audience</w:t>
      </w:r>
    </w:p>
    <w:sdt>
      <w:sdtPr>
        <w:rPr>
          <w:color w:val="000000"/>
        </w:rPr>
        <w:alias w:val="Enter Target Audience"/>
        <w:tag w:val="Target Audience"/>
        <w:id w:val="-1632248162"/>
        <w:placeholder>
          <w:docPart w:val="F3C71757278E44348016D6919B658E5F"/>
        </w:placeholder>
      </w:sdtPr>
      <w:sdtEndPr/>
      <w:sdtContent>
        <w:sdt>
          <w:sdtPr>
            <w:rPr>
              <w:color w:val="000000"/>
            </w:rPr>
            <w:alias w:val="Enter Target Audience"/>
            <w:tag w:val="Target Audience"/>
            <w:id w:val="-961113471"/>
            <w:placeholder>
              <w:docPart w:val="00B4CECF44A541ADA9EA2284685BB6F2"/>
            </w:placeholder>
          </w:sdtPr>
          <w:sdtEndPr/>
          <w:sdtContent>
            <w:sdt>
              <w:sdtPr>
                <w:rPr>
                  <w:color w:val="000000"/>
                </w:rPr>
                <w:alias w:val="Enter Target Audience"/>
                <w:tag w:val="Target Audience"/>
                <w:id w:val="-1064629568"/>
              </w:sdtPr>
              <w:sdtEndPr/>
              <w:sdtContent>
                <w:p w14:paraId="5BB40B4B" w14:textId="396C10C6" w:rsidR="004A0DDA" w:rsidRPr="0074412C" w:rsidRDefault="00C12A22" w:rsidP="004A0DDA">
                  <w:pPr>
                    <w:rPr>
                      <w:color w:val="000000"/>
                    </w:rPr>
                  </w:pPr>
                  <w:r w:rsidRPr="00C12A22">
                    <w:rPr>
                      <w:color w:val="000000"/>
                    </w:rPr>
                    <w:t xml:space="preserve">The primary target audience consists of social workers, physicians, nurses, and psychologists.  The secondary target audience consists of members of Interdisciplinary teams working with social workers. </w:t>
                  </w:r>
                </w:p>
              </w:sdtContent>
            </w:sdt>
          </w:sdtContent>
        </w:sdt>
      </w:sdtContent>
    </w:sdt>
    <w:p w14:paraId="252221DA" w14:textId="1AA49F91" w:rsidR="004A0DDA" w:rsidRPr="0074412C" w:rsidRDefault="004A0DDA" w:rsidP="004A0DDA">
      <w:pPr>
        <w:pStyle w:val="Heading1"/>
        <w:spacing w:before="360"/>
        <w:rPr>
          <w:color w:val="000000"/>
        </w:rPr>
      </w:pPr>
      <w:r w:rsidRPr="0074412C">
        <w:rPr>
          <w:color w:val="000000"/>
        </w:rPr>
        <w:t>Outcome/Objectives</w:t>
      </w:r>
    </w:p>
    <w:p w14:paraId="4A02F3C2" w14:textId="262A52A7" w:rsidR="00C0768C" w:rsidRPr="00C0768C" w:rsidRDefault="004A0DDA" w:rsidP="00C0768C">
      <w:pPr>
        <w:spacing w:after="0"/>
        <w:rPr>
          <w:color w:val="000000"/>
        </w:rPr>
      </w:pPr>
      <w:r w:rsidRPr="0074412C">
        <w:rPr>
          <w:color w:val="000000"/>
        </w:rPr>
        <w:t>At the conclusion of this educational program, learners will be able to:</w:t>
      </w:r>
      <w:r w:rsidR="00C0768C" w:rsidRPr="00C0768C">
        <w:rPr>
          <w:color w:val="000000"/>
        </w:rPr>
        <w:t xml:space="preserve"> </w:t>
      </w:r>
    </w:p>
    <w:sdt>
      <w:sdtPr>
        <w:alias w:val="Objectives"/>
        <w:tag w:val="Objectives"/>
        <w:id w:val="1086188109"/>
        <w:placeholder>
          <w:docPart w:val="A3D7E3480FE841C3BC0DEB764E8473E0"/>
        </w:placeholder>
      </w:sdtPr>
      <w:sdtEndPr/>
      <w:sdtContent>
        <w:sdt>
          <w:sdtPr>
            <w:alias w:val="Objectives"/>
            <w:tag w:val="Objectives"/>
            <w:id w:val="-918012470"/>
            <w:placeholder>
              <w:docPart w:val="A93ACCA9E565400C821FC8CC4931B8AF"/>
            </w:placeholder>
          </w:sdtPr>
          <w:sdtEndPr/>
          <w:sdtContent>
            <w:sdt>
              <w:sdtPr>
                <w:alias w:val="Objectives"/>
                <w:tag w:val="Objectives"/>
                <w:id w:val="-730927289"/>
                <w:placeholder>
                  <w:docPart w:val="13BB819E87264315A0B6058B50A6FFBE"/>
                </w:placeholder>
              </w:sdtPr>
              <w:sdtEndPr/>
              <w:sdtContent>
                <w:sdt>
                  <w:sdtPr>
                    <w:rPr>
                      <w:rFonts w:eastAsiaTheme="minorEastAsia"/>
                    </w:rPr>
                    <w:alias w:val="Objectives"/>
                    <w:tag w:val="Objectives"/>
                    <w:id w:val="1431241320"/>
                    <w:placeholder>
                      <w:docPart w:val="30146E7E5D424B3DAC72BC69FA6A075A"/>
                    </w:placeholder>
                  </w:sdtPr>
                  <w:sdtEndPr>
                    <w:rPr>
                      <w:rFonts w:eastAsiaTheme="minorHAnsi"/>
                    </w:rPr>
                  </w:sdtEndPr>
                  <w:sdtContent>
                    <w:sdt>
                      <w:sdtPr>
                        <w:rPr>
                          <w:rFonts w:eastAsiaTheme="minorEastAsia"/>
                          <w:color w:val="000000"/>
                        </w:rPr>
                        <w:alias w:val="Objectives"/>
                        <w:tag w:val="Objectives"/>
                        <w:id w:val="238684070"/>
                        <w:placeholder>
                          <w:docPart w:val="E92CA575C8BE4ABFB9C0917615A5819E"/>
                        </w:placeholder>
                      </w:sdtPr>
                      <w:sdtEndPr>
                        <w:rPr>
                          <w:rFonts w:eastAsiaTheme="minorHAnsi"/>
                          <w:color w:val="auto"/>
                        </w:rPr>
                      </w:sdtEndPr>
                      <w:sdtContent>
                        <w:sdt>
                          <w:sdtPr>
                            <w:rPr>
                              <w:rFonts w:eastAsiaTheme="minorEastAsia"/>
                              <w:color w:val="000000"/>
                            </w:rPr>
                            <w:alias w:val="Objectives"/>
                            <w:tag w:val="Objectives"/>
                            <w:id w:val="2015946485"/>
                            <w:placeholder>
                              <w:docPart w:val="B2BBA374F76948F2A310157B902F5BC4"/>
                            </w:placeholder>
                          </w:sdtPr>
                          <w:sdtEndPr>
                            <w:rPr>
                              <w:rFonts w:eastAsiaTheme="minorHAnsi"/>
                              <w:color w:val="auto"/>
                            </w:rPr>
                          </w:sdtEndPr>
                          <w:sdtContent>
                            <w:sdt>
                              <w:sdtPr>
                                <w:rPr>
                                  <w:rFonts w:eastAsiaTheme="minorEastAsia"/>
                                  <w:color w:val="000000"/>
                                </w:rPr>
                                <w:alias w:val="Objectives"/>
                                <w:tag w:val="Objectives"/>
                                <w:id w:val="170764988"/>
                                <w:placeholder>
                                  <w:docPart w:val="6F718390F5134B649855D2B4DC8FDD9D"/>
                                </w:placeholder>
                              </w:sdtPr>
                              <w:sdtEndPr>
                                <w:rPr>
                                  <w:rFonts w:eastAsiaTheme="minorHAnsi"/>
                                  <w:color w:val="auto"/>
                                </w:rPr>
                              </w:sdtEndPr>
                              <w:sdtContent>
                                <w:sdt>
                                  <w:sdtPr>
                                    <w:rPr>
                                      <w:rFonts w:eastAsiaTheme="minorEastAsia"/>
                                      <w:color w:val="000000"/>
                                    </w:rPr>
                                    <w:alias w:val="Objectives"/>
                                    <w:tag w:val="Objectives"/>
                                    <w:id w:val="-1653203707"/>
                                    <w:placeholder>
                                      <w:docPart w:val="7EEC71FBF0E0466ABA4E50247BF42A49"/>
                                    </w:placeholder>
                                  </w:sdtPr>
                                  <w:sdtEndPr>
                                    <w:rPr>
                                      <w:rFonts w:eastAsiaTheme="minorHAnsi"/>
                                      <w:color w:val="auto"/>
                                    </w:rPr>
                                  </w:sdtEndPr>
                                  <w:sdtContent>
                                    <w:sdt>
                                      <w:sdtPr>
                                        <w:rPr>
                                          <w:rFonts w:eastAsiaTheme="minorEastAsia"/>
                                          <w:color w:val="000000"/>
                                        </w:rPr>
                                        <w:alias w:val="Objectives"/>
                                        <w:tag w:val="Objectives"/>
                                        <w:id w:val="1131367268"/>
                                        <w:placeholder>
                                          <w:docPart w:val="0E90E2088C4C4760BC3BF889C155E041"/>
                                        </w:placeholder>
                                      </w:sdtPr>
                                      <w:sdtEndPr>
                                        <w:rPr>
                                          <w:rFonts w:eastAsiaTheme="minorHAnsi"/>
                                          <w:color w:val="auto"/>
                                        </w:rPr>
                                      </w:sdtEndPr>
                                      <w:sdtContent>
                                        <w:sdt>
                                          <w:sdtPr>
                                            <w:rPr>
                                              <w:rFonts w:eastAsiaTheme="minorEastAsia"/>
                                              <w:color w:val="000000"/>
                                            </w:rPr>
                                            <w:alias w:val="Objectives"/>
                                            <w:tag w:val="Objectives"/>
                                            <w:id w:val="-455947728"/>
                                            <w:placeholder>
                                              <w:docPart w:val="F7FF5D5F368146F8B75C30E6E4C4FB3B"/>
                                            </w:placeholder>
                                          </w:sdtPr>
                                          <w:sdtEndPr>
                                            <w:rPr>
                                              <w:rFonts w:eastAsiaTheme="minorHAnsi"/>
                                              <w:color w:val="auto"/>
                                            </w:rPr>
                                          </w:sdtEndPr>
                                          <w:sdtContent>
                                            <w:sdt>
                                              <w:sdtPr>
                                                <w:rPr>
                                                  <w:rFonts w:eastAsiaTheme="minorEastAsia"/>
                                                  <w:color w:val="000000"/>
                                                </w:rPr>
                                                <w:alias w:val="Objectives"/>
                                                <w:tag w:val="Objectives"/>
                                                <w:id w:val="-858667150"/>
                                                <w:placeholder>
                                                  <w:docPart w:val="325A0B8E25184FD68EFBAB58ED9044A9"/>
                                                </w:placeholder>
                                              </w:sdtPr>
                                              <w:sdtEndPr>
                                                <w:rPr>
                                                  <w:rFonts w:eastAsiaTheme="minorHAnsi"/>
                                                  <w:color w:val="auto"/>
                                                </w:rPr>
                                              </w:sdtEndPr>
                                              <w:sdtContent>
                                                <w:sdt>
                                                  <w:sdtPr>
                                                    <w:rPr>
                                                      <w:rFonts w:eastAsiaTheme="minorEastAsia"/>
                                                      <w:color w:val="000000"/>
                                                    </w:rPr>
                                                    <w:alias w:val="Objectives"/>
                                                    <w:tag w:val="Objectives"/>
                                                    <w:id w:val="1027138824"/>
                                                    <w:placeholder>
                                                      <w:docPart w:val="4AA0DBC52CB04647BC13F5FEE083F084"/>
                                                    </w:placeholder>
                                                  </w:sdtPr>
                                                  <w:sdtEndPr>
                                                    <w:rPr>
                                                      <w:rFonts w:eastAsiaTheme="minorHAnsi"/>
                                                      <w:color w:val="auto"/>
                                                    </w:rPr>
                                                  </w:sdtEndPr>
                                                  <w:sdtContent>
                                                    <w:sdt>
                                                      <w:sdtPr>
                                                        <w:rPr>
                                                          <w:rFonts w:eastAsiaTheme="minorEastAsia"/>
                                                          <w:color w:val="000000"/>
                                                        </w:rPr>
                                                        <w:alias w:val="Objectives"/>
                                                        <w:tag w:val="Objectives"/>
                                                        <w:id w:val="1554127161"/>
                                                        <w:placeholder>
                                                          <w:docPart w:val="C5CF225774E9476EA6614E0C778F1103"/>
                                                        </w:placeholder>
                                                      </w:sdtPr>
                                                      <w:sdtEndPr>
                                                        <w:rPr>
                                                          <w:rFonts w:eastAsiaTheme="minorHAnsi"/>
                                                          <w:color w:val="auto"/>
                                                        </w:rPr>
                                                      </w:sdtEndPr>
                                                      <w:sdtContent>
                                                        <w:sdt>
                                                          <w:sdtPr>
                                                            <w:rPr>
                                                              <w:rFonts w:eastAsiaTheme="minorEastAsia"/>
                                                              <w:color w:val="000000"/>
                                                            </w:rPr>
                                                            <w:alias w:val="Objectives"/>
                                                            <w:tag w:val="Objectives"/>
                                                            <w:id w:val="-2087366933"/>
                                                            <w:placeholder>
                                                              <w:docPart w:val="BF8F6006B0204D91AC1AEC5445D387E2"/>
                                                            </w:placeholder>
                                                          </w:sdtPr>
                                                          <w:sdtEndPr>
                                                            <w:rPr>
                                                              <w:rFonts w:eastAsiaTheme="minorHAnsi"/>
                                                              <w:color w:val="auto"/>
                                                            </w:rPr>
                                                          </w:sdtEndPr>
                                                          <w:sdtContent>
                                                            <w:sdt>
                                                              <w:sdtPr>
                                                                <w:alias w:val="Objectives"/>
                                                                <w:tag w:val="Objectives"/>
                                                                <w:id w:val="2068996111"/>
                                                                <w:placeholder>
                                                                  <w:docPart w:val="A97E5B8E62CC45EABC51DA15450139CF"/>
                                                                </w:placeholder>
                                                              </w:sdtPr>
                                                              <w:sdtEndPr/>
                                                              <w:sdtContent>
                                                                <w:sdt>
                                                                  <w:sdtPr>
                                                                    <w:alias w:val="Objectives"/>
                                                                    <w:tag w:val="Objectives"/>
                                                                    <w:id w:val="-485779081"/>
                                                                    <w:placeholder>
                                                                      <w:docPart w:val="4D16CE49AB134DC7B8D5F986790E6D78"/>
                                                                    </w:placeholder>
                                                                  </w:sdtPr>
                                                                  <w:sdtEndPr/>
                                                                  <w:sdtContent>
                                                                    <w:sdt>
                                                                      <w:sdtPr>
                                                                        <w:rPr>
                                                                          <w:color w:val="000000"/>
                                                                        </w:rPr>
                                                                        <w:alias w:val="Objectives"/>
                                                                        <w:tag w:val="Objectives"/>
                                                                        <w:id w:val="2095355093"/>
                                                                        <w:placeholder>
                                                                          <w:docPart w:val="360ED0669714443790223ADBF4B62F73"/>
                                                                        </w:placeholder>
                                                                      </w:sdtPr>
                                                                      <w:sdtEndPr>
                                                                        <w:rPr>
                                                                          <w:color w:val="auto"/>
                                                                        </w:rPr>
                                                                      </w:sdtEndPr>
                                                                      <w:sdtContent>
                                                                        <w:p w14:paraId="0293A11D" w14:textId="77777777" w:rsidR="00C12A22" w:rsidRPr="00C12A22" w:rsidRDefault="00C12A22" w:rsidP="00C12A22">
                                                                          <w:pPr>
                                                                            <w:numPr>
                                                                              <w:ilvl w:val="0"/>
                                                                              <w:numId w:val="40"/>
                                                                            </w:numPr>
                                                                            <w:spacing w:after="0"/>
                                                                            <w:rPr>
                                                                              <w:rFonts w:eastAsia="Times New Roman"/>
                                                                              <w:sz w:val="22"/>
                                                                              <w:szCs w:val="22"/>
                                                                            </w:rPr>
                                                                          </w:pPr>
                                                                          <w:r w:rsidRPr="00C12A22">
                                                                            <w:rPr>
                                                                              <w:color w:val="000000"/>
                                                                            </w:rPr>
                                                                            <w:t>i</w:t>
                                                                          </w:r>
                                                                          <w:r w:rsidRPr="00C12A22">
                                                                            <w:rPr>
                                                                              <w:rFonts w:eastAsia="Times New Roman"/>
                                                                            </w:rPr>
                                                                            <w:t>dentify signs of Posttraumatic Stress Disorder (PTSD</w:t>
                                                                          </w:r>
                                                                          <w:proofErr w:type="gramStart"/>
                                                                          <w:r w:rsidRPr="00C12A22">
                                                                            <w:rPr>
                                                                              <w:rFonts w:eastAsia="Times New Roman"/>
                                                                            </w:rPr>
                                                                            <w:t>);</w:t>
                                                                          </w:r>
                                                                          <w:proofErr w:type="gramEnd"/>
                                                                        </w:p>
                                                                        <w:p w14:paraId="74989466" w14:textId="77777777" w:rsidR="00C12A22" w:rsidRPr="00C12A22" w:rsidRDefault="00C12A22" w:rsidP="00C12A22">
                                                                          <w:pPr>
                                                                            <w:numPr>
                                                                              <w:ilvl w:val="0"/>
                                                                              <w:numId w:val="40"/>
                                                                            </w:numPr>
                                                                            <w:spacing w:after="0"/>
                                                                            <w:rPr>
                                                                              <w:rFonts w:eastAsia="Times New Roman"/>
                                                                            </w:rPr>
                                                                          </w:pPr>
                                                                          <w:r w:rsidRPr="00C12A22">
                                                                            <w:rPr>
                                                                              <w:rFonts w:eastAsia="Times New Roman"/>
                                                                            </w:rPr>
                                                                            <w:t xml:space="preserve">explain how trauma may impact Veterans at end of </w:t>
                                                                          </w:r>
                                                                          <w:proofErr w:type="gramStart"/>
                                                                          <w:r w:rsidRPr="00C12A22">
                                                                            <w:rPr>
                                                                              <w:rFonts w:eastAsia="Times New Roman"/>
                                                                            </w:rPr>
                                                                            <w:t>life;</w:t>
                                                                          </w:r>
                                                                          <w:proofErr w:type="gramEnd"/>
                                                                        </w:p>
                                                                        <w:p w14:paraId="1C81F61C" w14:textId="77777777" w:rsidR="00C12A22" w:rsidRPr="00C12A22" w:rsidRDefault="00C12A22" w:rsidP="00C12A22">
                                                                          <w:pPr>
                                                                            <w:numPr>
                                                                              <w:ilvl w:val="0"/>
                                                                              <w:numId w:val="40"/>
                                                                            </w:numPr>
                                                                            <w:spacing w:after="0"/>
                                                                            <w:rPr>
                                                                              <w:rFonts w:eastAsia="Times New Roman"/>
                                                                            </w:rPr>
                                                                          </w:pPr>
                                                                          <w:r w:rsidRPr="00C12A22">
                                                                            <w:rPr>
                                                                              <w:rFonts w:eastAsia="Times New Roman"/>
                                                                            </w:rPr>
                                                                            <w:t xml:space="preserve">discuss treatment options for PTSD specific to end of </w:t>
                                                                          </w:r>
                                                                          <w:proofErr w:type="gramStart"/>
                                                                          <w:r w:rsidRPr="00C12A22">
                                                                            <w:rPr>
                                                                              <w:rFonts w:eastAsia="Times New Roman"/>
                                                                            </w:rPr>
                                                                            <w:t>life;</w:t>
                                                                          </w:r>
                                                                          <w:proofErr w:type="gramEnd"/>
                                                                        </w:p>
                                                                        <w:p w14:paraId="40CB4DB0" w14:textId="77777777" w:rsidR="00C12A22" w:rsidRPr="00C12A22" w:rsidRDefault="00C12A22" w:rsidP="00C12A22">
                                                                          <w:pPr>
                                                                            <w:numPr>
                                                                              <w:ilvl w:val="0"/>
                                                                              <w:numId w:val="40"/>
                                                                            </w:numPr>
                                                                            <w:spacing w:after="0"/>
                                                                            <w:rPr>
                                                                              <w:rFonts w:eastAsia="Times New Roman"/>
                                                                            </w:rPr>
                                                                          </w:pPr>
                                                                          <w:r w:rsidRPr="00C12A22">
                                                                            <w:rPr>
                                                                              <w:rFonts w:eastAsia="Times New Roman"/>
                                                                            </w:rPr>
                                                                            <w:t>identify the similarities and differences between PTSD and other conditions; and</w:t>
                                                                          </w:r>
                                                                        </w:p>
                                                                        <w:p w14:paraId="3B2E3BEA" w14:textId="26A7B627" w:rsidR="008D2D67" w:rsidRPr="002D498D" w:rsidRDefault="00C12A22" w:rsidP="00C12A22">
                                                                          <w:pPr>
                                                                            <w:numPr>
                                                                              <w:ilvl w:val="0"/>
                                                                              <w:numId w:val="40"/>
                                                                            </w:numPr>
                                                                            <w:spacing w:after="0"/>
                                                                          </w:pPr>
                                                                          <w:r w:rsidRPr="00C12A22">
                                                                            <w:rPr>
                                                                              <w:rFonts w:eastAsia="Times New Roman"/>
                                                                            </w:rPr>
                                                                            <w:t>discuss how to best care for Vietnam Veterans with PTSD at the end of life.</w:t>
                                                                          </w:r>
                                                                        </w:p>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p w14:paraId="0F39C289" w14:textId="77777777" w:rsidR="002B789D" w:rsidRDefault="002B789D" w:rsidP="002B789D">
      <w:pPr>
        <w:keepNext/>
        <w:keepLines/>
        <w:spacing w:before="480" w:after="0"/>
        <w:outlineLvl w:val="0"/>
        <w:rPr>
          <w:rFonts w:eastAsia="Times New Roman"/>
          <w:b/>
          <w:bCs/>
          <w:sz w:val="26"/>
          <w:szCs w:val="26"/>
        </w:rPr>
      </w:pPr>
      <w:r>
        <w:rPr>
          <w:rFonts w:eastAsia="Times New Roman"/>
          <w:b/>
          <w:bCs/>
          <w:sz w:val="26"/>
          <w:szCs w:val="26"/>
        </w:rPr>
        <w:t>Registration/Participation in the Activity Procedure</w:t>
      </w:r>
    </w:p>
    <w:p w14:paraId="35E8C761" w14:textId="5C08EC7B" w:rsidR="002B789D" w:rsidRDefault="002B789D" w:rsidP="002B789D">
      <w:pPr>
        <w:numPr>
          <w:ilvl w:val="0"/>
          <w:numId w:val="28"/>
        </w:numPr>
        <w:tabs>
          <w:tab w:val="left" w:pos="0"/>
        </w:tabs>
        <w:spacing w:after="0"/>
        <w:contextualSpacing/>
        <w:rPr>
          <w:rFonts w:eastAsia="Calibri"/>
        </w:rPr>
      </w:pPr>
      <w:r>
        <w:rPr>
          <w:rFonts w:eastAsia="Calibri"/>
          <w:color w:val="000000"/>
        </w:rPr>
        <w:t>Length of course:</w:t>
      </w:r>
      <w:r>
        <w:rPr>
          <w:rFonts w:eastAsia="Calibri"/>
        </w:rPr>
        <w:t xml:space="preserve"> </w:t>
      </w:r>
      <w:sdt>
        <w:sdtPr>
          <w:rPr>
            <w:rFonts w:eastAsia="Calibri"/>
          </w:rPr>
          <w:alias w:val="Enter Length of Course"/>
          <w:tag w:val="Length of Course"/>
          <w:id w:val="-1086149039"/>
          <w:placeholder>
            <w:docPart w:val="573EC7B7966E4568A87485627E64E34F"/>
          </w:placeholder>
        </w:sdtPr>
        <w:sdtEndPr/>
        <w:sdtContent>
          <w:r>
            <w:rPr>
              <w:rFonts w:eastAsia="Calibri"/>
            </w:rPr>
            <w:t>1 hour</w:t>
          </w:r>
        </w:sdtContent>
      </w:sdt>
    </w:p>
    <w:p w14:paraId="3E35A443" w14:textId="0785F1B8" w:rsidR="002B789D" w:rsidRDefault="002B789D" w:rsidP="002B789D">
      <w:pPr>
        <w:numPr>
          <w:ilvl w:val="0"/>
          <w:numId w:val="28"/>
        </w:numPr>
        <w:tabs>
          <w:tab w:val="left" w:pos="0"/>
        </w:tabs>
        <w:spacing w:after="0"/>
        <w:contextualSpacing/>
        <w:rPr>
          <w:rFonts w:eastAsia="Calibri"/>
          <w:color w:val="000000"/>
        </w:rPr>
      </w:pPr>
      <w:r>
        <w:rPr>
          <w:rFonts w:eastAsia="Calibri"/>
          <w:color w:val="000000"/>
        </w:rPr>
        <w:t xml:space="preserve">Review </w:t>
      </w:r>
      <w:proofErr w:type="gramStart"/>
      <w:r w:rsidR="006F1EC4">
        <w:rPr>
          <w:rFonts w:eastAsia="Calibri"/>
          <w:color w:val="000000"/>
        </w:rPr>
        <w:t xml:space="preserve">TRAIN </w:t>
      </w:r>
      <w:r>
        <w:rPr>
          <w:rFonts w:eastAsia="Calibri"/>
          <w:color w:val="000000"/>
        </w:rPr>
        <w:t xml:space="preserve"> Program</w:t>
      </w:r>
      <w:proofErr w:type="gramEnd"/>
      <w:r>
        <w:rPr>
          <w:rFonts w:eastAsia="Calibri"/>
          <w:color w:val="000000"/>
        </w:rPr>
        <w:t xml:space="preserve"> Brochure</w:t>
      </w:r>
    </w:p>
    <w:p w14:paraId="2AEB77E1" w14:textId="77777777" w:rsidR="002B789D" w:rsidRDefault="002B789D" w:rsidP="002B789D">
      <w:pPr>
        <w:numPr>
          <w:ilvl w:val="0"/>
          <w:numId w:val="28"/>
        </w:numPr>
        <w:tabs>
          <w:tab w:val="left" w:pos="0"/>
        </w:tabs>
        <w:spacing w:after="0"/>
        <w:contextualSpacing/>
        <w:rPr>
          <w:rFonts w:eastAsia="Calibri"/>
          <w:color w:val="000000"/>
        </w:rPr>
      </w:pPr>
      <w:r>
        <w:rPr>
          <w:rFonts w:eastAsia="Calibri"/>
          <w:color w:val="000000"/>
        </w:rPr>
        <w:t>Attend and participate in 100% of program activity</w:t>
      </w:r>
    </w:p>
    <w:p w14:paraId="2662CEE7" w14:textId="0B0824F9" w:rsidR="002B789D" w:rsidRPr="00325CB1" w:rsidRDefault="002B789D" w:rsidP="002B789D">
      <w:pPr>
        <w:numPr>
          <w:ilvl w:val="0"/>
          <w:numId w:val="28"/>
        </w:numPr>
        <w:tabs>
          <w:tab w:val="left" w:pos="0"/>
        </w:tabs>
        <w:spacing w:after="0"/>
        <w:contextualSpacing/>
        <w:rPr>
          <w:rFonts w:eastAsia="Calibri"/>
          <w:color w:val="000000"/>
        </w:rPr>
      </w:pPr>
      <w:r>
        <w:rPr>
          <w:rFonts w:eastAsia="Calibri"/>
          <w:color w:val="000000"/>
        </w:rPr>
        <w:t xml:space="preserve">Complete Program Evaluation </w:t>
      </w:r>
      <w:r>
        <w:rPr>
          <w:b/>
          <w:bCs/>
        </w:rPr>
        <w:t>no later than</w:t>
      </w:r>
      <w:r>
        <w:rPr>
          <w:rFonts w:eastAsia="Calibri"/>
          <w:b/>
          <w:color w:val="000000"/>
        </w:rPr>
        <w:t xml:space="preserve"> </w:t>
      </w:r>
      <w:sdt>
        <w:sdtPr>
          <w:rPr>
            <w:rFonts w:eastAsia="Calibri"/>
          </w:rPr>
          <w:alias w:val="Evaluation Date"/>
          <w:tag w:val="Evaluation Date"/>
          <w:id w:val="-1329435952"/>
          <w:placeholder>
            <w:docPart w:val="BEF2116121C04E379DE603DD874677A5"/>
          </w:placeholder>
          <w:date w:fullDate="2022-08-29T00:00:00Z">
            <w:dateFormat w:val="M/d/yyyy"/>
            <w:lid w:val="en-US"/>
            <w:storeMappedDataAs w:val="dateTime"/>
            <w:calendar w:val="gregorian"/>
          </w:date>
        </w:sdtPr>
        <w:sdtEndPr/>
        <w:sdtContent>
          <w:r w:rsidR="00195DB7">
            <w:rPr>
              <w:rFonts w:eastAsia="Calibri"/>
            </w:rPr>
            <w:t>8/29/2022</w:t>
          </w:r>
        </w:sdtContent>
      </w:sdt>
      <w:r>
        <w:rPr>
          <w:rFonts w:eastAsia="Calibri"/>
        </w:rPr>
        <w:t>.</w:t>
      </w:r>
    </w:p>
    <w:p w14:paraId="4E858846" w14:textId="77777777" w:rsidR="00325CB1" w:rsidRDefault="00325CB1" w:rsidP="00325CB1">
      <w:pPr>
        <w:pStyle w:val="Heading1"/>
        <w:spacing w:before="0"/>
        <w:rPr>
          <w:rFonts w:eastAsia="Calibri"/>
        </w:rPr>
      </w:pPr>
    </w:p>
    <w:p w14:paraId="2F1CFA07" w14:textId="77777777" w:rsidR="00325CB1" w:rsidRDefault="00325CB1" w:rsidP="00325CB1">
      <w:pPr>
        <w:pStyle w:val="Heading1"/>
        <w:spacing w:before="0"/>
        <w:rPr>
          <w:rFonts w:eastAsia="Calibri"/>
        </w:rPr>
      </w:pPr>
      <w:r>
        <w:rPr>
          <w:rFonts w:eastAsia="Calibri"/>
        </w:rPr>
        <w:t>Instructions to C</w:t>
      </w:r>
      <w:r w:rsidRPr="00E454D1">
        <w:rPr>
          <w:rFonts w:eastAsia="Calibri"/>
        </w:rPr>
        <w:t xml:space="preserve">omplete </w:t>
      </w:r>
      <w:r>
        <w:rPr>
          <w:rFonts w:eastAsia="Calibri"/>
        </w:rPr>
        <w:t>A</w:t>
      </w:r>
      <w:r w:rsidRPr="00E454D1">
        <w:rPr>
          <w:rFonts w:eastAsia="Calibri"/>
        </w:rPr>
        <w:t>ctivity</w:t>
      </w:r>
    </w:p>
    <w:p w14:paraId="05B09B77" w14:textId="6975610B" w:rsidR="00325CB1" w:rsidRPr="00365E3F" w:rsidRDefault="00325CB1" w:rsidP="00325CB1">
      <w:pPr>
        <w:pStyle w:val="NoSpacing"/>
        <w:rPr>
          <w:noProof/>
        </w:rPr>
      </w:pPr>
      <w:r w:rsidRPr="00365E3F">
        <w:rPr>
          <w:noProof/>
        </w:rPr>
        <w:t xml:space="preserve">Be sure to </w:t>
      </w:r>
      <w:r w:rsidR="00195DB7">
        <w:rPr>
          <w:noProof/>
        </w:rPr>
        <w:t>pre-</w:t>
      </w:r>
      <w:r w:rsidRPr="00365E3F">
        <w:rPr>
          <w:noProof/>
        </w:rPr>
        <w:t xml:space="preserve">register in VHA TRAIN prior to the program start date and time. </w:t>
      </w:r>
    </w:p>
    <w:p w14:paraId="6348CB31" w14:textId="77777777" w:rsidR="00325CB1" w:rsidRPr="00365E3F" w:rsidRDefault="00325CB1" w:rsidP="00325CB1">
      <w:pPr>
        <w:pStyle w:val="ListParagraph"/>
        <w:numPr>
          <w:ilvl w:val="0"/>
          <w:numId w:val="30"/>
        </w:numPr>
        <w:spacing w:after="0"/>
        <w:rPr>
          <w:rFonts w:eastAsia="Calibri"/>
          <w:color w:val="000000"/>
        </w:rPr>
      </w:pPr>
      <w:r w:rsidRPr="00365E3F">
        <w:rPr>
          <w:rFonts w:eastAsia="Calibri"/>
          <w:color w:val="000000"/>
        </w:rPr>
        <w:t xml:space="preserve">The </w:t>
      </w:r>
      <w:r w:rsidRPr="006C07AF">
        <w:rPr>
          <w:rFonts w:eastAsia="Calibri"/>
          <w:color w:val="000000"/>
        </w:rPr>
        <w:t xml:space="preserve">meeting link and </w:t>
      </w:r>
      <w:r>
        <w:rPr>
          <w:rFonts w:eastAsia="Calibri"/>
          <w:color w:val="000000"/>
        </w:rPr>
        <w:t>d</w:t>
      </w:r>
      <w:r w:rsidRPr="00365E3F">
        <w:rPr>
          <w:rFonts w:eastAsia="Calibri"/>
          <w:color w:val="000000"/>
        </w:rPr>
        <w:t>ial information are provided in your VHA TRAIN account dashboard upon completion of your VHA TRAIN registration.</w:t>
      </w:r>
    </w:p>
    <w:p w14:paraId="7AA80205" w14:textId="77777777" w:rsidR="00325CB1" w:rsidRPr="00365E3F" w:rsidRDefault="00325CB1" w:rsidP="00325CB1">
      <w:pPr>
        <w:pStyle w:val="ListParagraph"/>
        <w:numPr>
          <w:ilvl w:val="0"/>
          <w:numId w:val="30"/>
        </w:numPr>
        <w:spacing w:before="360" w:after="0"/>
        <w:rPr>
          <w:color w:val="000000"/>
        </w:rPr>
      </w:pPr>
      <w:r w:rsidRPr="00365E3F">
        <w:rPr>
          <w:rFonts w:eastAsia="Calibri"/>
          <w:color w:val="000000"/>
        </w:rPr>
        <w:t xml:space="preserve">Participants will </w:t>
      </w:r>
      <w:r>
        <w:rPr>
          <w:rFonts w:eastAsia="Calibri"/>
          <w:color w:val="000000"/>
        </w:rPr>
        <w:t>need to follow the instructions provided</w:t>
      </w:r>
      <w:r w:rsidRPr="00365E3F">
        <w:rPr>
          <w:rFonts w:eastAsia="Calibri"/>
          <w:color w:val="000000"/>
        </w:rPr>
        <w:t xml:space="preserve"> to enter the webcast</w:t>
      </w:r>
      <w:r>
        <w:rPr>
          <w:rFonts w:eastAsia="Calibri"/>
          <w:color w:val="000000"/>
        </w:rPr>
        <w:t>/webinar</w:t>
      </w:r>
      <w:r w:rsidRPr="00365E3F">
        <w:rPr>
          <w:rFonts w:eastAsia="Calibri"/>
          <w:color w:val="000000"/>
        </w:rPr>
        <w:t xml:space="preserve">.  </w:t>
      </w:r>
    </w:p>
    <w:p w14:paraId="023528BE" w14:textId="595441FE" w:rsidR="00325CB1" w:rsidRPr="00195DB7" w:rsidRDefault="00325CB1" w:rsidP="00325CB1">
      <w:pPr>
        <w:pStyle w:val="ListParagraph"/>
        <w:numPr>
          <w:ilvl w:val="0"/>
          <w:numId w:val="30"/>
        </w:numPr>
        <w:spacing w:before="360" w:after="0"/>
        <w:rPr>
          <w:color w:val="000000"/>
        </w:rPr>
      </w:pPr>
      <w:r w:rsidRPr="00365E3F">
        <w:rPr>
          <w:rFonts w:eastAsia="Calibri"/>
          <w:color w:val="000000"/>
        </w:rPr>
        <w:t xml:space="preserve">Participants must complete all of the program requirements from </w:t>
      </w:r>
      <w:r>
        <w:rPr>
          <w:rFonts w:eastAsia="Calibri"/>
          <w:color w:val="000000"/>
        </w:rPr>
        <w:t xml:space="preserve"> their </w:t>
      </w:r>
      <w:r w:rsidRPr="00365E3F">
        <w:rPr>
          <w:rFonts w:eastAsia="Calibri"/>
          <w:color w:val="000000"/>
        </w:rPr>
        <w:t xml:space="preserve"> VHA TRAIN account dashboard.</w:t>
      </w:r>
    </w:p>
    <w:p w14:paraId="10C08298" w14:textId="77777777" w:rsidR="00195DB7" w:rsidRPr="008E7E27" w:rsidRDefault="00195DB7" w:rsidP="00195DB7">
      <w:pPr>
        <w:pStyle w:val="Heading1"/>
        <w:spacing w:before="360"/>
        <w:rPr>
          <w:color w:val="000000"/>
        </w:rPr>
      </w:pPr>
      <w:bookmarkStart w:id="0" w:name="_Hlk17091522"/>
      <w:r w:rsidRPr="008E7E27">
        <w:rPr>
          <w:color w:val="000000"/>
        </w:rPr>
        <w:t>Statement of Participation</w:t>
      </w:r>
    </w:p>
    <w:p w14:paraId="107482EB" w14:textId="02A04583" w:rsidR="00195DB7" w:rsidRPr="00195DB7" w:rsidRDefault="00195DB7" w:rsidP="00195DB7">
      <w:pPr>
        <w:spacing w:after="0"/>
      </w:pPr>
      <w:r w:rsidRPr="009F7BE6">
        <w:t>A certificate of completion will be awarded to participants and accreditation records will be on file at the Employee Education System. In order to receive a certificate of completion from EES, you must register in the VHA TRAIN, attend 100% of the program and complete the evaluation as directed in VHA TRAIN, and then: go into your TRAIN account Dashboard, and select “My Certificates” tab to print the accredited certificate</w:t>
      </w:r>
      <w:r w:rsidR="00F626A3">
        <w:t>.</w:t>
      </w:r>
    </w:p>
    <w:bookmarkEnd w:id="0"/>
    <w:p w14:paraId="20F823E5" w14:textId="54050B43" w:rsidR="00766EA5" w:rsidRPr="0074412C" w:rsidRDefault="00766EA5" w:rsidP="00766EA5">
      <w:pPr>
        <w:pStyle w:val="Heading1"/>
        <w:spacing w:before="360"/>
        <w:rPr>
          <w:color w:val="000000"/>
        </w:rPr>
      </w:pPr>
      <w:r w:rsidRPr="0074412C">
        <w:rPr>
          <w:color w:val="000000"/>
        </w:rPr>
        <w:t>Accreditation/Approval</w:t>
      </w:r>
    </w:p>
    <w:p w14:paraId="271BA531" w14:textId="77777777" w:rsidR="00766EA5" w:rsidRPr="0074412C" w:rsidRDefault="00766EA5" w:rsidP="00766EA5">
      <w:pPr>
        <w:rPr>
          <w:color w:val="000000"/>
        </w:rPr>
      </w:pPr>
      <w:r w:rsidRPr="0074412C">
        <w:rPr>
          <w:color w:val="000000"/>
        </w:rPr>
        <w:t>The accreditation organizations for this course are listed below.</w:t>
      </w:r>
    </w:p>
    <w:p w14:paraId="7C2A5E83" w14:textId="77777777" w:rsidR="00710F06" w:rsidRPr="00710F06" w:rsidRDefault="00710F06" w:rsidP="00710F06">
      <w:pPr>
        <w:spacing w:before="200"/>
        <w:outlineLvl w:val="1"/>
        <w:rPr>
          <w:b/>
          <w:i/>
          <w:color w:val="000000"/>
        </w:rPr>
      </w:pPr>
      <w:bookmarkStart w:id="1" w:name="_Hlk534710397"/>
      <w:r w:rsidRPr="00710F06">
        <w:rPr>
          <w:b/>
          <w:i/>
          <w:color w:val="000000"/>
        </w:rPr>
        <w:t xml:space="preserve">Joint Accreditation for Interprofessional Continuing Education </w:t>
      </w:r>
      <w:r w:rsidRPr="00710F06">
        <w:rPr>
          <w:b/>
          <w:i/>
        </w:rPr>
        <w:t>(JA IPCE)</w:t>
      </w:r>
    </w:p>
    <w:bookmarkEnd w:id="1"/>
    <w:p w14:paraId="0078CBB1" w14:textId="77777777" w:rsidR="00710F06" w:rsidRPr="00710F06" w:rsidRDefault="00710F06" w:rsidP="00710F06">
      <w:pPr>
        <w:ind w:left="1440"/>
      </w:pPr>
      <w:r w:rsidRPr="00710F06">
        <w:rPr>
          <w:noProof/>
        </w:rPr>
        <w:drawing>
          <wp:anchor distT="0" distB="0" distL="114300" distR="114300" simplePos="0" relativeHeight="251661312" behindDoc="0" locked="0" layoutInCell="1" allowOverlap="1" wp14:anchorId="2A796C65" wp14:editId="0F4020DB">
            <wp:simplePos x="0" y="0"/>
            <wp:positionH relativeFrom="column">
              <wp:posOffset>-38100</wp:posOffset>
            </wp:positionH>
            <wp:positionV relativeFrom="paragraph">
              <wp:posOffset>53975</wp:posOffset>
            </wp:positionV>
            <wp:extent cx="1181100" cy="7086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int Accr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708660"/>
                    </a:xfrm>
                    <a:prstGeom prst="rect">
                      <a:avLst/>
                    </a:prstGeom>
                  </pic:spPr>
                </pic:pic>
              </a:graphicData>
            </a:graphic>
          </wp:anchor>
        </w:drawing>
      </w:r>
      <w:r w:rsidRPr="00710F06">
        <w:t xml:space="preserve">In support of improving patient care, VHA Employee Education System is jointly accredited by the Accreditation Council for Continuing Medical Education (ACCME), the Accreditation Council for Pharmacy Education (ACPE), and the American Nurses Credentialing Center (ANCC), to provide continuing education for the healthcare team.  </w:t>
      </w:r>
    </w:p>
    <w:p w14:paraId="352B01C5" w14:textId="77777777" w:rsidR="00710F06" w:rsidRPr="00710F06" w:rsidRDefault="00710F06" w:rsidP="00710F06">
      <w:pPr>
        <w:spacing w:before="200"/>
        <w:outlineLvl w:val="1"/>
        <w:rPr>
          <w:b/>
          <w:i/>
          <w:color w:val="000000"/>
        </w:rPr>
      </w:pPr>
      <w:r w:rsidRPr="00710F06">
        <w:rPr>
          <w:b/>
          <w:i/>
          <w:color w:val="000000"/>
        </w:rPr>
        <w:t>Accreditation Council for Continuing Medical Education (ACCME)</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0"/>
      </w:tblGrid>
      <w:tr w:rsidR="00710F06" w:rsidRPr="00710F06" w14:paraId="31805C98" w14:textId="77777777" w:rsidTr="00BA5082">
        <w:tc>
          <w:tcPr>
            <w:tcW w:w="1260" w:type="dxa"/>
          </w:tcPr>
          <w:p w14:paraId="4DEFAC72" w14:textId="77777777" w:rsidR="00710F06" w:rsidRPr="00710F06" w:rsidRDefault="00710F06" w:rsidP="00710F06">
            <w:pPr>
              <w:rPr>
                <w:color w:val="000000"/>
              </w:rPr>
            </w:pPr>
            <w:r w:rsidRPr="00710F06">
              <w:rPr>
                <w:noProof/>
                <w:color w:val="000000"/>
              </w:rPr>
              <w:drawing>
                <wp:inline distT="0" distB="0" distL="0" distR="0" wp14:anchorId="2A3933F2" wp14:editId="6F8AA234">
                  <wp:extent cx="662940" cy="6096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2">
                            <a:extLst>
                              <a:ext uri="{28A0092B-C50C-407E-A947-70E740481C1C}">
                                <a14:useLocalDpi xmlns:a14="http://schemas.microsoft.com/office/drawing/2010/main" val="0"/>
                              </a:ext>
                            </a:extLst>
                          </a:blip>
                          <a:stretch>
                            <a:fillRect/>
                          </a:stretch>
                        </pic:blipFill>
                        <pic:spPr>
                          <a:xfrm>
                            <a:off x="0" y="0"/>
                            <a:ext cx="662940" cy="609600"/>
                          </a:xfrm>
                          <a:prstGeom prst="rect">
                            <a:avLst/>
                          </a:prstGeom>
                        </pic:spPr>
                      </pic:pic>
                    </a:graphicData>
                  </a:graphic>
                </wp:inline>
              </w:drawing>
            </w:r>
          </w:p>
        </w:tc>
        <w:tc>
          <w:tcPr>
            <w:tcW w:w="7200" w:type="dxa"/>
          </w:tcPr>
          <w:p w14:paraId="7EB77A7F" w14:textId="77777777" w:rsidR="00710F06" w:rsidRPr="00710F06" w:rsidRDefault="00710F06" w:rsidP="00710F06">
            <w:pPr>
              <w:rPr>
                <w:color w:val="000000"/>
              </w:rPr>
            </w:pPr>
            <w:r w:rsidRPr="00710F06">
              <w:rPr>
                <w:color w:val="000000"/>
              </w:rPr>
              <w:t>The VA Employee Education System is accredited by the Accreditation Council for Continuing Medical Education to provide continuing medical education for physicians.</w:t>
            </w:r>
          </w:p>
          <w:p w14:paraId="5FE36401" w14:textId="77777777" w:rsidR="00710F06" w:rsidRPr="00710F06" w:rsidRDefault="00710F06" w:rsidP="00710F06">
            <w:pPr>
              <w:rPr>
                <w:color w:val="000000"/>
              </w:rPr>
            </w:pPr>
          </w:p>
        </w:tc>
      </w:tr>
    </w:tbl>
    <w:p w14:paraId="246D1214" w14:textId="77777777" w:rsidR="00710F06" w:rsidRPr="00710F06" w:rsidRDefault="00710F06" w:rsidP="00710F06">
      <w:pPr>
        <w:spacing w:before="200"/>
        <w:outlineLvl w:val="1"/>
        <w:rPr>
          <w:b/>
          <w:i/>
          <w:color w:val="000000"/>
        </w:rPr>
      </w:pPr>
      <w:r w:rsidRPr="00710F06">
        <w:rPr>
          <w:b/>
          <w:i/>
          <w:color w:val="000000"/>
        </w:rPr>
        <w:t>American Nurses Credentialing Center (ANCC)</w:t>
      </w:r>
    </w:p>
    <w:p w14:paraId="075B6176" w14:textId="77777777" w:rsidR="00710F06" w:rsidRPr="00710F06" w:rsidRDefault="00710F06" w:rsidP="00710F06">
      <w:pPr>
        <w:ind w:left="900"/>
        <w:rPr>
          <w:color w:val="000000"/>
        </w:rPr>
      </w:pPr>
      <w:r w:rsidRPr="00710F06">
        <w:rPr>
          <w:color w:val="000000"/>
        </w:rPr>
        <w:t>VHA Employee Education System is accredited as a provider of continuing nursing education by the American Nurses Credentialing Center's Commission on Accreditation.</w:t>
      </w:r>
    </w:p>
    <w:p w14:paraId="57B69753" w14:textId="77777777" w:rsidR="00710F06" w:rsidRPr="00710F06" w:rsidRDefault="00710F06" w:rsidP="00710F06">
      <w:pPr>
        <w:ind w:left="900"/>
        <w:rPr>
          <w:i/>
          <w:color w:val="000000"/>
        </w:rPr>
      </w:pPr>
      <w:r w:rsidRPr="00710F06">
        <w:rPr>
          <w:b/>
          <w:i/>
          <w:color w:val="000000"/>
        </w:rPr>
        <w:t>Note:</w:t>
      </w:r>
      <w:r w:rsidRPr="00710F06">
        <w:rPr>
          <w:i/>
          <w:color w:val="000000"/>
        </w:rPr>
        <w:t xml:space="preserve"> ANCC continuing nursing education contact hours are not accepted by the California Board of Registered Nursing (CA BRN) toward license renewal for CA-licensed registered nurses (RNs) and advanced practice nurses (APNs), unless the CA-licensed nurse-participants are physically outside of the state of CA when they start and complete activities sponsored by an ANCC accredited provider of continuing education for nurses.</w:t>
      </w:r>
    </w:p>
    <w:p w14:paraId="12D8327B" w14:textId="77777777" w:rsidR="00710F06" w:rsidRPr="00710F06" w:rsidRDefault="00710F06" w:rsidP="00710F06">
      <w:pPr>
        <w:keepNext/>
        <w:keepLines/>
        <w:spacing w:before="360" w:after="0"/>
        <w:outlineLvl w:val="0"/>
        <w:rPr>
          <w:rFonts w:eastAsiaTheme="majorEastAsia"/>
          <w:b/>
          <w:bCs/>
          <w:color w:val="000000"/>
          <w:sz w:val="26"/>
          <w:szCs w:val="26"/>
        </w:rPr>
      </w:pPr>
      <w:r w:rsidRPr="00710F06">
        <w:rPr>
          <w:rFonts w:eastAsiaTheme="majorEastAsia"/>
          <w:b/>
          <w:bCs/>
          <w:color w:val="000000"/>
          <w:sz w:val="26"/>
          <w:szCs w:val="26"/>
        </w:rPr>
        <w:t>Designation of Continuing Education</w:t>
      </w:r>
    </w:p>
    <w:p w14:paraId="0B155EAC" w14:textId="77777777" w:rsidR="00710F06" w:rsidRPr="00710F06" w:rsidRDefault="00710F06" w:rsidP="00710F06">
      <w:pPr>
        <w:spacing w:before="200"/>
        <w:outlineLvl w:val="1"/>
        <w:rPr>
          <w:b/>
          <w:i/>
          <w:color w:val="000000"/>
        </w:rPr>
      </w:pPr>
      <w:r w:rsidRPr="00710F06">
        <w:rPr>
          <w:b/>
          <w:i/>
          <w:color w:val="000000"/>
        </w:rPr>
        <w:t xml:space="preserve">Joint Accreditation for Interprofessional Continuing Education </w:t>
      </w:r>
      <w:r w:rsidRPr="00710F06">
        <w:rPr>
          <w:b/>
          <w:i/>
        </w:rPr>
        <w:t>(JA IPCE)</w:t>
      </w:r>
    </w:p>
    <w:p w14:paraId="4DDD929F" w14:textId="77777777" w:rsidR="00710F06" w:rsidRPr="00710F06" w:rsidRDefault="00710F06" w:rsidP="00710F06">
      <w:r w:rsidRPr="00710F06">
        <w:rPr>
          <w:noProof/>
        </w:rPr>
        <w:drawing>
          <wp:anchor distT="0" distB="0" distL="114300" distR="114300" simplePos="0" relativeHeight="251662336" behindDoc="0" locked="0" layoutInCell="1" allowOverlap="1" wp14:anchorId="347D962F" wp14:editId="50F75520">
            <wp:simplePos x="0" y="0"/>
            <wp:positionH relativeFrom="margin">
              <wp:posOffset>0</wp:posOffset>
            </wp:positionH>
            <wp:positionV relativeFrom="paragraph">
              <wp:posOffset>15240</wp:posOffset>
            </wp:positionV>
            <wp:extent cx="933450" cy="666750"/>
            <wp:effectExtent l="0" t="0" r="0" b="0"/>
            <wp:wrapThrough wrapText="bothSides">
              <wp:wrapPolygon edited="0">
                <wp:start x="0" y="0"/>
                <wp:lineTo x="0" y="20983"/>
                <wp:lineTo x="21159" y="20983"/>
                <wp:lineTo x="211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3450" cy="666750"/>
                    </a:xfrm>
                    <a:prstGeom prst="rect">
                      <a:avLst/>
                    </a:prstGeom>
                  </pic:spPr>
                </pic:pic>
              </a:graphicData>
            </a:graphic>
          </wp:anchor>
        </w:drawing>
      </w:r>
      <w:r w:rsidRPr="00710F06">
        <w:t xml:space="preserve">This activity was planned by and for the healthcare team, and learners will </w:t>
      </w:r>
    </w:p>
    <w:p w14:paraId="484EC90F" w14:textId="77777777" w:rsidR="00710F06" w:rsidRPr="00710F06" w:rsidRDefault="00710F06" w:rsidP="00710F06">
      <w:r w:rsidRPr="00710F06">
        <w:t xml:space="preserve">receive  </w:t>
      </w:r>
      <w:sdt>
        <w:sdtPr>
          <w:rPr>
            <w:rFonts w:eastAsia="Calibri"/>
            <w:color w:val="000000"/>
          </w:rPr>
          <w:alias w:val="Enter IPCE Credits"/>
          <w:tag w:val="IPCE Credits"/>
          <w:id w:val="-1991476354"/>
          <w:placeholder>
            <w:docPart w:val="67A15CF2CD674A678AE0F6C44193A0F5"/>
          </w:placeholder>
        </w:sdtPr>
        <w:sdtEndPr/>
        <w:sdtContent>
          <w:r w:rsidRPr="00710F06">
            <w:rPr>
              <w:rFonts w:eastAsia="Calibri"/>
              <w:color w:val="000000"/>
            </w:rPr>
            <w:t>1</w:t>
          </w:r>
        </w:sdtContent>
      </w:sdt>
      <w:r w:rsidRPr="00710F06">
        <w:rPr>
          <w:rFonts w:eastAsia="Calibri"/>
          <w:color w:val="000000"/>
        </w:rPr>
        <w:t xml:space="preserve"> Interprofessional Continuing Education (IPCE) credits for learning and change. </w:t>
      </w:r>
      <w:r w:rsidRPr="00710F06">
        <w:t>(JA IPCE might not be recognized by all state boards. Please also print your accredited certificate for your professional practice for re-licensure purpose.)</w:t>
      </w:r>
    </w:p>
    <w:p w14:paraId="1184227D" w14:textId="77777777" w:rsidR="00710F06" w:rsidRPr="00710F06" w:rsidRDefault="00710F06" w:rsidP="00710F06">
      <w:pPr>
        <w:spacing w:before="200"/>
        <w:outlineLvl w:val="1"/>
        <w:rPr>
          <w:b/>
          <w:i/>
        </w:rPr>
      </w:pPr>
      <w:r w:rsidRPr="00710F06">
        <w:rPr>
          <w:b/>
          <w:i/>
        </w:rPr>
        <w:t>Accreditation Council for Continuing Medical Education (ACCME)</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632"/>
      </w:tblGrid>
      <w:tr w:rsidR="00710F06" w:rsidRPr="00710F06" w14:paraId="0D1B2E67" w14:textId="77777777" w:rsidTr="00BA5082">
        <w:tc>
          <w:tcPr>
            <w:tcW w:w="1728" w:type="dxa"/>
          </w:tcPr>
          <w:p w14:paraId="152BC751" w14:textId="77777777" w:rsidR="00710F06" w:rsidRPr="00710F06" w:rsidRDefault="00710F06" w:rsidP="00710F06">
            <w:pPr>
              <w:rPr>
                <w:rFonts w:eastAsia="Calibri"/>
              </w:rPr>
            </w:pPr>
            <w:r w:rsidRPr="00710F06">
              <w:rPr>
                <w:rFonts w:eastAsia="Calibri"/>
                <w:noProof/>
              </w:rPr>
              <w:drawing>
                <wp:inline distT="0" distB="0" distL="0" distR="0" wp14:anchorId="3B89947A" wp14:editId="2811DCB8">
                  <wp:extent cx="945162" cy="868939"/>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2">
                            <a:extLst>
                              <a:ext uri="{28A0092B-C50C-407E-A947-70E740481C1C}">
                                <a14:useLocalDpi xmlns:a14="http://schemas.microsoft.com/office/drawing/2010/main" val="0"/>
                              </a:ext>
                            </a:extLst>
                          </a:blip>
                          <a:stretch>
                            <a:fillRect/>
                          </a:stretch>
                        </pic:blipFill>
                        <pic:spPr>
                          <a:xfrm>
                            <a:off x="0" y="0"/>
                            <a:ext cx="945162" cy="868939"/>
                          </a:xfrm>
                          <a:prstGeom prst="rect">
                            <a:avLst/>
                          </a:prstGeom>
                        </pic:spPr>
                      </pic:pic>
                    </a:graphicData>
                  </a:graphic>
                </wp:inline>
              </w:drawing>
            </w:r>
          </w:p>
        </w:tc>
        <w:tc>
          <w:tcPr>
            <w:tcW w:w="7848" w:type="dxa"/>
          </w:tcPr>
          <w:p w14:paraId="4B8A20DA" w14:textId="3C559BCF" w:rsidR="00710F06" w:rsidRPr="00710F06" w:rsidRDefault="00710F06" w:rsidP="00710F06">
            <w:pPr>
              <w:rPr>
                <w:rFonts w:eastAsia="Calibri"/>
                <w:color w:val="000000"/>
              </w:rPr>
            </w:pPr>
            <w:r w:rsidRPr="00710F06">
              <w:rPr>
                <w:rFonts w:eastAsia="Calibri"/>
                <w:color w:val="000000"/>
              </w:rPr>
              <w:t xml:space="preserve">The VA Employee Education System designates this </w:t>
            </w:r>
            <w:sdt>
              <w:sdtPr>
                <w:rPr>
                  <w:rFonts w:eastAsia="Calibri"/>
                </w:rPr>
                <w:alias w:val="Select a Learning Format"/>
                <w:tag w:val="Learning Format"/>
                <w:id w:val="1596752183"/>
                <w:placeholder>
                  <w:docPart w:val="A88EAD688AE34BBF9D43375DF611D0D5"/>
                </w:placeholder>
                <w:dropDownList>
                  <w:listItem w:displayText="&lt;&lt;choose an item&gt;&gt;" w:value="&lt;&lt;choose an item&gt;&gt;"/>
                  <w:listItem w:displayText="live activity" w:value="live activity"/>
                  <w:listItem w:displayText="enduring material" w:value="enduring material"/>
                  <w:listItem w:displayText="journal-based CME activity" w:value="journal-based CME activity"/>
                </w:dropDownList>
              </w:sdtPr>
              <w:sdtEndPr/>
              <w:sdtContent>
                <w:r w:rsidR="009D7F3B">
                  <w:rPr>
                    <w:rFonts w:eastAsia="Calibri"/>
                  </w:rPr>
                  <w:t>enduring material</w:t>
                </w:r>
              </w:sdtContent>
            </w:sdt>
            <w:r w:rsidRPr="00710F06">
              <w:rPr>
                <w:rFonts w:eastAsia="Calibri"/>
              </w:rPr>
              <w:t xml:space="preserve"> </w:t>
            </w:r>
            <w:r w:rsidRPr="00710F06">
              <w:rPr>
                <w:rFonts w:eastAsia="Calibri"/>
                <w:color w:val="000000"/>
              </w:rPr>
              <w:t xml:space="preserve">for a maximum of </w:t>
            </w:r>
            <w:bookmarkStart w:id="2" w:name="_Hlk534710645"/>
            <w:sdt>
              <w:sdtPr>
                <w:rPr>
                  <w:rFonts w:eastAsia="Calibri"/>
                  <w:color w:val="000000"/>
                </w:rPr>
                <w:alias w:val="Enter ACCME Credits"/>
                <w:tag w:val="ACCME Credits"/>
                <w:id w:val="1710763979"/>
                <w:placeholder>
                  <w:docPart w:val="C4024052D3D24E8EB8DE428D94F524F3"/>
                </w:placeholder>
              </w:sdtPr>
              <w:sdtEndPr/>
              <w:sdtContent>
                <w:r w:rsidRPr="00710F06">
                  <w:rPr>
                    <w:rFonts w:eastAsia="Calibri"/>
                    <w:color w:val="000000"/>
                  </w:rPr>
                  <w:t>1</w:t>
                </w:r>
              </w:sdtContent>
            </w:sdt>
            <w:bookmarkEnd w:id="2"/>
            <w:r w:rsidRPr="00710F06">
              <w:rPr>
                <w:rFonts w:eastAsia="Calibri"/>
                <w:color w:val="000000"/>
              </w:rPr>
              <w:t xml:space="preserve"> </w:t>
            </w:r>
            <w:r w:rsidRPr="00710F06">
              <w:rPr>
                <w:rFonts w:eastAsia="Calibri"/>
                <w:i/>
                <w:color w:val="000000"/>
              </w:rPr>
              <w:t>AMA PRA Category 1 Credit(s)</w:t>
            </w:r>
            <w:r w:rsidRPr="00710F06">
              <w:rPr>
                <w:rFonts w:eastAsia="Calibri"/>
                <w:color w:val="000000"/>
              </w:rPr>
              <w:t xml:space="preserve"> ™. Physicians should claim only credit commensurate with the extent of their participation in the activity.</w:t>
            </w:r>
          </w:p>
        </w:tc>
      </w:tr>
    </w:tbl>
    <w:p w14:paraId="5194FA46" w14:textId="3B6FED67" w:rsidR="00710F06" w:rsidRPr="00710F06" w:rsidRDefault="00710F06" w:rsidP="00710F06">
      <w:pPr>
        <w:spacing w:before="200"/>
        <w:outlineLvl w:val="1"/>
        <w:rPr>
          <w:b/>
          <w:i/>
        </w:rPr>
      </w:pPr>
      <w:r w:rsidRPr="00710F06">
        <w:rPr>
          <w:b/>
          <w:i/>
        </w:rPr>
        <w:t>ACCME non-physician certificate option (ACCME-NP)</w:t>
      </w:r>
    </w:p>
    <w:p w14:paraId="5B52261F" w14:textId="77777777" w:rsidR="00710F06" w:rsidRPr="00710F06" w:rsidRDefault="00710F06" w:rsidP="00710F06">
      <w:pPr>
        <w:ind w:left="900"/>
      </w:pPr>
      <w:r w:rsidRPr="00710F06">
        <w:rPr>
          <w:rFonts w:eastAsia="Calibri"/>
          <w:color w:val="000000"/>
        </w:rPr>
        <w:t xml:space="preserve">This course provides </w:t>
      </w:r>
      <w:r w:rsidRPr="00710F06">
        <w:rPr>
          <w:rFonts w:eastAsia="Calibri"/>
          <w:i/>
          <w:color w:val="000000"/>
        </w:rPr>
        <w:t>Category 1 AMA Physicians Recognition Award</w:t>
      </w:r>
      <w:r w:rsidRPr="00710F06">
        <w:rPr>
          <w:rFonts w:eastAsia="Calibri"/>
          <w:color w:val="000000"/>
        </w:rPr>
        <w:t xml:space="preserve">™ CME credit (ACCME) for physicians. </w:t>
      </w:r>
      <w:r w:rsidRPr="00710F06">
        <w:rPr>
          <w:rFonts w:eastAsia="Calibri"/>
          <w:b/>
          <w:bCs/>
        </w:rPr>
        <w:t>ACCME – NP (or ACCME-Non-Physician)</w:t>
      </w:r>
      <w:r w:rsidRPr="00710F06">
        <w:rPr>
          <w:rFonts w:eastAsia="Calibri"/>
          <w:color w:val="000000"/>
        </w:rPr>
        <w:t xml:space="preserve"> may be used to provide attendees other than MDs, DOs a certificate that documents their attendance, and indicates that the accredited provider offered </w:t>
      </w:r>
      <w:r w:rsidRPr="00710F06">
        <w:rPr>
          <w:rFonts w:eastAsia="Calibri"/>
          <w:i/>
          <w:color w:val="000000"/>
        </w:rPr>
        <w:t>Category 1 AMA Physicians Recognition Award</w:t>
      </w:r>
      <w:r w:rsidRPr="00710F06">
        <w:rPr>
          <w:rFonts w:eastAsia="Calibri"/>
          <w:color w:val="000000"/>
        </w:rPr>
        <w:t>™ CME credit for the course or activity. ACCME – Non-Physician refers to healthcare professionals other than physicians.</w:t>
      </w:r>
      <w:r w:rsidRPr="00710F06">
        <w:t xml:space="preserve"> </w:t>
      </w:r>
    </w:p>
    <w:p w14:paraId="798D532B" w14:textId="77777777" w:rsidR="00710F06" w:rsidRPr="00710F06" w:rsidRDefault="00710F06" w:rsidP="00710F06">
      <w:pPr>
        <w:spacing w:before="200"/>
        <w:outlineLvl w:val="1"/>
        <w:rPr>
          <w:b/>
          <w:i/>
          <w:color w:val="000000"/>
        </w:rPr>
      </w:pPr>
      <w:r w:rsidRPr="00710F06">
        <w:rPr>
          <w:b/>
          <w:i/>
          <w:color w:val="000000"/>
        </w:rPr>
        <w:t>American Nurses Credentialing Center (ANCC)</w:t>
      </w:r>
    </w:p>
    <w:p w14:paraId="3DBC85A4" w14:textId="77777777" w:rsidR="00710F06" w:rsidRPr="00710F06" w:rsidRDefault="00710F06" w:rsidP="00710F06">
      <w:pPr>
        <w:ind w:left="900"/>
        <w:rPr>
          <w:color w:val="000000"/>
        </w:rPr>
      </w:pPr>
      <w:r w:rsidRPr="00710F06">
        <w:rPr>
          <w:color w:val="000000"/>
        </w:rPr>
        <w:t xml:space="preserve">VHA Employee Education System designates this educational activity for </w:t>
      </w:r>
      <w:sdt>
        <w:sdtPr>
          <w:rPr>
            <w:color w:val="000000"/>
          </w:rPr>
          <w:alias w:val="Enter ANCC Contact Hours"/>
          <w:tag w:val="ANCC Contact Hours"/>
          <w:id w:val="491998604"/>
          <w:placeholder>
            <w:docPart w:val="85832114102A4728808F7F255FC2D6DD"/>
          </w:placeholder>
        </w:sdtPr>
        <w:sdtEndPr/>
        <w:sdtContent>
          <w:r w:rsidRPr="00710F06">
            <w:rPr>
              <w:color w:val="000000"/>
            </w:rPr>
            <w:t>1</w:t>
          </w:r>
        </w:sdtContent>
      </w:sdt>
      <w:r w:rsidRPr="00710F06">
        <w:rPr>
          <w:color w:val="000000"/>
        </w:rPr>
        <w:t xml:space="preserve"> contact hours in continuing nursing education.</w:t>
      </w:r>
    </w:p>
    <w:p w14:paraId="045FC983" w14:textId="77777777" w:rsidR="00710F06" w:rsidRPr="00710F06" w:rsidRDefault="00710F06" w:rsidP="00710F06">
      <w:pPr>
        <w:ind w:left="900"/>
      </w:pPr>
      <w:r w:rsidRPr="00710F06">
        <w:rPr>
          <w:b/>
          <w:bCs/>
        </w:rPr>
        <w:t>Note:</w:t>
      </w:r>
      <w:r w:rsidRPr="00710F06">
        <w:rPr>
          <w:color w:val="000000"/>
        </w:rPr>
        <w:t xml:space="preserve">  ANCC continuing nursing education contact hours are not accepted by the California Board of Registered Nursing (CA BRN) toward license renewal for CA-licensed registered nurses (RNs) and advanced practice nurses (APNs), unless the CA-licensed nurse-participants are physically outside of the state of CA when they start and complete activities sponsored by an ANCC accredited provider of continuing education for nurses</w:t>
      </w:r>
      <w:r w:rsidRPr="00710F06">
        <w:t>.</w:t>
      </w:r>
    </w:p>
    <w:p w14:paraId="69C24D67" w14:textId="77777777" w:rsidR="00710F06" w:rsidRPr="00710F06" w:rsidRDefault="00710F06" w:rsidP="00710F06">
      <w:pPr>
        <w:spacing w:before="200"/>
        <w:outlineLvl w:val="1"/>
        <w:rPr>
          <w:b/>
          <w:i/>
          <w:color w:val="000000"/>
        </w:rPr>
      </w:pPr>
      <w:r w:rsidRPr="00710F06">
        <w:rPr>
          <w:b/>
          <w:i/>
          <w:color w:val="000000"/>
        </w:rPr>
        <w:t>American Psychological Association (APA)</w:t>
      </w:r>
    </w:p>
    <w:p w14:paraId="5E2045B4" w14:textId="77777777" w:rsidR="00710F06" w:rsidRPr="00710F06" w:rsidRDefault="00710F06" w:rsidP="00710F06">
      <w:pPr>
        <w:spacing w:before="200"/>
        <w:outlineLvl w:val="1"/>
        <w:rPr>
          <w:color w:val="000000"/>
        </w:rPr>
      </w:pPr>
      <w:r w:rsidRPr="00710F06">
        <w:rPr>
          <w:b/>
          <w:i/>
          <w:noProof/>
        </w:rPr>
        <w:drawing>
          <wp:anchor distT="0" distB="0" distL="114300" distR="114300" simplePos="0" relativeHeight="251659264" behindDoc="1" locked="0" layoutInCell="1" allowOverlap="1" wp14:anchorId="504D54DC" wp14:editId="41BD69D8">
            <wp:simplePos x="0" y="0"/>
            <wp:positionH relativeFrom="column">
              <wp:posOffset>0</wp:posOffset>
            </wp:positionH>
            <wp:positionV relativeFrom="paragraph">
              <wp:posOffset>41275</wp:posOffset>
            </wp:positionV>
            <wp:extent cx="637540" cy="621665"/>
            <wp:effectExtent l="0" t="0" r="0" b="6985"/>
            <wp:wrapTight wrapText="bothSides">
              <wp:wrapPolygon edited="0">
                <wp:start x="0" y="0"/>
                <wp:lineTo x="0" y="21181"/>
                <wp:lineTo x="20653" y="21181"/>
                <wp:lineTo x="206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0" cy="621665"/>
                    </a:xfrm>
                    <a:prstGeom prst="rect">
                      <a:avLst/>
                    </a:prstGeom>
                    <a:noFill/>
                  </pic:spPr>
                </pic:pic>
              </a:graphicData>
            </a:graphic>
            <wp14:sizeRelH relativeFrom="page">
              <wp14:pctWidth>0</wp14:pctWidth>
            </wp14:sizeRelH>
            <wp14:sizeRelV relativeFrom="page">
              <wp14:pctHeight>0</wp14:pctHeight>
            </wp14:sizeRelV>
          </wp:anchor>
        </w:drawing>
      </w:r>
      <w:r w:rsidRPr="00710F06">
        <w:rPr>
          <w:b/>
          <w:i/>
          <w:color w:val="000000"/>
        </w:rPr>
        <w:t xml:space="preserve"> </w:t>
      </w:r>
      <w:r w:rsidRPr="00710F06">
        <w:rPr>
          <w:color w:val="000000"/>
        </w:rPr>
        <w:t xml:space="preserve">The </w:t>
      </w:r>
      <w:r w:rsidRPr="00710F06">
        <w:t xml:space="preserve">Veterans Health Administration, Employee Education System </w:t>
      </w:r>
      <w:r w:rsidRPr="00710F06">
        <w:rPr>
          <w:color w:val="000000"/>
        </w:rPr>
        <w:t>is approved by the American Psychological Association to sponsor continuing education for psychologists. The Employee Education System maintains responsibility for this program and its content.</w:t>
      </w:r>
    </w:p>
    <w:p w14:paraId="171EE9B4" w14:textId="77777777" w:rsidR="00710F06" w:rsidRPr="00710F06" w:rsidRDefault="00710F06" w:rsidP="00710F06">
      <w:pPr>
        <w:ind w:left="900"/>
        <w:rPr>
          <w:color w:val="000000"/>
        </w:rPr>
      </w:pPr>
      <w:r w:rsidRPr="00710F06">
        <w:t xml:space="preserve"> This activity is approved for </w:t>
      </w:r>
      <w:sdt>
        <w:sdtPr>
          <w:alias w:val="Enter APA Hours"/>
          <w:tag w:val="APA Hours"/>
          <w:id w:val="680788516"/>
          <w:placeholder>
            <w:docPart w:val="0C4A3E451EA14E65BEC563F573751753"/>
          </w:placeholder>
        </w:sdtPr>
        <w:sdtEndPr/>
        <w:sdtContent>
          <w:r w:rsidRPr="00710F06">
            <w:t>1</w:t>
          </w:r>
        </w:sdtContent>
      </w:sdt>
      <w:r w:rsidRPr="00710F06">
        <w:t xml:space="preserve"> </w:t>
      </w:r>
      <w:r w:rsidRPr="00710F06">
        <w:rPr>
          <w:color w:val="000000"/>
        </w:rPr>
        <w:t xml:space="preserve">hour(s) of continuing education credit. </w:t>
      </w:r>
    </w:p>
    <w:p w14:paraId="17F853AB" w14:textId="77777777" w:rsidR="00710F06" w:rsidRPr="00710F06" w:rsidRDefault="00710F06" w:rsidP="00710F06">
      <w:pPr>
        <w:spacing w:before="200"/>
        <w:outlineLvl w:val="1"/>
        <w:rPr>
          <w:b/>
          <w:i/>
          <w:color w:val="000000"/>
        </w:rPr>
      </w:pPr>
      <w:r w:rsidRPr="00710F06">
        <w:rPr>
          <w:b/>
          <w:i/>
          <w:color w:val="000000"/>
        </w:rPr>
        <w:t>Association of Social Work Boards (ASWB)</w:t>
      </w:r>
    </w:p>
    <w:p w14:paraId="2CAE8038" w14:textId="77777777" w:rsidR="00710F06" w:rsidRPr="00710F06" w:rsidRDefault="00710F06" w:rsidP="00710F06">
      <w:pPr>
        <w:ind w:left="720"/>
      </w:pPr>
      <w:r w:rsidRPr="00710F06">
        <w:rPr>
          <w:noProof/>
        </w:rPr>
        <w:drawing>
          <wp:inline distT="0" distB="0" distL="0" distR="0" wp14:anchorId="1A9248DB" wp14:editId="7901B4AD">
            <wp:extent cx="803672"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E.jpg"/>
                    <pic:cNvPicPr/>
                  </pic:nvPicPr>
                  <pic:blipFill>
                    <a:blip r:embed="rId15">
                      <a:extLst>
                        <a:ext uri="{28A0092B-C50C-407E-A947-70E740481C1C}">
                          <a14:useLocalDpi xmlns:a14="http://schemas.microsoft.com/office/drawing/2010/main" val="0"/>
                        </a:ext>
                      </a:extLst>
                    </a:blip>
                    <a:stretch>
                      <a:fillRect/>
                    </a:stretch>
                  </pic:blipFill>
                  <pic:spPr>
                    <a:xfrm>
                      <a:off x="0" y="0"/>
                      <a:ext cx="803672" cy="381000"/>
                    </a:xfrm>
                    <a:prstGeom prst="rect">
                      <a:avLst/>
                    </a:prstGeom>
                  </pic:spPr>
                </pic:pic>
              </a:graphicData>
            </a:graphic>
          </wp:inline>
        </w:drawing>
      </w:r>
      <w:r w:rsidRPr="00710F06">
        <w:t xml:space="preserve"> As a Jointly Accredited Organization, VHA Employee Education System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VHA Employee Education System maintains responsibility for this course. Social workers completing this course receive </w:t>
      </w:r>
      <w:sdt>
        <w:sdtPr>
          <w:alias w:val="Enter ASWB Clock Hourse"/>
          <w:tag w:val="ASWB Clock Hourse"/>
          <w:id w:val="491999479"/>
          <w:placeholder>
            <w:docPart w:val="F44C2A57B21D46228B6AD7AF3F987872"/>
          </w:placeholder>
        </w:sdtPr>
        <w:sdtEndPr/>
        <w:sdtContent>
          <w:r w:rsidRPr="00710F06">
            <w:t>1</w:t>
          </w:r>
        </w:sdtContent>
      </w:sdt>
      <w:r w:rsidRPr="00710F06">
        <w:t xml:space="preserve">  </w:t>
      </w:r>
      <w:sdt>
        <w:sdtPr>
          <w:rPr>
            <w:rFonts w:eastAsia="Calibri"/>
            <w:color w:val="000000"/>
          </w:rPr>
          <w:alias w:val="ASWB Type"/>
          <w:tag w:val="ASWB Type"/>
          <w:id w:val="935634239"/>
          <w:placeholder>
            <w:docPart w:val="BABAF811D2FE48F98F9FFA2323936B81"/>
          </w:placeholder>
          <w:dropDownList>
            <w:listItem w:value="Choose ASWB Type"/>
            <w:listItem w:displayText="Clinical" w:value="Clinical"/>
            <w:listItem w:displayText="Ethics" w:value="Ethics"/>
          </w:dropDownList>
        </w:sdtPr>
        <w:sdtEndPr/>
        <w:sdtContent>
          <w:r w:rsidRPr="00710F06">
            <w:rPr>
              <w:rFonts w:eastAsia="Calibri"/>
              <w:color w:val="000000"/>
            </w:rPr>
            <w:t>Clinical</w:t>
          </w:r>
        </w:sdtContent>
      </w:sdt>
      <w:r w:rsidRPr="00710F06">
        <w:rPr>
          <w:rFonts w:eastAsia="Calibri"/>
          <w:color w:val="000000"/>
        </w:rPr>
        <w:t xml:space="preserve"> continuing education clock hours. </w:t>
      </w:r>
    </w:p>
    <w:p w14:paraId="3D79A78E" w14:textId="77777777" w:rsidR="00710F06" w:rsidRPr="00710F06" w:rsidRDefault="00710F06" w:rsidP="00710F06">
      <w:pPr>
        <w:spacing w:after="200" w:line="276" w:lineRule="auto"/>
        <w:rPr>
          <w:b/>
          <w:i/>
        </w:rPr>
      </w:pPr>
      <w:r w:rsidRPr="00710F06">
        <w:rPr>
          <w:b/>
          <w:i/>
        </w:rPr>
        <w:t>New York State Education Department (NYSED) Social Work Board</w:t>
      </w:r>
    </w:p>
    <w:p w14:paraId="7F1DC9CD" w14:textId="77777777" w:rsidR="00710F06" w:rsidRPr="00710F06" w:rsidRDefault="00710F06" w:rsidP="00710F06">
      <w:pPr>
        <w:ind w:left="720"/>
      </w:pPr>
      <w:r w:rsidRPr="00710F06">
        <w:t>The Department of Veterans Affairs, Employee Education System SW CPE is recognized by the New York State Education Department's State Board for Social Work as an approved provider of continuing education for licensed social workers #0065.</w:t>
      </w:r>
    </w:p>
    <w:p w14:paraId="34D3A7CC" w14:textId="77777777" w:rsidR="00710F06" w:rsidRPr="00710F06" w:rsidRDefault="00710F06" w:rsidP="00710F06">
      <w:pPr>
        <w:ind w:left="720"/>
        <w:rPr>
          <w:color w:val="000000"/>
        </w:rPr>
      </w:pPr>
      <w:r w:rsidRPr="00710F06">
        <w:rPr>
          <w:color w:val="000000"/>
        </w:rPr>
        <w:t xml:space="preserve">Social workers will receive </w:t>
      </w:r>
      <w:sdt>
        <w:sdtPr>
          <w:rPr>
            <w:color w:val="000000"/>
          </w:rPr>
          <w:alias w:val="Enter NBCC Hours"/>
          <w:tag w:val="NBCC Hours"/>
          <w:id w:val="348372601"/>
        </w:sdtPr>
        <w:sdtEndPr/>
        <w:sdtContent>
          <w:r w:rsidRPr="00710F06">
            <w:rPr>
              <w:color w:val="000000"/>
            </w:rPr>
            <w:t>1</w:t>
          </w:r>
        </w:sdtContent>
      </w:sdt>
      <w:r w:rsidRPr="00710F06">
        <w:t xml:space="preserve"> </w:t>
      </w:r>
      <w:r w:rsidRPr="00710F06">
        <w:rPr>
          <w:color w:val="000000"/>
        </w:rPr>
        <w:t xml:space="preserve">continuing education clock hour for participating in this course.  </w:t>
      </w:r>
    </w:p>
    <w:p w14:paraId="5B71592F" w14:textId="77777777" w:rsidR="002D498D" w:rsidRPr="004F220B" w:rsidRDefault="002D498D" w:rsidP="004F220B">
      <w:pPr>
        <w:ind w:left="720"/>
      </w:pPr>
    </w:p>
    <w:p w14:paraId="7D767D2A" w14:textId="3A6B1909" w:rsidR="004A0DDA" w:rsidRPr="008E7E27" w:rsidRDefault="004A0DDA" w:rsidP="004A0DDA">
      <w:pPr>
        <w:pStyle w:val="Heading1"/>
        <w:spacing w:before="360"/>
        <w:rPr>
          <w:color w:val="000000"/>
        </w:rPr>
      </w:pPr>
      <w:r w:rsidRPr="008E7E27">
        <w:rPr>
          <w:color w:val="000000"/>
        </w:rPr>
        <w:t>Statement of Participation</w:t>
      </w:r>
    </w:p>
    <w:p w14:paraId="709E5915" w14:textId="77777777" w:rsidR="009F7BE6" w:rsidRPr="009F7BE6" w:rsidRDefault="009F7BE6" w:rsidP="009F7BE6">
      <w:pPr>
        <w:spacing w:after="0"/>
      </w:pPr>
      <w:r w:rsidRPr="009F7BE6">
        <w:t>A certificate of completion will be awarded to participants and accreditation records will be on file at the Employee Education System. In order to receive a certificate of completion from EES, you must register in the VHA TRAIN, attend 100% of the program and complete the evaluation as directed in VHA TRAIN, and then: go into your TRAIN account Dashboard, and select “My Certificates” tab to print the accredited certificate.</w:t>
      </w:r>
    </w:p>
    <w:p w14:paraId="0E2F1DA2" w14:textId="77777777" w:rsidR="004A0DDA" w:rsidRPr="008E7E27" w:rsidRDefault="004A0DDA" w:rsidP="004A0DDA">
      <w:pPr>
        <w:pStyle w:val="Heading1"/>
      </w:pPr>
      <w:r w:rsidRPr="008E7E27">
        <w:t>Report of Training</w:t>
      </w:r>
    </w:p>
    <w:p w14:paraId="33CEC06E" w14:textId="77777777" w:rsidR="00D86E41" w:rsidRDefault="004A0DDA" w:rsidP="004A0DDA">
      <w:pPr>
        <w:spacing w:after="0"/>
        <w:rPr>
          <w:color w:val="000000"/>
        </w:rPr>
      </w:pPr>
      <w:r w:rsidRPr="008E7E27">
        <w:rPr>
          <w:color w:val="000000"/>
        </w:rPr>
        <w:t>It is the program participant’s responsibility to ensure that this training is documented in the appropriate location according to his/her locally prescribed process.</w:t>
      </w:r>
    </w:p>
    <w:p w14:paraId="5D728E94" w14:textId="77777777" w:rsidR="00D86E41" w:rsidRDefault="00D86E41" w:rsidP="004A0DDA">
      <w:pPr>
        <w:spacing w:after="0"/>
        <w:rPr>
          <w:color w:val="000000"/>
        </w:rPr>
      </w:pPr>
    </w:p>
    <w:p w14:paraId="07364AF9" w14:textId="77777777" w:rsidR="004C558B" w:rsidRPr="004C558B" w:rsidRDefault="004C558B" w:rsidP="004C558B">
      <w:pPr>
        <w:spacing w:after="0"/>
        <w:rPr>
          <w:color w:val="000000"/>
        </w:rPr>
      </w:pPr>
      <w:r w:rsidRPr="004C558B">
        <w:rPr>
          <w:b/>
          <w:color w:val="000000"/>
        </w:rPr>
        <w:t>Program Schedule</w:t>
      </w:r>
    </w:p>
    <w:p w14:paraId="48E6D898" w14:textId="7CE665D0" w:rsidR="004C558B" w:rsidRPr="004C558B" w:rsidRDefault="004C558B" w:rsidP="004C558B"/>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firstRow="1" w:lastRow="0" w:firstColumn="1" w:lastColumn="0" w:noHBand="0" w:noVBand="0"/>
      </w:tblPr>
      <w:tblGrid>
        <w:gridCol w:w="1525"/>
        <w:gridCol w:w="3870"/>
        <w:gridCol w:w="1890"/>
        <w:gridCol w:w="1890"/>
      </w:tblGrid>
      <w:tr w:rsidR="00195DB7" w:rsidRPr="008E7E27" w14:paraId="47215C52" w14:textId="77777777" w:rsidTr="007E73E9">
        <w:trPr>
          <w:cantSplit/>
          <w:trHeight w:val="269"/>
          <w:tblHeader/>
        </w:trPr>
        <w:tc>
          <w:tcPr>
            <w:tcW w:w="1525" w:type="dxa"/>
            <w:tcBorders>
              <w:top w:val="single" w:sz="4" w:space="0" w:color="auto"/>
            </w:tcBorders>
            <w:vAlign w:val="center"/>
          </w:tcPr>
          <w:p w14:paraId="516C0E0D" w14:textId="77777777" w:rsidR="00195DB7" w:rsidRPr="008E7E27" w:rsidRDefault="00195DB7" w:rsidP="007E73E9">
            <w:pPr>
              <w:spacing w:after="0"/>
              <w:jc w:val="center"/>
              <w:rPr>
                <w:b/>
                <w:color w:val="000000"/>
              </w:rPr>
            </w:pPr>
            <w:bookmarkStart w:id="3" w:name="_Objectives"/>
            <w:bookmarkEnd w:id="3"/>
            <w:r>
              <w:rPr>
                <w:b/>
                <w:color w:val="000000"/>
              </w:rPr>
              <w:br w:type="page"/>
            </w:r>
            <w:r w:rsidRPr="008E7E27">
              <w:rPr>
                <w:b/>
                <w:color w:val="000000"/>
              </w:rPr>
              <w:t>Time</w:t>
            </w:r>
          </w:p>
        </w:tc>
        <w:tc>
          <w:tcPr>
            <w:tcW w:w="3870" w:type="dxa"/>
            <w:tcBorders>
              <w:top w:val="single" w:sz="4" w:space="0" w:color="auto"/>
            </w:tcBorders>
            <w:vAlign w:val="center"/>
          </w:tcPr>
          <w:p w14:paraId="3963F5BE" w14:textId="77777777" w:rsidR="00195DB7" w:rsidRPr="008E7E27" w:rsidRDefault="00195DB7" w:rsidP="007E73E9">
            <w:pPr>
              <w:spacing w:after="0"/>
              <w:jc w:val="center"/>
              <w:rPr>
                <w:b/>
                <w:color w:val="000000"/>
              </w:rPr>
            </w:pPr>
            <w:r>
              <w:rPr>
                <w:b/>
                <w:color w:val="000000"/>
              </w:rPr>
              <w:t>Topic/Title</w:t>
            </w:r>
          </w:p>
        </w:tc>
        <w:tc>
          <w:tcPr>
            <w:tcW w:w="1890" w:type="dxa"/>
            <w:tcBorders>
              <w:top w:val="single" w:sz="4" w:space="0" w:color="auto"/>
            </w:tcBorders>
            <w:vAlign w:val="center"/>
          </w:tcPr>
          <w:p w14:paraId="4AD75EE0" w14:textId="77777777" w:rsidR="00195DB7" w:rsidRPr="008E7E27" w:rsidRDefault="00195DB7" w:rsidP="007E73E9">
            <w:pPr>
              <w:spacing w:after="0"/>
              <w:jc w:val="center"/>
              <w:rPr>
                <w:b/>
                <w:color w:val="000000"/>
              </w:rPr>
            </w:pPr>
            <w:r w:rsidRPr="008E7E27">
              <w:rPr>
                <w:b/>
                <w:color w:val="000000"/>
              </w:rPr>
              <w:t>Faculty</w:t>
            </w:r>
          </w:p>
        </w:tc>
        <w:tc>
          <w:tcPr>
            <w:tcW w:w="1890" w:type="dxa"/>
            <w:tcBorders>
              <w:top w:val="single" w:sz="4" w:space="0" w:color="auto"/>
            </w:tcBorders>
          </w:tcPr>
          <w:p w14:paraId="435FA3F2" w14:textId="77777777" w:rsidR="00195DB7" w:rsidRPr="008E7E27" w:rsidRDefault="00195DB7" w:rsidP="007E73E9">
            <w:pPr>
              <w:spacing w:after="0"/>
              <w:jc w:val="center"/>
              <w:rPr>
                <w:b/>
                <w:color w:val="000000"/>
              </w:rPr>
            </w:pPr>
            <w:r>
              <w:rPr>
                <w:b/>
                <w:color w:val="000000"/>
              </w:rPr>
              <w:t>Exam</w:t>
            </w:r>
          </w:p>
        </w:tc>
      </w:tr>
      <w:tr w:rsidR="00195DB7" w14:paraId="3C439362" w14:textId="77777777" w:rsidTr="007E73E9">
        <w:trPr>
          <w:cantSplit/>
          <w:trHeight w:val="1342"/>
        </w:trPr>
        <w:sdt>
          <w:sdtPr>
            <w:alias w:val="Enter Program Time"/>
            <w:tag w:val="Program Time"/>
            <w:id w:val="416668056"/>
          </w:sdtPr>
          <w:sdtEndPr/>
          <w:sdtContent>
            <w:sdt>
              <w:sdtPr>
                <w:alias w:val="Enter Program Time"/>
                <w:tag w:val="Program Time"/>
                <w:id w:val="249175465"/>
              </w:sdtPr>
              <w:sdtEndPr/>
              <w:sdtContent>
                <w:tc>
                  <w:tcPr>
                    <w:tcW w:w="1525" w:type="dxa"/>
                  </w:tcPr>
                  <w:p w14:paraId="65DF94B9" w14:textId="77777777" w:rsidR="00195DB7" w:rsidRPr="008E3526" w:rsidRDefault="00195DB7" w:rsidP="007E73E9">
                    <w:r>
                      <w:t>60 minutes</w:t>
                    </w:r>
                  </w:p>
                </w:tc>
              </w:sdtContent>
            </w:sdt>
          </w:sdtContent>
        </w:sdt>
        <w:sdt>
          <w:sdtPr>
            <w:alias w:val="Enter Program Content"/>
            <w:tag w:val="Program Content"/>
            <w:id w:val="416668140"/>
          </w:sdtPr>
          <w:sdtEndPr/>
          <w:sdtContent>
            <w:sdt>
              <w:sdtPr>
                <w:alias w:val="Enter Program Content"/>
                <w:tag w:val="Program Content"/>
                <w:id w:val="570853118"/>
              </w:sdtPr>
              <w:sdtEndPr/>
              <w:sdtContent>
                <w:tc>
                  <w:tcPr>
                    <w:tcW w:w="3870" w:type="dxa"/>
                  </w:tcPr>
                  <w:sdt>
                    <w:sdtPr>
                      <w:alias w:val="Objectives"/>
                      <w:tag w:val="Objectives"/>
                      <w:id w:val="-149525918"/>
                    </w:sdtPr>
                    <w:sdtEndPr/>
                    <w:sdtContent>
                      <w:sdt>
                        <w:sdtPr>
                          <w:alias w:val="Objectives"/>
                          <w:tag w:val="Objectives"/>
                          <w:id w:val="67854027"/>
                        </w:sdtPr>
                        <w:sdtEndPr/>
                        <w:sdtContent>
                          <w:sdt>
                            <w:sdtPr>
                              <w:alias w:val="Objectives"/>
                              <w:tag w:val="Objectives"/>
                              <w:id w:val="-1636093682"/>
                            </w:sdtPr>
                            <w:sdtEndPr/>
                            <w:sdtContent>
                              <w:p w14:paraId="4D595C5E" w14:textId="77777777" w:rsidR="00195DB7" w:rsidRDefault="00195DB7" w:rsidP="00195DB7">
                                <w:pPr>
                                  <w:pStyle w:val="ListParagraph"/>
                                  <w:numPr>
                                    <w:ilvl w:val="0"/>
                                    <w:numId w:val="41"/>
                                  </w:numPr>
                                  <w:spacing w:after="200" w:line="276" w:lineRule="auto"/>
                                </w:pPr>
                                <w:r>
                                  <w:t xml:space="preserve">PTSD Causes and Symptons </w:t>
                                </w:r>
                              </w:p>
                              <w:p w14:paraId="78394FD9" w14:textId="77777777" w:rsidR="00195DB7" w:rsidRDefault="00195DB7" w:rsidP="00195DB7">
                                <w:pPr>
                                  <w:pStyle w:val="ListParagraph"/>
                                  <w:numPr>
                                    <w:ilvl w:val="0"/>
                                    <w:numId w:val="41"/>
                                  </w:numPr>
                                  <w:spacing w:after="200" w:line="276" w:lineRule="auto"/>
                                </w:pPr>
                                <w:r>
                                  <w:t xml:space="preserve">Treatment options for PTSD </w:t>
                                </w:r>
                              </w:p>
                              <w:p w14:paraId="49B91F88" w14:textId="77777777" w:rsidR="00195DB7" w:rsidRPr="00F875BD" w:rsidRDefault="00195DB7" w:rsidP="00195DB7">
                                <w:pPr>
                                  <w:pStyle w:val="ListParagraph"/>
                                  <w:numPr>
                                    <w:ilvl w:val="0"/>
                                    <w:numId w:val="41"/>
                                  </w:numPr>
                                  <w:spacing w:after="200" w:line="276" w:lineRule="auto"/>
                                </w:pPr>
                                <w:r>
                                  <w:t>How to care for Vietnam Veterans with PTSD at the end of life</w:t>
                                </w:r>
                              </w:p>
                            </w:sdtContent>
                          </w:sdt>
                        </w:sdtContent>
                      </w:sdt>
                    </w:sdtContent>
                  </w:sdt>
                </w:tc>
              </w:sdtContent>
            </w:sdt>
          </w:sdtContent>
        </w:sdt>
        <w:tc>
          <w:tcPr>
            <w:tcW w:w="1890" w:type="dxa"/>
          </w:tcPr>
          <w:p w14:paraId="5DFB8D3B" w14:textId="77777777" w:rsidR="00195DB7" w:rsidRDefault="00195DB7" w:rsidP="007E73E9">
            <w:pPr>
              <w:pStyle w:val="NoSpacing"/>
            </w:pPr>
            <w:r>
              <w:t xml:space="preserve">Kirsten </w:t>
            </w:r>
            <w:proofErr w:type="spellStart"/>
            <w:r>
              <w:t>Sorocco</w:t>
            </w:r>
            <w:proofErr w:type="spellEnd"/>
            <w:r>
              <w:t xml:space="preserve"> </w:t>
            </w:r>
          </w:p>
          <w:p w14:paraId="1665EEB2" w14:textId="77777777" w:rsidR="00195DB7" w:rsidRPr="008E3526" w:rsidRDefault="00195DB7" w:rsidP="007E73E9">
            <w:pPr>
              <w:pStyle w:val="NoSpacing"/>
            </w:pPr>
            <w:r>
              <w:t>Zachery Sager</w:t>
            </w:r>
          </w:p>
        </w:tc>
        <w:tc>
          <w:tcPr>
            <w:tcW w:w="1890" w:type="dxa"/>
          </w:tcPr>
          <w:p w14:paraId="5F82E978" w14:textId="77777777" w:rsidR="00195DB7" w:rsidRDefault="00195DB7" w:rsidP="007E73E9">
            <w:pPr>
              <w:pStyle w:val="NoSpacing"/>
              <w:jc w:val="center"/>
            </w:pPr>
            <w:r>
              <w:t>Yes</w:t>
            </w:r>
          </w:p>
        </w:tc>
      </w:tr>
    </w:tbl>
    <w:p w14:paraId="234EC864" w14:textId="77777777" w:rsidR="00D86E41" w:rsidRDefault="00D86E41" w:rsidP="00C0768C">
      <w:pPr>
        <w:rPr>
          <w:b/>
          <w:color w:val="000000"/>
        </w:rPr>
      </w:pPr>
    </w:p>
    <w:p w14:paraId="173E0D40" w14:textId="77777777" w:rsidR="004C558B" w:rsidRPr="004C558B" w:rsidRDefault="004C558B" w:rsidP="004C558B">
      <w:pPr>
        <w:keepNext/>
        <w:keepLines/>
        <w:spacing w:before="360" w:after="0"/>
        <w:outlineLvl w:val="0"/>
        <w:rPr>
          <w:rFonts w:eastAsiaTheme="majorEastAsia"/>
          <w:b/>
          <w:bCs/>
          <w:color w:val="000000"/>
          <w:sz w:val="26"/>
          <w:szCs w:val="26"/>
        </w:rPr>
      </w:pPr>
      <w:r w:rsidRPr="004C558B">
        <w:rPr>
          <w:rFonts w:eastAsiaTheme="majorEastAsia"/>
          <w:b/>
          <w:bCs/>
          <w:color w:val="000000"/>
          <w:sz w:val="26"/>
          <w:szCs w:val="26"/>
        </w:rPr>
        <w:t>Faculty and Planning Committee Listing</w:t>
      </w:r>
    </w:p>
    <w:p w14:paraId="428F0A78" w14:textId="77777777" w:rsidR="004C558B" w:rsidRPr="004C558B" w:rsidRDefault="004C558B" w:rsidP="004C558B">
      <w:pPr>
        <w:spacing w:after="0"/>
        <w:rPr>
          <w:color w:val="000000"/>
        </w:rPr>
      </w:pPr>
      <w:r w:rsidRPr="004C558B">
        <w:rPr>
          <w:color w:val="000000"/>
        </w:rPr>
        <w:t xml:space="preserve">* Denote planning committee member </w:t>
      </w:r>
    </w:p>
    <w:p w14:paraId="04917C9B" w14:textId="52A2FC20" w:rsidR="004C558B" w:rsidRDefault="004C558B" w:rsidP="004C558B">
      <w:pPr>
        <w:spacing w:after="0"/>
        <w:rPr>
          <w:color w:val="000000"/>
        </w:rPr>
      </w:pPr>
      <w:r w:rsidRPr="004C558B">
        <w:rPr>
          <w:color w:val="000000"/>
        </w:rPr>
        <w:t xml:space="preserve">+ Denotes faculty </w:t>
      </w:r>
    </w:p>
    <w:p w14:paraId="2792E734" w14:textId="77777777" w:rsidR="000E0343" w:rsidRDefault="000E0343" w:rsidP="000E0343"/>
    <w:p w14:paraId="2263979E" w14:textId="4E5A9BF7" w:rsidR="00C12A22" w:rsidRPr="00C12A22" w:rsidRDefault="00C12A22" w:rsidP="00C12A22">
      <w:pPr>
        <w:spacing w:after="0"/>
        <w:rPr>
          <w:color w:val="000000"/>
        </w:rPr>
      </w:pPr>
    </w:p>
    <w:tbl>
      <w:tblPr>
        <w:tblStyle w:val="TableGrid5"/>
        <w:tblW w:w="9749" w:type="dxa"/>
        <w:tblCellMar>
          <w:top w:w="43" w:type="dxa"/>
          <w:left w:w="115" w:type="dxa"/>
          <w:bottom w:w="43" w:type="dxa"/>
          <w:right w:w="115" w:type="dxa"/>
        </w:tblCellMar>
        <w:tblLook w:val="04A0" w:firstRow="1" w:lastRow="0" w:firstColumn="1" w:lastColumn="0" w:noHBand="0" w:noVBand="1"/>
      </w:tblPr>
      <w:tblGrid>
        <w:gridCol w:w="4874"/>
        <w:gridCol w:w="4875"/>
      </w:tblGrid>
      <w:tr w:rsidR="00C12A22" w:rsidRPr="00C12A22" w14:paraId="606DB56E" w14:textId="77777777" w:rsidTr="00473B69">
        <w:tc>
          <w:tcPr>
            <w:tcW w:w="4874" w:type="dxa"/>
            <w:tcBorders>
              <w:top w:val="single" w:sz="4" w:space="0" w:color="auto"/>
              <w:left w:val="single" w:sz="4" w:space="0" w:color="auto"/>
              <w:bottom w:val="single" w:sz="4" w:space="0" w:color="auto"/>
              <w:right w:val="single" w:sz="4" w:space="0" w:color="auto"/>
            </w:tcBorders>
          </w:tcPr>
          <w:p w14:paraId="75E29630" w14:textId="77777777" w:rsidR="00C12A22" w:rsidRPr="00C12A22" w:rsidRDefault="00C12A22" w:rsidP="00C12A22">
            <w:pPr>
              <w:spacing w:after="0"/>
            </w:pPr>
            <w:r w:rsidRPr="00C12A22">
              <w:t>*Sean Gamble, MBA</w:t>
            </w:r>
          </w:p>
          <w:p w14:paraId="10A8A12F" w14:textId="77777777" w:rsidR="00C12A22" w:rsidRPr="00C12A22" w:rsidRDefault="00C12A22" w:rsidP="00C12A22">
            <w:pPr>
              <w:spacing w:after="0"/>
            </w:pPr>
            <w:r w:rsidRPr="00C12A22">
              <w:t>Education Project Manager</w:t>
            </w:r>
          </w:p>
          <w:p w14:paraId="303C315C" w14:textId="77777777" w:rsidR="00C12A22" w:rsidRPr="00C12A22" w:rsidRDefault="00C12A22" w:rsidP="00C12A22">
            <w:pPr>
              <w:spacing w:after="0"/>
            </w:pPr>
            <w:r w:rsidRPr="00C12A22">
              <w:t>Employee Education System</w:t>
            </w:r>
          </w:p>
          <w:p w14:paraId="103E737C" w14:textId="77777777" w:rsidR="00C12A22" w:rsidRPr="00C12A22" w:rsidRDefault="00C12A22" w:rsidP="00C12A22">
            <w:pPr>
              <w:spacing w:after="0"/>
            </w:pPr>
            <w:r w:rsidRPr="00C12A22">
              <w:t xml:space="preserve">St. Louis, MO     </w:t>
            </w:r>
          </w:p>
        </w:tc>
        <w:tc>
          <w:tcPr>
            <w:tcW w:w="4875" w:type="dxa"/>
            <w:tcBorders>
              <w:top w:val="single" w:sz="4" w:space="0" w:color="auto"/>
              <w:left w:val="single" w:sz="4" w:space="0" w:color="auto"/>
              <w:bottom w:val="single" w:sz="4" w:space="0" w:color="auto"/>
              <w:right w:val="single" w:sz="4" w:space="0" w:color="auto"/>
            </w:tcBorders>
          </w:tcPr>
          <w:p w14:paraId="46E12673" w14:textId="77777777" w:rsidR="00C12A22" w:rsidRPr="00C12A22" w:rsidRDefault="00C12A22" w:rsidP="00C12A22">
            <w:pPr>
              <w:spacing w:after="0"/>
            </w:pPr>
            <w:r w:rsidRPr="00C12A22">
              <w:t xml:space="preserve">*Julia </w:t>
            </w:r>
            <w:proofErr w:type="spellStart"/>
            <w:r w:rsidRPr="00C12A22">
              <w:t>Kasl</w:t>
            </w:r>
            <w:proofErr w:type="spellEnd"/>
            <w:r w:rsidRPr="00C12A22">
              <w:t>-Godley, PhD</w:t>
            </w:r>
          </w:p>
          <w:p w14:paraId="468CF1C7" w14:textId="77777777" w:rsidR="00C12A22" w:rsidRPr="00C12A22" w:rsidRDefault="00C12A22" w:rsidP="00C12A22">
            <w:pPr>
              <w:spacing w:after="0"/>
            </w:pPr>
            <w:r w:rsidRPr="00C12A22">
              <w:t>Staff Psychologist</w:t>
            </w:r>
          </w:p>
          <w:p w14:paraId="28243DA1" w14:textId="77777777" w:rsidR="00C12A22" w:rsidRPr="00C12A22" w:rsidRDefault="00C12A22" w:rsidP="00C12A22">
            <w:pPr>
              <w:spacing w:after="0"/>
            </w:pPr>
            <w:r w:rsidRPr="00C12A22">
              <w:t>VA Palo Alto Health Care System</w:t>
            </w:r>
          </w:p>
          <w:p w14:paraId="115D1744" w14:textId="77777777" w:rsidR="00C12A22" w:rsidRPr="00C12A22" w:rsidRDefault="00C12A22" w:rsidP="00C12A22">
            <w:pPr>
              <w:spacing w:after="0"/>
            </w:pPr>
            <w:r w:rsidRPr="00C12A22">
              <w:t>Palo Alto, CA</w:t>
            </w:r>
          </w:p>
          <w:p w14:paraId="3B525402" w14:textId="77777777" w:rsidR="00C12A22" w:rsidRPr="00C12A22" w:rsidRDefault="00C12A22" w:rsidP="00C12A22">
            <w:pPr>
              <w:spacing w:after="0"/>
            </w:pPr>
            <w:r w:rsidRPr="00C12A22">
              <w:t>Planning Member for APA</w:t>
            </w:r>
          </w:p>
        </w:tc>
      </w:tr>
      <w:tr w:rsidR="00C12A22" w:rsidRPr="00C12A22" w14:paraId="40737E6A" w14:textId="77777777" w:rsidTr="00473B69">
        <w:tblPrEx>
          <w:tblCellMar>
            <w:top w:w="0" w:type="dxa"/>
            <w:left w:w="108" w:type="dxa"/>
            <w:bottom w:w="0" w:type="dxa"/>
            <w:right w:w="108" w:type="dxa"/>
          </w:tblCellMar>
        </w:tblPrEx>
        <w:tc>
          <w:tcPr>
            <w:tcW w:w="4874" w:type="dxa"/>
          </w:tcPr>
          <w:p w14:paraId="6BD61B98" w14:textId="77777777" w:rsidR="00C12A22" w:rsidRPr="00C12A22" w:rsidRDefault="00C12A22" w:rsidP="00C12A22">
            <w:pPr>
              <w:spacing w:after="0"/>
              <w:rPr>
                <w:b/>
              </w:rPr>
            </w:pPr>
            <w:r w:rsidRPr="00C12A22">
              <w:t>*Carol Luhrs, MD, FAAHPM</w:t>
            </w:r>
          </w:p>
          <w:p w14:paraId="0FED7FDF" w14:textId="77777777" w:rsidR="00C12A22" w:rsidRPr="00C12A22" w:rsidRDefault="00C12A22" w:rsidP="00C12A22">
            <w:pPr>
              <w:spacing w:after="0"/>
              <w:rPr>
                <w:b/>
              </w:rPr>
            </w:pPr>
            <w:r w:rsidRPr="00C12A22">
              <w:t>Director, Implementation Center,</w:t>
            </w:r>
          </w:p>
          <w:p w14:paraId="254F45FC" w14:textId="77777777" w:rsidR="00C12A22" w:rsidRPr="00C12A22" w:rsidRDefault="00C12A22" w:rsidP="00C12A22">
            <w:pPr>
              <w:spacing w:after="0"/>
              <w:rPr>
                <w:b/>
              </w:rPr>
            </w:pPr>
            <w:r w:rsidRPr="00C12A22">
              <w:t>Chief, Hematology/Oncology, Brooklyn</w:t>
            </w:r>
          </w:p>
          <w:p w14:paraId="6D3CA252" w14:textId="77777777" w:rsidR="00C12A22" w:rsidRPr="00C12A22" w:rsidRDefault="00C12A22" w:rsidP="00C12A22">
            <w:pPr>
              <w:spacing w:after="0"/>
              <w:rPr>
                <w:b/>
              </w:rPr>
            </w:pPr>
            <w:r w:rsidRPr="00C12A22">
              <w:t>VA New York Harbor Health Care System</w:t>
            </w:r>
          </w:p>
          <w:p w14:paraId="4A2C1275" w14:textId="77777777" w:rsidR="00C12A22" w:rsidRPr="00C12A22" w:rsidRDefault="00C12A22" w:rsidP="00C12A22">
            <w:pPr>
              <w:spacing w:after="0"/>
              <w:rPr>
                <w:b/>
              </w:rPr>
            </w:pPr>
            <w:r w:rsidRPr="00C12A22">
              <w:t>Brooklyn, NY</w:t>
            </w:r>
          </w:p>
          <w:p w14:paraId="17CCF749" w14:textId="77777777" w:rsidR="00C12A22" w:rsidRPr="00C12A22" w:rsidRDefault="00C12A22" w:rsidP="00C12A22">
            <w:pPr>
              <w:spacing w:after="0"/>
            </w:pPr>
            <w:r w:rsidRPr="00C12A22">
              <w:t>Planning Member for ACCME</w:t>
            </w:r>
          </w:p>
        </w:tc>
        <w:tc>
          <w:tcPr>
            <w:tcW w:w="4875" w:type="dxa"/>
          </w:tcPr>
          <w:p w14:paraId="2D376AC3" w14:textId="77777777" w:rsidR="00C12A22" w:rsidRPr="00C12A22" w:rsidRDefault="00C12A22" w:rsidP="00C12A22">
            <w:pPr>
              <w:spacing w:after="0"/>
            </w:pPr>
            <w:r w:rsidRPr="00C12A22">
              <w:t>*Maudie Murray, RN, MSN, CNP, CHPN Inpatient Hospice Unit Nurse Manager</w:t>
            </w:r>
          </w:p>
          <w:p w14:paraId="42077A01" w14:textId="77777777" w:rsidR="00C12A22" w:rsidRPr="00C12A22" w:rsidRDefault="00C12A22" w:rsidP="00C12A22">
            <w:pPr>
              <w:spacing w:after="0"/>
            </w:pPr>
            <w:r w:rsidRPr="00C12A22">
              <w:t>Wade Park VAMC</w:t>
            </w:r>
          </w:p>
          <w:p w14:paraId="33E056ED" w14:textId="77777777" w:rsidR="00C12A22" w:rsidRPr="00C12A22" w:rsidRDefault="00C12A22" w:rsidP="00C12A22">
            <w:pPr>
              <w:spacing w:after="0"/>
            </w:pPr>
            <w:r w:rsidRPr="00C12A22">
              <w:t>Cleveland, OH</w:t>
            </w:r>
          </w:p>
        </w:tc>
      </w:tr>
      <w:tr w:rsidR="00C12A22" w:rsidRPr="00C12A22" w14:paraId="5DD8640E" w14:textId="77777777" w:rsidTr="00473B69">
        <w:tblPrEx>
          <w:tblCellMar>
            <w:top w:w="0" w:type="dxa"/>
            <w:left w:w="108" w:type="dxa"/>
            <w:bottom w:w="0" w:type="dxa"/>
            <w:right w:w="108" w:type="dxa"/>
          </w:tblCellMar>
        </w:tblPrEx>
        <w:tc>
          <w:tcPr>
            <w:tcW w:w="4874" w:type="dxa"/>
          </w:tcPr>
          <w:p w14:paraId="29C58AD1" w14:textId="77777777" w:rsidR="00C12A22" w:rsidRPr="00C12A22" w:rsidRDefault="00C12A22" w:rsidP="00C12A22">
            <w:pPr>
              <w:spacing w:after="0"/>
            </w:pPr>
            <w:r w:rsidRPr="00C12A22">
              <w:t>+Zachery Sager, MD</w:t>
            </w:r>
          </w:p>
          <w:p w14:paraId="1A6B3365" w14:textId="77777777" w:rsidR="00C12A22" w:rsidRPr="00C12A22" w:rsidRDefault="00C12A22" w:rsidP="00C12A22">
            <w:pPr>
              <w:spacing w:after="0"/>
            </w:pPr>
            <w:r w:rsidRPr="00C12A22">
              <w:t xml:space="preserve">Fellow, Geriatrics </w:t>
            </w:r>
          </w:p>
          <w:p w14:paraId="1D9F5766" w14:textId="77777777" w:rsidR="00C12A22" w:rsidRPr="00C12A22" w:rsidRDefault="00C12A22" w:rsidP="00C12A22">
            <w:pPr>
              <w:spacing w:after="0"/>
            </w:pPr>
            <w:r w:rsidRPr="00C12A22">
              <w:t xml:space="preserve">Boston VA Healthcare System </w:t>
            </w:r>
          </w:p>
          <w:p w14:paraId="04E8B641" w14:textId="77777777" w:rsidR="00C12A22" w:rsidRPr="00C12A22" w:rsidRDefault="00C12A22" w:rsidP="00C12A22">
            <w:pPr>
              <w:spacing w:after="0"/>
            </w:pPr>
            <w:r w:rsidRPr="00C12A22">
              <w:t>Boston, MA</w:t>
            </w:r>
          </w:p>
        </w:tc>
        <w:tc>
          <w:tcPr>
            <w:tcW w:w="4875" w:type="dxa"/>
          </w:tcPr>
          <w:p w14:paraId="6EA4990D" w14:textId="77777777" w:rsidR="00C12A22" w:rsidRPr="00C12A22" w:rsidRDefault="00C12A22" w:rsidP="00C12A22">
            <w:pPr>
              <w:spacing w:after="0"/>
            </w:pPr>
            <w:r w:rsidRPr="00C12A22">
              <w:t>*Caroline Schauer, RN, MSN, CHPN</w:t>
            </w:r>
          </w:p>
          <w:p w14:paraId="3B9085D4" w14:textId="77777777" w:rsidR="00C12A22" w:rsidRPr="00C12A22" w:rsidRDefault="00C12A22" w:rsidP="00C12A22">
            <w:pPr>
              <w:spacing w:after="0"/>
            </w:pPr>
            <w:r w:rsidRPr="00C12A22">
              <w:t>VISN 23 Hospice and Palliative Care Program Manager</w:t>
            </w:r>
          </w:p>
          <w:p w14:paraId="326AE477" w14:textId="77777777" w:rsidR="00C12A22" w:rsidRPr="00C12A22" w:rsidRDefault="00C12A22" w:rsidP="00C12A22">
            <w:pPr>
              <w:spacing w:after="0"/>
            </w:pPr>
            <w:r w:rsidRPr="00C12A22">
              <w:t>Fargo VA Medical Center</w:t>
            </w:r>
          </w:p>
          <w:p w14:paraId="49CB89E3" w14:textId="77777777" w:rsidR="00C12A22" w:rsidRPr="00C12A22" w:rsidRDefault="00C12A22" w:rsidP="00C12A22">
            <w:pPr>
              <w:spacing w:after="0"/>
            </w:pPr>
            <w:r w:rsidRPr="00C12A22">
              <w:t>Fargo, ND</w:t>
            </w:r>
          </w:p>
          <w:p w14:paraId="2075AF72" w14:textId="77777777" w:rsidR="00C12A22" w:rsidRPr="00C12A22" w:rsidRDefault="00C12A22" w:rsidP="00C12A22">
            <w:pPr>
              <w:spacing w:after="0"/>
            </w:pPr>
            <w:r w:rsidRPr="00C12A22">
              <w:t>Planning Member for ANCC</w:t>
            </w:r>
          </w:p>
        </w:tc>
      </w:tr>
      <w:tr w:rsidR="00C12A22" w:rsidRPr="00C12A22" w14:paraId="6C0F94AD" w14:textId="77777777" w:rsidTr="00473B69">
        <w:tblPrEx>
          <w:tblCellMar>
            <w:top w:w="0" w:type="dxa"/>
            <w:left w:w="108" w:type="dxa"/>
            <w:bottom w:w="0" w:type="dxa"/>
            <w:right w:w="108" w:type="dxa"/>
          </w:tblCellMar>
        </w:tblPrEx>
        <w:tc>
          <w:tcPr>
            <w:tcW w:w="4874" w:type="dxa"/>
          </w:tcPr>
          <w:p w14:paraId="51835D67" w14:textId="77777777" w:rsidR="00C12A22" w:rsidRPr="00C12A22" w:rsidRDefault="00C12A22" w:rsidP="00C12A22">
            <w:pPr>
              <w:spacing w:after="0"/>
            </w:pPr>
            <w:r w:rsidRPr="00C12A22">
              <w:t xml:space="preserve">+Kristen </w:t>
            </w:r>
            <w:proofErr w:type="spellStart"/>
            <w:r w:rsidRPr="00C12A22">
              <w:t>Sorocco</w:t>
            </w:r>
            <w:proofErr w:type="spellEnd"/>
            <w:r w:rsidRPr="00C12A22">
              <w:t xml:space="preserve">, PhD </w:t>
            </w:r>
          </w:p>
          <w:p w14:paraId="37A31CF9" w14:textId="77777777" w:rsidR="00C12A22" w:rsidRPr="00C12A22" w:rsidRDefault="00C12A22" w:rsidP="00C12A22">
            <w:pPr>
              <w:spacing w:after="0"/>
            </w:pPr>
            <w:r w:rsidRPr="00C12A22">
              <w:t xml:space="preserve">Psychologist, Community Living Center </w:t>
            </w:r>
          </w:p>
          <w:p w14:paraId="079B4D29" w14:textId="77777777" w:rsidR="00C12A22" w:rsidRPr="00C12A22" w:rsidRDefault="00C12A22" w:rsidP="00C12A22">
            <w:pPr>
              <w:spacing w:after="0"/>
            </w:pPr>
            <w:r w:rsidRPr="00C12A22">
              <w:t xml:space="preserve">Oklahoma City VA Medical Center </w:t>
            </w:r>
          </w:p>
          <w:p w14:paraId="6BEBC30E" w14:textId="77777777" w:rsidR="00C12A22" w:rsidRPr="00C12A22" w:rsidRDefault="00C12A22" w:rsidP="00C12A22">
            <w:pPr>
              <w:spacing w:after="0"/>
            </w:pPr>
            <w:r w:rsidRPr="00C12A22">
              <w:t>Oklahoma City, OK</w:t>
            </w:r>
          </w:p>
          <w:p w14:paraId="4EA6F3E2" w14:textId="77777777" w:rsidR="00C12A22" w:rsidRPr="00C12A22" w:rsidRDefault="00C12A22" w:rsidP="00C12A22">
            <w:pPr>
              <w:spacing w:after="0"/>
            </w:pPr>
          </w:p>
        </w:tc>
        <w:tc>
          <w:tcPr>
            <w:tcW w:w="4875" w:type="dxa"/>
          </w:tcPr>
          <w:p w14:paraId="75E7126B" w14:textId="77777777" w:rsidR="00C12A22" w:rsidRPr="00C12A22" w:rsidRDefault="00C12A22" w:rsidP="00C12A22">
            <w:pPr>
              <w:spacing w:after="0"/>
            </w:pPr>
            <w:r w:rsidRPr="00C12A22">
              <w:t>*Ryan Weller, LCSW</w:t>
            </w:r>
          </w:p>
          <w:p w14:paraId="3CBA9399" w14:textId="77777777" w:rsidR="00C12A22" w:rsidRPr="00C12A22" w:rsidRDefault="00C12A22" w:rsidP="00C12A22">
            <w:pPr>
              <w:spacing w:after="0"/>
            </w:pPr>
            <w:r w:rsidRPr="00C12A22">
              <w:t>Palliative Care Program Manager</w:t>
            </w:r>
          </w:p>
          <w:p w14:paraId="5CBD30D1" w14:textId="77777777" w:rsidR="00C12A22" w:rsidRPr="00C12A22" w:rsidRDefault="00C12A22" w:rsidP="00C12A22">
            <w:pPr>
              <w:spacing w:after="0"/>
            </w:pPr>
            <w:r w:rsidRPr="00C12A22">
              <w:t xml:space="preserve">VISN 20 Northwest Network / Portland VA </w:t>
            </w:r>
          </w:p>
          <w:p w14:paraId="6106B2C4" w14:textId="77777777" w:rsidR="00C12A22" w:rsidRPr="00C12A22" w:rsidRDefault="00C12A22" w:rsidP="00C12A22">
            <w:pPr>
              <w:spacing w:after="0"/>
            </w:pPr>
            <w:r w:rsidRPr="00C12A22">
              <w:t>Portland, OR</w:t>
            </w:r>
          </w:p>
          <w:p w14:paraId="5904F82C" w14:textId="77777777" w:rsidR="00C12A22" w:rsidRPr="00C12A22" w:rsidRDefault="00C12A22" w:rsidP="00C12A22">
            <w:pPr>
              <w:spacing w:after="0"/>
            </w:pPr>
            <w:r w:rsidRPr="00C12A22">
              <w:t>Planning Member for ASWB</w:t>
            </w:r>
          </w:p>
          <w:p w14:paraId="2EB18A33" w14:textId="77777777" w:rsidR="00C12A22" w:rsidRPr="00C12A22" w:rsidRDefault="00C12A22" w:rsidP="00C12A22">
            <w:pPr>
              <w:spacing w:after="0"/>
            </w:pPr>
            <w:r w:rsidRPr="00C12A22">
              <w:t>Planning Member for NYSED</w:t>
            </w:r>
          </w:p>
        </w:tc>
      </w:tr>
    </w:tbl>
    <w:p w14:paraId="051E27DA" w14:textId="77777777" w:rsidR="009D7F3B" w:rsidRPr="000E0343" w:rsidRDefault="009D7F3B" w:rsidP="009D7F3B">
      <w:pPr>
        <w:rPr>
          <w:b/>
        </w:rPr>
      </w:pPr>
      <w:r w:rsidRPr="000E0343">
        <w:rPr>
          <w:b/>
          <w:color w:val="000000"/>
        </w:rPr>
        <w:t xml:space="preserve">EES Program Staff for </w:t>
      </w:r>
    </w:p>
    <w:sdt>
      <w:sdtPr>
        <w:rPr>
          <w:b/>
          <w:bCs/>
          <w:color w:val="000000"/>
        </w:rPr>
        <w:alias w:val="Enter Program Staff"/>
        <w:tag w:val="Program Staff"/>
        <w:id w:val="-1265847541"/>
        <w:docPartList>
          <w:docPartGallery w:val="Quick Parts"/>
        </w:docPartList>
      </w:sdtPr>
      <w:sdtEndPr>
        <w:rPr>
          <w:b w:val="0"/>
          <w:bCs w:val="0"/>
          <w:color w:val="auto"/>
        </w:rPr>
      </w:sdtEndPr>
      <w:sdtContent>
        <w:sdt>
          <w:sdtPr>
            <w:rPr>
              <w:b/>
              <w:bCs/>
            </w:rPr>
            <w:alias w:val="Enter Program Staff"/>
            <w:tag w:val="Program Staff"/>
            <w:id w:val="1651643666"/>
            <w:docPartList>
              <w:docPartGallery w:val="Quick Parts"/>
            </w:docPartList>
          </w:sdtPr>
          <w:sdtEndPr>
            <w:rPr>
              <w:b w:val="0"/>
              <w:bCs w:val="0"/>
            </w:rPr>
          </w:sdtEndPr>
          <w:sdtContent>
            <w:sdt>
              <w:sdtPr>
                <w:rPr>
                  <w:b/>
                </w:rPr>
                <w:alias w:val="Enter Program Staff"/>
                <w:tag w:val="Program Staff"/>
                <w:id w:val="-100880450"/>
                <w:docPartList>
                  <w:docPartGallery w:val="Quick Parts"/>
                </w:docPartList>
              </w:sdtPr>
              <w:sdtEndPr/>
              <w:sdtContent>
                <w:p w14:paraId="70EB96DB" w14:textId="77777777" w:rsidR="009D7F3B" w:rsidRPr="009F7BE6" w:rsidRDefault="009D7F3B" w:rsidP="009D7F3B">
                  <w:pPr>
                    <w:spacing w:after="0"/>
                  </w:pPr>
                  <w:r w:rsidRPr="009F7BE6">
                    <w:t>Sean Gamble</w:t>
                  </w:r>
                </w:p>
                <w:p w14:paraId="19074666" w14:textId="77777777" w:rsidR="009D7F3B" w:rsidRPr="009F7BE6" w:rsidRDefault="009D7F3B" w:rsidP="009D7F3B">
                  <w:pPr>
                    <w:spacing w:after="0"/>
                  </w:pPr>
                  <w:r w:rsidRPr="009F7BE6">
                    <w:t>Education Project Manager</w:t>
                  </w:r>
                </w:p>
                <w:p w14:paraId="47246DD4" w14:textId="77777777" w:rsidR="009D7F3B" w:rsidRPr="009F7BE6" w:rsidRDefault="00971B34" w:rsidP="009D7F3B">
                  <w:pPr>
                    <w:spacing w:after="0"/>
                  </w:pPr>
                  <w:hyperlink r:id="rId16" w:history="1">
                    <w:r w:rsidR="009D7F3B" w:rsidRPr="009F7BE6">
                      <w:rPr>
                        <w:u w:val="single"/>
                      </w:rPr>
                      <w:t>Sean.Gamble@va.gov</w:t>
                    </w:r>
                  </w:hyperlink>
                  <w:r w:rsidR="009D7F3B" w:rsidRPr="009F7BE6">
                    <w:t xml:space="preserve"> </w:t>
                  </w:r>
                </w:p>
                <w:p w14:paraId="5B962F63" w14:textId="77777777" w:rsidR="009D7F3B" w:rsidRPr="009F7BE6" w:rsidRDefault="009D7F3B" w:rsidP="009D7F3B">
                  <w:pPr>
                    <w:spacing w:after="0"/>
                  </w:pPr>
                  <w:r w:rsidRPr="009F7BE6">
                    <w:t>314-894-6458</w:t>
                  </w:r>
                </w:p>
              </w:sdtContent>
            </w:sdt>
            <w:p w14:paraId="2BA4CCD9" w14:textId="77777777" w:rsidR="009D7F3B" w:rsidRPr="009F7BE6" w:rsidRDefault="009D7F3B" w:rsidP="009D7F3B">
              <w:pPr>
                <w:spacing w:after="0"/>
              </w:pPr>
              <w:r w:rsidRPr="009F7BE6">
                <w:t>St. Louis, MO</w:t>
              </w:r>
            </w:p>
          </w:sdtContent>
        </w:sdt>
      </w:sdtContent>
    </w:sdt>
    <w:p w14:paraId="6C53592D" w14:textId="77777777" w:rsidR="009D7F3B" w:rsidRPr="009F7BE6" w:rsidRDefault="009D7F3B" w:rsidP="009D7F3B">
      <w:pPr>
        <w:spacing w:after="0"/>
      </w:pPr>
    </w:p>
    <w:p w14:paraId="549103F7" w14:textId="77777777" w:rsidR="009D7F3B" w:rsidRPr="00C12A22" w:rsidRDefault="009D7F3B" w:rsidP="009D7F3B">
      <w:pPr>
        <w:keepNext/>
        <w:keepLines/>
        <w:spacing w:after="0"/>
        <w:outlineLvl w:val="0"/>
        <w:rPr>
          <w:rFonts w:eastAsiaTheme="majorEastAsia"/>
          <w:bCs/>
          <w:color w:val="000000"/>
        </w:rPr>
      </w:pPr>
      <w:r w:rsidRPr="00C12A22">
        <w:rPr>
          <w:rFonts w:eastAsiaTheme="majorEastAsia"/>
          <w:bCs/>
          <w:color w:val="000000"/>
        </w:rPr>
        <w:t xml:space="preserve">Jessica </w:t>
      </w:r>
      <w:proofErr w:type="spellStart"/>
      <w:r w:rsidRPr="00C12A22">
        <w:rPr>
          <w:rFonts w:eastAsiaTheme="majorEastAsia"/>
          <w:bCs/>
          <w:color w:val="000000"/>
        </w:rPr>
        <w:t>Crause</w:t>
      </w:r>
      <w:proofErr w:type="spellEnd"/>
    </w:p>
    <w:p w14:paraId="5A51F4DE" w14:textId="77777777" w:rsidR="009D7F3B" w:rsidRPr="00C12A22" w:rsidRDefault="009D7F3B" w:rsidP="009D7F3B">
      <w:pPr>
        <w:spacing w:after="0"/>
      </w:pPr>
      <w:r w:rsidRPr="00C12A22">
        <w:t>Media Education Technician</w:t>
      </w:r>
    </w:p>
    <w:p w14:paraId="152BD632" w14:textId="77777777" w:rsidR="009D7F3B" w:rsidRPr="00C12A22" w:rsidRDefault="00971B34" w:rsidP="009D7F3B">
      <w:pPr>
        <w:spacing w:after="0"/>
      </w:pPr>
      <w:hyperlink r:id="rId17" w:history="1">
        <w:r w:rsidR="009D7F3B" w:rsidRPr="00C12A22">
          <w:rPr>
            <w:color w:val="0000FF" w:themeColor="hyperlink"/>
            <w:u w:val="single"/>
          </w:rPr>
          <w:t>Jessica.</w:t>
        </w:r>
      </w:hyperlink>
      <w:r w:rsidR="009D7F3B" w:rsidRPr="00C12A22">
        <w:rPr>
          <w:color w:val="0000FF" w:themeColor="hyperlink"/>
          <w:u w:val="single"/>
        </w:rPr>
        <w:t>Crause@va.gov</w:t>
      </w:r>
    </w:p>
    <w:p w14:paraId="5574A9C6" w14:textId="4DC50512" w:rsidR="009F7BE6" w:rsidRDefault="009D7F3B" w:rsidP="009D7F3B">
      <w:pPr>
        <w:pStyle w:val="Heading1"/>
        <w:spacing w:before="360"/>
        <w:rPr>
          <w:color w:val="000000"/>
        </w:rPr>
      </w:pPr>
      <w:r w:rsidRPr="00C12A22">
        <w:t>St. Louis, MO</w:t>
      </w:r>
    </w:p>
    <w:p w14:paraId="1F30B863" w14:textId="77777777" w:rsidR="009F7BE6" w:rsidRPr="009F7BE6" w:rsidRDefault="009F7BE6" w:rsidP="009F7BE6">
      <w:pPr>
        <w:keepNext/>
        <w:keepLines/>
        <w:spacing w:before="360" w:after="0"/>
        <w:outlineLvl w:val="0"/>
        <w:rPr>
          <w:rFonts w:eastAsiaTheme="majorEastAsia"/>
          <w:b/>
          <w:bCs/>
          <w:color w:val="000000"/>
          <w:sz w:val="26"/>
          <w:szCs w:val="26"/>
        </w:rPr>
      </w:pPr>
      <w:r w:rsidRPr="009F7BE6">
        <w:rPr>
          <w:rFonts w:eastAsiaTheme="majorEastAsia"/>
          <w:b/>
          <w:bCs/>
          <w:color w:val="000000"/>
          <w:sz w:val="26"/>
          <w:szCs w:val="26"/>
        </w:rPr>
        <w:t>Deadline Date</w:t>
      </w:r>
    </w:p>
    <w:p w14:paraId="2B1E68A3" w14:textId="6288B1B2" w:rsidR="009F7BE6" w:rsidRPr="009F7BE6" w:rsidRDefault="009F7BE6" w:rsidP="009F7BE6">
      <w:pPr>
        <w:spacing w:after="0"/>
        <w:rPr>
          <w:color w:val="000000"/>
        </w:rPr>
      </w:pPr>
      <w:r w:rsidRPr="009F7BE6">
        <w:rPr>
          <w:color w:val="000000"/>
        </w:rPr>
        <w:t xml:space="preserve">This program will no longer be authorized for continuing education credit after: </w:t>
      </w:r>
      <w:r w:rsidR="00195DB7">
        <w:rPr>
          <w:color w:val="000000"/>
        </w:rPr>
        <w:t>8</w:t>
      </w:r>
      <w:r w:rsidR="002D498D">
        <w:rPr>
          <w:color w:val="000000"/>
        </w:rPr>
        <w:t>/</w:t>
      </w:r>
      <w:r w:rsidR="00347B9F">
        <w:rPr>
          <w:color w:val="000000"/>
        </w:rPr>
        <w:t>2</w:t>
      </w:r>
      <w:r w:rsidR="00195DB7">
        <w:rPr>
          <w:color w:val="000000"/>
        </w:rPr>
        <w:t>9</w:t>
      </w:r>
      <w:r w:rsidR="009B3A02">
        <w:rPr>
          <w:color w:val="000000"/>
        </w:rPr>
        <w:t>/20</w:t>
      </w:r>
      <w:r w:rsidR="00195DB7">
        <w:rPr>
          <w:color w:val="000000"/>
        </w:rPr>
        <w:t>22.</w:t>
      </w:r>
    </w:p>
    <w:p w14:paraId="37F0E5C6" w14:textId="77777777" w:rsidR="009F7BE6" w:rsidRPr="009F7BE6" w:rsidRDefault="009F7BE6" w:rsidP="009F7BE6">
      <w:pPr>
        <w:keepNext/>
        <w:keepLines/>
        <w:spacing w:before="360" w:after="0"/>
        <w:outlineLvl w:val="0"/>
        <w:rPr>
          <w:rFonts w:eastAsiaTheme="majorEastAsia"/>
          <w:b/>
          <w:bCs/>
          <w:color w:val="000000"/>
          <w:sz w:val="26"/>
          <w:szCs w:val="26"/>
        </w:rPr>
      </w:pPr>
      <w:r w:rsidRPr="009F7BE6">
        <w:rPr>
          <w:rFonts w:eastAsiaTheme="majorEastAsia"/>
          <w:b/>
          <w:bCs/>
          <w:color w:val="000000"/>
          <w:sz w:val="26"/>
          <w:szCs w:val="26"/>
        </w:rPr>
        <w:t>Cancellation Policy</w:t>
      </w:r>
    </w:p>
    <w:p w14:paraId="77A1FA33" w14:textId="4C92254B" w:rsidR="009F7BE6" w:rsidRDefault="009F7BE6" w:rsidP="00D86E41">
      <w:pPr>
        <w:rPr>
          <w:color w:val="000000"/>
        </w:rPr>
      </w:pPr>
      <w:r w:rsidRPr="009F7BE6">
        <w:rPr>
          <w:rFonts w:eastAsia="Calibri"/>
        </w:rPr>
        <w:t xml:space="preserve">Those individuals who have been accepted to attend and need to </w:t>
      </w:r>
      <w:proofErr w:type="gramStart"/>
      <w:r w:rsidRPr="009F7BE6">
        <w:rPr>
          <w:rFonts w:eastAsia="Calibri"/>
        </w:rPr>
        <w:t>cancel:</w:t>
      </w:r>
      <w:proofErr w:type="gramEnd"/>
      <w:r w:rsidRPr="009F7BE6">
        <w:rPr>
          <w:rFonts w:eastAsia="Calibri"/>
        </w:rPr>
        <w:t xml:space="preserve"> log into your TRAIN account, select “My Learning” tab, select the registered title and withdraw from the program.</w:t>
      </w:r>
    </w:p>
    <w:p w14:paraId="29FF2B11" w14:textId="77777777" w:rsidR="004A0DDA" w:rsidRPr="008E7E27" w:rsidRDefault="004A0DDA" w:rsidP="004A0DDA">
      <w:pPr>
        <w:pStyle w:val="Heading1"/>
        <w:spacing w:before="360"/>
        <w:rPr>
          <w:color w:val="000000"/>
        </w:rPr>
      </w:pPr>
      <w:r w:rsidRPr="008E7E27">
        <w:rPr>
          <w:color w:val="000000"/>
        </w:rPr>
        <w:t>Disclosure Statement</w:t>
      </w:r>
    </w:p>
    <w:p w14:paraId="3D23E672" w14:textId="77777777" w:rsidR="004A0DDA" w:rsidRPr="008E7E27" w:rsidRDefault="004A0DDA" w:rsidP="004A0DDA">
      <w:pPr>
        <w:spacing w:after="0"/>
        <w:rPr>
          <w:color w:val="000000"/>
          <w:u w:val="single"/>
        </w:rPr>
      </w:pPr>
      <w:r w:rsidRPr="008E7E27">
        <w:rPr>
          <w:color w:val="000000"/>
        </w:rPr>
        <w:t xml:space="preserve">The VA Employee Education System (EES) must ensure balance, independence, objectivity, and scientific rigor in </w:t>
      </w:r>
      <w:proofErr w:type="gramStart"/>
      <w:r w:rsidRPr="008E7E27">
        <w:rPr>
          <w:color w:val="000000"/>
        </w:rPr>
        <w:t>all of</w:t>
      </w:r>
      <w:proofErr w:type="gramEnd"/>
      <w:r w:rsidRPr="008E7E27">
        <w:rPr>
          <w:color w:val="000000"/>
        </w:rPr>
        <w:t xml:space="preserve"> its individually sponsored or jointly EES sponsored educational activities. All prospective faculty and planning committee members participating in an EES activity must disclose any relevant financial interest or other relationship with: (a) the manufacturer(s) of any commercial product(s) and / or provider(s) of commercial services discussed in an educational presentation, and (b) any commercial supporters of the activity. Relevant financial interest or other relationship includes, but is not limited to, such things as personal receipt of grants or research support, employee or consultant status, stockholder, member of speakers’ bureau, within the prior 12 months. EES is responsible for collecting such information from prospective planners and faculty, evaluating the disclosed information to determine if a conflict of interest is present and, if a conflict of interest is present, to resolve such conflict. Information regarding such disclosures and the resolution of the conflicts for planners and faculty shall be provided to activity participants. </w:t>
      </w:r>
      <w:r w:rsidRPr="008E7E27">
        <w:rPr>
          <w:color w:val="000000"/>
          <w:u w:val="single"/>
        </w:rPr>
        <w:t>When an unlabeled use of a commercial product or an investigational use not yet approved by the FDA for any purpose is discussed during an educational activity, EES shall require the speaker to disclose that the product is not labeled for the use under discussion or that the product is still investigational.</w:t>
      </w:r>
    </w:p>
    <w:p w14:paraId="254C70E4" w14:textId="77777777" w:rsidR="004A0DDA" w:rsidRPr="008E7E27" w:rsidRDefault="004A0DDA" w:rsidP="004A0DDA">
      <w:pPr>
        <w:spacing w:after="0"/>
        <w:rPr>
          <w:color w:val="000000"/>
        </w:rPr>
      </w:pPr>
      <w:r w:rsidRPr="008E7E27">
        <w:rPr>
          <w:color w:val="000000"/>
        </w:rPr>
        <w:t>The faculty and planning committee members reported that they had no relevant financial relationships with commercial entities in any amount that occurred within the past 12 months that create a conflict of interest.</w:t>
      </w:r>
    </w:p>
    <w:p w14:paraId="0093ADA1" w14:textId="77777777" w:rsidR="004A0DDA" w:rsidRPr="008E7E27" w:rsidRDefault="004A0DDA" w:rsidP="004A0DDA">
      <w:pPr>
        <w:spacing w:after="0"/>
        <w:rPr>
          <w:color w:val="000000"/>
        </w:rPr>
      </w:pPr>
    </w:p>
    <w:p w14:paraId="3C78A1F3" w14:textId="77777777" w:rsidR="004A0DDA" w:rsidRPr="008E7E27" w:rsidRDefault="004A0DDA" w:rsidP="004A0DDA">
      <w:pPr>
        <w:spacing w:after="0"/>
        <w:rPr>
          <w:color w:val="000000"/>
        </w:rPr>
      </w:pPr>
      <w:r w:rsidRPr="008E7E27">
        <w:rPr>
          <w:color w:val="000000"/>
        </w:rPr>
        <w:t>This activity includes no discussion of uses of FDA regulated drugs or medical devices which are experimental or off-label.</w:t>
      </w:r>
    </w:p>
    <w:p w14:paraId="7AE9C469" w14:textId="77777777" w:rsidR="004A0DDA" w:rsidRPr="008E7E27" w:rsidRDefault="004A0DDA" w:rsidP="004A0DDA">
      <w:pPr>
        <w:spacing w:after="0"/>
        <w:rPr>
          <w:color w:val="000000"/>
        </w:rPr>
      </w:pPr>
    </w:p>
    <w:p w14:paraId="7520F357" w14:textId="77777777" w:rsidR="004A0DDA" w:rsidRPr="008E7E27" w:rsidRDefault="004A0DDA" w:rsidP="004A0DDA">
      <w:pPr>
        <w:spacing w:after="0"/>
        <w:rPr>
          <w:color w:val="000000"/>
          <w:sz w:val="20"/>
          <w:szCs w:val="20"/>
        </w:rPr>
      </w:pPr>
      <w:r w:rsidRPr="008E7E27">
        <w:rPr>
          <w:color w:val="000000"/>
          <w:sz w:val="20"/>
          <w:szCs w:val="20"/>
        </w:rPr>
        <w:t>* The ACCME defines “relevant financial relationships” as financial relationships in any amount occurring within the past 12 months that creates a conflict of interest.</w:t>
      </w:r>
    </w:p>
    <w:p w14:paraId="65BFB16E" w14:textId="77777777" w:rsidR="00400220" w:rsidRDefault="00400220" w:rsidP="004A0DDA">
      <w:pPr>
        <w:rPr>
          <w:color w:val="000000"/>
        </w:rPr>
      </w:pPr>
    </w:p>
    <w:sectPr w:rsidR="00400220" w:rsidSect="004E649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080" w:left="1440" w:header="450" w:footer="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0415B" w14:textId="77777777" w:rsidR="00971B34" w:rsidRDefault="00971B34" w:rsidP="00895038">
      <w:r>
        <w:separator/>
      </w:r>
    </w:p>
  </w:endnote>
  <w:endnote w:type="continuationSeparator" w:id="0">
    <w:p w14:paraId="5A45040B" w14:textId="77777777" w:rsidR="00971B34" w:rsidRDefault="00971B34" w:rsidP="00895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A9488" w14:textId="77777777" w:rsidR="00E57C1C" w:rsidRDefault="00E57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3A0A9" w14:textId="77777777" w:rsidR="00656ED4" w:rsidRPr="008A5E13" w:rsidRDefault="00656ED4" w:rsidP="00175333">
    <w:pPr>
      <w:pStyle w:val="Footer"/>
      <w:ind w:left="-810"/>
      <w:jc w:val="center"/>
      <w:rPr>
        <w:b/>
        <w:bCs/>
        <w:color w:val="000000"/>
        <w:szCs w:val="18"/>
      </w:rPr>
    </w:pPr>
  </w:p>
  <w:p w14:paraId="0823A0AA" w14:textId="492CF993" w:rsidR="00656ED4" w:rsidRPr="008A5E13" w:rsidRDefault="00E57C1C" w:rsidP="008A5E13">
    <w:pPr>
      <w:pStyle w:val="Footer"/>
      <w:ind w:left="-630"/>
      <w:rPr>
        <w:color w:val="000000"/>
      </w:rPr>
    </w:pPr>
    <w:r>
      <w:rPr>
        <w:color w:val="000000"/>
      </w:rPr>
      <w:t xml:space="preserve">TRAIN Master Brochure Template 3.1 Updated January 14, </w:t>
    </w:r>
    <w:proofErr w:type="gramStart"/>
    <w:r>
      <w:rPr>
        <w:color w:val="000000"/>
      </w:rPr>
      <w:t xml:space="preserve">2019  </w:t>
    </w:r>
    <w:r w:rsidR="00656ED4" w:rsidRPr="008A5E13">
      <w:rPr>
        <w:color w:val="000000"/>
      </w:rPr>
      <w:tab/>
    </w:r>
    <w:proofErr w:type="gramEnd"/>
    <w:sdt>
      <w:sdtPr>
        <w:rPr>
          <w:color w:val="000000"/>
        </w:rPr>
        <w:id w:val="960981605"/>
        <w:docPartObj>
          <w:docPartGallery w:val="Page Numbers (Top of Page)"/>
          <w:docPartUnique/>
        </w:docPartObj>
      </w:sdtPr>
      <w:sdtEndPr/>
      <w:sdtContent>
        <w:r w:rsidR="00656ED4" w:rsidRPr="008A5E13">
          <w:rPr>
            <w:color w:val="000000"/>
          </w:rPr>
          <w:tab/>
          <w:t xml:space="preserve">Page </w:t>
        </w:r>
        <w:r w:rsidR="00656ED4" w:rsidRPr="008A5E13">
          <w:rPr>
            <w:color w:val="000000"/>
          </w:rPr>
          <w:fldChar w:fldCharType="begin"/>
        </w:r>
        <w:r w:rsidR="00656ED4" w:rsidRPr="008A5E13">
          <w:rPr>
            <w:color w:val="000000"/>
          </w:rPr>
          <w:instrText xml:space="preserve"> PAGE </w:instrText>
        </w:r>
        <w:r w:rsidR="00656ED4" w:rsidRPr="008A5E13">
          <w:rPr>
            <w:color w:val="000000"/>
          </w:rPr>
          <w:fldChar w:fldCharType="separate"/>
        </w:r>
        <w:r w:rsidR="006F1EC4">
          <w:rPr>
            <w:noProof/>
            <w:color w:val="000000"/>
          </w:rPr>
          <w:t>2</w:t>
        </w:r>
        <w:r w:rsidR="00656ED4" w:rsidRPr="008A5E13">
          <w:rPr>
            <w:noProof/>
            <w:color w:val="000000"/>
          </w:rPr>
          <w:fldChar w:fldCharType="end"/>
        </w:r>
        <w:r w:rsidR="00656ED4" w:rsidRPr="008A5E13">
          <w:rPr>
            <w:color w:val="000000"/>
          </w:rPr>
          <w:t xml:space="preserve"> of </w:t>
        </w:r>
        <w:r w:rsidR="00656ED4" w:rsidRPr="008A5E13">
          <w:rPr>
            <w:color w:val="000000"/>
          </w:rPr>
          <w:fldChar w:fldCharType="begin"/>
        </w:r>
        <w:r w:rsidR="00656ED4" w:rsidRPr="008A5E13">
          <w:rPr>
            <w:color w:val="000000"/>
          </w:rPr>
          <w:instrText xml:space="preserve"> NUMPAGES  </w:instrText>
        </w:r>
        <w:r w:rsidR="00656ED4" w:rsidRPr="008A5E13">
          <w:rPr>
            <w:color w:val="000000"/>
          </w:rPr>
          <w:fldChar w:fldCharType="separate"/>
        </w:r>
        <w:r w:rsidR="006F1EC4">
          <w:rPr>
            <w:noProof/>
            <w:color w:val="000000"/>
          </w:rPr>
          <w:t>7</w:t>
        </w:r>
        <w:r w:rsidR="00656ED4" w:rsidRPr="008A5E13">
          <w:rPr>
            <w:noProof/>
            <w:color w:val="000000"/>
          </w:rPr>
          <w:fldChar w:fldCharType="end"/>
        </w:r>
      </w:sdtContent>
    </w:sdt>
  </w:p>
  <w:p w14:paraId="0823A0AB" w14:textId="77777777" w:rsidR="00656ED4" w:rsidRDefault="00656E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84E8F" w14:textId="77777777" w:rsidR="00E57C1C" w:rsidRDefault="00E57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16179" w14:textId="77777777" w:rsidR="00971B34" w:rsidRDefault="00971B34" w:rsidP="00895038">
      <w:r>
        <w:separator/>
      </w:r>
    </w:p>
  </w:footnote>
  <w:footnote w:type="continuationSeparator" w:id="0">
    <w:p w14:paraId="6D848A01" w14:textId="77777777" w:rsidR="00971B34" w:rsidRDefault="00971B34" w:rsidP="00895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FDDC3" w14:textId="77777777" w:rsidR="00E57C1C" w:rsidRDefault="00E57C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3A0A6" w14:textId="14421914" w:rsidR="00656ED4" w:rsidRDefault="006F1EC4" w:rsidP="006F1EC4">
    <w:pPr>
      <w:pStyle w:val="Header"/>
      <w:jc w:val="center"/>
    </w:pPr>
    <w:r>
      <w:rPr>
        <w:noProof/>
      </w:rPr>
      <w:drawing>
        <wp:inline distT="0" distB="0" distL="0" distR="0" wp14:anchorId="46C8BFA6" wp14:editId="1E6D23AA">
          <wp:extent cx="1999615" cy="485775"/>
          <wp:effectExtent l="0" t="0" r="635" b="9525"/>
          <wp:docPr id="3" name="Picture 3" descr="https://myees.lrn.va.gov/Photo%20Gallery/graphics/ees%20logos/EES%20Logos%202/EES%20Logos%20for%20Video/VHA%20EES%20logo%20-color.jpg"/>
          <wp:cNvGraphicFramePr/>
          <a:graphic xmlns:a="http://schemas.openxmlformats.org/drawingml/2006/main">
            <a:graphicData uri="http://schemas.openxmlformats.org/drawingml/2006/picture">
              <pic:pic xmlns:pic="http://schemas.openxmlformats.org/drawingml/2006/picture">
                <pic:nvPicPr>
                  <pic:cNvPr id="3" name="Picture 3" descr="https://myees.lrn.va.gov/Photo%20Gallery/graphics/ees%20logos/EES%20Logos%202/EES%20Logos%20for%20Video/VHA%20EES%20logo%20-color.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4857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264FC" w14:textId="77777777" w:rsidR="00E57C1C" w:rsidRDefault="00E57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E986F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D95"/>
    <w:multiLevelType w:val="hybridMultilevel"/>
    <w:tmpl w:val="187C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5218A"/>
    <w:multiLevelType w:val="hybridMultilevel"/>
    <w:tmpl w:val="A27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07E61"/>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B55594"/>
    <w:multiLevelType w:val="hybridMultilevel"/>
    <w:tmpl w:val="EE863F70"/>
    <w:lvl w:ilvl="0" w:tplc="0409000F">
      <w:start w:val="1"/>
      <w:numFmt w:val="decimal"/>
      <w:lvlText w:val="%1."/>
      <w:lvlJc w:val="left"/>
      <w:pPr>
        <w:ind w:left="1080" w:hanging="360"/>
      </w:pPr>
      <w:rPr>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7434278"/>
    <w:multiLevelType w:val="hybridMultilevel"/>
    <w:tmpl w:val="15885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CF45C1"/>
    <w:multiLevelType w:val="hybridMultilevel"/>
    <w:tmpl w:val="BB0087CA"/>
    <w:lvl w:ilvl="0" w:tplc="D660D6EA">
      <w:start w:val="1"/>
      <w:numFmt w:val="decimal"/>
      <w:lvlText w:val="%1."/>
      <w:lvlJc w:val="left"/>
      <w:pPr>
        <w:ind w:left="63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916519B"/>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A1D38AD"/>
    <w:multiLevelType w:val="hybridMultilevel"/>
    <w:tmpl w:val="D4E4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15B3E"/>
    <w:multiLevelType w:val="hybridMultilevel"/>
    <w:tmpl w:val="69D6B7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A5519"/>
    <w:multiLevelType w:val="hybridMultilevel"/>
    <w:tmpl w:val="C2360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C55F5A"/>
    <w:multiLevelType w:val="hybridMultilevel"/>
    <w:tmpl w:val="7D580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4505E0"/>
    <w:multiLevelType w:val="hybridMultilevel"/>
    <w:tmpl w:val="5D781B6E"/>
    <w:lvl w:ilvl="0" w:tplc="095671D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B82C14"/>
    <w:multiLevelType w:val="hybridMultilevel"/>
    <w:tmpl w:val="5FBC37F6"/>
    <w:lvl w:ilvl="0" w:tplc="0409000F">
      <w:start w:val="1"/>
      <w:numFmt w:val="decimal"/>
      <w:lvlText w:val="%1."/>
      <w:lvlJc w:val="left"/>
      <w:pPr>
        <w:tabs>
          <w:tab w:val="num" w:pos="720"/>
        </w:tabs>
        <w:ind w:left="720" w:hanging="360"/>
      </w:pPr>
      <w:rPr>
        <w:rFonts w:hint="default"/>
      </w:rPr>
    </w:lvl>
    <w:lvl w:ilvl="1" w:tplc="C1CEAFEA" w:tentative="1">
      <w:start w:val="1"/>
      <w:numFmt w:val="bullet"/>
      <w:lvlText w:val="u"/>
      <w:lvlJc w:val="left"/>
      <w:pPr>
        <w:tabs>
          <w:tab w:val="num" w:pos="1440"/>
        </w:tabs>
        <w:ind w:left="1440" w:hanging="360"/>
      </w:pPr>
      <w:rPr>
        <w:rFonts w:ascii="Monotype Sorts" w:hAnsi="Monotype Sorts" w:hint="default"/>
      </w:rPr>
    </w:lvl>
    <w:lvl w:ilvl="2" w:tplc="0F4E9F5C" w:tentative="1">
      <w:start w:val="1"/>
      <w:numFmt w:val="bullet"/>
      <w:lvlText w:val="u"/>
      <w:lvlJc w:val="left"/>
      <w:pPr>
        <w:tabs>
          <w:tab w:val="num" w:pos="2160"/>
        </w:tabs>
        <w:ind w:left="2160" w:hanging="360"/>
      </w:pPr>
      <w:rPr>
        <w:rFonts w:ascii="Monotype Sorts" w:hAnsi="Monotype Sorts" w:hint="default"/>
      </w:rPr>
    </w:lvl>
    <w:lvl w:ilvl="3" w:tplc="04B62722" w:tentative="1">
      <w:start w:val="1"/>
      <w:numFmt w:val="bullet"/>
      <w:lvlText w:val="u"/>
      <w:lvlJc w:val="left"/>
      <w:pPr>
        <w:tabs>
          <w:tab w:val="num" w:pos="2880"/>
        </w:tabs>
        <w:ind w:left="2880" w:hanging="360"/>
      </w:pPr>
      <w:rPr>
        <w:rFonts w:ascii="Monotype Sorts" w:hAnsi="Monotype Sorts" w:hint="default"/>
      </w:rPr>
    </w:lvl>
    <w:lvl w:ilvl="4" w:tplc="A906F602" w:tentative="1">
      <w:start w:val="1"/>
      <w:numFmt w:val="bullet"/>
      <w:lvlText w:val="u"/>
      <w:lvlJc w:val="left"/>
      <w:pPr>
        <w:tabs>
          <w:tab w:val="num" w:pos="3600"/>
        </w:tabs>
        <w:ind w:left="3600" w:hanging="360"/>
      </w:pPr>
      <w:rPr>
        <w:rFonts w:ascii="Monotype Sorts" w:hAnsi="Monotype Sorts" w:hint="default"/>
      </w:rPr>
    </w:lvl>
    <w:lvl w:ilvl="5" w:tplc="367819BE" w:tentative="1">
      <w:start w:val="1"/>
      <w:numFmt w:val="bullet"/>
      <w:lvlText w:val="u"/>
      <w:lvlJc w:val="left"/>
      <w:pPr>
        <w:tabs>
          <w:tab w:val="num" w:pos="4320"/>
        </w:tabs>
        <w:ind w:left="4320" w:hanging="360"/>
      </w:pPr>
      <w:rPr>
        <w:rFonts w:ascii="Monotype Sorts" w:hAnsi="Monotype Sorts" w:hint="default"/>
      </w:rPr>
    </w:lvl>
    <w:lvl w:ilvl="6" w:tplc="177EACB4" w:tentative="1">
      <w:start w:val="1"/>
      <w:numFmt w:val="bullet"/>
      <w:lvlText w:val="u"/>
      <w:lvlJc w:val="left"/>
      <w:pPr>
        <w:tabs>
          <w:tab w:val="num" w:pos="5040"/>
        </w:tabs>
        <w:ind w:left="5040" w:hanging="360"/>
      </w:pPr>
      <w:rPr>
        <w:rFonts w:ascii="Monotype Sorts" w:hAnsi="Monotype Sorts" w:hint="default"/>
      </w:rPr>
    </w:lvl>
    <w:lvl w:ilvl="7" w:tplc="EC00460E" w:tentative="1">
      <w:start w:val="1"/>
      <w:numFmt w:val="bullet"/>
      <w:lvlText w:val="u"/>
      <w:lvlJc w:val="left"/>
      <w:pPr>
        <w:tabs>
          <w:tab w:val="num" w:pos="5760"/>
        </w:tabs>
        <w:ind w:left="5760" w:hanging="360"/>
      </w:pPr>
      <w:rPr>
        <w:rFonts w:ascii="Monotype Sorts" w:hAnsi="Monotype Sorts" w:hint="default"/>
      </w:rPr>
    </w:lvl>
    <w:lvl w:ilvl="8" w:tplc="E7D4617C" w:tentative="1">
      <w:start w:val="1"/>
      <w:numFmt w:val="bullet"/>
      <w:lvlText w:val="u"/>
      <w:lvlJc w:val="left"/>
      <w:pPr>
        <w:tabs>
          <w:tab w:val="num" w:pos="6480"/>
        </w:tabs>
        <w:ind w:left="6480" w:hanging="360"/>
      </w:pPr>
      <w:rPr>
        <w:rFonts w:ascii="Monotype Sorts" w:hAnsi="Monotype Sorts" w:hint="default"/>
      </w:rPr>
    </w:lvl>
  </w:abstractNum>
  <w:abstractNum w:abstractNumId="14" w15:restartNumberingAfterBreak="0">
    <w:nsid w:val="2143317C"/>
    <w:multiLevelType w:val="hybridMultilevel"/>
    <w:tmpl w:val="61F8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703D5"/>
    <w:multiLevelType w:val="hybridMultilevel"/>
    <w:tmpl w:val="0278F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C85C5B"/>
    <w:multiLevelType w:val="hybridMultilevel"/>
    <w:tmpl w:val="9E8C0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851AC5"/>
    <w:multiLevelType w:val="hybridMultilevel"/>
    <w:tmpl w:val="56DEE86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2A54097E"/>
    <w:multiLevelType w:val="hybridMultilevel"/>
    <w:tmpl w:val="5656871C"/>
    <w:lvl w:ilvl="0" w:tplc="C736F7C8">
      <w:start w:val="1"/>
      <w:numFmt w:val="decimal"/>
      <w:lvlText w:val="%1."/>
      <w:lvlJc w:val="left"/>
      <w:pPr>
        <w:ind w:left="765" w:hanging="360"/>
      </w:pPr>
      <w:rPr>
        <w:rFonts w:hint="default"/>
        <w:b w:val="0"/>
        <w:color w:val="00000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30963476"/>
    <w:multiLevelType w:val="hybridMultilevel"/>
    <w:tmpl w:val="9DB6F48A"/>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0E3215B"/>
    <w:multiLevelType w:val="hybridMultilevel"/>
    <w:tmpl w:val="182CC67E"/>
    <w:lvl w:ilvl="0" w:tplc="9F3C5B4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1BE08A4"/>
    <w:multiLevelType w:val="hybridMultilevel"/>
    <w:tmpl w:val="5D309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77D43"/>
    <w:multiLevelType w:val="hybridMultilevel"/>
    <w:tmpl w:val="86A6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295784"/>
    <w:multiLevelType w:val="hybridMultilevel"/>
    <w:tmpl w:val="CBF63AA2"/>
    <w:lvl w:ilvl="0" w:tplc="57E6694A">
      <w:start w:val="1"/>
      <w:numFmt w:val="decimal"/>
      <w:lvlText w:val="%1."/>
      <w:lvlJc w:val="left"/>
      <w:pPr>
        <w:ind w:left="63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657E00"/>
    <w:multiLevelType w:val="hybridMultilevel"/>
    <w:tmpl w:val="52DE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75028"/>
    <w:multiLevelType w:val="hybridMultilevel"/>
    <w:tmpl w:val="C974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93310"/>
    <w:multiLevelType w:val="multilevel"/>
    <w:tmpl w:val="6E4CB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FF57C4"/>
    <w:multiLevelType w:val="hybridMultilevel"/>
    <w:tmpl w:val="A6325E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87928"/>
    <w:multiLevelType w:val="hybridMultilevel"/>
    <w:tmpl w:val="88103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DAC5471"/>
    <w:multiLevelType w:val="hybridMultilevel"/>
    <w:tmpl w:val="6C265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369014C"/>
    <w:multiLevelType w:val="hybridMultilevel"/>
    <w:tmpl w:val="771E2B6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39B027E"/>
    <w:multiLevelType w:val="hybridMultilevel"/>
    <w:tmpl w:val="23F0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FD3B10"/>
    <w:multiLevelType w:val="hybridMultilevel"/>
    <w:tmpl w:val="3D0A274A"/>
    <w:lvl w:ilvl="0" w:tplc="0409000F">
      <w:start w:val="1"/>
      <w:numFmt w:val="decimal"/>
      <w:lvlText w:val="%1."/>
      <w:lvlJc w:val="left"/>
      <w:pPr>
        <w:ind w:left="405" w:hanging="360"/>
      </w:pPr>
      <w:rPr>
        <w:rFonts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33" w15:restartNumberingAfterBreak="0">
    <w:nsid w:val="6DAA5359"/>
    <w:multiLevelType w:val="hybridMultilevel"/>
    <w:tmpl w:val="6D38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540D8"/>
    <w:multiLevelType w:val="hybridMultilevel"/>
    <w:tmpl w:val="BE78BAC0"/>
    <w:lvl w:ilvl="0" w:tplc="0409000F">
      <w:start w:val="1"/>
      <w:numFmt w:val="decimal"/>
      <w:lvlText w:val="%1."/>
      <w:lvlJc w:val="left"/>
      <w:pPr>
        <w:tabs>
          <w:tab w:val="num" w:pos="720"/>
        </w:tabs>
        <w:ind w:left="720" w:hanging="360"/>
      </w:pPr>
      <w:rPr>
        <w:rFonts w:hint="default"/>
      </w:rPr>
    </w:lvl>
    <w:lvl w:ilvl="1" w:tplc="B0D8D536">
      <w:start w:val="1"/>
      <w:numFmt w:val="bullet"/>
      <w:lvlText w:val="•"/>
      <w:lvlJc w:val="left"/>
      <w:pPr>
        <w:tabs>
          <w:tab w:val="num" w:pos="1440"/>
        </w:tabs>
        <w:ind w:left="1440" w:hanging="360"/>
      </w:pPr>
      <w:rPr>
        <w:rFonts w:ascii="Arial" w:hAnsi="Arial" w:cs="Times New Roman" w:hint="default"/>
      </w:rPr>
    </w:lvl>
    <w:lvl w:ilvl="2" w:tplc="F880DAE8">
      <w:start w:val="1"/>
      <w:numFmt w:val="bullet"/>
      <w:lvlText w:val="•"/>
      <w:lvlJc w:val="left"/>
      <w:pPr>
        <w:tabs>
          <w:tab w:val="num" w:pos="2160"/>
        </w:tabs>
        <w:ind w:left="2160" w:hanging="360"/>
      </w:pPr>
      <w:rPr>
        <w:rFonts w:ascii="Arial" w:hAnsi="Arial" w:cs="Times New Roman" w:hint="default"/>
      </w:rPr>
    </w:lvl>
    <w:lvl w:ilvl="3" w:tplc="B7BE62CA">
      <w:start w:val="1"/>
      <w:numFmt w:val="bullet"/>
      <w:lvlText w:val="•"/>
      <w:lvlJc w:val="left"/>
      <w:pPr>
        <w:tabs>
          <w:tab w:val="num" w:pos="2880"/>
        </w:tabs>
        <w:ind w:left="2880" w:hanging="360"/>
      </w:pPr>
      <w:rPr>
        <w:rFonts w:ascii="Arial" w:hAnsi="Arial" w:cs="Times New Roman" w:hint="default"/>
      </w:rPr>
    </w:lvl>
    <w:lvl w:ilvl="4" w:tplc="77FC5B3C">
      <w:start w:val="1"/>
      <w:numFmt w:val="bullet"/>
      <w:lvlText w:val="•"/>
      <w:lvlJc w:val="left"/>
      <w:pPr>
        <w:tabs>
          <w:tab w:val="num" w:pos="3600"/>
        </w:tabs>
        <w:ind w:left="3600" w:hanging="360"/>
      </w:pPr>
      <w:rPr>
        <w:rFonts w:ascii="Arial" w:hAnsi="Arial" w:cs="Times New Roman" w:hint="default"/>
      </w:rPr>
    </w:lvl>
    <w:lvl w:ilvl="5" w:tplc="7E0882C2">
      <w:start w:val="1"/>
      <w:numFmt w:val="bullet"/>
      <w:lvlText w:val="•"/>
      <w:lvlJc w:val="left"/>
      <w:pPr>
        <w:tabs>
          <w:tab w:val="num" w:pos="4320"/>
        </w:tabs>
        <w:ind w:left="4320" w:hanging="360"/>
      </w:pPr>
      <w:rPr>
        <w:rFonts w:ascii="Arial" w:hAnsi="Arial" w:cs="Times New Roman" w:hint="default"/>
      </w:rPr>
    </w:lvl>
    <w:lvl w:ilvl="6" w:tplc="BF96528C">
      <w:start w:val="1"/>
      <w:numFmt w:val="bullet"/>
      <w:lvlText w:val="•"/>
      <w:lvlJc w:val="left"/>
      <w:pPr>
        <w:tabs>
          <w:tab w:val="num" w:pos="5040"/>
        </w:tabs>
        <w:ind w:left="5040" w:hanging="360"/>
      </w:pPr>
      <w:rPr>
        <w:rFonts w:ascii="Arial" w:hAnsi="Arial" w:cs="Times New Roman" w:hint="default"/>
      </w:rPr>
    </w:lvl>
    <w:lvl w:ilvl="7" w:tplc="365AAD5A">
      <w:start w:val="1"/>
      <w:numFmt w:val="bullet"/>
      <w:lvlText w:val="•"/>
      <w:lvlJc w:val="left"/>
      <w:pPr>
        <w:tabs>
          <w:tab w:val="num" w:pos="5760"/>
        </w:tabs>
        <w:ind w:left="5760" w:hanging="360"/>
      </w:pPr>
      <w:rPr>
        <w:rFonts w:ascii="Arial" w:hAnsi="Arial" w:cs="Times New Roman" w:hint="default"/>
      </w:rPr>
    </w:lvl>
    <w:lvl w:ilvl="8" w:tplc="E332A0A8">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75E403C2"/>
    <w:multiLevelType w:val="hybridMultilevel"/>
    <w:tmpl w:val="B38E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77671"/>
    <w:multiLevelType w:val="hybridMultilevel"/>
    <w:tmpl w:val="575857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F57B12"/>
    <w:multiLevelType w:val="hybridMultilevel"/>
    <w:tmpl w:val="9418FB5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C192E7B"/>
    <w:multiLevelType w:val="hybridMultilevel"/>
    <w:tmpl w:val="2F1A8038"/>
    <w:lvl w:ilvl="0" w:tplc="57E6694A">
      <w:start w:val="1"/>
      <w:numFmt w:val="decimal"/>
      <w:lvlText w:val="%1."/>
      <w:lvlJc w:val="left"/>
      <w:pPr>
        <w:ind w:left="63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1"/>
  </w:num>
  <w:num w:numId="3">
    <w:abstractNumId w:val="0"/>
  </w:num>
  <w:num w:numId="4">
    <w:abstractNumId w:val="10"/>
  </w:num>
  <w:num w:numId="5">
    <w:abstractNumId w:val="9"/>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9"/>
  </w:num>
  <w:num w:numId="9">
    <w:abstractNumId w:val="7"/>
  </w:num>
  <w:num w:numId="10">
    <w:abstractNumId w:val="2"/>
  </w:num>
  <w:num w:numId="11">
    <w:abstractNumId w:val="1"/>
  </w:num>
  <w:num w:numId="12">
    <w:abstractNumId w:val="36"/>
  </w:num>
  <w:num w:numId="13">
    <w:abstractNumId w:val="12"/>
  </w:num>
  <w:num w:numId="14">
    <w:abstractNumId w:val="31"/>
  </w:num>
  <w:num w:numId="15">
    <w:abstractNumId w:val="33"/>
  </w:num>
  <w:num w:numId="16">
    <w:abstractNumId w:val="37"/>
  </w:num>
  <w:num w:numId="17">
    <w:abstractNumId w:val="4"/>
  </w:num>
  <w:num w:numId="18">
    <w:abstractNumId w:val="23"/>
  </w:num>
  <w:num w:numId="19">
    <w:abstractNumId w:val="30"/>
  </w:num>
  <w:num w:numId="20">
    <w:abstractNumId w:val="3"/>
  </w:num>
  <w:num w:numId="21">
    <w:abstractNumId w:val="8"/>
  </w:num>
  <w:num w:numId="22">
    <w:abstractNumId w:val="15"/>
  </w:num>
  <w:num w:numId="23">
    <w:abstractNumId w:val="22"/>
  </w:num>
  <w:num w:numId="24">
    <w:abstractNumId w:val="14"/>
  </w:num>
  <w:num w:numId="25">
    <w:abstractNumId w:val="35"/>
  </w:num>
  <w:num w:numId="26">
    <w:abstractNumId w:val="38"/>
  </w:num>
  <w:num w:numId="27">
    <w:abstractNumId w:val="1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7"/>
  </w:num>
  <w:num w:numId="32">
    <w:abstractNumId w:val="11"/>
  </w:num>
  <w:num w:numId="33">
    <w:abstractNumId w:val="16"/>
  </w:num>
  <w:num w:numId="34">
    <w:abstractNumId w:val="32"/>
  </w:num>
  <w:num w:numId="35">
    <w:abstractNumId w:val="18"/>
  </w:num>
  <w:num w:numId="36">
    <w:abstractNumId w:val="25"/>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5"/>
  </w:num>
  <w:num w:numId="40">
    <w:abstractNumId w:val="34"/>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B9"/>
    <w:rsid w:val="00001718"/>
    <w:rsid w:val="00003171"/>
    <w:rsid w:val="00005D1D"/>
    <w:rsid w:val="00015E9D"/>
    <w:rsid w:val="00027262"/>
    <w:rsid w:val="0003130C"/>
    <w:rsid w:val="0003210A"/>
    <w:rsid w:val="00032C76"/>
    <w:rsid w:val="000367F9"/>
    <w:rsid w:val="00042E6E"/>
    <w:rsid w:val="00047702"/>
    <w:rsid w:val="000522B9"/>
    <w:rsid w:val="00053C4F"/>
    <w:rsid w:val="00056910"/>
    <w:rsid w:val="00056AFF"/>
    <w:rsid w:val="00056CE4"/>
    <w:rsid w:val="000578BF"/>
    <w:rsid w:val="00066A36"/>
    <w:rsid w:val="00082B95"/>
    <w:rsid w:val="00082F2A"/>
    <w:rsid w:val="00086D5A"/>
    <w:rsid w:val="00086EA7"/>
    <w:rsid w:val="00090A36"/>
    <w:rsid w:val="00093BCC"/>
    <w:rsid w:val="00093FAD"/>
    <w:rsid w:val="00097D77"/>
    <w:rsid w:val="000A0FDF"/>
    <w:rsid w:val="000A3910"/>
    <w:rsid w:val="000B0A36"/>
    <w:rsid w:val="000B255C"/>
    <w:rsid w:val="000B4CFD"/>
    <w:rsid w:val="000B6B92"/>
    <w:rsid w:val="000C1495"/>
    <w:rsid w:val="000C2390"/>
    <w:rsid w:val="000C4E75"/>
    <w:rsid w:val="000C4F98"/>
    <w:rsid w:val="000D195A"/>
    <w:rsid w:val="000E01A0"/>
    <w:rsid w:val="000E0343"/>
    <w:rsid w:val="000E4235"/>
    <w:rsid w:val="000E438C"/>
    <w:rsid w:val="000E5EE5"/>
    <w:rsid w:val="000F0AE4"/>
    <w:rsid w:val="00111553"/>
    <w:rsid w:val="00113978"/>
    <w:rsid w:val="00126421"/>
    <w:rsid w:val="00126778"/>
    <w:rsid w:val="00130F2F"/>
    <w:rsid w:val="00132F17"/>
    <w:rsid w:val="001359B4"/>
    <w:rsid w:val="00136219"/>
    <w:rsid w:val="00146B05"/>
    <w:rsid w:val="0015008D"/>
    <w:rsid w:val="001505F8"/>
    <w:rsid w:val="0016164A"/>
    <w:rsid w:val="0016334E"/>
    <w:rsid w:val="00163D67"/>
    <w:rsid w:val="00164B0B"/>
    <w:rsid w:val="00170448"/>
    <w:rsid w:val="00172773"/>
    <w:rsid w:val="00173574"/>
    <w:rsid w:val="00173B00"/>
    <w:rsid w:val="00175333"/>
    <w:rsid w:val="00175F03"/>
    <w:rsid w:val="00185114"/>
    <w:rsid w:val="00195DB7"/>
    <w:rsid w:val="00197458"/>
    <w:rsid w:val="001A0486"/>
    <w:rsid w:val="001A29A2"/>
    <w:rsid w:val="001A4A21"/>
    <w:rsid w:val="001B0D2C"/>
    <w:rsid w:val="001B2936"/>
    <w:rsid w:val="001B34D6"/>
    <w:rsid w:val="001B3943"/>
    <w:rsid w:val="001C3FA3"/>
    <w:rsid w:val="001D1B8C"/>
    <w:rsid w:val="001D21F7"/>
    <w:rsid w:val="001D42EF"/>
    <w:rsid w:val="001D666D"/>
    <w:rsid w:val="001D7E18"/>
    <w:rsid w:val="001E11B1"/>
    <w:rsid w:val="001E48FC"/>
    <w:rsid w:val="001E7A43"/>
    <w:rsid w:val="001F0939"/>
    <w:rsid w:val="001F101B"/>
    <w:rsid w:val="001F2E29"/>
    <w:rsid w:val="001F3FB6"/>
    <w:rsid w:val="001F45F0"/>
    <w:rsid w:val="001F6CFE"/>
    <w:rsid w:val="00200094"/>
    <w:rsid w:val="00201A31"/>
    <w:rsid w:val="002128D6"/>
    <w:rsid w:val="002158D6"/>
    <w:rsid w:val="002205BD"/>
    <w:rsid w:val="00222BFB"/>
    <w:rsid w:val="00223246"/>
    <w:rsid w:val="00227AD5"/>
    <w:rsid w:val="00230AAB"/>
    <w:rsid w:val="00233E58"/>
    <w:rsid w:val="00234331"/>
    <w:rsid w:val="0023789C"/>
    <w:rsid w:val="00241208"/>
    <w:rsid w:val="00256012"/>
    <w:rsid w:val="00264791"/>
    <w:rsid w:val="00265D04"/>
    <w:rsid w:val="00274300"/>
    <w:rsid w:val="00274733"/>
    <w:rsid w:val="002802C1"/>
    <w:rsid w:val="00281ED1"/>
    <w:rsid w:val="0028297E"/>
    <w:rsid w:val="00294805"/>
    <w:rsid w:val="002A6552"/>
    <w:rsid w:val="002B56EE"/>
    <w:rsid w:val="002B789D"/>
    <w:rsid w:val="002B7F87"/>
    <w:rsid w:val="002C2D5A"/>
    <w:rsid w:val="002C37DA"/>
    <w:rsid w:val="002C44AC"/>
    <w:rsid w:val="002C5D45"/>
    <w:rsid w:val="002C78B6"/>
    <w:rsid w:val="002D498D"/>
    <w:rsid w:val="002E5D2D"/>
    <w:rsid w:val="002F45E1"/>
    <w:rsid w:val="002F7638"/>
    <w:rsid w:val="00300E47"/>
    <w:rsid w:val="00325CB1"/>
    <w:rsid w:val="0033187B"/>
    <w:rsid w:val="00333CC2"/>
    <w:rsid w:val="003342F3"/>
    <w:rsid w:val="00334C02"/>
    <w:rsid w:val="003458A3"/>
    <w:rsid w:val="00347B9F"/>
    <w:rsid w:val="0035167B"/>
    <w:rsid w:val="003537BC"/>
    <w:rsid w:val="0037337F"/>
    <w:rsid w:val="003933D5"/>
    <w:rsid w:val="00393C47"/>
    <w:rsid w:val="00394449"/>
    <w:rsid w:val="003A0BE1"/>
    <w:rsid w:val="003A5A7D"/>
    <w:rsid w:val="003D19EB"/>
    <w:rsid w:val="003D20A3"/>
    <w:rsid w:val="003D5241"/>
    <w:rsid w:val="003D6148"/>
    <w:rsid w:val="003F46A9"/>
    <w:rsid w:val="003F7C76"/>
    <w:rsid w:val="00400220"/>
    <w:rsid w:val="00400355"/>
    <w:rsid w:val="00410BBD"/>
    <w:rsid w:val="00411F6E"/>
    <w:rsid w:val="004225F2"/>
    <w:rsid w:val="00427083"/>
    <w:rsid w:val="004302DA"/>
    <w:rsid w:val="00437018"/>
    <w:rsid w:val="004409CD"/>
    <w:rsid w:val="00443964"/>
    <w:rsid w:val="00444125"/>
    <w:rsid w:val="00444EE5"/>
    <w:rsid w:val="00456D25"/>
    <w:rsid w:val="00463B40"/>
    <w:rsid w:val="00463FAC"/>
    <w:rsid w:val="004721F6"/>
    <w:rsid w:val="00481FEE"/>
    <w:rsid w:val="00494366"/>
    <w:rsid w:val="00494F68"/>
    <w:rsid w:val="00497ABC"/>
    <w:rsid w:val="004A04DE"/>
    <w:rsid w:val="004A0DDA"/>
    <w:rsid w:val="004A175B"/>
    <w:rsid w:val="004A2F26"/>
    <w:rsid w:val="004C295A"/>
    <w:rsid w:val="004C4296"/>
    <w:rsid w:val="004C558B"/>
    <w:rsid w:val="004C5BDD"/>
    <w:rsid w:val="004C6C10"/>
    <w:rsid w:val="004D4C5F"/>
    <w:rsid w:val="004D59E6"/>
    <w:rsid w:val="004E24A7"/>
    <w:rsid w:val="004E2899"/>
    <w:rsid w:val="004E6259"/>
    <w:rsid w:val="004E62CE"/>
    <w:rsid w:val="004E6497"/>
    <w:rsid w:val="004F0360"/>
    <w:rsid w:val="004F220B"/>
    <w:rsid w:val="004F7DEC"/>
    <w:rsid w:val="00501A4D"/>
    <w:rsid w:val="00517E21"/>
    <w:rsid w:val="0052314B"/>
    <w:rsid w:val="005300EE"/>
    <w:rsid w:val="00536644"/>
    <w:rsid w:val="00536CB9"/>
    <w:rsid w:val="00541925"/>
    <w:rsid w:val="00553C15"/>
    <w:rsid w:val="005544B3"/>
    <w:rsid w:val="0055776F"/>
    <w:rsid w:val="005652F6"/>
    <w:rsid w:val="00566F05"/>
    <w:rsid w:val="00572533"/>
    <w:rsid w:val="00577920"/>
    <w:rsid w:val="00584CA4"/>
    <w:rsid w:val="00587B21"/>
    <w:rsid w:val="005904B5"/>
    <w:rsid w:val="005911E5"/>
    <w:rsid w:val="00592566"/>
    <w:rsid w:val="0059794A"/>
    <w:rsid w:val="005A25BF"/>
    <w:rsid w:val="005A56EE"/>
    <w:rsid w:val="005B0378"/>
    <w:rsid w:val="005B0C54"/>
    <w:rsid w:val="005B6112"/>
    <w:rsid w:val="005B6511"/>
    <w:rsid w:val="005C25FA"/>
    <w:rsid w:val="005D3D54"/>
    <w:rsid w:val="005D62BD"/>
    <w:rsid w:val="005F4B73"/>
    <w:rsid w:val="005F4B7E"/>
    <w:rsid w:val="005F6DC8"/>
    <w:rsid w:val="006049AB"/>
    <w:rsid w:val="00604E65"/>
    <w:rsid w:val="00605D39"/>
    <w:rsid w:val="00607519"/>
    <w:rsid w:val="006240F8"/>
    <w:rsid w:val="00633DD3"/>
    <w:rsid w:val="00634451"/>
    <w:rsid w:val="0063450B"/>
    <w:rsid w:val="00634F8B"/>
    <w:rsid w:val="00635158"/>
    <w:rsid w:val="00636171"/>
    <w:rsid w:val="006413E1"/>
    <w:rsid w:val="006425D1"/>
    <w:rsid w:val="00646987"/>
    <w:rsid w:val="00652AAF"/>
    <w:rsid w:val="00653DF7"/>
    <w:rsid w:val="00656ED4"/>
    <w:rsid w:val="00665B0F"/>
    <w:rsid w:val="0066614F"/>
    <w:rsid w:val="006707CA"/>
    <w:rsid w:val="0067103B"/>
    <w:rsid w:val="00671769"/>
    <w:rsid w:val="00672EB3"/>
    <w:rsid w:val="00674715"/>
    <w:rsid w:val="0068380C"/>
    <w:rsid w:val="006854B5"/>
    <w:rsid w:val="0069399C"/>
    <w:rsid w:val="00694CB7"/>
    <w:rsid w:val="006A1CD9"/>
    <w:rsid w:val="006A2D21"/>
    <w:rsid w:val="006A5459"/>
    <w:rsid w:val="006A6480"/>
    <w:rsid w:val="006A7E8D"/>
    <w:rsid w:val="006B2B9A"/>
    <w:rsid w:val="006B446D"/>
    <w:rsid w:val="006C0CDC"/>
    <w:rsid w:val="006C3679"/>
    <w:rsid w:val="006C6A19"/>
    <w:rsid w:val="006D5826"/>
    <w:rsid w:val="006E7E96"/>
    <w:rsid w:val="006F1EC4"/>
    <w:rsid w:val="006F541D"/>
    <w:rsid w:val="006F7D1A"/>
    <w:rsid w:val="00710F06"/>
    <w:rsid w:val="00714427"/>
    <w:rsid w:val="007234DB"/>
    <w:rsid w:val="00725A5A"/>
    <w:rsid w:val="00726D64"/>
    <w:rsid w:val="00731DA8"/>
    <w:rsid w:val="007325B9"/>
    <w:rsid w:val="00732B2F"/>
    <w:rsid w:val="0073300A"/>
    <w:rsid w:val="00733902"/>
    <w:rsid w:val="00735356"/>
    <w:rsid w:val="00737541"/>
    <w:rsid w:val="007414B5"/>
    <w:rsid w:val="00742EB1"/>
    <w:rsid w:val="0074412C"/>
    <w:rsid w:val="00744F11"/>
    <w:rsid w:val="00746072"/>
    <w:rsid w:val="00750EA7"/>
    <w:rsid w:val="0076480C"/>
    <w:rsid w:val="007654EB"/>
    <w:rsid w:val="00766EA5"/>
    <w:rsid w:val="0077021E"/>
    <w:rsid w:val="0077243D"/>
    <w:rsid w:val="007725FB"/>
    <w:rsid w:val="0078196B"/>
    <w:rsid w:val="007831B1"/>
    <w:rsid w:val="00784BBD"/>
    <w:rsid w:val="00791637"/>
    <w:rsid w:val="007A2068"/>
    <w:rsid w:val="007A20D2"/>
    <w:rsid w:val="007A6F54"/>
    <w:rsid w:val="007A78E2"/>
    <w:rsid w:val="007C286D"/>
    <w:rsid w:val="007C5CCD"/>
    <w:rsid w:val="007D281F"/>
    <w:rsid w:val="007D3A3C"/>
    <w:rsid w:val="007D5C09"/>
    <w:rsid w:val="007E17F6"/>
    <w:rsid w:val="007E34F5"/>
    <w:rsid w:val="007E4B4E"/>
    <w:rsid w:val="007E627D"/>
    <w:rsid w:val="007F7323"/>
    <w:rsid w:val="00805CAB"/>
    <w:rsid w:val="00806092"/>
    <w:rsid w:val="00806333"/>
    <w:rsid w:val="0080705C"/>
    <w:rsid w:val="00811FD5"/>
    <w:rsid w:val="00814AD5"/>
    <w:rsid w:val="00820081"/>
    <w:rsid w:val="00823E27"/>
    <w:rsid w:val="00824F88"/>
    <w:rsid w:val="008253FF"/>
    <w:rsid w:val="008254C5"/>
    <w:rsid w:val="008342CC"/>
    <w:rsid w:val="008349DD"/>
    <w:rsid w:val="008505DA"/>
    <w:rsid w:val="00863861"/>
    <w:rsid w:val="00864890"/>
    <w:rsid w:val="00865DDF"/>
    <w:rsid w:val="008661AC"/>
    <w:rsid w:val="00870783"/>
    <w:rsid w:val="00872A64"/>
    <w:rsid w:val="008731A6"/>
    <w:rsid w:val="008738B5"/>
    <w:rsid w:val="00874335"/>
    <w:rsid w:val="00875432"/>
    <w:rsid w:val="0087724C"/>
    <w:rsid w:val="00881262"/>
    <w:rsid w:val="00890E0A"/>
    <w:rsid w:val="00891CA9"/>
    <w:rsid w:val="00893C56"/>
    <w:rsid w:val="00895038"/>
    <w:rsid w:val="008A13A3"/>
    <w:rsid w:val="008A1A87"/>
    <w:rsid w:val="008A3758"/>
    <w:rsid w:val="008A4F51"/>
    <w:rsid w:val="008A5E13"/>
    <w:rsid w:val="008A75F4"/>
    <w:rsid w:val="008B0436"/>
    <w:rsid w:val="008B1CDA"/>
    <w:rsid w:val="008B38AF"/>
    <w:rsid w:val="008B563B"/>
    <w:rsid w:val="008C10D3"/>
    <w:rsid w:val="008C6140"/>
    <w:rsid w:val="008D12F7"/>
    <w:rsid w:val="008D2D67"/>
    <w:rsid w:val="008D64F7"/>
    <w:rsid w:val="008E0D89"/>
    <w:rsid w:val="008E7E27"/>
    <w:rsid w:val="008E7F2B"/>
    <w:rsid w:val="008F122B"/>
    <w:rsid w:val="008F156F"/>
    <w:rsid w:val="008F7630"/>
    <w:rsid w:val="00902291"/>
    <w:rsid w:val="009035F3"/>
    <w:rsid w:val="00903E41"/>
    <w:rsid w:val="00906664"/>
    <w:rsid w:val="00914E87"/>
    <w:rsid w:val="00914F09"/>
    <w:rsid w:val="00915AF7"/>
    <w:rsid w:val="00925695"/>
    <w:rsid w:val="00930C2A"/>
    <w:rsid w:val="00931887"/>
    <w:rsid w:val="009337CA"/>
    <w:rsid w:val="00934436"/>
    <w:rsid w:val="009345AB"/>
    <w:rsid w:val="00937616"/>
    <w:rsid w:val="00945351"/>
    <w:rsid w:val="009509E5"/>
    <w:rsid w:val="00957B66"/>
    <w:rsid w:val="00962013"/>
    <w:rsid w:val="009648A8"/>
    <w:rsid w:val="00964BC8"/>
    <w:rsid w:val="009655C1"/>
    <w:rsid w:val="0096648B"/>
    <w:rsid w:val="00971B34"/>
    <w:rsid w:val="00973ACE"/>
    <w:rsid w:val="00974E68"/>
    <w:rsid w:val="00981D44"/>
    <w:rsid w:val="00990954"/>
    <w:rsid w:val="00991CB7"/>
    <w:rsid w:val="009A0006"/>
    <w:rsid w:val="009A4481"/>
    <w:rsid w:val="009A53CA"/>
    <w:rsid w:val="009B20D9"/>
    <w:rsid w:val="009B271A"/>
    <w:rsid w:val="009B335A"/>
    <w:rsid w:val="009B3A02"/>
    <w:rsid w:val="009C1F12"/>
    <w:rsid w:val="009C3BAE"/>
    <w:rsid w:val="009C6866"/>
    <w:rsid w:val="009C68BC"/>
    <w:rsid w:val="009D369E"/>
    <w:rsid w:val="009D38A6"/>
    <w:rsid w:val="009D4AC5"/>
    <w:rsid w:val="009D6636"/>
    <w:rsid w:val="009D7F3B"/>
    <w:rsid w:val="009E1CE9"/>
    <w:rsid w:val="009E5168"/>
    <w:rsid w:val="009F50AB"/>
    <w:rsid w:val="009F78DB"/>
    <w:rsid w:val="009F7BE6"/>
    <w:rsid w:val="00A03ED3"/>
    <w:rsid w:val="00A16A84"/>
    <w:rsid w:val="00A21839"/>
    <w:rsid w:val="00A23A3A"/>
    <w:rsid w:val="00A2466E"/>
    <w:rsid w:val="00A25C55"/>
    <w:rsid w:val="00A27EA2"/>
    <w:rsid w:val="00A313B5"/>
    <w:rsid w:val="00A361D6"/>
    <w:rsid w:val="00A40859"/>
    <w:rsid w:val="00A41CB2"/>
    <w:rsid w:val="00A42778"/>
    <w:rsid w:val="00A430BF"/>
    <w:rsid w:val="00A529B7"/>
    <w:rsid w:val="00A53322"/>
    <w:rsid w:val="00A5515C"/>
    <w:rsid w:val="00A578E5"/>
    <w:rsid w:val="00A63672"/>
    <w:rsid w:val="00A672FB"/>
    <w:rsid w:val="00A7078B"/>
    <w:rsid w:val="00A709E6"/>
    <w:rsid w:val="00A72179"/>
    <w:rsid w:val="00A7408E"/>
    <w:rsid w:val="00A741D0"/>
    <w:rsid w:val="00A746E5"/>
    <w:rsid w:val="00A82DB6"/>
    <w:rsid w:val="00A94AB0"/>
    <w:rsid w:val="00A95805"/>
    <w:rsid w:val="00A96E43"/>
    <w:rsid w:val="00AA18E4"/>
    <w:rsid w:val="00AA2270"/>
    <w:rsid w:val="00AA3289"/>
    <w:rsid w:val="00AA576B"/>
    <w:rsid w:val="00AB10D9"/>
    <w:rsid w:val="00AB53F5"/>
    <w:rsid w:val="00AB6629"/>
    <w:rsid w:val="00AD0651"/>
    <w:rsid w:val="00AE0740"/>
    <w:rsid w:val="00AF0455"/>
    <w:rsid w:val="00AF7834"/>
    <w:rsid w:val="00AF7E54"/>
    <w:rsid w:val="00B042D7"/>
    <w:rsid w:val="00B04E55"/>
    <w:rsid w:val="00B10002"/>
    <w:rsid w:val="00B16651"/>
    <w:rsid w:val="00B170F5"/>
    <w:rsid w:val="00B17EA9"/>
    <w:rsid w:val="00B211FF"/>
    <w:rsid w:val="00B25E13"/>
    <w:rsid w:val="00B2695C"/>
    <w:rsid w:val="00B2710D"/>
    <w:rsid w:val="00B279C3"/>
    <w:rsid w:val="00B3010D"/>
    <w:rsid w:val="00B30D1F"/>
    <w:rsid w:val="00B31673"/>
    <w:rsid w:val="00B3352A"/>
    <w:rsid w:val="00B351B1"/>
    <w:rsid w:val="00B417B9"/>
    <w:rsid w:val="00B42E19"/>
    <w:rsid w:val="00B4332B"/>
    <w:rsid w:val="00B47C0C"/>
    <w:rsid w:val="00B52961"/>
    <w:rsid w:val="00B54964"/>
    <w:rsid w:val="00B65EEB"/>
    <w:rsid w:val="00B75B43"/>
    <w:rsid w:val="00B777F4"/>
    <w:rsid w:val="00B844C7"/>
    <w:rsid w:val="00B867F0"/>
    <w:rsid w:val="00B9170B"/>
    <w:rsid w:val="00B91A95"/>
    <w:rsid w:val="00B94325"/>
    <w:rsid w:val="00BA23D8"/>
    <w:rsid w:val="00BA34BE"/>
    <w:rsid w:val="00BA3D82"/>
    <w:rsid w:val="00BA6E1E"/>
    <w:rsid w:val="00BA7330"/>
    <w:rsid w:val="00BB126A"/>
    <w:rsid w:val="00BB1303"/>
    <w:rsid w:val="00BB1758"/>
    <w:rsid w:val="00BB5038"/>
    <w:rsid w:val="00BC1D72"/>
    <w:rsid w:val="00BC1DAF"/>
    <w:rsid w:val="00BC5144"/>
    <w:rsid w:val="00BD5FBF"/>
    <w:rsid w:val="00BE4D35"/>
    <w:rsid w:val="00BF064A"/>
    <w:rsid w:val="00BF5A10"/>
    <w:rsid w:val="00C064DE"/>
    <w:rsid w:val="00C0768C"/>
    <w:rsid w:val="00C077BD"/>
    <w:rsid w:val="00C12A22"/>
    <w:rsid w:val="00C14582"/>
    <w:rsid w:val="00C146D2"/>
    <w:rsid w:val="00C2112B"/>
    <w:rsid w:val="00C21FA8"/>
    <w:rsid w:val="00C23D35"/>
    <w:rsid w:val="00C25AA4"/>
    <w:rsid w:val="00C41093"/>
    <w:rsid w:val="00C50016"/>
    <w:rsid w:val="00C50B46"/>
    <w:rsid w:val="00C52E39"/>
    <w:rsid w:val="00C64BFD"/>
    <w:rsid w:val="00C6698F"/>
    <w:rsid w:val="00C71957"/>
    <w:rsid w:val="00C77806"/>
    <w:rsid w:val="00C804E0"/>
    <w:rsid w:val="00C819EA"/>
    <w:rsid w:val="00C8285E"/>
    <w:rsid w:val="00C829C2"/>
    <w:rsid w:val="00C9121D"/>
    <w:rsid w:val="00C92337"/>
    <w:rsid w:val="00CB16FF"/>
    <w:rsid w:val="00CB3CA0"/>
    <w:rsid w:val="00CC0027"/>
    <w:rsid w:val="00CC062B"/>
    <w:rsid w:val="00CC44F3"/>
    <w:rsid w:val="00CD27B6"/>
    <w:rsid w:val="00CD4C2E"/>
    <w:rsid w:val="00CD65B5"/>
    <w:rsid w:val="00CE0494"/>
    <w:rsid w:val="00CE0E27"/>
    <w:rsid w:val="00CE100A"/>
    <w:rsid w:val="00CE1708"/>
    <w:rsid w:val="00CE61FD"/>
    <w:rsid w:val="00CE7DDD"/>
    <w:rsid w:val="00CF2386"/>
    <w:rsid w:val="00CF2E9E"/>
    <w:rsid w:val="00D0532A"/>
    <w:rsid w:val="00D1030F"/>
    <w:rsid w:val="00D16C04"/>
    <w:rsid w:val="00D178F5"/>
    <w:rsid w:val="00D24D96"/>
    <w:rsid w:val="00D35295"/>
    <w:rsid w:val="00D46549"/>
    <w:rsid w:val="00D525C0"/>
    <w:rsid w:val="00D56AC2"/>
    <w:rsid w:val="00D64B4C"/>
    <w:rsid w:val="00D6708C"/>
    <w:rsid w:val="00D73743"/>
    <w:rsid w:val="00D821AB"/>
    <w:rsid w:val="00D85877"/>
    <w:rsid w:val="00D85F5C"/>
    <w:rsid w:val="00D86E41"/>
    <w:rsid w:val="00DA3F22"/>
    <w:rsid w:val="00DA42E2"/>
    <w:rsid w:val="00DB0E04"/>
    <w:rsid w:val="00DC5207"/>
    <w:rsid w:val="00DC5374"/>
    <w:rsid w:val="00DC6A62"/>
    <w:rsid w:val="00DC6AD8"/>
    <w:rsid w:val="00DD1556"/>
    <w:rsid w:val="00DD255E"/>
    <w:rsid w:val="00DD2928"/>
    <w:rsid w:val="00DE1DE8"/>
    <w:rsid w:val="00DE2ECE"/>
    <w:rsid w:val="00DE4E18"/>
    <w:rsid w:val="00DE69F9"/>
    <w:rsid w:val="00DF01C9"/>
    <w:rsid w:val="00DF50CE"/>
    <w:rsid w:val="00DF778F"/>
    <w:rsid w:val="00E025EE"/>
    <w:rsid w:val="00E060E2"/>
    <w:rsid w:val="00E06463"/>
    <w:rsid w:val="00E11589"/>
    <w:rsid w:val="00E128ED"/>
    <w:rsid w:val="00E1332A"/>
    <w:rsid w:val="00E178F6"/>
    <w:rsid w:val="00E20B89"/>
    <w:rsid w:val="00E27F4E"/>
    <w:rsid w:val="00E30835"/>
    <w:rsid w:val="00E465E2"/>
    <w:rsid w:val="00E52324"/>
    <w:rsid w:val="00E53410"/>
    <w:rsid w:val="00E534D6"/>
    <w:rsid w:val="00E57C1C"/>
    <w:rsid w:val="00E57E9C"/>
    <w:rsid w:val="00E611C2"/>
    <w:rsid w:val="00E622D8"/>
    <w:rsid w:val="00E63D04"/>
    <w:rsid w:val="00E759E2"/>
    <w:rsid w:val="00E776AD"/>
    <w:rsid w:val="00E81AC4"/>
    <w:rsid w:val="00E8272D"/>
    <w:rsid w:val="00E83051"/>
    <w:rsid w:val="00E8405D"/>
    <w:rsid w:val="00E84FC5"/>
    <w:rsid w:val="00E8509D"/>
    <w:rsid w:val="00E86569"/>
    <w:rsid w:val="00E92613"/>
    <w:rsid w:val="00E95D0F"/>
    <w:rsid w:val="00E97674"/>
    <w:rsid w:val="00EB174C"/>
    <w:rsid w:val="00EB38D3"/>
    <w:rsid w:val="00EC01EE"/>
    <w:rsid w:val="00EC088C"/>
    <w:rsid w:val="00EC2099"/>
    <w:rsid w:val="00EC545E"/>
    <w:rsid w:val="00EC6DE8"/>
    <w:rsid w:val="00ED140B"/>
    <w:rsid w:val="00EE6009"/>
    <w:rsid w:val="00EF1342"/>
    <w:rsid w:val="00EF159F"/>
    <w:rsid w:val="00F01B17"/>
    <w:rsid w:val="00F02658"/>
    <w:rsid w:val="00F06AA6"/>
    <w:rsid w:val="00F07090"/>
    <w:rsid w:val="00F13F9D"/>
    <w:rsid w:val="00F1759A"/>
    <w:rsid w:val="00F202E1"/>
    <w:rsid w:val="00F2037A"/>
    <w:rsid w:val="00F238A7"/>
    <w:rsid w:val="00F24030"/>
    <w:rsid w:val="00F246BF"/>
    <w:rsid w:val="00F25BCD"/>
    <w:rsid w:val="00F30A9E"/>
    <w:rsid w:val="00F3135F"/>
    <w:rsid w:val="00F341BF"/>
    <w:rsid w:val="00F36ADC"/>
    <w:rsid w:val="00F44EF1"/>
    <w:rsid w:val="00F45195"/>
    <w:rsid w:val="00F46871"/>
    <w:rsid w:val="00F54E56"/>
    <w:rsid w:val="00F5520D"/>
    <w:rsid w:val="00F56767"/>
    <w:rsid w:val="00F57655"/>
    <w:rsid w:val="00F57C05"/>
    <w:rsid w:val="00F626A3"/>
    <w:rsid w:val="00F65010"/>
    <w:rsid w:val="00F677BC"/>
    <w:rsid w:val="00F67F46"/>
    <w:rsid w:val="00F67FDD"/>
    <w:rsid w:val="00F70683"/>
    <w:rsid w:val="00F71F25"/>
    <w:rsid w:val="00F72492"/>
    <w:rsid w:val="00F76A16"/>
    <w:rsid w:val="00F76C10"/>
    <w:rsid w:val="00F77371"/>
    <w:rsid w:val="00F86710"/>
    <w:rsid w:val="00F869DB"/>
    <w:rsid w:val="00FA0F42"/>
    <w:rsid w:val="00FA4B07"/>
    <w:rsid w:val="00FA63E9"/>
    <w:rsid w:val="00FA65E5"/>
    <w:rsid w:val="00FB5FF1"/>
    <w:rsid w:val="00FC1517"/>
    <w:rsid w:val="00FC1C28"/>
    <w:rsid w:val="00FC3753"/>
    <w:rsid w:val="00FD10EF"/>
    <w:rsid w:val="00FD34D0"/>
    <w:rsid w:val="00FE46B3"/>
    <w:rsid w:val="00FE562E"/>
    <w:rsid w:val="00FE77FC"/>
    <w:rsid w:val="00FF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8239F54"/>
  <w15:docId w15:val="{87560CC2-246E-4A7D-90E9-9E174212C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CA9"/>
    <w:pPr>
      <w:spacing w:after="10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95038"/>
    <w:pPr>
      <w:keepNext/>
      <w:keepLines/>
      <w:spacing w:before="480" w:after="0"/>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443964"/>
    <w:pPr>
      <w:spacing w:before="200"/>
      <w:outlineLvl w:val="1"/>
    </w:pPr>
    <w:rPr>
      <w:b/>
      <w:i/>
    </w:rPr>
  </w:style>
  <w:style w:type="paragraph" w:styleId="Heading3">
    <w:name w:val="heading 3"/>
    <w:basedOn w:val="Normal"/>
    <w:next w:val="Normal"/>
    <w:link w:val="Heading3Char"/>
    <w:uiPriority w:val="9"/>
    <w:unhideWhenUsed/>
    <w:qFormat/>
    <w:rsid w:val="00F67F46"/>
    <w:pPr>
      <w:spacing w:before="10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038"/>
    <w:pPr>
      <w:tabs>
        <w:tab w:val="center" w:pos="4680"/>
        <w:tab w:val="right" w:pos="9360"/>
      </w:tabs>
      <w:spacing w:after="0"/>
    </w:pPr>
  </w:style>
  <w:style w:type="character" w:customStyle="1" w:styleId="HeaderChar">
    <w:name w:val="Header Char"/>
    <w:basedOn w:val="DefaultParagraphFont"/>
    <w:link w:val="Header"/>
    <w:uiPriority w:val="99"/>
    <w:rsid w:val="00895038"/>
  </w:style>
  <w:style w:type="paragraph" w:styleId="Footer">
    <w:name w:val="footer"/>
    <w:basedOn w:val="Normal"/>
    <w:link w:val="FooterChar"/>
    <w:uiPriority w:val="99"/>
    <w:unhideWhenUsed/>
    <w:qFormat/>
    <w:rsid w:val="00891CA9"/>
    <w:pPr>
      <w:tabs>
        <w:tab w:val="center" w:pos="4680"/>
        <w:tab w:val="right" w:pos="9360"/>
      </w:tabs>
      <w:spacing w:after="0"/>
    </w:pPr>
    <w:rPr>
      <w:sz w:val="18"/>
    </w:rPr>
  </w:style>
  <w:style w:type="character" w:customStyle="1" w:styleId="FooterChar">
    <w:name w:val="Footer Char"/>
    <w:basedOn w:val="DefaultParagraphFont"/>
    <w:link w:val="Footer"/>
    <w:uiPriority w:val="99"/>
    <w:rsid w:val="00891CA9"/>
    <w:rPr>
      <w:rFonts w:ascii="Times New Roman" w:hAnsi="Times New Roman" w:cs="Times New Roman"/>
      <w:sz w:val="18"/>
      <w:szCs w:val="24"/>
    </w:rPr>
  </w:style>
  <w:style w:type="paragraph" w:styleId="BalloonText">
    <w:name w:val="Balloon Text"/>
    <w:basedOn w:val="Normal"/>
    <w:link w:val="BalloonTextChar"/>
    <w:uiPriority w:val="99"/>
    <w:semiHidden/>
    <w:unhideWhenUsed/>
    <w:rsid w:val="008950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038"/>
    <w:rPr>
      <w:rFonts w:ascii="Tahoma" w:hAnsi="Tahoma" w:cs="Tahoma"/>
      <w:sz w:val="16"/>
      <w:szCs w:val="16"/>
    </w:rPr>
  </w:style>
  <w:style w:type="character" w:customStyle="1" w:styleId="Heading1Char">
    <w:name w:val="Heading 1 Char"/>
    <w:basedOn w:val="DefaultParagraphFont"/>
    <w:link w:val="Heading1"/>
    <w:uiPriority w:val="9"/>
    <w:rsid w:val="00895038"/>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443964"/>
    <w:rPr>
      <w:rFonts w:ascii="Times New Roman" w:hAnsi="Times New Roman" w:cs="Times New Roman"/>
      <w:b/>
      <w:i/>
      <w:sz w:val="24"/>
      <w:szCs w:val="24"/>
    </w:rPr>
  </w:style>
  <w:style w:type="paragraph" w:styleId="Title">
    <w:name w:val="Title"/>
    <w:basedOn w:val="Normal"/>
    <w:next w:val="Normal"/>
    <w:link w:val="TitleChar"/>
    <w:uiPriority w:val="10"/>
    <w:qFormat/>
    <w:rsid w:val="00895038"/>
    <w:pPr>
      <w:spacing w:after="300"/>
      <w:contextualSpacing/>
      <w:jc w:val="center"/>
    </w:pPr>
    <w:rPr>
      <w:rFonts w:eastAsiaTheme="majorEastAsia"/>
      <w:b/>
      <w:spacing w:val="5"/>
      <w:kern w:val="28"/>
    </w:rPr>
  </w:style>
  <w:style w:type="character" w:customStyle="1" w:styleId="TitleChar">
    <w:name w:val="Title Char"/>
    <w:basedOn w:val="DefaultParagraphFont"/>
    <w:link w:val="Title"/>
    <w:uiPriority w:val="10"/>
    <w:rsid w:val="00895038"/>
    <w:rPr>
      <w:rFonts w:ascii="Times New Roman" w:eastAsiaTheme="majorEastAsia" w:hAnsi="Times New Roman" w:cs="Times New Roman"/>
      <w:b/>
      <w:spacing w:val="5"/>
      <w:kern w:val="28"/>
      <w:sz w:val="24"/>
      <w:szCs w:val="24"/>
    </w:rPr>
  </w:style>
  <w:style w:type="paragraph" w:styleId="ListParagraph">
    <w:name w:val="List Paragraph"/>
    <w:basedOn w:val="Normal"/>
    <w:uiPriority w:val="34"/>
    <w:qFormat/>
    <w:rsid w:val="002158D6"/>
    <w:pPr>
      <w:ind w:left="720"/>
      <w:contextualSpacing/>
    </w:pPr>
    <w:rPr>
      <w:noProof/>
    </w:rPr>
  </w:style>
  <w:style w:type="character" w:styleId="PlaceholderText">
    <w:name w:val="Placeholder Text"/>
    <w:basedOn w:val="DefaultParagraphFont"/>
    <w:uiPriority w:val="99"/>
    <w:semiHidden/>
    <w:rsid w:val="00333CC2"/>
    <w:rPr>
      <w:color w:val="808080"/>
    </w:rPr>
  </w:style>
  <w:style w:type="character" w:styleId="Hyperlink">
    <w:name w:val="Hyperlink"/>
    <w:basedOn w:val="DefaultParagraphFont"/>
    <w:uiPriority w:val="99"/>
    <w:unhideWhenUsed/>
    <w:rsid w:val="006A7E8D"/>
    <w:rPr>
      <w:color w:val="0000FF" w:themeColor="hyperlink"/>
      <w:u w:val="single"/>
    </w:rPr>
  </w:style>
  <w:style w:type="paragraph" w:customStyle="1" w:styleId="DocumentSection">
    <w:name w:val="Document Section"/>
    <w:basedOn w:val="Normal"/>
    <w:link w:val="DocumentSectionChar"/>
    <w:autoRedefine/>
    <w:qFormat/>
    <w:rsid w:val="00B10002"/>
    <w:pPr>
      <w:spacing w:after="120"/>
      <w:textboxTightWrap w:val="allLines"/>
    </w:pPr>
    <w:rPr>
      <w:rFonts w:eastAsia="Calibri"/>
      <w:b/>
      <w:szCs w:val="22"/>
    </w:rPr>
  </w:style>
  <w:style w:type="character" w:customStyle="1" w:styleId="DocumentSectionChar">
    <w:name w:val="Document Section Char"/>
    <w:basedOn w:val="DefaultParagraphFont"/>
    <w:link w:val="DocumentSection"/>
    <w:rsid w:val="00B10002"/>
    <w:rPr>
      <w:rFonts w:ascii="Times New Roman" w:eastAsia="Calibri" w:hAnsi="Times New Roman" w:cs="Times New Roman"/>
      <w:b/>
      <w:sz w:val="24"/>
    </w:rPr>
  </w:style>
  <w:style w:type="table" w:styleId="TableGrid">
    <w:name w:val="Table Grid"/>
    <w:basedOn w:val="TableNormal"/>
    <w:uiPriority w:val="59"/>
    <w:rsid w:val="00B1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7F46"/>
    <w:rPr>
      <w:rFonts w:ascii="Times New Roman" w:hAnsi="Times New Roman" w:cs="Times New Roman"/>
      <w:i/>
      <w:sz w:val="24"/>
      <w:szCs w:val="24"/>
    </w:rPr>
  </w:style>
  <w:style w:type="paragraph" w:styleId="CommentText">
    <w:name w:val="annotation text"/>
    <w:basedOn w:val="Normal"/>
    <w:link w:val="CommentTextChar"/>
    <w:uiPriority w:val="99"/>
    <w:semiHidden/>
    <w:unhideWhenUsed/>
    <w:rsid w:val="000B4CFD"/>
    <w:pPr>
      <w:spacing w:after="200"/>
    </w:pPr>
    <w:rPr>
      <w:sz w:val="20"/>
      <w:szCs w:val="20"/>
    </w:rPr>
  </w:style>
  <w:style w:type="character" w:customStyle="1" w:styleId="CommentTextChar">
    <w:name w:val="Comment Text Char"/>
    <w:basedOn w:val="DefaultParagraphFont"/>
    <w:link w:val="CommentText"/>
    <w:uiPriority w:val="99"/>
    <w:semiHidden/>
    <w:rsid w:val="000B4CFD"/>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D821AB"/>
    <w:rPr>
      <w:sz w:val="16"/>
      <w:szCs w:val="16"/>
    </w:rPr>
  </w:style>
  <w:style w:type="paragraph" w:styleId="NormalWeb">
    <w:name w:val="Normal (Web)"/>
    <w:basedOn w:val="Normal"/>
    <w:uiPriority w:val="99"/>
    <w:unhideWhenUsed/>
    <w:rsid w:val="00536CB9"/>
    <w:pPr>
      <w:spacing w:before="100" w:beforeAutospacing="1"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F238A7"/>
    <w:pPr>
      <w:spacing w:after="100"/>
    </w:pPr>
    <w:rPr>
      <w:b/>
      <w:bCs/>
    </w:rPr>
  </w:style>
  <w:style w:type="character" w:customStyle="1" w:styleId="CommentSubjectChar">
    <w:name w:val="Comment Subject Char"/>
    <w:basedOn w:val="CommentTextChar"/>
    <w:link w:val="CommentSubject"/>
    <w:uiPriority w:val="99"/>
    <w:semiHidden/>
    <w:rsid w:val="00F238A7"/>
    <w:rPr>
      <w:rFonts w:ascii="Times New Roman" w:hAnsi="Times New Roman" w:cs="Times New Roman"/>
      <w:b/>
      <w:bCs/>
      <w:sz w:val="20"/>
      <w:szCs w:val="20"/>
    </w:rPr>
  </w:style>
  <w:style w:type="paragraph" w:styleId="ListBullet">
    <w:name w:val="List Bullet"/>
    <w:basedOn w:val="Normal"/>
    <w:uiPriority w:val="99"/>
    <w:unhideWhenUsed/>
    <w:rsid w:val="00B777F4"/>
    <w:pPr>
      <w:numPr>
        <w:numId w:val="3"/>
      </w:numPr>
      <w:contextualSpacing/>
    </w:pPr>
    <w:rPr>
      <w:rFonts w:eastAsia="Calibri"/>
    </w:rPr>
  </w:style>
  <w:style w:type="character" w:styleId="FollowedHyperlink">
    <w:name w:val="FollowedHyperlink"/>
    <w:basedOn w:val="DefaultParagraphFont"/>
    <w:uiPriority w:val="99"/>
    <w:semiHidden/>
    <w:unhideWhenUsed/>
    <w:rsid w:val="007654EB"/>
    <w:rPr>
      <w:color w:val="800080" w:themeColor="followedHyperlink"/>
      <w:u w:val="single"/>
    </w:rPr>
  </w:style>
  <w:style w:type="character" w:styleId="Emphasis">
    <w:name w:val="Emphasis"/>
    <w:basedOn w:val="DefaultParagraphFont"/>
    <w:uiPriority w:val="20"/>
    <w:qFormat/>
    <w:rsid w:val="00990954"/>
    <w:rPr>
      <w:i/>
      <w:iCs/>
    </w:rPr>
  </w:style>
  <w:style w:type="character" w:styleId="IntenseEmphasis">
    <w:name w:val="Intense Emphasis"/>
    <w:basedOn w:val="DefaultParagraphFont"/>
    <w:uiPriority w:val="21"/>
    <w:qFormat/>
    <w:rsid w:val="00E84FC5"/>
    <w:rPr>
      <w:b/>
      <w:bCs/>
      <w:i/>
      <w:iCs/>
      <w:color w:val="4F81BD" w:themeColor="accent1"/>
    </w:rPr>
  </w:style>
  <w:style w:type="character" w:styleId="Strong">
    <w:name w:val="Strong"/>
    <w:basedOn w:val="DefaultParagraphFont"/>
    <w:uiPriority w:val="22"/>
    <w:qFormat/>
    <w:rsid w:val="001D666D"/>
    <w:rPr>
      <w:b/>
      <w:bCs/>
    </w:rPr>
  </w:style>
  <w:style w:type="character" w:styleId="SubtleEmphasis">
    <w:name w:val="Subtle Emphasis"/>
    <w:basedOn w:val="DefaultParagraphFont"/>
    <w:uiPriority w:val="19"/>
    <w:qFormat/>
    <w:rsid w:val="00656ED4"/>
    <w:rPr>
      <w:i/>
      <w:iCs/>
      <w:color w:val="808080" w:themeColor="text1" w:themeTint="7F"/>
    </w:rPr>
  </w:style>
  <w:style w:type="paragraph" w:styleId="NoSpacing">
    <w:name w:val="No Spacing"/>
    <w:uiPriority w:val="1"/>
    <w:qFormat/>
    <w:rsid w:val="004A0DDA"/>
    <w:pPr>
      <w:spacing w:after="0" w:line="240" w:lineRule="auto"/>
    </w:pPr>
    <w:rPr>
      <w:rFonts w:ascii="Times New Roman" w:hAnsi="Times New Roman" w:cs="Times New Roman"/>
      <w:sz w:val="24"/>
      <w:szCs w:val="24"/>
    </w:rPr>
  </w:style>
  <w:style w:type="character" w:customStyle="1" w:styleId="ContLine">
    <w:name w:val="Cont. Line"/>
    <w:basedOn w:val="DefaultParagraphFont"/>
    <w:uiPriority w:val="99"/>
    <w:rsid w:val="00B31673"/>
    <w:rPr>
      <w:rFonts w:cs="Times New Roman"/>
    </w:rPr>
  </w:style>
  <w:style w:type="character" w:customStyle="1" w:styleId="xbe">
    <w:name w:val="_xbe"/>
    <w:basedOn w:val="DefaultParagraphFont"/>
    <w:rsid w:val="006A1CD9"/>
  </w:style>
  <w:style w:type="table" w:customStyle="1" w:styleId="TableGrid1">
    <w:name w:val="Table Grid1"/>
    <w:basedOn w:val="TableNormal"/>
    <w:next w:val="TableGrid"/>
    <w:uiPriority w:val="59"/>
    <w:rsid w:val="00D86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904B5"/>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5904B5"/>
    <w:rPr>
      <w:rFonts w:ascii="Consolas" w:hAnsi="Consolas" w:cs="Consolas"/>
      <w:sz w:val="21"/>
      <w:szCs w:val="21"/>
    </w:rPr>
  </w:style>
  <w:style w:type="table" w:customStyle="1" w:styleId="TableGrid2">
    <w:name w:val="Table Grid2"/>
    <w:basedOn w:val="TableNormal"/>
    <w:next w:val="TableGrid"/>
    <w:uiPriority w:val="59"/>
    <w:rsid w:val="004C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0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10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83090">
      <w:bodyDiv w:val="1"/>
      <w:marLeft w:val="0"/>
      <w:marRight w:val="0"/>
      <w:marTop w:val="0"/>
      <w:marBottom w:val="0"/>
      <w:divBdr>
        <w:top w:val="none" w:sz="0" w:space="0" w:color="auto"/>
        <w:left w:val="none" w:sz="0" w:space="0" w:color="auto"/>
        <w:bottom w:val="none" w:sz="0" w:space="0" w:color="auto"/>
        <w:right w:val="none" w:sz="0" w:space="0" w:color="auto"/>
      </w:divBdr>
    </w:div>
    <w:div w:id="130252117">
      <w:bodyDiv w:val="1"/>
      <w:marLeft w:val="0"/>
      <w:marRight w:val="0"/>
      <w:marTop w:val="0"/>
      <w:marBottom w:val="0"/>
      <w:divBdr>
        <w:top w:val="none" w:sz="0" w:space="0" w:color="auto"/>
        <w:left w:val="none" w:sz="0" w:space="0" w:color="auto"/>
        <w:bottom w:val="none" w:sz="0" w:space="0" w:color="auto"/>
        <w:right w:val="none" w:sz="0" w:space="0" w:color="auto"/>
      </w:divBdr>
    </w:div>
    <w:div w:id="292833928">
      <w:bodyDiv w:val="1"/>
      <w:marLeft w:val="0"/>
      <w:marRight w:val="0"/>
      <w:marTop w:val="0"/>
      <w:marBottom w:val="0"/>
      <w:divBdr>
        <w:top w:val="none" w:sz="0" w:space="0" w:color="auto"/>
        <w:left w:val="none" w:sz="0" w:space="0" w:color="auto"/>
        <w:bottom w:val="none" w:sz="0" w:space="0" w:color="auto"/>
        <w:right w:val="none" w:sz="0" w:space="0" w:color="auto"/>
      </w:divBdr>
    </w:div>
    <w:div w:id="303707603">
      <w:bodyDiv w:val="1"/>
      <w:marLeft w:val="0"/>
      <w:marRight w:val="0"/>
      <w:marTop w:val="0"/>
      <w:marBottom w:val="0"/>
      <w:divBdr>
        <w:top w:val="none" w:sz="0" w:space="0" w:color="auto"/>
        <w:left w:val="none" w:sz="0" w:space="0" w:color="auto"/>
        <w:bottom w:val="none" w:sz="0" w:space="0" w:color="auto"/>
        <w:right w:val="none" w:sz="0" w:space="0" w:color="auto"/>
      </w:divBdr>
    </w:div>
    <w:div w:id="350379516">
      <w:bodyDiv w:val="1"/>
      <w:marLeft w:val="0"/>
      <w:marRight w:val="0"/>
      <w:marTop w:val="0"/>
      <w:marBottom w:val="0"/>
      <w:divBdr>
        <w:top w:val="none" w:sz="0" w:space="0" w:color="auto"/>
        <w:left w:val="none" w:sz="0" w:space="0" w:color="auto"/>
        <w:bottom w:val="none" w:sz="0" w:space="0" w:color="auto"/>
        <w:right w:val="none" w:sz="0" w:space="0" w:color="auto"/>
      </w:divBdr>
    </w:div>
    <w:div w:id="398985553">
      <w:bodyDiv w:val="1"/>
      <w:marLeft w:val="0"/>
      <w:marRight w:val="0"/>
      <w:marTop w:val="0"/>
      <w:marBottom w:val="0"/>
      <w:divBdr>
        <w:top w:val="none" w:sz="0" w:space="0" w:color="auto"/>
        <w:left w:val="none" w:sz="0" w:space="0" w:color="auto"/>
        <w:bottom w:val="none" w:sz="0" w:space="0" w:color="auto"/>
        <w:right w:val="none" w:sz="0" w:space="0" w:color="auto"/>
      </w:divBdr>
    </w:div>
    <w:div w:id="593051772">
      <w:bodyDiv w:val="1"/>
      <w:marLeft w:val="0"/>
      <w:marRight w:val="0"/>
      <w:marTop w:val="0"/>
      <w:marBottom w:val="0"/>
      <w:divBdr>
        <w:top w:val="none" w:sz="0" w:space="0" w:color="auto"/>
        <w:left w:val="none" w:sz="0" w:space="0" w:color="auto"/>
        <w:bottom w:val="none" w:sz="0" w:space="0" w:color="auto"/>
        <w:right w:val="none" w:sz="0" w:space="0" w:color="auto"/>
      </w:divBdr>
    </w:div>
    <w:div w:id="633560731">
      <w:bodyDiv w:val="1"/>
      <w:marLeft w:val="0"/>
      <w:marRight w:val="0"/>
      <w:marTop w:val="0"/>
      <w:marBottom w:val="0"/>
      <w:divBdr>
        <w:top w:val="none" w:sz="0" w:space="0" w:color="auto"/>
        <w:left w:val="none" w:sz="0" w:space="0" w:color="auto"/>
        <w:bottom w:val="none" w:sz="0" w:space="0" w:color="auto"/>
        <w:right w:val="none" w:sz="0" w:space="0" w:color="auto"/>
      </w:divBdr>
    </w:div>
    <w:div w:id="637996752">
      <w:bodyDiv w:val="1"/>
      <w:marLeft w:val="0"/>
      <w:marRight w:val="0"/>
      <w:marTop w:val="0"/>
      <w:marBottom w:val="0"/>
      <w:divBdr>
        <w:top w:val="none" w:sz="0" w:space="0" w:color="auto"/>
        <w:left w:val="none" w:sz="0" w:space="0" w:color="auto"/>
        <w:bottom w:val="none" w:sz="0" w:space="0" w:color="auto"/>
        <w:right w:val="none" w:sz="0" w:space="0" w:color="auto"/>
      </w:divBdr>
    </w:div>
    <w:div w:id="813718525">
      <w:bodyDiv w:val="1"/>
      <w:marLeft w:val="0"/>
      <w:marRight w:val="0"/>
      <w:marTop w:val="0"/>
      <w:marBottom w:val="0"/>
      <w:divBdr>
        <w:top w:val="none" w:sz="0" w:space="0" w:color="auto"/>
        <w:left w:val="none" w:sz="0" w:space="0" w:color="auto"/>
        <w:bottom w:val="none" w:sz="0" w:space="0" w:color="auto"/>
        <w:right w:val="none" w:sz="0" w:space="0" w:color="auto"/>
      </w:divBdr>
    </w:div>
    <w:div w:id="817303161">
      <w:bodyDiv w:val="1"/>
      <w:marLeft w:val="0"/>
      <w:marRight w:val="0"/>
      <w:marTop w:val="0"/>
      <w:marBottom w:val="0"/>
      <w:divBdr>
        <w:top w:val="none" w:sz="0" w:space="0" w:color="auto"/>
        <w:left w:val="none" w:sz="0" w:space="0" w:color="auto"/>
        <w:bottom w:val="none" w:sz="0" w:space="0" w:color="auto"/>
        <w:right w:val="none" w:sz="0" w:space="0" w:color="auto"/>
      </w:divBdr>
    </w:div>
    <w:div w:id="829978081">
      <w:bodyDiv w:val="1"/>
      <w:marLeft w:val="0"/>
      <w:marRight w:val="0"/>
      <w:marTop w:val="0"/>
      <w:marBottom w:val="0"/>
      <w:divBdr>
        <w:top w:val="none" w:sz="0" w:space="0" w:color="auto"/>
        <w:left w:val="none" w:sz="0" w:space="0" w:color="auto"/>
        <w:bottom w:val="none" w:sz="0" w:space="0" w:color="auto"/>
        <w:right w:val="none" w:sz="0" w:space="0" w:color="auto"/>
      </w:divBdr>
    </w:div>
    <w:div w:id="914315397">
      <w:bodyDiv w:val="1"/>
      <w:marLeft w:val="0"/>
      <w:marRight w:val="0"/>
      <w:marTop w:val="0"/>
      <w:marBottom w:val="0"/>
      <w:divBdr>
        <w:top w:val="none" w:sz="0" w:space="0" w:color="auto"/>
        <w:left w:val="none" w:sz="0" w:space="0" w:color="auto"/>
        <w:bottom w:val="none" w:sz="0" w:space="0" w:color="auto"/>
        <w:right w:val="none" w:sz="0" w:space="0" w:color="auto"/>
      </w:divBdr>
    </w:div>
    <w:div w:id="974143590">
      <w:bodyDiv w:val="1"/>
      <w:marLeft w:val="0"/>
      <w:marRight w:val="0"/>
      <w:marTop w:val="0"/>
      <w:marBottom w:val="0"/>
      <w:divBdr>
        <w:top w:val="none" w:sz="0" w:space="0" w:color="auto"/>
        <w:left w:val="none" w:sz="0" w:space="0" w:color="auto"/>
        <w:bottom w:val="none" w:sz="0" w:space="0" w:color="auto"/>
        <w:right w:val="none" w:sz="0" w:space="0" w:color="auto"/>
      </w:divBdr>
    </w:div>
    <w:div w:id="1040978661">
      <w:bodyDiv w:val="1"/>
      <w:marLeft w:val="0"/>
      <w:marRight w:val="0"/>
      <w:marTop w:val="0"/>
      <w:marBottom w:val="0"/>
      <w:divBdr>
        <w:top w:val="none" w:sz="0" w:space="0" w:color="auto"/>
        <w:left w:val="none" w:sz="0" w:space="0" w:color="auto"/>
        <w:bottom w:val="none" w:sz="0" w:space="0" w:color="auto"/>
        <w:right w:val="none" w:sz="0" w:space="0" w:color="auto"/>
      </w:divBdr>
    </w:div>
    <w:div w:id="1064986899">
      <w:bodyDiv w:val="1"/>
      <w:marLeft w:val="0"/>
      <w:marRight w:val="0"/>
      <w:marTop w:val="0"/>
      <w:marBottom w:val="0"/>
      <w:divBdr>
        <w:top w:val="none" w:sz="0" w:space="0" w:color="auto"/>
        <w:left w:val="none" w:sz="0" w:space="0" w:color="auto"/>
        <w:bottom w:val="none" w:sz="0" w:space="0" w:color="auto"/>
        <w:right w:val="none" w:sz="0" w:space="0" w:color="auto"/>
      </w:divBdr>
    </w:div>
    <w:div w:id="1069111308">
      <w:bodyDiv w:val="1"/>
      <w:marLeft w:val="0"/>
      <w:marRight w:val="0"/>
      <w:marTop w:val="0"/>
      <w:marBottom w:val="0"/>
      <w:divBdr>
        <w:top w:val="none" w:sz="0" w:space="0" w:color="auto"/>
        <w:left w:val="none" w:sz="0" w:space="0" w:color="auto"/>
        <w:bottom w:val="none" w:sz="0" w:space="0" w:color="auto"/>
        <w:right w:val="none" w:sz="0" w:space="0" w:color="auto"/>
      </w:divBdr>
    </w:div>
    <w:div w:id="1080180881">
      <w:bodyDiv w:val="1"/>
      <w:marLeft w:val="0"/>
      <w:marRight w:val="0"/>
      <w:marTop w:val="0"/>
      <w:marBottom w:val="0"/>
      <w:divBdr>
        <w:top w:val="none" w:sz="0" w:space="0" w:color="auto"/>
        <w:left w:val="none" w:sz="0" w:space="0" w:color="auto"/>
        <w:bottom w:val="none" w:sz="0" w:space="0" w:color="auto"/>
        <w:right w:val="none" w:sz="0" w:space="0" w:color="auto"/>
      </w:divBdr>
    </w:div>
    <w:div w:id="1099331205">
      <w:bodyDiv w:val="1"/>
      <w:marLeft w:val="0"/>
      <w:marRight w:val="0"/>
      <w:marTop w:val="0"/>
      <w:marBottom w:val="0"/>
      <w:divBdr>
        <w:top w:val="none" w:sz="0" w:space="0" w:color="auto"/>
        <w:left w:val="none" w:sz="0" w:space="0" w:color="auto"/>
        <w:bottom w:val="none" w:sz="0" w:space="0" w:color="auto"/>
        <w:right w:val="none" w:sz="0" w:space="0" w:color="auto"/>
      </w:divBdr>
    </w:div>
    <w:div w:id="1126581591">
      <w:bodyDiv w:val="1"/>
      <w:marLeft w:val="0"/>
      <w:marRight w:val="0"/>
      <w:marTop w:val="0"/>
      <w:marBottom w:val="0"/>
      <w:divBdr>
        <w:top w:val="none" w:sz="0" w:space="0" w:color="auto"/>
        <w:left w:val="none" w:sz="0" w:space="0" w:color="auto"/>
        <w:bottom w:val="none" w:sz="0" w:space="0" w:color="auto"/>
        <w:right w:val="none" w:sz="0" w:space="0" w:color="auto"/>
      </w:divBdr>
    </w:div>
    <w:div w:id="1146701848">
      <w:bodyDiv w:val="1"/>
      <w:marLeft w:val="0"/>
      <w:marRight w:val="0"/>
      <w:marTop w:val="0"/>
      <w:marBottom w:val="0"/>
      <w:divBdr>
        <w:top w:val="none" w:sz="0" w:space="0" w:color="auto"/>
        <w:left w:val="none" w:sz="0" w:space="0" w:color="auto"/>
        <w:bottom w:val="none" w:sz="0" w:space="0" w:color="auto"/>
        <w:right w:val="none" w:sz="0" w:space="0" w:color="auto"/>
      </w:divBdr>
    </w:div>
    <w:div w:id="1195265235">
      <w:bodyDiv w:val="1"/>
      <w:marLeft w:val="0"/>
      <w:marRight w:val="0"/>
      <w:marTop w:val="0"/>
      <w:marBottom w:val="0"/>
      <w:divBdr>
        <w:top w:val="none" w:sz="0" w:space="0" w:color="auto"/>
        <w:left w:val="none" w:sz="0" w:space="0" w:color="auto"/>
        <w:bottom w:val="none" w:sz="0" w:space="0" w:color="auto"/>
        <w:right w:val="none" w:sz="0" w:space="0" w:color="auto"/>
      </w:divBdr>
    </w:div>
    <w:div w:id="1237209923">
      <w:bodyDiv w:val="1"/>
      <w:marLeft w:val="0"/>
      <w:marRight w:val="0"/>
      <w:marTop w:val="0"/>
      <w:marBottom w:val="0"/>
      <w:divBdr>
        <w:top w:val="none" w:sz="0" w:space="0" w:color="auto"/>
        <w:left w:val="none" w:sz="0" w:space="0" w:color="auto"/>
        <w:bottom w:val="none" w:sz="0" w:space="0" w:color="auto"/>
        <w:right w:val="none" w:sz="0" w:space="0" w:color="auto"/>
      </w:divBdr>
    </w:div>
    <w:div w:id="1244879832">
      <w:bodyDiv w:val="1"/>
      <w:marLeft w:val="0"/>
      <w:marRight w:val="0"/>
      <w:marTop w:val="0"/>
      <w:marBottom w:val="0"/>
      <w:divBdr>
        <w:top w:val="none" w:sz="0" w:space="0" w:color="auto"/>
        <w:left w:val="none" w:sz="0" w:space="0" w:color="auto"/>
        <w:bottom w:val="none" w:sz="0" w:space="0" w:color="auto"/>
        <w:right w:val="none" w:sz="0" w:space="0" w:color="auto"/>
      </w:divBdr>
    </w:div>
    <w:div w:id="1296178899">
      <w:bodyDiv w:val="1"/>
      <w:marLeft w:val="0"/>
      <w:marRight w:val="0"/>
      <w:marTop w:val="0"/>
      <w:marBottom w:val="0"/>
      <w:divBdr>
        <w:top w:val="none" w:sz="0" w:space="0" w:color="auto"/>
        <w:left w:val="none" w:sz="0" w:space="0" w:color="auto"/>
        <w:bottom w:val="none" w:sz="0" w:space="0" w:color="auto"/>
        <w:right w:val="none" w:sz="0" w:space="0" w:color="auto"/>
      </w:divBdr>
    </w:div>
    <w:div w:id="1354113444">
      <w:bodyDiv w:val="1"/>
      <w:marLeft w:val="0"/>
      <w:marRight w:val="0"/>
      <w:marTop w:val="0"/>
      <w:marBottom w:val="0"/>
      <w:divBdr>
        <w:top w:val="none" w:sz="0" w:space="0" w:color="auto"/>
        <w:left w:val="none" w:sz="0" w:space="0" w:color="auto"/>
        <w:bottom w:val="none" w:sz="0" w:space="0" w:color="auto"/>
        <w:right w:val="none" w:sz="0" w:space="0" w:color="auto"/>
      </w:divBdr>
    </w:div>
    <w:div w:id="1528836193">
      <w:bodyDiv w:val="1"/>
      <w:marLeft w:val="0"/>
      <w:marRight w:val="0"/>
      <w:marTop w:val="0"/>
      <w:marBottom w:val="0"/>
      <w:divBdr>
        <w:top w:val="none" w:sz="0" w:space="0" w:color="auto"/>
        <w:left w:val="none" w:sz="0" w:space="0" w:color="auto"/>
        <w:bottom w:val="none" w:sz="0" w:space="0" w:color="auto"/>
        <w:right w:val="none" w:sz="0" w:space="0" w:color="auto"/>
      </w:divBdr>
    </w:div>
    <w:div w:id="1629431506">
      <w:bodyDiv w:val="1"/>
      <w:marLeft w:val="0"/>
      <w:marRight w:val="0"/>
      <w:marTop w:val="0"/>
      <w:marBottom w:val="0"/>
      <w:divBdr>
        <w:top w:val="none" w:sz="0" w:space="0" w:color="auto"/>
        <w:left w:val="none" w:sz="0" w:space="0" w:color="auto"/>
        <w:bottom w:val="none" w:sz="0" w:space="0" w:color="auto"/>
        <w:right w:val="none" w:sz="0" w:space="0" w:color="auto"/>
      </w:divBdr>
    </w:div>
    <w:div w:id="1681350688">
      <w:bodyDiv w:val="1"/>
      <w:marLeft w:val="0"/>
      <w:marRight w:val="0"/>
      <w:marTop w:val="0"/>
      <w:marBottom w:val="0"/>
      <w:divBdr>
        <w:top w:val="none" w:sz="0" w:space="0" w:color="auto"/>
        <w:left w:val="none" w:sz="0" w:space="0" w:color="auto"/>
        <w:bottom w:val="none" w:sz="0" w:space="0" w:color="auto"/>
        <w:right w:val="none" w:sz="0" w:space="0" w:color="auto"/>
      </w:divBdr>
    </w:div>
    <w:div w:id="1770664223">
      <w:bodyDiv w:val="1"/>
      <w:marLeft w:val="0"/>
      <w:marRight w:val="0"/>
      <w:marTop w:val="0"/>
      <w:marBottom w:val="0"/>
      <w:divBdr>
        <w:top w:val="none" w:sz="0" w:space="0" w:color="auto"/>
        <w:left w:val="none" w:sz="0" w:space="0" w:color="auto"/>
        <w:bottom w:val="none" w:sz="0" w:space="0" w:color="auto"/>
        <w:right w:val="none" w:sz="0" w:space="0" w:color="auto"/>
      </w:divBdr>
    </w:div>
    <w:div w:id="1787967928">
      <w:bodyDiv w:val="1"/>
      <w:marLeft w:val="0"/>
      <w:marRight w:val="0"/>
      <w:marTop w:val="0"/>
      <w:marBottom w:val="0"/>
      <w:divBdr>
        <w:top w:val="none" w:sz="0" w:space="0" w:color="auto"/>
        <w:left w:val="none" w:sz="0" w:space="0" w:color="auto"/>
        <w:bottom w:val="none" w:sz="0" w:space="0" w:color="auto"/>
        <w:right w:val="none" w:sz="0" w:space="0" w:color="auto"/>
      </w:divBdr>
    </w:div>
    <w:div w:id="1939945997">
      <w:bodyDiv w:val="1"/>
      <w:marLeft w:val="0"/>
      <w:marRight w:val="0"/>
      <w:marTop w:val="0"/>
      <w:marBottom w:val="0"/>
      <w:divBdr>
        <w:top w:val="none" w:sz="0" w:space="0" w:color="auto"/>
        <w:left w:val="none" w:sz="0" w:space="0" w:color="auto"/>
        <w:bottom w:val="none" w:sz="0" w:space="0" w:color="auto"/>
        <w:right w:val="none" w:sz="0" w:space="0" w:color="auto"/>
      </w:divBdr>
    </w:div>
    <w:div w:id="2024743487">
      <w:bodyDiv w:val="1"/>
      <w:marLeft w:val="0"/>
      <w:marRight w:val="0"/>
      <w:marTop w:val="0"/>
      <w:marBottom w:val="0"/>
      <w:divBdr>
        <w:top w:val="none" w:sz="0" w:space="0" w:color="auto"/>
        <w:left w:val="none" w:sz="0" w:space="0" w:color="auto"/>
        <w:bottom w:val="none" w:sz="0" w:space="0" w:color="auto"/>
        <w:right w:val="none" w:sz="0" w:space="0" w:color="auto"/>
      </w:divBdr>
    </w:div>
    <w:div w:id="2034916743">
      <w:bodyDiv w:val="1"/>
      <w:marLeft w:val="0"/>
      <w:marRight w:val="0"/>
      <w:marTop w:val="0"/>
      <w:marBottom w:val="0"/>
      <w:divBdr>
        <w:top w:val="none" w:sz="0" w:space="0" w:color="auto"/>
        <w:left w:val="none" w:sz="0" w:space="0" w:color="auto"/>
        <w:bottom w:val="none" w:sz="0" w:space="0" w:color="auto"/>
        <w:right w:val="none" w:sz="0" w:space="0" w:color="auto"/>
      </w:divBdr>
    </w:div>
    <w:div w:id="2041662123">
      <w:bodyDiv w:val="1"/>
      <w:marLeft w:val="0"/>
      <w:marRight w:val="0"/>
      <w:marTop w:val="0"/>
      <w:marBottom w:val="0"/>
      <w:divBdr>
        <w:top w:val="none" w:sz="0" w:space="0" w:color="auto"/>
        <w:left w:val="none" w:sz="0" w:space="0" w:color="auto"/>
        <w:bottom w:val="none" w:sz="0" w:space="0" w:color="auto"/>
        <w:right w:val="none" w:sz="0" w:space="0" w:color="auto"/>
      </w:divBdr>
    </w:div>
    <w:div w:id="2049134738">
      <w:bodyDiv w:val="1"/>
      <w:marLeft w:val="0"/>
      <w:marRight w:val="0"/>
      <w:marTop w:val="0"/>
      <w:marBottom w:val="0"/>
      <w:divBdr>
        <w:top w:val="none" w:sz="0" w:space="0" w:color="auto"/>
        <w:left w:val="none" w:sz="0" w:space="0" w:color="auto"/>
        <w:bottom w:val="none" w:sz="0" w:space="0" w:color="auto"/>
        <w:right w:val="none" w:sz="0" w:space="0" w:color="auto"/>
      </w:divBdr>
    </w:div>
    <w:div w:id="214106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rian.Hirtzer@va.gov"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Sean.Gamble@va.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esttrustj\Desktop\Master%20Brochure%20Template%20Ver%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EAD819747194CBA8AC40EBF7BCB013F"/>
        <w:category>
          <w:name w:val="General"/>
          <w:gallery w:val="placeholder"/>
        </w:category>
        <w:types>
          <w:type w:val="bbPlcHdr"/>
        </w:types>
        <w:behaviors>
          <w:behavior w:val="content"/>
        </w:behaviors>
        <w:guid w:val="{E5ABA3BE-67DE-4A3C-9719-DBA2F1092784}"/>
      </w:docPartPr>
      <w:docPartBody>
        <w:p w:rsidR="00D83CB7" w:rsidRDefault="00257115" w:rsidP="00257115">
          <w:pPr>
            <w:pStyle w:val="BEAD819747194CBA8AC40EBF7BCB013F"/>
          </w:pPr>
          <w:r>
            <w:rPr>
              <w:rStyle w:val="PlaceholderText"/>
              <w:color w:val="FF0000"/>
            </w:rPr>
            <w:t>&lt;&lt;Program Office/Client</w:t>
          </w:r>
          <w:r w:rsidRPr="00DC6A62">
            <w:rPr>
              <w:rStyle w:val="PlaceholderText"/>
              <w:color w:val="FF0000"/>
            </w:rPr>
            <w:t>&gt;&gt;</w:t>
          </w:r>
        </w:p>
      </w:docPartBody>
    </w:docPart>
    <w:docPart>
      <w:docPartPr>
        <w:name w:val="F92DAA635DBC4A0A826078DD671FE6E3"/>
        <w:category>
          <w:name w:val="General"/>
          <w:gallery w:val="placeholder"/>
        </w:category>
        <w:types>
          <w:type w:val="bbPlcHdr"/>
        </w:types>
        <w:behaviors>
          <w:behavior w:val="content"/>
        </w:behaviors>
        <w:guid w:val="{0822BE3E-778B-4ECE-9342-FCE6A7C93A6C}"/>
      </w:docPartPr>
      <w:docPartBody>
        <w:p w:rsidR="00D83CB7" w:rsidRDefault="00257115" w:rsidP="00257115">
          <w:pPr>
            <w:pStyle w:val="F92DAA635DBC4A0A826078DD671FE6E3"/>
          </w:pPr>
          <w:r>
            <w:rPr>
              <w:rStyle w:val="PlaceholderText"/>
              <w:color w:val="FF0000"/>
            </w:rPr>
            <w:t>&lt;&lt;Program Office/Client</w:t>
          </w:r>
          <w:r w:rsidRPr="00DC6A62">
            <w:rPr>
              <w:rStyle w:val="PlaceholderText"/>
              <w:color w:val="FF0000"/>
            </w:rPr>
            <w:t>&gt;&gt;</w:t>
          </w:r>
        </w:p>
      </w:docPartBody>
    </w:docPart>
    <w:docPart>
      <w:docPartPr>
        <w:name w:val="B476351A56A6477C8C4F3EE774476569"/>
        <w:category>
          <w:name w:val="General"/>
          <w:gallery w:val="placeholder"/>
        </w:category>
        <w:types>
          <w:type w:val="bbPlcHdr"/>
        </w:types>
        <w:behaviors>
          <w:behavior w:val="content"/>
        </w:behaviors>
        <w:guid w:val="{ACB6CCB2-91CD-4AEA-B150-BAA41078A7F9}"/>
      </w:docPartPr>
      <w:docPartBody>
        <w:p w:rsidR="00D83CB7" w:rsidRDefault="00257115" w:rsidP="00257115">
          <w:pPr>
            <w:pStyle w:val="B476351A56A6477C8C4F3EE774476569"/>
          </w:pPr>
          <w:r w:rsidRPr="00AA18E4">
            <w:rPr>
              <w:b/>
              <w:color w:val="FF0000"/>
            </w:rPr>
            <w:t>&lt;&lt;</w:t>
          </w:r>
          <w:r w:rsidRPr="00AA18E4">
            <w:rPr>
              <w:color w:val="FF0000"/>
            </w:rPr>
            <w:t>Start / Release&gt;&gt;</w:t>
          </w:r>
        </w:p>
      </w:docPartBody>
    </w:docPart>
    <w:docPart>
      <w:docPartPr>
        <w:name w:val="9461482D4B314FCA930FA0B0F95B6137"/>
        <w:category>
          <w:name w:val="General"/>
          <w:gallery w:val="placeholder"/>
        </w:category>
        <w:types>
          <w:type w:val="bbPlcHdr"/>
        </w:types>
        <w:behaviors>
          <w:behavior w:val="content"/>
        </w:behaviors>
        <w:guid w:val="{A88ABCDB-93F2-4199-B072-A5764C6E9F22}"/>
      </w:docPartPr>
      <w:docPartBody>
        <w:p w:rsidR="00D83CB7" w:rsidRDefault="00257115" w:rsidP="00257115">
          <w:pPr>
            <w:pStyle w:val="9461482D4B314FCA930FA0B0F95B6137"/>
          </w:pPr>
          <w:r w:rsidRPr="00DC6A62">
            <w:rPr>
              <w:rStyle w:val="PlaceholderText"/>
              <w:color w:val="FF0000"/>
            </w:rPr>
            <w:t>&lt;&lt; Select Start Date&gt;&gt;</w:t>
          </w:r>
        </w:p>
      </w:docPartBody>
    </w:docPart>
    <w:docPart>
      <w:docPartPr>
        <w:name w:val="1CACF11823F84ED1AAEF5638A9E31B62"/>
        <w:category>
          <w:name w:val="General"/>
          <w:gallery w:val="placeholder"/>
        </w:category>
        <w:types>
          <w:type w:val="bbPlcHdr"/>
        </w:types>
        <w:behaviors>
          <w:behavior w:val="content"/>
        </w:behaviors>
        <w:guid w:val="{F7FDE512-0E10-4E68-8489-C31D2BD8E852}"/>
      </w:docPartPr>
      <w:docPartBody>
        <w:p w:rsidR="00D83CB7" w:rsidRDefault="00257115" w:rsidP="00257115">
          <w:pPr>
            <w:pStyle w:val="1CACF11823F84ED1AAEF5638A9E31B62"/>
          </w:pPr>
          <w:r w:rsidRPr="004A04DE">
            <w:rPr>
              <w:b/>
              <w:color w:val="FF0000"/>
            </w:rPr>
            <w:t>&lt;&lt;</w:t>
          </w:r>
          <w:r w:rsidRPr="004A04DE">
            <w:rPr>
              <w:rStyle w:val="PlaceholderText"/>
              <w:color w:val="FF0000"/>
            </w:rPr>
            <w:t>End / Expiration&gt;&gt;</w:t>
          </w:r>
        </w:p>
      </w:docPartBody>
    </w:docPart>
    <w:docPart>
      <w:docPartPr>
        <w:name w:val="6570D0827E8349619D1DA245D6BE1B8A"/>
        <w:category>
          <w:name w:val="General"/>
          <w:gallery w:val="placeholder"/>
        </w:category>
        <w:types>
          <w:type w:val="bbPlcHdr"/>
        </w:types>
        <w:behaviors>
          <w:behavior w:val="content"/>
        </w:behaviors>
        <w:guid w:val="{BA8EA513-6E67-476F-B94A-DFD0291C6377}"/>
      </w:docPartPr>
      <w:docPartBody>
        <w:p w:rsidR="00D83CB7" w:rsidRDefault="00257115" w:rsidP="00257115">
          <w:pPr>
            <w:pStyle w:val="6570D0827E8349619D1DA245D6BE1B8A"/>
          </w:pPr>
          <w:r w:rsidRPr="00DC6A62">
            <w:rPr>
              <w:rStyle w:val="PlaceholderText"/>
              <w:color w:val="FF0000"/>
            </w:rPr>
            <w:t>&lt;&lt; Select End Date&gt;&gt;</w:t>
          </w:r>
        </w:p>
      </w:docPartBody>
    </w:docPart>
    <w:docPart>
      <w:docPartPr>
        <w:name w:val="302251D92B4C4A46A2043EF81576C53E"/>
        <w:category>
          <w:name w:val="General"/>
          <w:gallery w:val="placeholder"/>
        </w:category>
        <w:types>
          <w:type w:val="bbPlcHdr"/>
        </w:types>
        <w:behaviors>
          <w:behavior w:val="content"/>
        </w:behaviors>
        <w:guid w:val="{ED2959A7-2BA5-4399-9BF1-684990468B47}"/>
      </w:docPartPr>
      <w:docPartBody>
        <w:p w:rsidR="00D83CB7" w:rsidRDefault="00257115" w:rsidP="00257115">
          <w:pPr>
            <w:pStyle w:val="302251D92B4C4A46A2043EF81576C53E"/>
          </w:pPr>
          <w:r>
            <w:rPr>
              <w:rStyle w:val="PlaceholderText"/>
              <w:color w:val="FF0000"/>
            </w:rPr>
            <w:t>&lt;&lt;Enter Place</w:t>
          </w:r>
          <w:r w:rsidRPr="0096648B">
            <w:rPr>
              <w:rStyle w:val="PlaceholderText"/>
              <w:color w:val="FF0000"/>
            </w:rPr>
            <w:t>&gt;&gt;</w:t>
          </w:r>
        </w:p>
      </w:docPartBody>
    </w:docPart>
    <w:docPart>
      <w:docPartPr>
        <w:name w:val="2FBF9DF90EF645EFB4E7A4BCA25434F4"/>
        <w:category>
          <w:name w:val="General"/>
          <w:gallery w:val="placeholder"/>
        </w:category>
        <w:types>
          <w:type w:val="bbPlcHdr"/>
        </w:types>
        <w:behaviors>
          <w:behavior w:val="content"/>
        </w:behaviors>
        <w:guid w:val="{032FDA0F-618A-462B-89C7-3D5C280A573E}"/>
      </w:docPartPr>
      <w:docPartBody>
        <w:p w:rsidR="00D83CB7" w:rsidRDefault="00257115" w:rsidP="00257115">
          <w:pPr>
            <w:pStyle w:val="2FBF9DF90EF645EFB4E7A4BCA25434F4"/>
          </w:pPr>
          <w:r>
            <w:rPr>
              <w:rStyle w:val="PlaceholderText"/>
              <w:color w:val="FF0000"/>
            </w:rPr>
            <w:t>&lt;&lt;Enter Place</w:t>
          </w:r>
          <w:r w:rsidRPr="0096648B">
            <w:rPr>
              <w:rStyle w:val="PlaceholderText"/>
              <w:color w:val="FF0000"/>
            </w:rPr>
            <w:t>&gt;&gt;</w:t>
          </w:r>
        </w:p>
      </w:docPartBody>
    </w:docPart>
    <w:docPart>
      <w:docPartPr>
        <w:name w:val="2657DE83AB4C4C7ABC972BE1447301B8"/>
        <w:category>
          <w:name w:val="General"/>
          <w:gallery w:val="placeholder"/>
        </w:category>
        <w:types>
          <w:type w:val="bbPlcHdr"/>
        </w:types>
        <w:behaviors>
          <w:behavior w:val="content"/>
        </w:behaviors>
        <w:guid w:val="{39831B72-C0A7-412C-992D-8C4379684E4C}"/>
      </w:docPartPr>
      <w:docPartBody>
        <w:p w:rsidR="00D83CB7" w:rsidRDefault="00257115" w:rsidP="00257115">
          <w:pPr>
            <w:pStyle w:val="2657DE83AB4C4C7ABC972BE1447301B8"/>
          </w:pPr>
          <w:r>
            <w:rPr>
              <w:rStyle w:val="PlaceholderText"/>
              <w:color w:val="FF0000"/>
            </w:rPr>
            <w:t>&lt;&lt;Enter Place&gt;&gt;</w:t>
          </w:r>
        </w:p>
      </w:docPartBody>
    </w:docPart>
    <w:docPart>
      <w:docPartPr>
        <w:name w:val="F3C71757278E44348016D6919B658E5F"/>
        <w:category>
          <w:name w:val="General"/>
          <w:gallery w:val="placeholder"/>
        </w:category>
        <w:types>
          <w:type w:val="bbPlcHdr"/>
        </w:types>
        <w:behaviors>
          <w:behavior w:val="content"/>
        </w:behaviors>
        <w:guid w:val="{57E6677B-6574-4877-BC8D-8F16DA366594}"/>
      </w:docPartPr>
      <w:docPartBody>
        <w:p w:rsidR="00D83CB7" w:rsidRDefault="00257115" w:rsidP="00257115">
          <w:pPr>
            <w:pStyle w:val="F3C71757278E44348016D6919B658E5F"/>
          </w:pPr>
          <w:r w:rsidRPr="0074412C">
            <w:rPr>
              <w:rStyle w:val="PlaceholderText"/>
              <w:color w:val="FF0000"/>
            </w:rPr>
            <w:t>&lt;&lt;Enter target audience&gt;&gt;</w:t>
          </w:r>
        </w:p>
      </w:docPartBody>
    </w:docPart>
    <w:docPart>
      <w:docPartPr>
        <w:name w:val="00B4CECF44A541ADA9EA2284685BB6F2"/>
        <w:category>
          <w:name w:val="General"/>
          <w:gallery w:val="placeholder"/>
        </w:category>
        <w:types>
          <w:type w:val="bbPlcHdr"/>
        </w:types>
        <w:behaviors>
          <w:behavior w:val="content"/>
        </w:behaviors>
        <w:guid w:val="{241EDAFE-E4C1-4C7B-8A40-0F02AD4FDE9E}"/>
      </w:docPartPr>
      <w:docPartBody>
        <w:p w:rsidR="00D83CB7" w:rsidRDefault="00257115" w:rsidP="00257115">
          <w:pPr>
            <w:pStyle w:val="00B4CECF44A541ADA9EA2284685BB6F2"/>
          </w:pPr>
          <w:r w:rsidRPr="0074412C">
            <w:rPr>
              <w:rStyle w:val="PlaceholderText"/>
              <w:color w:val="FF0000"/>
            </w:rPr>
            <w:t>&lt;&lt;Enter target audience&gt;&gt;</w:t>
          </w:r>
        </w:p>
      </w:docPartBody>
    </w:docPart>
    <w:docPart>
      <w:docPartPr>
        <w:name w:val="573EC7B7966E4568A87485627E64E34F"/>
        <w:category>
          <w:name w:val="General"/>
          <w:gallery w:val="placeholder"/>
        </w:category>
        <w:types>
          <w:type w:val="bbPlcHdr"/>
        </w:types>
        <w:behaviors>
          <w:behavior w:val="content"/>
        </w:behaviors>
        <w:guid w:val="{0F3ADAD3-11AD-4206-8D20-D46EA112335E}"/>
      </w:docPartPr>
      <w:docPartBody>
        <w:p w:rsidR="00CC50DA" w:rsidRDefault="00171212" w:rsidP="00171212">
          <w:pPr>
            <w:pStyle w:val="573EC7B7966E4568A87485627E64E34F"/>
          </w:pPr>
          <w:r>
            <w:rPr>
              <w:rFonts w:eastAsia="Calibri"/>
              <w:color w:val="FF0000"/>
            </w:rPr>
            <w:t>&lt;&lt;</w:t>
          </w:r>
          <w:r>
            <w:rPr>
              <w:b/>
              <w:bCs/>
              <w:color w:val="FF0000"/>
            </w:rPr>
            <w:t xml:space="preserve"> </w:t>
          </w:r>
          <w:r>
            <w:rPr>
              <w:rFonts w:eastAsia="Calibri"/>
              <w:color w:val="FF0000"/>
            </w:rPr>
            <w:t>Enter estimated time to complete the educational activity (equal to the credit hours)&gt;&gt;</w:t>
          </w:r>
        </w:p>
      </w:docPartBody>
    </w:docPart>
    <w:docPart>
      <w:docPartPr>
        <w:name w:val="BEF2116121C04E379DE603DD874677A5"/>
        <w:category>
          <w:name w:val="General"/>
          <w:gallery w:val="placeholder"/>
        </w:category>
        <w:types>
          <w:type w:val="bbPlcHdr"/>
        </w:types>
        <w:behaviors>
          <w:behavior w:val="content"/>
        </w:behaviors>
        <w:guid w:val="{7865ECD5-3A72-4AC2-8F76-34168FE7BB7C}"/>
      </w:docPartPr>
      <w:docPartBody>
        <w:p w:rsidR="00CC50DA" w:rsidRDefault="00171212" w:rsidP="00171212">
          <w:pPr>
            <w:pStyle w:val="BEF2116121C04E379DE603DD874677A5"/>
          </w:pPr>
          <w:r>
            <w:rPr>
              <w:rFonts w:eastAsia="Calibri"/>
              <w:color w:val="FF0000"/>
            </w:rPr>
            <w:t>&lt;&lt;</w:t>
          </w:r>
          <w:r>
            <w:rPr>
              <w:rStyle w:val="PlaceholderText"/>
              <w:color w:val="FF0000"/>
            </w:rPr>
            <w:t>Click here to enter a date or for RS insert “30 days following session”&gt;&gt;</w:t>
          </w:r>
        </w:p>
      </w:docPartBody>
    </w:docPart>
    <w:docPart>
      <w:docPartPr>
        <w:name w:val="A3D7E3480FE841C3BC0DEB764E8473E0"/>
        <w:category>
          <w:name w:val="General"/>
          <w:gallery w:val="placeholder"/>
        </w:category>
        <w:types>
          <w:type w:val="bbPlcHdr"/>
        </w:types>
        <w:behaviors>
          <w:behavior w:val="content"/>
        </w:behaviors>
        <w:guid w:val="{B6ACABB3-5CB8-491B-918A-3920F4B0D9D2}"/>
      </w:docPartPr>
      <w:docPartBody>
        <w:p w:rsidR="00E27560" w:rsidRDefault="004653CA" w:rsidP="004653CA">
          <w:pPr>
            <w:pStyle w:val="A3D7E3480FE841C3BC0DEB764E8473E0"/>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7CABBE72F1F9446BB9BCE9CD535A2891"/>
        <w:category>
          <w:name w:val="General"/>
          <w:gallery w:val="placeholder"/>
        </w:category>
        <w:types>
          <w:type w:val="bbPlcHdr"/>
        </w:types>
        <w:behaviors>
          <w:behavior w:val="content"/>
        </w:behaviors>
        <w:guid w:val="{25D79D6A-B49D-47BE-8BD9-D2371DDFC352}"/>
      </w:docPartPr>
      <w:docPartBody>
        <w:p w:rsidR="00AC78B7" w:rsidRDefault="00280544" w:rsidP="00280544">
          <w:pPr>
            <w:pStyle w:val="7CABBE72F1F9446BB9BCE9CD535A2891"/>
          </w:pPr>
          <w:r w:rsidRPr="0074412C">
            <w:rPr>
              <w:rStyle w:val="PlaceholderText"/>
              <w:color w:val="000000"/>
              <w:sz w:val="36"/>
              <w:szCs w:val="36"/>
            </w:rPr>
            <w:t xml:space="preserve">&lt;&lt;Enter Title (Please keep </w:t>
          </w:r>
          <w:r>
            <w:rPr>
              <w:rStyle w:val="PlaceholderText"/>
              <w:color w:val="000000"/>
              <w:sz w:val="36"/>
              <w:szCs w:val="36"/>
            </w:rPr>
            <w:t>titles short)</w:t>
          </w:r>
          <w:r w:rsidRPr="0074412C">
            <w:rPr>
              <w:rStyle w:val="PlaceholderText"/>
              <w:color w:val="000000"/>
              <w:sz w:val="36"/>
              <w:szCs w:val="36"/>
            </w:rPr>
            <w:t>&gt;&gt;</w:t>
          </w:r>
        </w:p>
      </w:docPartBody>
    </w:docPart>
    <w:docPart>
      <w:docPartPr>
        <w:name w:val="A93ACCA9E565400C821FC8CC4931B8AF"/>
        <w:category>
          <w:name w:val="General"/>
          <w:gallery w:val="placeholder"/>
        </w:category>
        <w:types>
          <w:type w:val="bbPlcHdr"/>
        </w:types>
        <w:behaviors>
          <w:behavior w:val="content"/>
        </w:behaviors>
        <w:guid w:val="{83E61142-C0B8-48C2-B408-C1534FC04020}"/>
      </w:docPartPr>
      <w:docPartBody>
        <w:p w:rsidR="00AC78B7" w:rsidRDefault="00280544" w:rsidP="00280544">
          <w:pPr>
            <w:pStyle w:val="A93ACCA9E565400C821FC8CC4931B8AF"/>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3E39334860D342218C3BCB3EFB6CA924"/>
        <w:category>
          <w:name w:val="General"/>
          <w:gallery w:val="placeholder"/>
        </w:category>
        <w:types>
          <w:type w:val="bbPlcHdr"/>
        </w:types>
        <w:behaviors>
          <w:behavior w:val="content"/>
        </w:behaviors>
        <w:guid w:val="{34C1A221-5EDF-4F8E-B87A-2881D114FB2D}"/>
      </w:docPartPr>
      <w:docPartBody>
        <w:p w:rsidR="004762D5" w:rsidRDefault="00AC78B7" w:rsidP="00AC78B7">
          <w:pPr>
            <w:pStyle w:val="3E39334860D342218C3BCB3EFB6CA924"/>
          </w:pPr>
          <w:r w:rsidRPr="0074412C">
            <w:rPr>
              <w:rStyle w:val="PlaceholderText"/>
              <w:color w:val="000000"/>
              <w:sz w:val="36"/>
              <w:szCs w:val="36"/>
            </w:rPr>
            <w:t xml:space="preserve">&lt;&lt;Enter Title (Please keep </w:t>
          </w:r>
          <w:r>
            <w:rPr>
              <w:rStyle w:val="PlaceholderText"/>
              <w:color w:val="000000"/>
              <w:sz w:val="36"/>
              <w:szCs w:val="36"/>
            </w:rPr>
            <w:t>titles short)</w:t>
          </w:r>
          <w:r w:rsidRPr="0074412C">
            <w:rPr>
              <w:rStyle w:val="PlaceholderText"/>
              <w:color w:val="000000"/>
              <w:sz w:val="36"/>
              <w:szCs w:val="36"/>
            </w:rPr>
            <w:t>&gt;&gt;</w:t>
          </w:r>
        </w:p>
      </w:docPartBody>
    </w:docPart>
    <w:docPart>
      <w:docPartPr>
        <w:name w:val="13BB819E87264315A0B6058B50A6FFBE"/>
        <w:category>
          <w:name w:val="General"/>
          <w:gallery w:val="placeholder"/>
        </w:category>
        <w:types>
          <w:type w:val="bbPlcHdr"/>
        </w:types>
        <w:behaviors>
          <w:behavior w:val="content"/>
        </w:behaviors>
        <w:guid w:val="{9D9F7E1E-5346-4683-BBFE-301D05B1F138}"/>
      </w:docPartPr>
      <w:docPartBody>
        <w:p w:rsidR="004762D5" w:rsidRDefault="00AC78B7" w:rsidP="00AC78B7">
          <w:pPr>
            <w:pStyle w:val="13BB819E87264315A0B6058B50A6FFBE"/>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30146E7E5D424B3DAC72BC69FA6A075A"/>
        <w:category>
          <w:name w:val="General"/>
          <w:gallery w:val="placeholder"/>
        </w:category>
        <w:types>
          <w:type w:val="bbPlcHdr"/>
        </w:types>
        <w:behaviors>
          <w:behavior w:val="content"/>
        </w:behaviors>
        <w:guid w:val="{DF729579-B799-4029-B39C-3042EBAC2EDA}"/>
      </w:docPartPr>
      <w:docPartBody>
        <w:p w:rsidR="00CE4CC0" w:rsidRDefault="001230DA" w:rsidP="001230DA">
          <w:pPr>
            <w:pStyle w:val="30146E7E5D424B3DAC72BC69FA6A075A"/>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E92CA575C8BE4ABFB9C0917615A5819E"/>
        <w:category>
          <w:name w:val="General"/>
          <w:gallery w:val="placeholder"/>
        </w:category>
        <w:types>
          <w:type w:val="bbPlcHdr"/>
        </w:types>
        <w:behaviors>
          <w:behavior w:val="content"/>
        </w:behaviors>
        <w:guid w:val="{9715F04A-33E7-4287-AAED-E36C1B93B6BC}"/>
      </w:docPartPr>
      <w:docPartBody>
        <w:p w:rsidR="00C220C9" w:rsidRDefault="00CE4CC0" w:rsidP="00CE4CC0">
          <w:pPr>
            <w:pStyle w:val="E92CA575C8BE4ABFB9C0917615A5819E"/>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B2BBA374F76948F2A310157B902F5BC4"/>
        <w:category>
          <w:name w:val="General"/>
          <w:gallery w:val="placeholder"/>
        </w:category>
        <w:types>
          <w:type w:val="bbPlcHdr"/>
        </w:types>
        <w:behaviors>
          <w:behavior w:val="content"/>
        </w:behaviors>
        <w:guid w:val="{B3D8300E-C05D-4CEA-AF19-32F44179E05A}"/>
      </w:docPartPr>
      <w:docPartBody>
        <w:p w:rsidR="00015230" w:rsidRDefault="00C220C9" w:rsidP="00C220C9">
          <w:pPr>
            <w:pStyle w:val="B2BBA374F76948F2A310157B902F5BC4"/>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6F718390F5134B649855D2B4DC8FDD9D"/>
        <w:category>
          <w:name w:val="General"/>
          <w:gallery w:val="placeholder"/>
        </w:category>
        <w:types>
          <w:type w:val="bbPlcHdr"/>
        </w:types>
        <w:behaviors>
          <w:behavior w:val="content"/>
        </w:behaviors>
        <w:guid w:val="{5ADD6BA8-0C0D-4202-A7C5-EC17ECD06E84}"/>
      </w:docPartPr>
      <w:docPartBody>
        <w:p w:rsidR="00C8329D" w:rsidRDefault="00015230" w:rsidP="00015230">
          <w:pPr>
            <w:pStyle w:val="6F718390F5134B649855D2B4DC8FDD9D"/>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7EEC71FBF0E0466ABA4E50247BF42A49"/>
        <w:category>
          <w:name w:val="General"/>
          <w:gallery w:val="placeholder"/>
        </w:category>
        <w:types>
          <w:type w:val="bbPlcHdr"/>
        </w:types>
        <w:behaviors>
          <w:behavior w:val="content"/>
        </w:behaviors>
        <w:guid w:val="{7644C950-D8B8-443C-9586-21FAAC23E192}"/>
      </w:docPartPr>
      <w:docPartBody>
        <w:p w:rsidR="0056423F" w:rsidRDefault="00C8329D" w:rsidP="00C8329D">
          <w:pPr>
            <w:pStyle w:val="7EEC71FBF0E0466ABA4E50247BF42A49"/>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0E90E2088C4C4760BC3BF889C155E041"/>
        <w:category>
          <w:name w:val="General"/>
          <w:gallery w:val="placeholder"/>
        </w:category>
        <w:types>
          <w:type w:val="bbPlcHdr"/>
        </w:types>
        <w:behaviors>
          <w:behavior w:val="content"/>
        </w:behaviors>
        <w:guid w:val="{D78B09ED-5E8B-4E4C-96E8-36659618CFC3}"/>
      </w:docPartPr>
      <w:docPartBody>
        <w:p w:rsidR="00211E6C" w:rsidRDefault="0056423F" w:rsidP="0056423F">
          <w:pPr>
            <w:pStyle w:val="0E90E2088C4C4760BC3BF889C155E041"/>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F7FF5D5F368146F8B75C30E6E4C4FB3B"/>
        <w:category>
          <w:name w:val="General"/>
          <w:gallery w:val="placeholder"/>
        </w:category>
        <w:types>
          <w:type w:val="bbPlcHdr"/>
        </w:types>
        <w:behaviors>
          <w:behavior w:val="content"/>
        </w:behaviors>
        <w:guid w:val="{6DDC024F-04CF-411B-87D9-DB7C0BB75FAF}"/>
      </w:docPartPr>
      <w:docPartBody>
        <w:p w:rsidR="00D61CB7" w:rsidRDefault="00211E6C" w:rsidP="00211E6C">
          <w:pPr>
            <w:pStyle w:val="F7FF5D5F368146F8B75C30E6E4C4FB3B"/>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2A663FCB4EC54B04AA4597509CC7ABA7"/>
        <w:category>
          <w:name w:val="General"/>
          <w:gallery w:val="placeholder"/>
        </w:category>
        <w:types>
          <w:type w:val="bbPlcHdr"/>
        </w:types>
        <w:behaviors>
          <w:behavior w:val="content"/>
        </w:behaviors>
        <w:guid w:val="{F6910138-79E4-49AA-8AB9-80C7D938E8B3}"/>
      </w:docPartPr>
      <w:docPartBody>
        <w:p w:rsidR="00BF6384" w:rsidRDefault="00D61CB7" w:rsidP="00D61CB7">
          <w:pPr>
            <w:pStyle w:val="2A663FCB4EC54B04AA4597509CC7ABA7"/>
          </w:pPr>
          <w:r>
            <w:rPr>
              <w:rStyle w:val="PlaceholderText"/>
              <w:color w:val="000000"/>
              <w:sz w:val="36"/>
              <w:szCs w:val="36"/>
            </w:rPr>
            <w:t>&lt;&lt;Enter Title (Please keep titles short)&gt;&gt;</w:t>
          </w:r>
        </w:p>
      </w:docPartBody>
    </w:docPart>
    <w:docPart>
      <w:docPartPr>
        <w:name w:val="325A0B8E25184FD68EFBAB58ED9044A9"/>
        <w:category>
          <w:name w:val="General"/>
          <w:gallery w:val="placeholder"/>
        </w:category>
        <w:types>
          <w:type w:val="bbPlcHdr"/>
        </w:types>
        <w:behaviors>
          <w:behavior w:val="content"/>
        </w:behaviors>
        <w:guid w:val="{886EA1EF-71FC-4A85-8430-0495BAFF3976}"/>
      </w:docPartPr>
      <w:docPartBody>
        <w:p w:rsidR="00BF6384" w:rsidRDefault="00D61CB7" w:rsidP="00D61CB7">
          <w:pPr>
            <w:pStyle w:val="325A0B8E25184FD68EFBAB58ED9044A9"/>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4AA0DBC52CB04647BC13F5FEE083F084"/>
        <w:category>
          <w:name w:val="General"/>
          <w:gallery w:val="placeholder"/>
        </w:category>
        <w:types>
          <w:type w:val="bbPlcHdr"/>
        </w:types>
        <w:behaviors>
          <w:behavior w:val="content"/>
        </w:behaviors>
        <w:guid w:val="{870AF83A-C02E-47E3-8E03-FA94EF251CC8}"/>
      </w:docPartPr>
      <w:docPartBody>
        <w:p w:rsidR="00F64262" w:rsidRDefault="00BF6384" w:rsidP="00BF6384">
          <w:pPr>
            <w:pStyle w:val="4AA0DBC52CB04647BC13F5FEE083F084"/>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C5CF225774E9476EA6614E0C778F1103"/>
        <w:category>
          <w:name w:val="General"/>
          <w:gallery w:val="placeholder"/>
        </w:category>
        <w:types>
          <w:type w:val="bbPlcHdr"/>
        </w:types>
        <w:behaviors>
          <w:behavior w:val="content"/>
        </w:behaviors>
        <w:guid w:val="{0B97791B-43FB-4D10-919C-F640A95B4C5F}"/>
      </w:docPartPr>
      <w:docPartBody>
        <w:p w:rsidR="006C4DDB" w:rsidRDefault="00F64262" w:rsidP="00F64262">
          <w:pPr>
            <w:pStyle w:val="C5CF225774E9476EA6614E0C778F1103"/>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BF8F6006B0204D91AC1AEC5445D387E2"/>
        <w:category>
          <w:name w:val="General"/>
          <w:gallery w:val="placeholder"/>
        </w:category>
        <w:types>
          <w:type w:val="bbPlcHdr"/>
        </w:types>
        <w:behaviors>
          <w:behavior w:val="content"/>
        </w:behaviors>
        <w:guid w:val="{80A85760-D879-47F0-AB28-0DBA67F1B1DE}"/>
      </w:docPartPr>
      <w:docPartBody>
        <w:p w:rsidR="008E3750" w:rsidRDefault="006C4DDB" w:rsidP="006C4DDB">
          <w:pPr>
            <w:pStyle w:val="BF8F6006B0204D91AC1AEC5445D387E2"/>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67A15CF2CD674A678AE0F6C44193A0F5"/>
        <w:category>
          <w:name w:val="General"/>
          <w:gallery w:val="placeholder"/>
        </w:category>
        <w:types>
          <w:type w:val="bbPlcHdr"/>
        </w:types>
        <w:behaviors>
          <w:behavior w:val="content"/>
        </w:behaviors>
        <w:guid w:val="{A4574898-8A19-4F1B-850D-C39B9D550437}"/>
      </w:docPartPr>
      <w:docPartBody>
        <w:p w:rsidR="008E3750" w:rsidRDefault="006C4DDB" w:rsidP="006C4DDB">
          <w:pPr>
            <w:pStyle w:val="67A15CF2CD674A678AE0F6C44193A0F5"/>
          </w:pPr>
          <w:r w:rsidRPr="00A61E50">
            <w:rPr>
              <w:rFonts w:eastAsia="Calibri"/>
              <w:color w:val="FF0000"/>
            </w:rPr>
            <w:t>&lt;&lt;Enter credits&gt;&gt;</w:t>
          </w:r>
        </w:p>
      </w:docPartBody>
    </w:docPart>
    <w:docPart>
      <w:docPartPr>
        <w:name w:val="A88EAD688AE34BBF9D43375DF611D0D5"/>
        <w:category>
          <w:name w:val="General"/>
          <w:gallery w:val="placeholder"/>
        </w:category>
        <w:types>
          <w:type w:val="bbPlcHdr"/>
        </w:types>
        <w:behaviors>
          <w:behavior w:val="content"/>
        </w:behaviors>
        <w:guid w:val="{04957401-3910-4CFA-8C1E-B68483B9837C}"/>
      </w:docPartPr>
      <w:docPartBody>
        <w:p w:rsidR="008E3750" w:rsidRDefault="006C4DDB" w:rsidP="006C4DDB">
          <w:pPr>
            <w:pStyle w:val="A88EAD688AE34BBF9D43375DF611D0D5"/>
          </w:pPr>
          <w:r w:rsidRPr="00A61E50">
            <w:rPr>
              <w:rFonts w:eastAsia="Calibri"/>
              <w:color w:val="FF0000"/>
            </w:rPr>
            <w:t>&lt;&lt;Select a Learning Format&gt;&gt;</w:t>
          </w:r>
        </w:p>
      </w:docPartBody>
    </w:docPart>
    <w:docPart>
      <w:docPartPr>
        <w:name w:val="C4024052D3D24E8EB8DE428D94F524F3"/>
        <w:category>
          <w:name w:val="General"/>
          <w:gallery w:val="placeholder"/>
        </w:category>
        <w:types>
          <w:type w:val="bbPlcHdr"/>
        </w:types>
        <w:behaviors>
          <w:behavior w:val="content"/>
        </w:behaviors>
        <w:guid w:val="{692A7A6B-99E7-4EB5-BCEF-6F1F89CD2CCC}"/>
      </w:docPartPr>
      <w:docPartBody>
        <w:p w:rsidR="008E3750" w:rsidRDefault="006C4DDB" w:rsidP="006C4DDB">
          <w:pPr>
            <w:pStyle w:val="C4024052D3D24E8EB8DE428D94F524F3"/>
          </w:pPr>
          <w:r w:rsidRPr="00A61E50">
            <w:rPr>
              <w:rFonts w:eastAsia="Calibri"/>
              <w:color w:val="FF0000"/>
            </w:rPr>
            <w:t>&lt;&lt;Enter credits&gt;&gt;</w:t>
          </w:r>
        </w:p>
      </w:docPartBody>
    </w:docPart>
    <w:docPart>
      <w:docPartPr>
        <w:name w:val="85832114102A4728808F7F255FC2D6DD"/>
        <w:category>
          <w:name w:val="General"/>
          <w:gallery w:val="placeholder"/>
        </w:category>
        <w:types>
          <w:type w:val="bbPlcHdr"/>
        </w:types>
        <w:behaviors>
          <w:behavior w:val="content"/>
        </w:behaviors>
        <w:guid w:val="{D6B051D1-0184-4871-ADB9-FB1E659C1389}"/>
      </w:docPartPr>
      <w:docPartBody>
        <w:p w:rsidR="008E3750" w:rsidRDefault="006C4DDB" w:rsidP="006C4DDB">
          <w:pPr>
            <w:pStyle w:val="85832114102A4728808F7F255FC2D6DD"/>
          </w:pPr>
          <w:r w:rsidRPr="008A5E13">
            <w:rPr>
              <w:rStyle w:val="PlaceholderText"/>
              <w:color w:val="FF0000"/>
            </w:rPr>
            <w:t>&lt;&lt;Enter contact hours&gt;&gt;</w:t>
          </w:r>
        </w:p>
      </w:docPartBody>
    </w:docPart>
    <w:docPart>
      <w:docPartPr>
        <w:name w:val="0C4A3E451EA14E65BEC563F573751753"/>
        <w:category>
          <w:name w:val="General"/>
          <w:gallery w:val="placeholder"/>
        </w:category>
        <w:types>
          <w:type w:val="bbPlcHdr"/>
        </w:types>
        <w:behaviors>
          <w:behavior w:val="content"/>
        </w:behaviors>
        <w:guid w:val="{CA9B5B5E-30F4-4BAB-8BC7-EFE0770C7E97}"/>
      </w:docPartPr>
      <w:docPartBody>
        <w:p w:rsidR="008E3750" w:rsidRDefault="006C4DDB" w:rsidP="006C4DDB">
          <w:pPr>
            <w:pStyle w:val="0C4A3E451EA14E65BEC563F573751753"/>
          </w:pPr>
          <w:r>
            <w:rPr>
              <w:rStyle w:val="PlaceholderText"/>
              <w:color w:val="FF0000"/>
            </w:rPr>
            <w:t>&lt;&lt;Enter hours&gt;&gt;</w:t>
          </w:r>
        </w:p>
      </w:docPartBody>
    </w:docPart>
    <w:docPart>
      <w:docPartPr>
        <w:name w:val="F44C2A57B21D46228B6AD7AF3F987872"/>
        <w:category>
          <w:name w:val="General"/>
          <w:gallery w:val="placeholder"/>
        </w:category>
        <w:types>
          <w:type w:val="bbPlcHdr"/>
        </w:types>
        <w:behaviors>
          <w:behavior w:val="content"/>
        </w:behaviors>
        <w:guid w:val="{F8D07A11-E897-4711-94BB-12E0C50C26AC}"/>
      </w:docPartPr>
      <w:docPartBody>
        <w:p w:rsidR="008E3750" w:rsidRDefault="006C4DDB" w:rsidP="006C4DDB">
          <w:pPr>
            <w:pStyle w:val="F44C2A57B21D46228B6AD7AF3F987872"/>
          </w:pPr>
          <w:r w:rsidRPr="003A0BE1">
            <w:rPr>
              <w:rStyle w:val="PlaceholderText"/>
              <w:color w:val="FF0000"/>
            </w:rPr>
            <w:t>&lt;&lt;Enter clock hours&gt;&gt;</w:t>
          </w:r>
        </w:p>
      </w:docPartBody>
    </w:docPart>
    <w:docPart>
      <w:docPartPr>
        <w:name w:val="BABAF811D2FE48F98F9FFA2323936B81"/>
        <w:category>
          <w:name w:val="General"/>
          <w:gallery w:val="placeholder"/>
        </w:category>
        <w:types>
          <w:type w:val="bbPlcHdr"/>
        </w:types>
        <w:behaviors>
          <w:behavior w:val="content"/>
        </w:behaviors>
        <w:guid w:val="{6CC15BD9-753D-4430-B3A6-ABD05EBA495D}"/>
      </w:docPartPr>
      <w:docPartBody>
        <w:p w:rsidR="008E3750" w:rsidRDefault="006C4DDB" w:rsidP="006C4DDB">
          <w:pPr>
            <w:pStyle w:val="BABAF811D2FE48F98F9FFA2323936B81"/>
          </w:pPr>
          <w:r w:rsidRPr="00163D67">
            <w:rPr>
              <w:rFonts w:eastAsia="Calibri"/>
              <w:color w:val="FF0000"/>
            </w:rPr>
            <w:t>&lt;&lt;</w:t>
          </w:r>
          <w:r>
            <w:rPr>
              <w:rStyle w:val="PlaceholderText"/>
              <w:color w:val="FF0000"/>
            </w:rPr>
            <w:t>ASWB Type</w:t>
          </w:r>
          <w:r w:rsidRPr="00163D67">
            <w:rPr>
              <w:rStyle w:val="PlaceholderText"/>
              <w:color w:val="FF0000"/>
            </w:rPr>
            <w:t>&gt;&gt;</w:t>
          </w:r>
        </w:p>
      </w:docPartBody>
    </w:docPart>
    <w:docPart>
      <w:docPartPr>
        <w:name w:val="A97E5B8E62CC45EABC51DA15450139CF"/>
        <w:category>
          <w:name w:val="General"/>
          <w:gallery w:val="placeholder"/>
        </w:category>
        <w:types>
          <w:type w:val="bbPlcHdr"/>
        </w:types>
        <w:behaviors>
          <w:behavior w:val="content"/>
        </w:behaviors>
        <w:guid w:val="{1599138C-A246-498E-A26A-E1C8B5BC0787}"/>
      </w:docPartPr>
      <w:docPartBody>
        <w:p w:rsidR="00BE3ACB" w:rsidRDefault="008E3750" w:rsidP="008E3750">
          <w:pPr>
            <w:pStyle w:val="A97E5B8E62CC45EABC51DA15450139CF"/>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4D16CE49AB134DC7B8D5F986790E6D78"/>
        <w:category>
          <w:name w:val="General"/>
          <w:gallery w:val="placeholder"/>
        </w:category>
        <w:types>
          <w:type w:val="bbPlcHdr"/>
        </w:types>
        <w:behaviors>
          <w:behavior w:val="content"/>
        </w:behaviors>
        <w:guid w:val="{04CD6A04-2764-410A-9C6A-E153F49286DB}"/>
      </w:docPartPr>
      <w:docPartBody>
        <w:p w:rsidR="000321B5" w:rsidRDefault="00BE3ACB" w:rsidP="00BE3ACB">
          <w:pPr>
            <w:pStyle w:val="4D16CE49AB134DC7B8D5F986790E6D78"/>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360ED0669714443790223ADBF4B62F73"/>
        <w:category>
          <w:name w:val="General"/>
          <w:gallery w:val="placeholder"/>
        </w:category>
        <w:types>
          <w:type w:val="bbPlcHdr"/>
        </w:types>
        <w:behaviors>
          <w:behavior w:val="content"/>
        </w:behaviors>
        <w:guid w:val="{E43CD0DC-37A3-4675-A6A1-A16D3F85B822}"/>
      </w:docPartPr>
      <w:docPartBody>
        <w:p w:rsidR="00A07710" w:rsidRDefault="000321B5" w:rsidP="000321B5">
          <w:pPr>
            <w:pStyle w:val="360ED0669714443790223ADBF4B62F73"/>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F58DFD76830046A8B37BB1E99A30DA03"/>
        <w:category>
          <w:name w:val="General"/>
          <w:gallery w:val="placeholder"/>
        </w:category>
        <w:types>
          <w:type w:val="bbPlcHdr"/>
        </w:types>
        <w:behaviors>
          <w:behavior w:val="content"/>
        </w:behaviors>
        <w:guid w:val="{EE5454E7-36BE-4F42-8210-AA9F1CBCA1E1}"/>
      </w:docPartPr>
      <w:docPartBody>
        <w:p w:rsidR="008A1AD5" w:rsidRDefault="00A07710" w:rsidP="00A07710">
          <w:pPr>
            <w:pStyle w:val="F58DFD76830046A8B37BB1E99A30DA03"/>
          </w:pPr>
          <w:r>
            <w:rPr>
              <w:rStyle w:val="PlaceholderText"/>
              <w:color w:val="FF0000"/>
            </w:rPr>
            <w:t>&lt;&lt;Enter Place&gt;&gt;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D1D"/>
    <w:rsid w:val="00006599"/>
    <w:rsid w:val="00015230"/>
    <w:rsid w:val="000321B5"/>
    <w:rsid w:val="00091A43"/>
    <w:rsid w:val="00096562"/>
    <w:rsid w:val="000F5835"/>
    <w:rsid w:val="001230DA"/>
    <w:rsid w:val="00137934"/>
    <w:rsid w:val="001530A7"/>
    <w:rsid w:val="00157759"/>
    <w:rsid w:val="00171212"/>
    <w:rsid w:val="001C1BCF"/>
    <w:rsid w:val="001E7EB6"/>
    <w:rsid w:val="00211E6C"/>
    <w:rsid w:val="002475A2"/>
    <w:rsid w:val="00257115"/>
    <w:rsid w:val="00280544"/>
    <w:rsid w:val="00290A87"/>
    <w:rsid w:val="002D2740"/>
    <w:rsid w:val="002E5CF8"/>
    <w:rsid w:val="002F5379"/>
    <w:rsid w:val="00305419"/>
    <w:rsid w:val="00315E61"/>
    <w:rsid w:val="00326D1D"/>
    <w:rsid w:val="00364506"/>
    <w:rsid w:val="003D196C"/>
    <w:rsid w:val="003E2E0C"/>
    <w:rsid w:val="00422CF5"/>
    <w:rsid w:val="00441CAE"/>
    <w:rsid w:val="004446D4"/>
    <w:rsid w:val="004653CA"/>
    <w:rsid w:val="004762D5"/>
    <w:rsid w:val="004A5981"/>
    <w:rsid w:val="004D6082"/>
    <w:rsid w:val="004E531E"/>
    <w:rsid w:val="004F5D2D"/>
    <w:rsid w:val="0054363D"/>
    <w:rsid w:val="0056423F"/>
    <w:rsid w:val="00585513"/>
    <w:rsid w:val="005A5A81"/>
    <w:rsid w:val="005D1BB6"/>
    <w:rsid w:val="006A03CA"/>
    <w:rsid w:val="006B6AC5"/>
    <w:rsid w:val="006C4DDB"/>
    <w:rsid w:val="0072566E"/>
    <w:rsid w:val="00745810"/>
    <w:rsid w:val="007A6AFF"/>
    <w:rsid w:val="007E43E1"/>
    <w:rsid w:val="00822B15"/>
    <w:rsid w:val="008238FC"/>
    <w:rsid w:val="008A1AD5"/>
    <w:rsid w:val="008D10C3"/>
    <w:rsid w:val="008D2C2A"/>
    <w:rsid w:val="008E3750"/>
    <w:rsid w:val="00980DDF"/>
    <w:rsid w:val="009A5AF7"/>
    <w:rsid w:val="00A07710"/>
    <w:rsid w:val="00A36881"/>
    <w:rsid w:val="00A55A19"/>
    <w:rsid w:val="00A70CEE"/>
    <w:rsid w:val="00AC78B7"/>
    <w:rsid w:val="00AD04C2"/>
    <w:rsid w:val="00AF1C48"/>
    <w:rsid w:val="00B0634E"/>
    <w:rsid w:val="00B22705"/>
    <w:rsid w:val="00B65443"/>
    <w:rsid w:val="00B86B28"/>
    <w:rsid w:val="00BB0504"/>
    <w:rsid w:val="00BB1429"/>
    <w:rsid w:val="00BE3ACB"/>
    <w:rsid w:val="00BF6384"/>
    <w:rsid w:val="00C220C9"/>
    <w:rsid w:val="00C8329D"/>
    <w:rsid w:val="00C90F2D"/>
    <w:rsid w:val="00C9675A"/>
    <w:rsid w:val="00CA2595"/>
    <w:rsid w:val="00CB17E0"/>
    <w:rsid w:val="00CC314D"/>
    <w:rsid w:val="00CC50DA"/>
    <w:rsid w:val="00CD722A"/>
    <w:rsid w:val="00CE4CC0"/>
    <w:rsid w:val="00D00865"/>
    <w:rsid w:val="00D11153"/>
    <w:rsid w:val="00D61CB7"/>
    <w:rsid w:val="00D637F1"/>
    <w:rsid w:val="00D83CB7"/>
    <w:rsid w:val="00E06E42"/>
    <w:rsid w:val="00E27560"/>
    <w:rsid w:val="00E6619F"/>
    <w:rsid w:val="00E93F2D"/>
    <w:rsid w:val="00EC3461"/>
    <w:rsid w:val="00F47224"/>
    <w:rsid w:val="00F5769D"/>
    <w:rsid w:val="00F64262"/>
    <w:rsid w:val="00F777D3"/>
    <w:rsid w:val="00F838BB"/>
    <w:rsid w:val="00FC1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9ABFA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7710"/>
  </w:style>
  <w:style w:type="paragraph" w:customStyle="1" w:styleId="88F380E0AA494181822260F35ABAFD42">
    <w:name w:val="88F380E0AA494181822260F35ABAFD42"/>
  </w:style>
  <w:style w:type="paragraph" w:customStyle="1" w:styleId="E837F18BCE0C4A54BF1FF440FD994AF9">
    <w:name w:val="E837F18BCE0C4A54BF1FF440FD994AF9"/>
  </w:style>
  <w:style w:type="paragraph" w:customStyle="1" w:styleId="91C8541A9B994227A353D680CF02856D">
    <w:name w:val="91C8541A9B994227A353D680CF02856D"/>
  </w:style>
  <w:style w:type="paragraph" w:customStyle="1" w:styleId="8A4A94C2F8104B659EAA1AE651D0AA1D">
    <w:name w:val="8A4A94C2F8104B659EAA1AE651D0AA1D"/>
  </w:style>
  <w:style w:type="paragraph" w:customStyle="1" w:styleId="BCC09F921BE54B1DAF16E9A0C85E624C">
    <w:name w:val="BCC09F921BE54B1DAF16E9A0C85E624C"/>
  </w:style>
  <w:style w:type="paragraph" w:customStyle="1" w:styleId="51AB895B8467423B870E3D669BA2E8F7">
    <w:name w:val="51AB895B8467423B870E3D669BA2E8F7"/>
  </w:style>
  <w:style w:type="paragraph" w:customStyle="1" w:styleId="0A29C254263F4018A790F7988EABD900">
    <w:name w:val="0A29C254263F4018A790F7988EABD900"/>
  </w:style>
  <w:style w:type="paragraph" w:customStyle="1" w:styleId="80E48399FB394F07A10940EA447FA18B">
    <w:name w:val="80E48399FB394F07A10940EA447FA18B"/>
  </w:style>
  <w:style w:type="paragraph" w:customStyle="1" w:styleId="A39FD8EABA37434282A6BD7AC775F84C">
    <w:name w:val="A39FD8EABA37434282A6BD7AC775F84C"/>
  </w:style>
  <w:style w:type="paragraph" w:customStyle="1" w:styleId="780BAEE1CD364D8FB3FAD1817E6C813E">
    <w:name w:val="780BAEE1CD364D8FB3FAD1817E6C813E"/>
  </w:style>
  <w:style w:type="paragraph" w:customStyle="1" w:styleId="DE66441FB40D45C3B84DBCC8C0B914B9">
    <w:name w:val="DE66441FB40D45C3B84DBCC8C0B914B9"/>
  </w:style>
  <w:style w:type="paragraph" w:customStyle="1" w:styleId="98031EDFA6F44EC3A95261EEEFA611D8">
    <w:name w:val="98031EDFA6F44EC3A95261EEEFA611D8"/>
  </w:style>
  <w:style w:type="paragraph" w:customStyle="1" w:styleId="ADD99607C9C34EA4978248DB5B6CBB31">
    <w:name w:val="ADD99607C9C34EA4978248DB5B6CBB31"/>
  </w:style>
  <w:style w:type="paragraph" w:customStyle="1" w:styleId="2356AFE943F74AEDBC2F158BCAEC4C8E">
    <w:name w:val="2356AFE943F74AEDBC2F158BCAEC4C8E"/>
  </w:style>
  <w:style w:type="paragraph" w:customStyle="1" w:styleId="EE2297AF69334AEDB6A00F9F6ABC3820">
    <w:name w:val="EE2297AF69334AEDB6A00F9F6ABC3820"/>
  </w:style>
  <w:style w:type="paragraph" w:customStyle="1" w:styleId="D74F0E662751487FA28FCD1E231A9004">
    <w:name w:val="D74F0E662751487FA28FCD1E231A9004"/>
  </w:style>
  <w:style w:type="paragraph" w:customStyle="1" w:styleId="009D7B260C674ADFA3643A952EEA0609">
    <w:name w:val="009D7B260C674ADFA3643A952EEA0609"/>
  </w:style>
  <w:style w:type="paragraph" w:customStyle="1" w:styleId="DB4691E81DC449F6A25AB6CA7614B5C5">
    <w:name w:val="DB4691E81DC449F6A25AB6CA7614B5C5"/>
  </w:style>
  <w:style w:type="paragraph" w:customStyle="1" w:styleId="08C093F78711425997A31DC0BC6C9A8E">
    <w:name w:val="08C093F78711425997A31DC0BC6C9A8E"/>
  </w:style>
  <w:style w:type="paragraph" w:customStyle="1" w:styleId="B309BD84C24F4C9E9FBF58A658F5FC7A">
    <w:name w:val="B309BD84C24F4C9E9FBF58A658F5FC7A"/>
  </w:style>
  <w:style w:type="paragraph" w:customStyle="1" w:styleId="F08981EECAB34898A41E70D53F4531AC">
    <w:name w:val="F08981EECAB34898A41E70D53F4531AC"/>
  </w:style>
  <w:style w:type="character" w:customStyle="1" w:styleId="heading1char">
    <w:name w:val="heading1char"/>
    <w:basedOn w:val="DefaultParagraphFont"/>
  </w:style>
  <w:style w:type="paragraph" w:customStyle="1" w:styleId="136BEB0666004E79B616C5992049BA28">
    <w:name w:val="136BEB0666004E79B616C5992049BA28"/>
  </w:style>
  <w:style w:type="paragraph" w:customStyle="1" w:styleId="0569B97422CF48208A990A941C0C4628">
    <w:name w:val="0569B97422CF48208A990A941C0C4628"/>
  </w:style>
  <w:style w:type="paragraph" w:customStyle="1" w:styleId="7747AC3701614DF2B27345B9AED43A05">
    <w:name w:val="7747AC3701614DF2B27345B9AED43A05"/>
  </w:style>
  <w:style w:type="paragraph" w:customStyle="1" w:styleId="9B6D0F423B1E45149D3841EFADA79541">
    <w:name w:val="9B6D0F423B1E45149D3841EFADA79541"/>
  </w:style>
  <w:style w:type="paragraph" w:customStyle="1" w:styleId="2ADB4FE0E7E54B28AEF126F017B7BCDA">
    <w:name w:val="2ADB4FE0E7E54B28AEF126F017B7BCDA"/>
  </w:style>
  <w:style w:type="paragraph" w:customStyle="1" w:styleId="D436FD76169643E5A23AB0AC364543DF">
    <w:name w:val="D436FD76169643E5A23AB0AC364543DF"/>
  </w:style>
  <w:style w:type="paragraph" w:customStyle="1" w:styleId="57D48B27C9B346DE8BA45A595A38807E">
    <w:name w:val="57D48B27C9B346DE8BA45A595A38807E"/>
  </w:style>
  <w:style w:type="paragraph" w:customStyle="1" w:styleId="78BF4377772745699244505866E0BEF4">
    <w:name w:val="78BF4377772745699244505866E0BEF4"/>
  </w:style>
  <w:style w:type="paragraph" w:customStyle="1" w:styleId="4724DF018511480E8D3E110D6C74B08D">
    <w:name w:val="4724DF018511480E8D3E110D6C74B08D"/>
  </w:style>
  <w:style w:type="paragraph" w:customStyle="1" w:styleId="4ECCAED3F26343428FFE9ACFC02E74E8">
    <w:name w:val="4ECCAED3F26343428FFE9ACFC02E74E8"/>
  </w:style>
  <w:style w:type="paragraph" w:customStyle="1" w:styleId="840962F86C8E49D2991A6B96F4E60267">
    <w:name w:val="840962F86C8E49D2991A6B96F4E60267"/>
  </w:style>
  <w:style w:type="paragraph" w:customStyle="1" w:styleId="67180C13A6DC4840AC8B1565A7039771">
    <w:name w:val="67180C13A6DC4840AC8B1565A7039771"/>
  </w:style>
  <w:style w:type="paragraph" w:customStyle="1" w:styleId="637BB1CAA5F2403ABC15E92F5648672D">
    <w:name w:val="637BB1CAA5F2403ABC15E92F5648672D"/>
  </w:style>
  <w:style w:type="paragraph" w:customStyle="1" w:styleId="21EC1EF24BF242A7AAB2D7E28BA6DF63">
    <w:name w:val="21EC1EF24BF242A7AAB2D7E28BA6DF63"/>
  </w:style>
  <w:style w:type="paragraph" w:customStyle="1" w:styleId="EEA2D3C6335442C0AD75427B1B60A0DF">
    <w:name w:val="EEA2D3C6335442C0AD75427B1B60A0DF"/>
  </w:style>
  <w:style w:type="paragraph" w:customStyle="1" w:styleId="895241DDEF8647D3A72FD5A2BB05D54E">
    <w:name w:val="895241DDEF8647D3A72FD5A2BB05D54E"/>
  </w:style>
  <w:style w:type="paragraph" w:customStyle="1" w:styleId="30ED883A44374F3597987F00E2E9D712">
    <w:name w:val="30ED883A44374F3597987F00E2E9D712"/>
  </w:style>
  <w:style w:type="paragraph" w:customStyle="1" w:styleId="C310472DE28C4C25962BB362EE3155E6">
    <w:name w:val="C310472DE28C4C25962BB362EE3155E6"/>
  </w:style>
  <w:style w:type="paragraph" w:customStyle="1" w:styleId="4B00C1A4328F4DF8BAA2D067DDA920CE">
    <w:name w:val="4B00C1A4328F4DF8BAA2D067DDA920CE"/>
  </w:style>
  <w:style w:type="paragraph" w:customStyle="1" w:styleId="A6EEB70F4ECC491A84505452C2E708F1">
    <w:name w:val="A6EEB70F4ECC491A84505452C2E708F1"/>
  </w:style>
  <w:style w:type="paragraph" w:customStyle="1" w:styleId="6C65FE64AF884CECA6C891927DF08AA1">
    <w:name w:val="6C65FE64AF884CECA6C891927DF08AA1"/>
  </w:style>
  <w:style w:type="paragraph" w:customStyle="1" w:styleId="37229F7D6AE64EBA84790C24157153FF">
    <w:name w:val="37229F7D6AE64EBA84790C24157153FF"/>
  </w:style>
  <w:style w:type="paragraph" w:customStyle="1" w:styleId="8A1A9E2E1BB8474D889F968B92E8E9CD">
    <w:name w:val="8A1A9E2E1BB8474D889F968B92E8E9CD"/>
  </w:style>
  <w:style w:type="paragraph" w:customStyle="1" w:styleId="169F8EE681904C81B081580642E40E88">
    <w:name w:val="169F8EE681904C81B081580642E40E88"/>
  </w:style>
  <w:style w:type="paragraph" w:customStyle="1" w:styleId="F254E341850C4CDFA9365AEC04A15094">
    <w:name w:val="F254E341850C4CDFA9365AEC04A15094"/>
  </w:style>
  <w:style w:type="paragraph" w:customStyle="1" w:styleId="44FDCF15F74A40BCBCC13E953E65470D">
    <w:name w:val="44FDCF15F74A40BCBCC13E953E65470D"/>
  </w:style>
  <w:style w:type="paragraph" w:customStyle="1" w:styleId="DD60055E48414A8CBEB99A30A3E43A1E">
    <w:name w:val="DD60055E48414A8CBEB99A30A3E43A1E"/>
  </w:style>
  <w:style w:type="paragraph" w:customStyle="1" w:styleId="EE049A2234024A1E892755765673FD4C">
    <w:name w:val="EE049A2234024A1E892755765673FD4C"/>
  </w:style>
  <w:style w:type="paragraph" w:customStyle="1" w:styleId="CA838C93ECD14C08B78D62BE9B647B47">
    <w:name w:val="CA838C93ECD14C08B78D62BE9B647B47"/>
  </w:style>
  <w:style w:type="paragraph" w:customStyle="1" w:styleId="83DA3A32072A42A48F5C9EFF1BF98E6C">
    <w:name w:val="83DA3A32072A42A48F5C9EFF1BF98E6C"/>
  </w:style>
  <w:style w:type="paragraph" w:customStyle="1" w:styleId="A5439EE1240D4F2987267FFD940CBF33">
    <w:name w:val="A5439EE1240D4F2987267FFD940CBF33"/>
  </w:style>
  <w:style w:type="paragraph" w:customStyle="1" w:styleId="66B72E5B5C5349A7933914A5DB093233">
    <w:name w:val="66B72E5B5C5349A7933914A5DB093233"/>
  </w:style>
  <w:style w:type="paragraph" w:customStyle="1" w:styleId="8CE2952DA88249BB8C08A46E80E37481">
    <w:name w:val="8CE2952DA88249BB8C08A46E80E37481"/>
  </w:style>
  <w:style w:type="paragraph" w:customStyle="1" w:styleId="8445FE9D1E494055981341005226E60D">
    <w:name w:val="8445FE9D1E494055981341005226E60D"/>
  </w:style>
  <w:style w:type="paragraph" w:customStyle="1" w:styleId="2B24881BE6574554BFFEEBEEAD9AE286">
    <w:name w:val="2B24881BE6574554BFFEEBEEAD9AE286"/>
  </w:style>
  <w:style w:type="paragraph" w:customStyle="1" w:styleId="88F380E0AA494181822260F35ABAFD421">
    <w:name w:val="88F380E0AA494181822260F35ABAFD42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
    <w:name w:val="E837F18BCE0C4A54BF1FF440FD994AF9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
    <w:name w:val="91C8541A9B994227A353D680CF02856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
    <w:name w:val="8A4A94C2F8104B659EAA1AE651D0AA1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
    <w:name w:val="BCC09F921BE54B1DAF16E9A0C85E624C1"/>
    <w:rsid w:val="00B2270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
    <w:name w:val="51AB895B8467423B870E3D669BA2E8F71"/>
    <w:rsid w:val="00B22705"/>
    <w:pPr>
      <w:spacing w:after="100" w:line="240" w:lineRule="auto"/>
    </w:pPr>
    <w:rPr>
      <w:rFonts w:ascii="Times New Roman" w:eastAsiaTheme="minorHAnsi" w:hAnsi="Times New Roman" w:cs="Times New Roman"/>
      <w:sz w:val="24"/>
      <w:szCs w:val="24"/>
    </w:rPr>
  </w:style>
  <w:style w:type="paragraph" w:customStyle="1" w:styleId="0A29C254263F4018A790F7988EABD9001">
    <w:name w:val="0A29C254263F4018A790F7988EABD9001"/>
    <w:rsid w:val="00B22705"/>
    <w:pPr>
      <w:spacing w:after="100" w:line="240" w:lineRule="auto"/>
    </w:pPr>
    <w:rPr>
      <w:rFonts w:ascii="Times New Roman" w:eastAsiaTheme="minorHAnsi" w:hAnsi="Times New Roman" w:cs="Times New Roman"/>
      <w:sz w:val="24"/>
      <w:szCs w:val="24"/>
    </w:rPr>
  </w:style>
  <w:style w:type="paragraph" w:customStyle="1" w:styleId="80E48399FB394F07A10940EA447FA18B1">
    <w:name w:val="80E48399FB394F07A10940EA447FA18B1"/>
    <w:rsid w:val="00B22705"/>
    <w:pPr>
      <w:spacing w:after="100" w:line="240" w:lineRule="auto"/>
    </w:pPr>
    <w:rPr>
      <w:rFonts w:ascii="Times New Roman" w:eastAsiaTheme="minorHAnsi" w:hAnsi="Times New Roman" w:cs="Times New Roman"/>
      <w:sz w:val="24"/>
      <w:szCs w:val="24"/>
    </w:rPr>
  </w:style>
  <w:style w:type="paragraph" w:customStyle="1" w:styleId="A39FD8EABA37434282A6BD7AC775F84C1">
    <w:name w:val="A39FD8EABA37434282A6BD7AC775F84C1"/>
    <w:rsid w:val="00B22705"/>
    <w:pPr>
      <w:spacing w:after="100" w:line="240" w:lineRule="auto"/>
    </w:pPr>
    <w:rPr>
      <w:rFonts w:ascii="Times New Roman" w:eastAsiaTheme="minorHAnsi" w:hAnsi="Times New Roman" w:cs="Times New Roman"/>
      <w:sz w:val="24"/>
      <w:szCs w:val="24"/>
    </w:rPr>
  </w:style>
  <w:style w:type="paragraph" w:customStyle="1" w:styleId="780BAEE1CD364D8FB3FAD1817E6C813E1">
    <w:name w:val="780BAEE1CD364D8FB3FAD1817E6C813E1"/>
    <w:rsid w:val="00B22705"/>
    <w:pPr>
      <w:spacing w:after="100" w:line="240" w:lineRule="auto"/>
    </w:pPr>
    <w:rPr>
      <w:rFonts w:ascii="Times New Roman" w:eastAsiaTheme="minorHAnsi" w:hAnsi="Times New Roman" w:cs="Times New Roman"/>
      <w:sz w:val="24"/>
      <w:szCs w:val="24"/>
    </w:rPr>
  </w:style>
  <w:style w:type="paragraph" w:customStyle="1" w:styleId="DE66441FB40D45C3B84DBCC8C0B914B91">
    <w:name w:val="DE66441FB40D45C3B84DBCC8C0B914B91"/>
    <w:rsid w:val="00B22705"/>
    <w:pPr>
      <w:spacing w:after="100" w:line="240" w:lineRule="auto"/>
    </w:pPr>
    <w:rPr>
      <w:rFonts w:ascii="Times New Roman" w:eastAsiaTheme="minorHAnsi" w:hAnsi="Times New Roman" w:cs="Times New Roman"/>
      <w:sz w:val="24"/>
      <w:szCs w:val="24"/>
    </w:rPr>
  </w:style>
  <w:style w:type="paragraph" w:customStyle="1" w:styleId="98031EDFA6F44EC3A95261EEEFA611D81">
    <w:name w:val="98031EDFA6F44EC3A95261EEEFA611D81"/>
    <w:rsid w:val="00B22705"/>
    <w:pPr>
      <w:spacing w:after="100" w:line="240" w:lineRule="auto"/>
    </w:pPr>
    <w:rPr>
      <w:rFonts w:ascii="Times New Roman" w:eastAsiaTheme="minorHAnsi" w:hAnsi="Times New Roman" w:cs="Times New Roman"/>
      <w:sz w:val="24"/>
      <w:szCs w:val="24"/>
    </w:rPr>
  </w:style>
  <w:style w:type="paragraph" w:customStyle="1" w:styleId="ADD99607C9C34EA4978248DB5B6CBB311">
    <w:name w:val="ADD99607C9C34EA4978248DB5B6CBB311"/>
    <w:rsid w:val="00B22705"/>
    <w:pPr>
      <w:spacing w:after="100" w:line="240" w:lineRule="auto"/>
    </w:pPr>
    <w:rPr>
      <w:rFonts w:ascii="Times New Roman" w:eastAsiaTheme="minorHAnsi" w:hAnsi="Times New Roman" w:cs="Times New Roman"/>
      <w:sz w:val="24"/>
      <w:szCs w:val="24"/>
    </w:rPr>
  </w:style>
  <w:style w:type="paragraph" w:customStyle="1" w:styleId="2356AFE943F74AEDBC2F158BCAEC4C8E1">
    <w:name w:val="2356AFE943F74AEDBC2F158BCAEC4C8E1"/>
    <w:rsid w:val="00B22705"/>
    <w:pPr>
      <w:spacing w:after="100" w:line="240" w:lineRule="auto"/>
    </w:pPr>
    <w:rPr>
      <w:rFonts w:ascii="Times New Roman" w:eastAsiaTheme="minorHAnsi" w:hAnsi="Times New Roman" w:cs="Times New Roman"/>
      <w:sz w:val="24"/>
      <w:szCs w:val="24"/>
    </w:rPr>
  </w:style>
  <w:style w:type="paragraph" w:customStyle="1" w:styleId="EE2297AF69334AEDB6A00F9F6ABC38201">
    <w:name w:val="EE2297AF69334AEDB6A00F9F6ABC38201"/>
    <w:rsid w:val="00B22705"/>
    <w:pPr>
      <w:spacing w:after="100" w:line="240" w:lineRule="auto"/>
    </w:pPr>
    <w:rPr>
      <w:rFonts w:ascii="Times New Roman" w:eastAsiaTheme="minorHAnsi" w:hAnsi="Times New Roman" w:cs="Times New Roman"/>
      <w:sz w:val="24"/>
      <w:szCs w:val="24"/>
    </w:rPr>
  </w:style>
  <w:style w:type="paragraph" w:customStyle="1" w:styleId="D74F0E662751487FA28FCD1E231A90041">
    <w:name w:val="D74F0E662751487FA28FCD1E231A90041"/>
    <w:rsid w:val="00B22705"/>
    <w:pPr>
      <w:spacing w:after="100" w:line="240" w:lineRule="auto"/>
    </w:pPr>
    <w:rPr>
      <w:rFonts w:ascii="Times New Roman" w:eastAsiaTheme="minorHAnsi" w:hAnsi="Times New Roman" w:cs="Times New Roman"/>
      <w:sz w:val="24"/>
      <w:szCs w:val="24"/>
    </w:rPr>
  </w:style>
  <w:style w:type="paragraph" w:customStyle="1" w:styleId="009D7B260C674ADFA3643A952EEA06091">
    <w:name w:val="009D7B260C674ADFA3643A952EEA06091"/>
    <w:rsid w:val="00B22705"/>
    <w:pPr>
      <w:spacing w:after="100" w:line="240" w:lineRule="auto"/>
    </w:pPr>
    <w:rPr>
      <w:rFonts w:ascii="Times New Roman" w:eastAsiaTheme="minorHAnsi" w:hAnsi="Times New Roman" w:cs="Times New Roman"/>
      <w:sz w:val="24"/>
      <w:szCs w:val="24"/>
    </w:rPr>
  </w:style>
  <w:style w:type="paragraph" w:customStyle="1" w:styleId="DB4691E81DC449F6A25AB6CA7614B5C51">
    <w:name w:val="DB4691E81DC449F6A25AB6CA7614B5C51"/>
    <w:rsid w:val="00B22705"/>
    <w:pPr>
      <w:spacing w:after="100" w:line="240" w:lineRule="auto"/>
    </w:pPr>
    <w:rPr>
      <w:rFonts w:ascii="Times New Roman" w:eastAsiaTheme="minorHAnsi" w:hAnsi="Times New Roman" w:cs="Times New Roman"/>
      <w:sz w:val="24"/>
      <w:szCs w:val="24"/>
    </w:rPr>
  </w:style>
  <w:style w:type="paragraph" w:customStyle="1" w:styleId="B309BD84C24F4C9E9FBF58A658F5FC7A1">
    <w:name w:val="B309BD84C24F4C9E9FBF58A658F5FC7A1"/>
    <w:rsid w:val="00B22705"/>
    <w:pPr>
      <w:spacing w:after="100" w:line="240" w:lineRule="auto"/>
    </w:pPr>
    <w:rPr>
      <w:rFonts w:ascii="Times New Roman" w:eastAsiaTheme="minorHAnsi" w:hAnsi="Times New Roman" w:cs="Times New Roman"/>
      <w:sz w:val="24"/>
      <w:szCs w:val="24"/>
    </w:rPr>
  </w:style>
  <w:style w:type="paragraph" w:customStyle="1" w:styleId="F08981EECAB34898A41E70D53F4531AC1">
    <w:name w:val="F08981EECAB34898A41E70D53F4531AC1"/>
    <w:rsid w:val="00B22705"/>
    <w:pPr>
      <w:spacing w:after="100" w:line="240" w:lineRule="auto"/>
    </w:pPr>
    <w:rPr>
      <w:rFonts w:ascii="Times New Roman" w:eastAsiaTheme="minorHAnsi" w:hAnsi="Times New Roman" w:cs="Times New Roman"/>
      <w:sz w:val="24"/>
      <w:szCs w:val="24"/>
    </w:rPr>
  </w:style>
  <w:style w:type="paragraph" w:customStyle="1" w:styleId="136BEB0666004E79B616C5992049BA281">
    <w:name w:val="136BEB0666004E79B616C5992049BA281"/>
    <w:rsid w:val="00B22705"/>
    <w:pPr>
      <w:spacing w:after="100" w:line="240" w:lineRule="auto"/>
    </w:pPr>
    <w:rPr>
      <w:rFonts w:ascii="Times New Roman" w:eastAsiaTheme="minorHAnsi" w:hAnsi="Times New Roman" w:cs="Times New Roman"/>
      <w:sz w:val="24"/>
      <w:szCs w:val="24"/>
    </w:rPr>
  </w:style>
  <w:style w:type="paragraph" w:customStyle="1" w:styleId="0569B97422CF48208A990A941C0C46281">
    <w:name w:val="0569B97422CF48208A990A941C0C46281"/>
    <w:rsid w:val="00B22705"/>
    <w:pPr>
      <w:spacing w:after="100" w:line="240" w:lineRule="auto"/>
    </w:pPr>
    <w:rPr>
      <w:rFonts w:ascii="Times New Roman" w:eastAsiaTheme="minorHAnsi" w:hAnsi="Times New Roman" w:cs="Times New Roman"/>
      <w:sz w:val="24"/>
      <w:szCs w:val="24"/>
    </w:rPr>
  </w:style>
  <w:style w:type="paragraph" w:customStyle="1" w:styleId="7747AC3701614DF2B27345B9AED43A051">
    <w:name w:val="7747AC3701614DF2B27345B9AED43A051"/>
    <w:rsid w:val="00B22705"/>
    <w:pPr>
      <w:spacing w:after="100" w:line="240" w:lineRule="auto"/>
    </w:pPr>
    <w:rPr>
      <w:rFonts w:ascii="Times New Roman" w:eastAsiaTheme="minorHAnsi" w:hAnsi="Times New Roman" w:cs="Times New Roman"/>
      <w:sz w:val="24"/>
      <w:szCs w:val="24"/>
    </w:rPr>
  </w:style>
  <w:style w:type="paragraph" w:customStyle="1" w:styleId="9B6D0F423B1E45149D3841EFADA795411">
    <w:name w:val="9B6D0F423B1E45149D3841EFADA795411"/>
    <w:rsid w:val="00B22705"/>
    <w:pPr>
      <w:spacing w:after="100" w:line="240" w:lineRule="auto"/>
    </w:pPr>
    <w:rPr>
      <w:rFonts w:ascii="Times New Roman" w:eastAsiaTheme="minorHAnsi" w:hAnsi="Times New Roman" w:cs="Times New Roman"/>
      <w:sz w:val="24"/>
      <w:szCs w:val="24"/>
    </w:rPr>
  </w:style>
  <w:style w:type="paragraph" w:customStyle="1" w:styleId="D436FD76169643E5A23AB0AC364543DF1">
    <w:name w:val="D436FD76169643E5A23AB0AC364543DF1"/>
    <w:rsid w:val="00B22705"/>
    <w:pPr>
      <w:spacing w:after="100" w:line="240" w:lineRule="auto"/>
    </w:pPr>
    <w:rPr>
      <w:rFonts w:ascii="Times New Roman" w:eastAsiaTheme="minorHAnsi" w:hAnsi="Times New Roman" w:cs="Times New Roman"/>
      <w:sz w:val="24"/>
      <w:szCs w:val="24"/>
    </w:rPr>
  </w:style>
  <w:style w:type="paragraph" w:customStyle="1" w:styleId="57D48B27C9B346DE8BA45A595A38807E1">
    <w:name w:val="57D48B27C9B346DE8BA45A595A38807E1"/>
    <w:rsid w:val="00B22705"/>
    <w:pPr>
      <w:spacing w:after="100" w:line="240" w:lineRule="auto"/>
    </w:pPr>
    <w:rPr>
      <w:rFonts w:ascii="Times New Roman" w:eastAsiaTheme="minorHAnsi" w:hAnsi="Times New Roman" w:cs="Times New Roman"/>
      <w:sz w:val="24"/>
      <w:szCs w:val="24"/>
    </w:rPr>
  </w:style>
  <w:style w:type="paragraph" w:customStyle="1" w:styleId="78BF4377772745699244505866E0BEF41">
    <w:name w:val="78BF4377772745699244505866E0BEF41"/>
    <w:rsid w:val="00B22705"/>
    <w:pPr>
      <w:spacing w:after="100" w:line="240" w:lineRule="auto"/>
    </w:pPr>
    <w:rPr>
      <w:rFonts w:ascii="Times New Roman" w:eastAsiaTheme="minorHAnsi" w:hAnsi="Times New Roman" w:cs="Times New Roman"/>
      <w:sz w:val="24"/>
      <w:szCs w:val="24"/>
    </w:rPr>
  </w:style>
  <w:style w:type="paragraph" w:customStyle="1" w:styleId="4724DF018511480E8D3E110D6C74B08D1">
    <w:name w:val="4724DF018511480E8D3E110D6C74B08D1"/>
    <w:rsid w:val="00B22705"/>
    <w:pPr>
      <w:spacing w:after="100" w:line="240" w:lineRule="auto"/>
    </w:pPr>
    <w:rPr>
      <w:rFonts w:ascii="Times New Roman" w:eastAsiaTheme="minorHAnsi" w:hAnsi="Times New Roman" w:cs="Times New Roman"/>
      <w:sz w:val="24"/>
      <w:szCs w:val="24"/>
    </w:rPr>
  </w:style>
  <w:style w:type="paragraph" w:customStyle="1" w:styleId="4ECCAED3F26343428FFE9ACFC02E74E81">
    <w:name w:val="4ECCAED3F26343428FFE9ACFC02E74E81"/>
    <w:rsid w:val="00B22705"/>
    <w:pPr>
      <w:spacing w:after="100" w:line="240" w:lineRule="auto"/>
    </w:pPr>
    <w:rPr>
      <w:rFonts w:ascii="Times New Roman" w:eastAsiaTheme="minorHAnsi" w:hAnsi="Times New Roman" w:cs="Times New Roman"/>
      <w:sz w:val="24"/>
      <w:szCs w:val="24"/>
    </w:rPr>
  </w:style>
  <w:style w:type="paragraph" w:customStyle="1" w:styleId="840962F86C8E49D2991A6B96F4E602671">
    <w:name w:val="840962F86C8E49D2991A6B96F4E602671"/>
    <w:rsid w:val="00B22705"/>
    <w:pPr>
      <w:spacing w:after="100" w:line="240" w:lineRule="auto"/>
    </w:pPr>
    <w:rPr>
      <w:rFonts w:ascii="Times New Roman" w:eastAsiaTheme="minorHAnsi" w:hAnsi="Times New Roman" w:cs="Times New Roman"/>
      <w:sz w:val="24"/>
      <w:szCs w:val="24"/>
    </w:rPr>
  </w:style>
  <w:style w:type="paragraph" w:customStyle="1" w:styleId="67180C13A6DC4840AC8B1565A70397711">
    <w:name w:val="67180C13A6DC4840AC8B1565A70397711"/>
    <w:rsid w:val="00B22705"/>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
    <w:name w:val="637BB1CAA5F2403ABC15E92F5648672D1"/>
    <w:rsid w:val="00B22705"/>
    <w:pPr>
      <w:spacing w:after="100" w:line="240" w:lineRule="auto"/>
    </w:pPr>
    <w:rPr>
      <w:rFonts w:ascii="Times New Roman" w:eastAsiaTheme="minorHAnsi" w:hAnsi="Times New Roman" w:cs="Times New Roman"/>
      <w:sz w:val="24"/>
      <w:szCs w:val="24"/>
    </w:rPr>
  </w:style>
  <w:style w:type="paragraph" w:customStyle="1" w:styleId="21EC1EF24BF242A7AAB2D7E28BA6DF631">
    <w:name w:val="21EC1EF24BF242A7AAB2D7E28BA6DF631"/>
    <w:rsid w:val="00B22705"/>
    <w:pPr>
      <w:spacing w:after="100" w:line="240" w:lineRule="auto"/>
    </w:pPr>
    <w:rPr>
      <w:rFonts w:ascii="Times New Roman" w:eastAsiaTheme="minorHAnsi" w:hAnsi="Times New Roman" w:cs="Times New Roman"/>
      <w:sz w:val="24"/>
      <w:szCs w:val="24"/>
    </w:rPr>
  </w:style>
  <w:style w:type="paragraph" w:customStyle="1" w:styleId="EEA2D3C6335442C0AD75427B1B60A0DF1">
    <w:name w:val="EEA2D3C6335442C0AD75427B1B60A0DF1"/>
    <w:rsid w:val="00B22705"/>
    <w:pPr>
      <w:spacing w:after="100" w:line="240" w:lineRule="auto"/>
    </w:pPr>
    <w:rPr>
      <w:rFonts w:ascii="Times New Roman" w:eastAsiaTheme="minorHAnsi" w:hAnsi="Times New Roman" w:cs="Times New Roman"/>
      <w:sz w:val="24"/>
      <w:szCs w:val="24"/>
    </w:rPr>
  </w:style>
  <w:style w:type="paragraph" w:customStyle="1" w:styleId="895241DDEF8647D3A72FD5A2BB05D54E1">
    <w:name w:val="895241DDEF8647D3A72FD5A2BB05D54E1"/>
    <w:rsid w:val="00B22705"/>
    <w:pPr>
      <w:spacing w:after="100" w:line="240" w:lineRule="auto"/>
    </w:pPr>
    <w:rPr>
      <w:rFonts w:ascii="Times New Roman" w:eastAsiaTheme="minorHAnsi" w:hAnsi="Times New Roman" w:cs="Times New Roman"/>
      <w:sz w:val="24"/>
      <w:szCs w:val="24"/>
    </w:rPr>
  </w:style>
  <w:style w:type="paragraph" w:customStyle="1" w:styleId="C310472DE28C4C25962BB362EE3155E61">
    <w:name w:val="C310472DE28C4C25962BB362EE3155E61"/>
    <w:rsid w:val="00B22705"/>
    <w:pPr>
      <w:spacing w:after="100" w:line="240" w:lineRule="auto"/>
    </w:pPr>
    <w:rPr>
      <w:rFonts w:ascii="Times New Roman" w:eastAsiaTheme="minorHAnsi" w:hAnsi="Times New Roman" w:cs="Times New Roman"/>
      <w:sz w:val="24"/>
      <w:szCs w:val="24"/>
    </w:rPr>
  </w:style>
  <w:style w:type="paragraph" w:customStyle="1" w:styleId="4B00C1A4328F4DF8BAA2D067DDA920CE1">
    <w:name w:val="4B00C1A4328F4DF8BAA2D067DDA920CE1"/>
    <w:rsid w:val="00B22705"/>
    <w:pPr>
      <w:spacing w:after="100" w:line="240" w:lineRule="auto"/>
    </w:pPr>
    <w:rPr>
      <w:rFonts w:ascii="Times New Roman" w:eastAsiaTheme="minorHAnsi" w:hAnsi="Times New Roman" w:cs="Times New Roman"/>
      <w:sz w:val="24"/>
      <w:szCs w:val="24"/>
    </w:rPr>
  </w:style>
  <w:style w:type="paragraph" w:customStyle="1" w:styleId="A6EEB70F4ECC491A84505452C2E708F11">
    <w:name w:val="A6EEB70F4ECC491A84505452C2E708F11"/>
    <w:rsid w:val="00B22705"/>
    <w:pPr>
      <w:spacing w:after="100" w:line="240" w:lineRule="auto"/>
    </w:pPr>
    <w:rPr>
      <w:rFonts w:ascii="Times New Roman" w:eastAsiaTheme="minorHAnsi" w:hAnsi="Times New Roman" w:cs="Times New Roman"/>
      <w:sz w:val="24"/>
      <w:szCs w:val="24"/>
    </w:rPr>
  </w:style>
  <w:style w:type="paragraph" w:customStyle="1" w:styleId="37229F7D6AE64EBA84790C24157153FF1">
    <w:name w:val="37229F7D6AE64EBA84790C24157153FF1"/>
    <w:rsid w:val="00B22705"/>
    <w:pPr>
      <w:spacing w:after="100" w:line="240" w:lineRule="auto"/>
    </w:pPr>
    <w:rPr>
      <w:rFonts w:ascii="Times New Roman" w:eastAsiaTheme="minorHAnsi" w:hAnsi="Times New Roman" w:cs="Times New Roman"/>
      <w:sz w:val="24"/>
      <w:szCs w:val="24"/>
    </w:rPr>
  </w:style>
  <w:style w:type="paragraph" w:customStyle="1" w:styleId="8A1A9E2E1BB8474D889F968B92E8E9CD1">
    <w:name w:val="8A1A9E2E1BB8474D889F968B92E8E9CD1"/>
    <w:rsid w:val="00B22705"/>
    <w:pPr>
      <w:spacing w:after="100" w:line="240" w:lineRule="auto"/>
    </w:pPr>
    <w:rPr>
      <w:rFonts w:ascii="Times New Roman" w:eastAsiaTheme="minorHAnsi" w:hAnsi="Times New Roman" w:cs="Times New Roman"/>
      <w:sz w:val="24"/>
      <w:szCs w:val="24"/>
    </w:rPr>
  </w:style>
  <w:style w:type="paragraph" w:customStyle="1" w:styleId="44FDCF15F74A40BCBCC13E953E65470D1">
    <w:name w:val="44FDCF15F74A40BCBCC13E953E65470D1"/>
    <w:rsid w:val="00B22705"/>
    <w:pPr>
      <w:spacing w:after="100" w:line="240" w:lineRule="auto"/>
    </w:pPr>
    <w:rPr>
      <w:rFonts w:ascii="Times New Roman" w:eastAsiaTheme="minorHAnsi" w:hAnsi="Times New Roman" w:cs="Times New Roman"/>
      <w:sz w:val="24"/>
      <w:szCs w:val="24"/>
    </w:rPr>
  </w:style>
  <w:style w:type="paragraph" w:customStyle="1" w:styleId="EE049A2234024A1E892755765673FD4C1">
    <w:name w:val="EE049A2234024A1E892755765673FD4C1"/>
    <w:rsid w:val="00B22705"/>
    <w:pPr>
      <w:spacing w:after="100" w:line="240" w:lineRule="auto"/>
    </w:pPr>
    <w:rPr>
      <w:rFonts w:ascii="Times New Roman" w:eastAsiaTheme="minorHAnsi" w:hAnsi="Times New Roman" w:cs="Times New Roman"/>
      <w:sz w:val="24"/>
      <w:szCs w:val="24"/>
    </w:rPr>
  </w:style>
  <w:style w:type="paragraph" w:customStyle="1" w:styleId="CA838C93ECD14C08B78D62BE9B647B471">
    <w:name w:val="CA838C93ECD14C08B78D62BE9B647B471"/>
    <w:rsid w:val="00B22705"/>
    <w:pPr>
      <w:spacing w:after="100" w:line="240" w:lineRule="auto"/>
    </w:pPr>
    <w:rPr>
      <w:rFonts w:ascii="Times New Roman" w:eastAsiaTheme="minorHAnsi" w:hAnsi="Times New Roman" w:cs="Times New Roman"/>
      <w:sz w:val="24"/>
      <w:szCs w:val="24"/>
    </w:rPr>
  </w:style>
  <w:style w:type="paragraph" w:customStyle="1" w:styleId="83DA3A32072A42A48F5C9EFF1BF98E6C1">
    <w:name w:val="83DA3A32072A42A48F5C9EFF1BF98E6C1"/>
    <w:rsid w:val="00B22705"/>
    <w:pPr>
      <w:spacing w:after="100" w:line="240" w:lineRule="auto"/>
    </w:pPr>
    <w:rPr>
      <w:rFonts w:ascii="Times New Roman" w:eastAsiaTheme="minorHAnsi" w:hAnsi="Times New Roman" w:cs="Times New Roman"/>
      <w:sz w:val="24"/>
      <w:szCs w:val="24"/>
    </w:rPr>
  </w:style>
  <w:style w:type="paragraph" w:customStyle="1" w:styleId="A5439EE1240D4F2987267FFD940CBF331">
    <w:name w:val="A5439EE1240D4F2987267FFD940CBF331"/>
    <w:rsid w:val="00B22705"/>
    <w:pPr>
      <w:spacing w:after="100" w:line="240" w:lineRule="auto"/>
    </w:pPr>
    <w:rPr>
      <w:rFonts w:ascii="Times New Roman" w:eastAsiaTheme="minorHAnsi" w:hAnsi="Times New Roman" w:cs="Times New Roman"/>
      <w:sz w:val="24"/>
      <w:szCs w:val="24"/>
    </w:rPr>
  </w:style>
  <w:style w:type="paragraph" w:customStyle="1" w:styleId="34975A9D5D4A4B24875D3616D5A3A373">
    <w:name w:val="34975A9D5D4A4B24875D3616D5A3A373"/>
    <w:rsid w:val="00B22705"/>
    <w:pPr>
      <w:spacing w:after="100" w:line="240" w:lineRule="auto"/>
    </w:pPr>
    <w:rPr>
      <w:rFonts w:ascii="Times New Roman" w:eastAsiaTheme="minorHAnsi" w:hAnsi="Times New Roman" w:cs="Times New Roman"/>
      <w:sz w:val="24"/>
      <w:szCs w:val="24"/>
    </w:rPr>
  </w:style>
  <w:style w:type="paragraph" w:customStyle="1" w:styleId="CF906E7A0AE149E79238F5EE3686FCFF">
    <w:name w:val="CF906E7A0AE149E79238F5EE3686FCFF"/>
    <w:rsid w:val="00B22705"/>
    <w:pPr>
      <w:spacing w:after="100" w:line="240" w:lineRule="auto"/>
    </w:pPr>
    <w:rPr>
      <w:rFonts w:ascii="Times New Roman" w:eastAsiaTheme="minorHAnsi" w:hAnsi="Times New Roman" w:cs="Times New Roman"/>
      <w:sz w:val="24"/>
      <w:szCs w:val="24"/>
    </w:rPr>
  </w:style>
  <w:style w:type="paragraph" w:customStyle="1" w:styleId="1B0D0DB7A48F42AEB6BBE32DCAF2185B">
    <w:name w:val="1B0D0DB7A48F42AEB6BBE32DCAF2185B"/>
    <w:rsid w:val="00B22705"/>
    <w:pPr>
      <w:spacing w:after="100" w:line="240" w:lineRule="auto"/>
    </w:pPr>
    <w:rPr>
      <w:rFonts w:ascii="Times New Roman" w:eastAsiaTheme="minorHAnsi" w:hAnsi="Times New Roman" w:cs="Times New Roman"/>
      <w:sz w:val="24"/>
      <w:szCs w:val="24"/>
    </w:rPr>
  </w:style>
  <w:style w:type="paragraph" w:customStyle="1" w:styleId="6E15C9D82AFE4068B30218D8E9A05B28">
    <w:name w:val="6E15C9D82AFE4068B30218D8E9A05B28"/>
    <w:rsid w:val="00B22705"/>
    <w:pPr>
      <w:spacing w:after="100" w:line="240" w:lineRule="auto"/>
    </w:pPr>
    <w:rPr>
      <w:rFonts w:ascii="Times New Roman" w:eastAsiaTheme="minorHAnsi" w:hAnsi="Times New Roman" w:cs="Times New Roman"/>
      <w:sz w:val="24"/>
      <w:szCs w:val="24"/>
    </w:rPr>
  </w:style>
  <w:style w:type="paragraph" w:customStyle="1" w:styleId="69C43850E0804251B20C100F7B31EEC9">
    <w:name w:val="69C43850E0804251B20C100F7B31EEC9"/>
    <w:rsid w:val="00B22705"/>
    <w:pPr>
      <w:spacing w:after="100" w:line="240" w:lineRule="auto"/>
    </w:pPr>
    <w:rPr>
      <w:rFonts w:ascii="Times New Roman" w:eastAsiaTheme="minorHAnsi" w:hAnsi="Times New Roman" w:cs="Times New Roman"/>
      <w:sz w:val="24"/>
      <w:szCs w:val="24"/>
    </w:rPr>
  </w:style>
  <w:style w:type="paragraph" w:customStyle="1" w:styleId="77FC0A65F7CD4818A6FB431F81465DFC">
    <w:name w:val="77FC0A65F7CD4818A6FB431F81465DFC"/>
    <w:rsid w:val="00B22705"/>
    <w:pPr>
      <w:spacing w:after="100" w:line="240" w:lineRule="auto"/>
    </w:pPr>
    <w:rPr>
      <w:rFonts w:ascii="Times New Roman" w:eastAsiaTheme="minorHAnsi" w:hAnsi="Times New Roman" w:cs="Times New Roman"/>
      <w:sz w:val="24"/>
      <w:szCs w:val="24"/>
    </w:rPr>
  </w:style>
  <w:style w:type="paragraph" w:customStyle="1" w:styleId="53E63DECDB6C4EC7A1D8E38393720E58">
    <w:name w:val="53E63DECDB6C4EC7A1D8E38393720E58"/>
    <w:rsid w:val="00B22705"/>
    <w:pPr>
      <w:spacing w:after="100" w:line="240" w:lineRule="auto"/>
    </w:pPr>
    <w:rPr>
      <w:rFonts w:ascii="Times New Roman" w:eastAsiaTheme="minorHAnsi" w:hAnsi="Times New Roman" w:cs="Times New Roman"/>
      <w:sz w:val="24"/>
      <w:szCs w:val="24"/>
    </w:rPr>
  </w:style>
  <w:style w:type="paragraph" w:customStyle="1" w:styleId="6A5309AFEBEB45EB85FFC7768E3B5677">
    <w:name w:val="6A5309AFEBEB45EB85FFC7768E3B5677"/>
    <w:rsid w:val="00B22705"/>
    <w:pPr>
      <w:spacing w:after="100" w:line="240" w:lineRule="auto"/>
    </w:pPr>
    <w:rPr>
      <w:rFonts w:ascii="Times New Roman" w:eastAsiaTheme="minorHAnsi" w:hAnsi="Times New Roman" w:cs="Times New Roman"/>
      <w:sz w:val="24"/>
      <w:szCs w:val="24"/>
    </w:rPr>
  </w:style>
  <w:style w:type="paragraph" w:customStyle="1" w:styleId="87976626F37541108B46AA7AF07650FA">
    <w:name w:val="87976626F37541108B46AA7AF07650FA"/>
    <w:rsid w:val="00B22705"/>
    <w:pPr>
      <w:spacing w:after="100" w:line="240" w:lineRule="auto"/>
    </w:pPr>
    <w:rPr>
      <w:rFonts w:ascii="Times New Roman" w:eastAsiaTheme="minorHAnsi" w:hAnsi="Times New Roman" w:cs="Times New Roman"/>
      <w:sz w:val="24"/>
      <w:szCs w:val="24"/>
    </w:rPr>
  </w:style>
  <w:style w:type="paragraph" w:customStyle="1" w:styleId="26996DFDEB7E491FBC34A3AE99131D9B">
    <w:name w:val="26996DFDEB7E491FBC34A3AE99131D9B"/>
    <w:rsid w:val="00B22705"/>
    <w:pPr>
      <w:spacing w:after="100" w:line="240" w:lineRule="auto"/>
    </w:pPr>
    <w:rPr>
      <w:rFonts w:ascii="Times New Roman" w:eastAsiaTheme="minorHAnsi" w:hAnsi="Times New Roman" w:cs="Times New Roman"/>
      <w:sz w:val="24"/>
      <w:szCs w:val="24"/>
    </w:rPr>
  </w:style>
  <w:style w:type="paragraph" w:customStyle="1" w:styleId="148B723818A04D46AD846A081158F293">
    <w:name w:val="148B723818A04D46AD846A081158F293"/>
    <w:rsid w:val="00B22705"/>
    <w:pPr>
      <w:spacing w:after="100" w:line="240" w:lineRule="auto"/>
    </w:pPr>
    <w:rPr>
      <w:rFonts w:ascii="Times New Roman" w:eastAsiaTheme="minorHAnsi" w:hAnsi="Times New Roman" w:cs="Times New Roman"/>
      <w:sz w:val="24"/>
      <w:szCs w:val="24"/>
    </w:rPr>
  </w:style>
  <w:style w:type="paragraph" w:customStyle="1" w:styleId="851854B154A14D99B40CF23E4B04888F">
    <w:name w:val="851854B154A14D99B40CF23E4B04888F"/>
    <w:rsid w:val="00B22705"/>
    <w:pPr>
      <w:spacing w:after="100" w:line="240" w:lineRule="auto"/>
    </w:pPr>
    <w:rPr>
      <w:rFonts w:ascii="Times New Roman" w:eastAsiaTheme="minorHAnsi" w:hAnsi="Times New Roman" w:cs="Times New Roman"/>
      <w:sz w:val="24"/>
      <w:szCs w:val="24"/>
    </w:rPr>
  </w:style>
  <w:style w:type="paragraph" w:customStyle="1" w:styleId="5EF3248CDB2F45E0BD8F9CBB93E6768D">
    <w:name w:val="5EF3248CDB2F45E0BD8F9CBB93E6768D"/>
    <w:rsid w:val="00B22705"/>
    <w:pPr>
      <w:spacing w:after="100" w:line="240" w:lineRule="auto"/>
    </w:pPr>
    <w:rPr>
      <w:rFonts w:ascii="Times New Roman" w:eastAsiaTheme="minorHAnsi" w:hAnsi="Times New Roman" w:cs="Times New Roman"/>
      <w:sz w:val="24"/>
      <w:szCs w:val="24"/>
    </w:rPr>
  </w:style>
  <w:style w:type="paragraph" w:customStyle="1" w:styleId="CD3395BA75BC456B8B69F1A124637578">
    <w:name w:val="CD3395BA75BC456B8B69F1A124637578"/>
    <w:rsid w:val="00B22705"/>
    <w:pPr>
      <w:spacing w:after="100" w:line="240" w:lineRule="auto"/>
    </w:pPr>
    <w:rPr>
      <w:rFonts w:ascii="Times New Roman" w:eastAsiaTheme="minorHAnsi" w:hAnsi="Times New Roman" w:cs="Times New Roman"/>
      <w:sz w:val="24"/>
      <w:szCs w:val="24"/>
    </w:rPr>
  </w:style>
  <w:style w:type="paragraph" w:customStyle="1" w:styleId="3A4AEC46E5604A5587A75D9BFCD25D85">
    <w:name w:val="3A4AEC46E5604A5587A75D9BFCD25D85"/>
    <w:rsid w:val="00B22705"/>
    <w:pPr>
      <w:spacing w:after="100" w:line="240" w:lineRule="auto"/>
    </w:pPr>
    <w:rPr>
      <w:rFonts w:ascii="Times New Roman" w:eastAsiaTheme="minorHAnsi" w:hAnsi="Times New Roman" w:cs="Times New Roman"/>
      <w:sz w:val="24"/>
      <w:szCs w:val="24"/>
    </w:rPr>
  </w:style>
  <w:style w:type="paragraph" w:customStyle="1" w:styleId="FEC190EB791C4751A5FC5A8429762BB1">
    <w:name w:val="FEC190EB791C4751A5FC5A8429762BB1"/>
    <w:rsid w:val="00B22705"/>
    <w:pPr>
      <w:spacing w:after="100" w:line="240" w:lineRule="auto"/>
    </w:pPr>
    <w:rPr>
      <w:rFonts w:ascii="Times New Roman" w:eastAsiaTheme="minorHAnsi" w:hAnsi="Times New Roman" w:cs="Times New Roman"/>
      <w:sz w:val="24"/>
      <w:szCs w:val="24"/>
    </w:rPr>
  </w:style>
  <w:style w:type="paragraph" w:customStyle="1" w:styleId="7EC0E04011A544ECB2FD8BA8AF357F13">
    <w:name w:val="7EC0E04011A544ECB2FD8BA8AF357F13"/>
    <w:rsid w:val="00B22705"/>
    <w:pPr>
      <w:spacing w:after="100" w:line="240" w:lineRule="auto"/>
    </w:pPr>
    <w:rPr>
      <w:rFonts w:ascii="Times New Roman" w:eastAsiaTheme="minorHAnsi" w:hAnsi="Times New Roman" w:cs="Times New Roman"/>
      <w:sz w:val="24"/>
      <w:szCs w:val="24"/>
    </w:rPr>
  </w:style>
  <w:style w:type="paragraph" w:customStyle="1" w:styleId="5A24EAAAD3DC4C22A875A9865DC635C2">
    <w:name w:val="5A24EAAAD3DC4C22A875A9865DC635C2"/>
    <w:rsid w:val="00B22705"/>
    <w:pPr>
      <w:spacing w:after="100" w:line="240" w:lineRule="auto"/>
    </w:pPr>
    <w:rPr>
      <w:rFonts w:ascii="Times New Roman" w:eastAsiaTheme="minorHAnsi" w:hAnsi="Times New Roman" w:cs="Times New Roman"/>
      <w:sz w:val="24"/>
      <w:szCs w:val="24"/>
    </w:rPr>
  </w:style>
  <w:style w:type="paragraph" w:customStyle="1" w:styleId="5A1F3BF11F084E9EA53E0B41A05F838E">
    <w:name w:val="5A1F3BF11F084E9EA53E0B41A05F838E"/>
    <w:rsid w:val="00B22705"/>
    <w:pPr>
      <w:spacing w:after="100" w:line="240" w:lineRule="auto"/>
    </w:pPr>
    <w:rPr>
      <w:rFonts w:ascii="Times New Roman" w:eastAsiaTheme="minorHAnsi" w:hAnsi="Times New Roman" w:cs="Times New Roman"/>
      <w:sz w:val="24"/>
      <w:szCs w:val="24"/>
    </w:rPr>
  </w:style>
  <w:style w:type="paragraph" w:customStyle="1" w:styleId="1DB5E7A7CE0C48C9A3E049760A84E12E">
    <w:name w:val="1DB5E7A7CE0C48C9A3E049760A84E12E"/>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
    <w:name w:val="1A9A5DAB91BD4FCC8E670B14F42056EF"/>
    <w:rsid w:val="00B22705"/>
    <w:pPr>
      <w:spacing w:after="100" w:line="240" w:lineRule="auto"/>
    </w:pPr>
    <w:rPr>
      <w:rFonts w:ascii="Times New Roman" w:eastAsiaTheme="minorHAnsi" w:hAnsi="Times New Roman" w:cs="Times New Roman"/>
      <w:sz w:val="24"/>
      <w:szCs w:val="24"/>
    </w:rPr>
  </w:style>
  <w:style w:type="paragraph" w:customStyle="1" w:styleId="8AF6290B069F4DCF80656E3C0F4CD16A">
    <w:name w:val="8AF6290B069F4DCF80656E3C0F4CD16A"/>
    <w:rsid w:val="00B22705"/>
    <w:pPr>
      <w:spacing w:after="100" w:line="240" w:lineRule="auto"/>
    </w:pPr>
    <w:rPr>
      <w:rFonts w:ascii="Times New Roman" w:eastAsiaTheme="minorHAnsi" w:hAnsi="Times New Roman" w:cs="Times New Roman"/>
      <w:sz w:val="24"/>
      <w:szCs w:val="24"/>
    </w:rPr>
  </w:style>
  <w:style w:type="paragraph" w:customStyle="1" w:styleId="E403FA9C647345EB8E678D28E6E019E4">
    <w:name w:val="E403FA9C647345EB8E678D28E6E019E4"/>
    <w:rsid w:val="00B22705"/>
    <w:pPr>
      <w:spacing w:after="100" w:line="240" w:lineRule="auto"/>
    </w:pPr>
    <w:rPr>
      <w:rFonts w:ascii="Times New Roman" w:eastAsiaTheme="minorHAnsi" w:hAnsi="Times New Roman" w:cs="Times New Roman"/>
      <w:sz w:val="24"/>
      <w:szCs w:val="24"/>
    </w:rPr>
  </w:style>
  <w:style w:type="paragraph" w:customStyle="1" w:styleId="C9FAFA6E3A8E425F8AB10F31744CF39E">
    <w:name w:val="C9FAFA6E3A8E425F8AB10F31744CF39E"/>
    <w:rsid w:val="00B22705"/>
    <w:pPr>
      <w:spacing w:after="100" w:line="240" w:lineRule="auto"/>
    </w:pPr>
    <w:rPr>
      <w:rFonts w:ascii="Times New Roman" w:eastAsiaTheme="minorHAnsi" w:hAnsi="Times New Roman" w:cs="Times New Roman"/>
      <w:sz w:val="24"/>
      <w:szCs w:val="24"/>
    </w:rPr>
  </w:style>
  <w:style w:type="paragraph" w:customStyle="1" w:styleId="B73B6DAF60494FDF9EC5C043E9F4982D">
    <w:name w:val="B73B6DAF60494FDF9EC5C043E9F4982D"/>
    <w:rsid w:val="00B22705"/>
    <w:pPr>
      <w:spacing w:after="100" w:line="240" w:lineRule="auto"/>
    </w:pPr>
    <w:rPr>
      <w:rFonts w:ascii="Times New Roman" w:eastAsiaTheme="minorHAnsi" w:hAnsi="Times New Roman" w:cs="Times New Roman"/>
      <w:sz w:val="24"/>
      <w:szCs w:val="24"/>
    </w:rPr>
  </w:style>
  <w:style w:type="paragraph" w:customStyle="1" w:styleId="8D2A3945B4C548E5B8D170C389E564DA">
    <w:name w:val="8D2A3945B4C548E5B8D170C389E564DA"/>
    <w:rsid w:val="00B22705"/>
    <w:pPr>
      <w:spacing w:after="100" w:line="240" w:lineRule="auto"/>
    </w:pPr>
    <w:rPr>
      <w:rFonts w:ascii="Times New Roman" w:eastAsiaTheme="minorHAnsi" w:hAnsi="Times New Roman" w:cs="Times New Roman"/>
      <w:sz w:val="24"/>
      <w:szCs w:val="24"/>
    </w:rPr>
  </w:style>
  <w:style w:type="paragraph" w:customStyle="1" w:styleId="6425DEAFD56A492D82D6EEF650C3F4DB">
    <w:name w:val="6425DEAFD56A492D82D6EEF650C3F4DB"/>
    <w:rsid w:val="00B22705"/>
    <w:pPr>
      <w:spacing w:after="100" w:line="240" w:lineRule="auto"/>
    </w:pPr>
    <w:rPr>
      <w:rFonts w:ascii="Times New Roman" w:eastAsiaTheme="minorHAnsi" w:hAnsi="Times New Roman" w:cs="Times New Roman"/>
      <w:sz w:val="24"/>
      <w:szCs w:val="24"/>
    </w:rPr>
  </w:style>
  <w:style w:type="paragraph" w:customStyle="1" w:styleId="68EAB57CD5274175BA56398612E8C004">
    <w:name w:val="68EAB57CD5274175BA56398612E8C004"/>
    <w:rsid w:val="00B22705"/>
    <w:pPr>
      <w:spacing w:after="100" w:line="240" w:lineRule="auto"/>
    </w:pPr>
    <w:rPr>
      <w:rFonts w:ascii="Times New Roman" w:eastAsiaTheme="minorHAnsi" w:hAnsi="Times New Roman" w:cs="Times New Roman"/>
      <w:sz w:val="24"/>
      <w:szCs w:val="24"/>
    </w:rPr>
  </w:style>
  <w:style w:type="paragraph" w:customStyle="1" w:styleId="1E6E4E72371043A48D625D6FDBF0A963">
    <w:name w:val="1E6E4E72371043A48D625D6FDBF0A963"/>
    <w:rsid w:val="00B22705"/>
    <w:pPr>
      <w:spacing w:after="100" w:line="240" w:lineRule="auto"/>
    </w:pPr>
    <w:rPr>
      <w:rFonts w:ascii="Times New Roman" w:eastAsiaTheme="minorHAnsi" w:hAnsi="Times New Roman" w:cs="Times New Roman"/>
      <w:sz w:val="24"/>
      <w:szCs w:val="24"/>
    </w:rPr>
  </w:style>
  <w:style w:type="paragraph" w:customStyle="1" w:styleId="95BBEAF51CB441BCB3EE7E5CABB6D458">
    <w:name w:val="95BBEAF51CB441BCB3EE7E5CABB6D458"/>
    <w:rsid w:val="00B22705"/>
    <w:pPr>
      <w:spacing w:after="100" w:line="240" w:lineRule="auto"/>
    </w:pPr>
    <w:rPr>
      <w:rFonts w:ascii="Times New Roman" w:eastAsiaTheme="minorHAnsi" w:hAnsi="Times New Roman" w:cs="Times New Roman"/>
      <w:sz w:val="24"/>
      <w:szCs w:val="24"/>
    </w:rPr>
  </w:style>
  <w:style w:type="paragraph" w:customStyle="1" w:styleId="9763377871074C18B35A6B212E088D80">
    <w:name w:val="9763377871074C18B35A6B212E088D80"/>
    <w:rsid w:val="00B22705"/>
    <w:pPr>
      <w:spacing w:after="100" w:line="240" w:lineRule="auto"/>
    </w:pPr>
    <w:rPr>
      <w:rFonts w:ascii="Times New Roman" w:eastAsiaTheme="minorHAnsi" w:hAnsi="Times New Roman" w:cs="Times New Roman"/>
      <w:sz w:val="24"/>
      <w:szCs w:val="24"/>
    </w:rPr>
  </w:style>
  <w:style w:type="paragraph" w:customStyle="1" w:styleId="4C4BD485B4D34444838D82C80A2FBF33">
    <w:name w:val="4C4BD485B4D34444838D82C80A2FBF33"/>
    <w:rsid w:val="00B22705"/>
    <w:pPr>
      <w:spacing w:after="100" w:line="240" w:lineRule="auto"/>
    </w:pPr>
    <w:rPr>
      <w:rFonts w:ascii="Times New Roman" w:eastAsiaTheme="minorHAnsi" w:hAnsi="Times New Roman" w:cs="Times New Roman"/>
      <w:sz w:val="24"/>
      <w:szCs w:val="24"/>
    </w:rPr>
  </w:style>
  <w:style w:type="paragraph" w:customStyle="1" w:styleId="2BDAF33C74434251A327F0BFD1EB54E9">
    <w:name w:val="2BDAF33C74434251A327F0BFD1EB54E9"/>
    <w:rsid w:val="00B22705"/>
    <w:pPr>
      <w:spacing w:after="100" w:line="240" w:lineRule="auto"/>
    </w:pPr>
    <w:rPr>
      <w:rFonts w:ascii="Times New Roman" w:eastAsiaTheme="minorHAnsi" w:hAnsi="Times New Roman" w:cs="Times New Roman"/>
      <w:sz w:val="24"/>
      <w:szCs w:val="24"/>
    </w:rPr>
  </w:style>
  <w:style w:type="paragraph" w:customStyle="1" w:styleId="1BC381B8C9ED41A6A0DA37781F04932C">
    <w:name w:val="1BC381B8C9ED41A6A0DA37781F04932C"/>
    <w:rsid w:val="00B22705"/>
    <w:pPr>
      <w:spacing w:after="100" w:line="240" w:lineRule="auto"/>
    </w:pPr>
    <w:rPr>
      <w:rFonts w:ascii="Times New Roman" w:eastAsiaTheme="minorHAnsi" w:hAnsi="Times New Roman" w:cs="Times New Roman"/>
      <w:sz w:val="24"/>
      <w:szCs w:val="24"/>
    </w:rPr>
  </w:style>
  <w:style w:type="paragraph" w:customStyle="1" w:styleId="585801C89BD340A4842E81910B7915D6">
    <w:name w:val="585801C89BD340A4842E81910B7915D6"/>
    <w:rsid w:val="00B22705"/>
    <w:pPr>
      <w:spacing w:after="100" w:line="240" w:lineRule="auto"/>
    </w:pPr>
    <w:rPr>
      <w:rFonts w:ascii="Times New Roman" w:eastAsiaTheme="minorHAnsi" w:hAnsi="Times New Roman" w:cs="Times New Roman"/>
      <w:sz w:val="24"/>
      <w:szCs w:val="24"/>
    </w:rPr>
  </w:style>
  <w:style w:type="paragraph" w:customStyle="1" w:styleId="5F0F90BB971F4CA08104D6CEFD4E05CA">
    <w:name w:val="5F0F90BB971F4CA08104D6CEFD4E05CA"/>
    <w:rsid w:val="00B22705"/>
    <w:pPr>
      <w:spacing w:after="100" w:line="240" w:lineRule="auto"/>
    </w:pPr>
    <w:rPr>
      <w:rFonts w:ascii="Times New Roman" w:eastAsiaTheme="minorHAnsi" w:hAnsi="Times New Roman" w:cs="Times New Roman"/>
      <w:sz w:val="24"/>
      <w:szCs w:val="24"/>
    </w:rPr>
  </w:style>
  <w:style w:type="paragraph" w:customStyle="1" w:styleId="1D221EF5E9D14CEE9B0880058A9D247B">
    <w:name w:val="1D221EF5E9D14CEE9B0880058A9D247B"/>
    <w:rsid w:val="00B22705"/>
    <w:pPr>
      <w:spacing w:after="100" w:line="240" w:lineRule="auto"/>
    </w:pPr>
    <w:rPr>
      <w:rFonts w:ascii="Times New Roman" w:eastAsiaTheme="minorHAnsi" w:hAnsi="Times New Roman" w:cs="Times New Roman"/>
      <w:sz w:val="24"/>
      <w:szCs w:val="24"/>
    </w:rPr>
  </w:style>
  <w:style w:type="paragraph" w:customStyle="1" w:styleId="818681A266454BDF8A38D31F9909BD2B">
    <w:name w:val="818681A266454BDF8A38D31F9909BD2B"/>
    <w:rsid w:val="00B22705"/>
    <w:pPr>
      <w:spacing w:after="100" w:line="240" w:lineRule="auto"/>
    </w:pPr>
    <w:rPr>
      <w:rFonts w:ascii="Times New Roman" w:eastAsiaTheme="minorHAnsi" w:hAnsi="Times New Roman" w:cs="Times New Roman"/>
      <w:sz w:val="24"/>
      <w:szCs w:val="24"/>
    </w:rPr>
  </w:style>
  <w:style w:type="paragraph" w:customStyle="1" w:styleId="D0192751BA7142848836317EFF209638">
    <w:name w:val="D0192751BA7142848836317EFF209638"/>
    <w:rsid w:val="00B22705"/>
    <w:pPr>
      <w:spacing w:after="100" w:line="240" w:lineRule="auto"/>
    </w:pPr>
    <w:rPr>
      <w:rFonts w:ascii="Times New Roman" w:eastAsiaTheme="minorHAnsi" w:hAnsi="Times New Roman" w:cs="Times New Roman"/>
      <w:sz w:val="24"/>
      <w:szCs w:val="24"/>
    </w:rPr>
  </w:style>
  <w:style w:type="paragraph" w:customStyle="1" w:styleId="FD03967E5BBD4067BF0914B8F7A0550F">
    <w:name w:val="FD03967E5BBD4067BF0914B8F7A0550F"/>
    <w:rsid w:val="00B22705"/>
    <w:pPr>
      <w:spacing w:after="100" w:line="240" w:lineRule="auto"/>
    </w:pPr>
    <w:rPr>
      <w:rFonts w:ascii="Times New Roman" w:eastAsiaTheme="minorHAnsi" w:hAnsi="Times New Roman" w:cs="Times New Roman"/>
      <w:sz w:val="24"/>
      <w:szCs w:val="24"/>
    </w:rPr>
  </w:style>
  <w:style w:type="paragraph" w:customStyle="1" w:styleId="934B958064074B019C4E56B3829E5A01">
    <w:name w:val="934B958064074B019C4E56B3829E5A01"/>
    <w:rsid w:val="00B22705"/>
    <w:pPr>
      <w:spacing w:after="100" w:line="240" w:lineRule="auto"/>
    </w:pPr>
    <w:rPr>
      <w:rFonts w:ascii="Times New Roman" w:eastAsiaTheme="minorHAnsi" w:hAnsi="Times New Roman" w:cs="Times New Roman"/>
      <w:sz w:val="24"/>
      <w:szCs w:val="24"/>
    </w:rPr>
  </w:style>
  <w:style w:type="paragraph" w:customStyle="1" w:styleId="7C8A1B76543046C9BE57FC54AF3ACEC3">
    <w:name w:val="7C8A1B76543046C9BE57FC54AF3ACEC3"/>
    <w:rsid w:val="00B22705"/>
    <w:pPr>
      <w:spacing w:after="100" w:line="240" w:lineRule="auto"/>
    </w:pPr>
    <w:rPr>
      <w:rFonts w:ascii="Times New Roman" w:eastAsiaTheme="minorHAnsi" w:hAnsi="Times New Roman" w:cs="Times New Roman"/>
      <w:sz w:val="24"/>
      <w:szCs w:val="24"/>
    </w:rPr>
  </w:style>
  <w:style w:type="paragraph" w:customStyle="1" w:styleId="D3A52E94A90F45B2A66E8ABEE5818549">
    <w:name w:val="D3A52E94A90F45B2A66E8ABEE5818549"/>
    <w:rsid w:val="00B22705"/>
    <w:pPr>
      <w:spacing w:after="100" w:line="240" w:lineRule="auto"/>
    </w:pPr>
    <w:rPr>
      <w:rFonts w:ascii="Times New Roman" w:eastAsiaTheme="minorHAnsi" w:hAnsi="Times New Roman" w:cs="Times New Roman"/>
      <w:sz w:val="24"/>
      <w:szCs w:val="24"/>
    </w:rPr>
  </w:style>
  <w:style w:type="paragraph" w:customStyle="1" w:styleId="88F380E0AA494181822260F35ABAFD422">
    <w:name w:val="88F380E0AA494181822260F35ABAFD42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2">
    <w:name w:val="E837F18BCE0C4A54BF1FF440FD994AF9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2">
    <w:name w:val="91C8541A9B994227A353D680CF02856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2">
    <w:name w:val="8A4A94C2F8104B659EAA1AE651D0AA1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
    <w:name w:val="BCC09F921BE54B1DAF16E9A0C85E624C2"/>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2">
    <w:name w:val="51AB895B8467423B870E3D669BA2E8F72"/>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2">
    <w:name w:val="0A29C254263F4018A790F7988EABD9002"/>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2">
    <w:name w:val="80E48399FB394F07A10940EA447FA18B2"/>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2">
    <w:name w:val="A39FD8EABA37434282A6BD7AC775F84C2"/>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2">
    <w:name w:val="780BAEE1CD364D8FB3FAD1817E6C813E2"/>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2">
    <w:name w:val="DE66441FB40D45C3B84DBCC8C0B914B92"/>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2">
    <w:name w:val="98031EDFA6F44EC3A95261EEEFA611D82"/>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2">
    <w:name w:val="ADD99607C9C34EA4978248DB5B6CBB312"/>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2">
    <w:name w:val="2356AFE943F74AEDBC2F158BCAEC4C8E2"/>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2">
    <w:name w:val="EE2297AF69334AEDB6A00F9F6ABC38202"/>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2">
    <w:name w:val="D74F0E662751487FA28FCD1E231A90042"/>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2">
    <w:name w:val="009D7B260C674ADFA3643A952EEA06092"/>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2">
    <w:name w:val="DB4691E81DC449F6A25AB6CA7614B5C52"/>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2">
    <w:name w:val="B309BD84C24F4C9E9FBF58A658F5FC7A2"/>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2">
    <w:name w:val="F08981EECAB34898A41E70D53F4531AC2"/>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2">
    <w:name w:val="136BEB0666004E79B616C5992049BA282"/>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2">
    <w:name w:val="0569B97422CF48208A990A941C0C46282"/>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2">
    <w:name w:val="7747AC3701614DF2B27345B9AED43A052"/>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2">
    <w:name w:val="9B6D0F423B1E45149D3841EFADA795412"/>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2">
    <w:name w:val="D436FD76169643E5A23AB0AC364543DF2"/>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2">
    <w:name w:val="57D48B27C9B346DE8BA45A595A38807E2"/>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2">
    <w:name w:val="78BF4377772745699244505866E0BEF42"/>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2">
    <w:name w:val="4724DF018511480E8D3E110D6C74B08D2"/>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2">
    <w:name w:val="4ECCAED3F26343428FFE9ACFC02E74E82"/>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2">
    <w:name w:val="840962F86C8E49D2991A6B96F4E602672"/>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2">
    <w:name w:val="67180C13A6DC4840AC8B1565A70397712"/>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2">
    <w:name w:val="637BB1CAA5F2403ABC15E92F5648672D2"/>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2">
    <w:name w:val="21EC1EF24BF242A7AAB2D7E28BA6DF632"/>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2">
    <w:name w:val="EEA2D3C6335442C0AD75427B1B60A0DF2"/>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2">
    <w:name w:val="895241DDEF8647D3A72FD5A2BB05D54E2"/>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2">
    <w:name w:val="C310472DE28C4C25962BB362EE3155E62"/>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2">
    <w:name w:val="4B00C1A4328F4DF8BAA2D067DDA920CE2"/>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2">
    <w:name w:val="A6EEB70F4ECC491A84505452C2E708F12"/>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2">
    <w:name w:val="37229F7D6AE64EBA84790C24157153FF2"/>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2">
    <w:name w:val="8A1A9E2E1BB8474D889F968B92E8E9CD2"/>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2">
    <w:name w:val="44FDCF15F74A40BCBCC13E953E65470D2"/>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2">
    <w:name w:val="EE049A2234024A1E892755765673FD4C2"/>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2">
    <w:name w:val="CA838C93ECD14C08B78D62BE9B647B472"/>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2">
    <w:name w:val="83DA3A32072A42A48F5C9EFF1BF98E6C2"/>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2">
    <w:name w:val="A5439EE1240D4F2987267FFD940CBF332"/>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1">
    <w:name w:val="34975A9D5D4A4B24875D3616D5A3A3731"/>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1">
    <w:name w:val="CF906E7A0AE149E79238F5EE3686FCFF1"/>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1">
    <w:name w:val="1B0D0DB7A48F42AEB6BBE32DCAF2185B1"/>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1">
    <w:name w:val="6E15C9D82AFE4068B30218D8E9A05B281"/>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1">
    <w:name w:val="69C43850E0804251B20C100F7B31EEC91"/>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1">
    <w:name w:val="77FC0A65F7CD4818A6FB431F81465DFC1"/>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1">
    <w:name w:val="53E63DECDB6C4EC7A1D8E38393720E581"/>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1">
    <w:name w:val="6A5309AFEBEB45EB85FFC7768E3B56771"/>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1">
    <w:name w:val="87976626F37541108B46AA7AF07650FA1"/>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1">
    <w:name w:val="26996DFDEB7E491FBC34A3AE99131D9B1"/>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1">
    <w:name w:val="148B723818A04D46AD846A081158F2931"/>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1">
    <w:name w:val="851854B154A14D99B40CF23E4B04888F1"/>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1">
    <w:name w:val="5EF3248CDB2F45E0BD8F9CBB93E6768D1"/>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1">
    <w:name w:val="CD3395BA75BC456B8B69F1A1246375781"/>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1">
    <w:name w:val="3A4AEC46E5604A5587A75D9BFCD25D851"/>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1">
    <w:name w:val="FEC190EB791C4751A5FC5A8429762BB11"/>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1">
    <w:name w:val="7EC0E04011A544ECB2FD8BA8AF357F131"/>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1">
    <w:name w:val="5A24EAAAD3DC4C22A875A9865DC635C21"/>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1">
    <w:name w:val="5A1F3BF11F084E9EA53E0B41A05F838E1"/>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1">
    <w:name w:val="1DB5E7A7CE0C48C9A3E049760A84E12E1"/>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
    <w:name w:val="1A9A5DAB91BD4FCC8E670B14F42056EF1"/>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1">
    <w:name w:val="8AF6290B069F4DCF80656E3C0F4CD16A1"/>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1">
    <w:name w:val="E403FA9C647345EB8E678D28E6E019E41"/>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1">
    <w:name w:val="C9FAFA6E3A8E425F8AB10F31744CF39E1"/>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1">
    <w:name w:val="B73B6DAF60494FDF9EC5C043E9F4982D1"/>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1">
    <w:name w:val="8D2A3945B4C548E5B8D170C389E564DA1"/>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1">
    <w:name w:val="6425DEAFD56A492D82D6EEF650C3F4DB1"/>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1">
    <w:name w:val="68EAB57CD5274175BA56398612E8C0041"/>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1">
    <w:name w:val="1E6E4E72371043A48D625D6FDBF0A9631"/>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1">
    <w:name w:val="95BBEAF51CB441BCB3EE7E5CABB6D4581"/>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1">
    <w:name w:val="9763377871074C18B35A6B212E088D801"/>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1">
    <w:name w:val="4C4BD485B4D34444838D82C80A2FBF331"/>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1">
    <w:name w:val="2BDAF33C74434251A327F0BFD1EB54E91"/>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1">
    <w:name w:val="1BC381B8C9ED41A6A0DA37781F04932C1"/>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1">
    <w:name w:val="585801C89BD340A4842E81910B7915D61"/>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1">
    <w:name w:val="5F0F90BB971F4CA08104D6CEFD4E05CA1"/>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1">
    <w:name w:val="1D221EF5E9D14CEE9B0880058A9D247B1"/>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1">
    <w:name w:val="818681A266454BDF8A38D31F9909BD2B1"/>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1">
    <w:name w:val="D0192751BA7142848836317EFF2096381"/>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1">
    <w:name w:val="FD03967E5BBD4067BF0914B8F7A0550F1"/>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1">
    <w:name w:val="934B958064074B019C4E56B3829E5A011"/>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
    <w:name w:val="621D60325ACA4811A3C8FC52C5311224"/>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
    <w:name w:val="0058DAF1FD1A4CBFBFA035020A3DEE77"/>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3">
    <w:name w:val="88F380E0AA494181822260F35ABAFD42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3">
    <w:name w:val="E837F18BCE0C4A54BF1FF440FD994AF9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3">
    <w:name w:val="91C8541A9B994227A353D680CF02856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3">
    <w:name w:val="8A4A94C2F8104B659EAA1AE651D0AA1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
    <w:name w:val="BCC09F921BE54B1DAF16E9A0C85E624C3"/>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3">
    <w:name w:val="51AB895B8467423B870E3D669BA2E8F73"/>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3">
    <w:name w:val="0A29C254263F4018A790F7988EABD9003"/>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3">
    <w:name w:val="80E48399FB394F07A10940EA447FA18B3"/>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3">
    <w:name w:val="A39FD8EABA37434282A6BD7AC775F84C3"/>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3">
    <w:name w:val="780BAEE1CD364D8FB3FAD1817E6C813E3"/>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3">
    <w:name w:val="DE66441FB40D45C3B84DBCC8C0B914B93"/>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3">
    <w:name w:val="98031EDFA6F44EC3A95261EEEFA611D83"/>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3">
    <w:name w:val="ADD99607C9C34EA4978248DB5B6CBB313"/>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3">
    <w:name w:val="2356AFE943F74AEDBC2F158BCAEC4C8E3"/>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3">
    <w:name w:val="EE2297AF69334AEDB6A00F9F6ABC38203"/>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3">
    <w:name w:val="D74F0E662751487FA28FCD1E231A90043"/>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3">
    <w:name w:val="009D7B260C674ADFA3643A952EEA06093"/>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3">
    <w:name w:val="DB4691E81DC449F6A25AB6CA7614B5C53"/>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3">
    <w:name w:val="B309BD84C24F4C9E9FBF58A658F5FC7A3"/>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3">
    <w:name w:val="F08981EECAB34898A41E70D53F4531AC3"/>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3">
    <w:name w:val="136BEB0666004E79B616C5992049BA283"/>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3">
    <w:name w:val="0569B97422CF48208A990A941C0C46283"/>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3">
    <w:name w:val="7747AC3701614DF2B27345B9AED43A053"/>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3">
    <w:name w:val="9B6D0F423B1E45149D3841EFADA795413"/>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3">
    <w:name w:val="D436FD76169643E5A23AB0AC364543DF3"/>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3">
    <w:name w:val="57D48B27C9B346DE8BA45A595A38807E3"/>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3">
    <w:name w:val="78BF4377772745699244505866E0BEF43"/>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3">
    <w:name w:val="4724DF018511480E8D3E110D6C74B08D3"/>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3">
    <w:name w:val="4ECCAED3F26343428FFE9ACFC02E74E83"/>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3">
    <w:name w:val="840962F86C8E49D2991A6B96F4E602673"/>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3">
    <w:name w:val="67180C13A6DC4840AC8B1565A70397713"/>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3">
    <w:name w:val="637BB1CAA5F2403ABC15E92F5648672D3"/>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3">
    <w:name w:val="21EC1EF24BF242A7AAB2D7E28BA6DF633"/>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3">
    <w:name w:val="EEA2D3C6335442C0AD75427B1B60A0DF3"/>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3">
    <w:name w:val="895241DDEF8647D3A72FD5A2BB05D54E3"/>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3">
    <w:name w:val="C310472DE28C4C25962BB362EE3155E63"/>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3">
    <w:name w:val="4B00C1A4328F4DF8BAA2D067DDA920CE3"/>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3">
    <w:name w:val="A6EEB70F4ECC491A84505452C2E708F13"/>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3">
    <w:name w:val="37229F7D6AE64EBA84790C24157153FF3"/>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3">
    <w:name w:val="8A1A9E2E1BB8474D889F968B92E8E9CD3"/>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3">
    <w:name w:val="44FDCF15F74A40BCBCC13E953E65470D3"/>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3">
    <w:name w:val="EE049A2234024A1E892755765673FD4C3"/>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3">
    <w:name w:val="CA838C93ECD14C08B78D62BE9B647B473"/>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3">
    <w:name w:val="83DA3A32072A42A48F5C9EFF1BF98E6C3"/>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3">
    <w:name w:val="A5439EE1240D4F2987267FFD940CBF333"/>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2">
    <w:name w:val="34975A9D5D4A4B24875D3616D5A3A3732"/>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2">
    <w:name w:val="CF906E7A0AE149E79238F5EE3686FCFF2"/>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2">
    <w:name w:val="1B0D0DB7A48F42AEB6BBE32DCAF2185B2"/>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2">
    <w:name w:val="6E15C9D82AFE4068B30218D8E9A05B282"/>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2">
    <w:name w:val="69C43850E0804251B20C100F7B31EEC92"/>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2">
    <w:name w:val="77FC0A65F7CD4818A6FB431F81465DFC2"/>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2">
    <w:name w:val="53E63DECDB6C4EC7A1D8E38393720E582"/>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2">
    <w:name w:val="6A5309AFEBEB45EB85FFC7768E3B56772"/>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2">
    <w:name w:val="87976626F37541108B46AA7AF07650FA2"/>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2">
    <w:name w:val="26996DFDEB7E491FBC34A3AE99131D9B2"/>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2">
    <w:name w:val="148B723818A04D46AD846A081158F2932"/>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2">
    <w:name w:val="851854B154A14D99B40CF23E4B04888F2"/>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2">
    <w:name w:val="5EF3248CDB2F45E0BD8F9CBB93E6768D2"/>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2">
    <w:name w:val="CD3395BA75BC456B8B69F1A1246375782"/>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2">
    <w:name w:val="3A4AEC46E5604A5587A75D9BFCD25D852"/>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2">
    <w:name w:val="FEC190EB791C4751A5FC5A8429762BB12"/>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2">
    <w:name w:val="7EC0E04011A544ECB2FD8BA8AF357F132"/>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2">
    <w:name w:val="5A24EAAAD3DC4C22A875A9865DC635C22"/>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2">
    <w:name w:val="5A1F3BF11F084E9EA53E0B41A05F838E2"/>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2">
    <w:name w:val="1DB5E7A7CE0C48C9A3E049760A84E12E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2">
    <w:name w:val="1A9A5DAB91BD4FCC8E670B14F42056EF2"/>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2">
    <w:name w:val="8AF6290B069F4DCF80656E3C0F4CD16A2"/>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2">
    <w:name w:val="E403FA9C647345EB8E678D28E6E019E42"/>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2">
    <w:name w:val="C9FAFA6E3A8E425F8AB10F31744CF39E2"/>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2">
    <w:name w:val="B73B6DAF60494FDF9EC5C043E9F4982D2"/>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2">
    <w:name w:val="8D2A3945B4C548E5B8D170C389E564DA2"/>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2">
    <w:name w:val="6425DEAFD56A492D82D6EEF650C3F4DB2"/>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2">
    <w:name w:val="68EAB57CD5274175BA56398612E8C0042"/>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2">
    <w:name w:val="1E6E4E72371043A48D625D6FDBF0A9632"/>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2">
    <w:name w:val="95BBEAF51CB441BCB3EE7E5CABB6D4582"/>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2">
    <w:name w:val="9763377871074C18B35A6B212E088D802"/>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2">
    <w:name w:val="4C4BD485B4D34444838D82C80A2FBF332"/>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2">
    <w:name w:val="2BDAF33C74434251A327F0BFD1EB54E92"/>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2">
    <w:name w:val="1BC381B8C9ED41A6A0DA37781F04932C2"/>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2">
    <w:name w:val="585801C89BD340A4842E81910B7915D62"/>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2">
    <w:name w:val="5F0F90BB971F4CA08104D6CEFD4E05CA2"/>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2">
    <w:name w:val="1D221EF5E9D14CEE9B0880058A9D247B2"/>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2">
    <w:name w:val="818681A266454BDF8A38D31F9909BD2B2"/>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2">
    <w:name w:val="D0192751BA7142848836317EFF2096382"/>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2">
    <w:name w:val="FD03967E5BBD4067BF0914B8F7A0550F2"/>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2">
    <w:name w:val="934B958064074B019C4E56B3829E5A012"/>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1">
    <w:name w:val="621D60325ACA4811A3C8FC52C53112241"/>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1">
    <w:name w:val="0058DAF1FD1A4CBFBFA035020A3DEE771"/>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4">
    <w:name w:val="88F380E0AA494181822260F35ABAFD42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4">
    <w:name w:val="E837F18BCE0C4A54BF1FF440FD994AF9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4">
    <w:name w:val="91C8541A9B994227A353D680CF02856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4">
    <w:name w:val="8A4A94C2F8104B659EAA1AE651D0AA1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
    <w:name w:val="BCC09F921BE54B1DAF16E9A0C85E624C4"/>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4">
    <w:name w:val="51AB895B8467423B870E3D669BA2E8F74"/>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4">
    <w:name w:val="0A29C254263F4018A790F7988EABD9004"/>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4">
    <w:name w:val="80E48399FB394F07A10940EA447FA18B4"/>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4">
    <w:name w:val="A39FD8EABA37434282A6BD7AC775F84C4"/>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4">
    <w:name w:val="780BAEE1CD364D8FB3FAD1817E6C813E4"/>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4">
    <w:name w:val="DE66441FB40D45C3B84DBCC8C0B914B94"/>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4">
    <w:name w:val="98031EDFA6F44EC3A95261EEEFA611D84"/>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4">
    <w:name w:val="ADD99607C9C34EA4978248DB5B6CBB314"/>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4">
    <w:name w:val="2356AFE943F74AEDBC2F158BCAEC4C8E4"/>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4">
    <w:name w:val="EE2297AF69334AEDB6A00F9F6ABC38204"/>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4">
    <w:name w:val="D74F0E662751487FA28FCD1E231A90044"/>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4">
    <w:name w:val="009D7B260C674ADFA3643A952EEA06094"/>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4">
    <w:name w:val="DB4691E81DC449F6A25AB6CA7614B5C54"/>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4">
    <w:name w:val="B309BD84C24F4C9E9FBF58A658F5FC7A4"/>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4">
    <w:name w:val="F08981EECAB34898A41E70D53F4531AC4"/>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4">
    <w:name w:val="136BEB0666004E79B616C5992049BA284"/>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4">
    <w:name w:val="0569B97422CF48208A990A941C0C46284"/>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4">
    <w:name w:val="7747AC3701614DF2B27345B9AED43A054"/>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4">
    <w:name w:val="9B6D0F423B1E45149D3841EFADA795414"/>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4">
    <w:name w:val="D436FD76169643E5A23AB0AC364543DF4"/>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4">
    <w:name w:val="57D48B27C9B346DE8BA45A595A38807E4"/>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4">
    <w:name w:val="78BF4377772745699244505866E0BEF44"/>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4">
    <w:name w:val="4724DF018511480E8D3E110D6C74B08D4"/>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4">
    <w:name w:val="4ECCAED3F26343428FFE9ACFC02E74E84"/>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4">
    <w:name w:val="840962F86C8E49D2991A6B96F4E602674"/>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4">
    <w:name w:val="67180C13A6DC4840AC8B1565A70397714"/>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4">
    <w:name w:val="637BB1CAA5F2403ABC15E92F5648672D4"/>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4">
    <w:name w:val="21EC1EF24BF242A7AAB2D7E28BA6DF634"/>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4">
    <w:name w:val="EEA2D3C6335442C0AD75427B1B60A0DF4"/>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4">
    <w:name w:val="895241DDEF8647D3A72FD5A2BB05D54E4"/>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4">
    <w:name w:val="C310472DE28C4C25962BB362EE3155E64"/>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4">
    <w:name w:val="4B00C1A4328F4DF8BAA2D067DDA920CE4"/>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4">
    <w:name w:val="A6EEB70F4ECC491A84505452C2E708F14"/>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4">
    <w:name w:val="37229F7D6AE64EBA84790C24157153FF4"/>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4">
    <w:name w:val="8A1A9E2E1BB8474D889F968B92E8E9CD4"/>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4">
    <w:name w:val="44FDCF15F74A40BCBCC13E953E65470D4"/>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4">
    <w:name w:val="EE049A2234024A1E892755765673FD4C4"/>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4">
    <w:name w:val="CA838C93ECD14C08B78D62BE9B647B474"/>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4">
    <w:name w:val="83DA3A32072A42A48F5C9EFF1BF98E6C4"/>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4">
    <w:name w:val="A5439EE1240D4F2987267FFD940CBF334"/>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3">
    <w:name w:val="34975A9D5D4A4B24875D3616D5A3A3733"/>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3">
    <w:name w:val="CF906E7A0AE149E79238F5EE3686FCFF3"/>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3">
    <w:name w:val="1B0D0DB7A48F42AEB6BBE32DCAF2185B3"/>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3">
    <w:name w:val="6E15C9D82AFE4068B30218D8E9A05B283"/>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3">
    <w:name w:val="69C43850E0804251B20C100F7B31EEC93"/>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3">
    <w:name w:val="77FC0A65F7CD4818A6FB431F81465DFC3"/>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3">
    <w:name w:val="53E63DECDB6C4EC7A1D8E38393720E583"/>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3">
    <w:name w:val="6A5309AFEBEB45EB85FFC7768E3B56773"/>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3">
    <w:name w:val="87976626F37541108B46AA7AF07650FA3"/>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3">
    <w:name w:val="26996DFDEB7E491FBC34A3AE99131D9B3"/>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3">
    <w:name w:val="148B723818A04D46AD846A081158F2933"/>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3">
    <w:name w:val="851854B154A14D99B40CF23E4B04888F3"/>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3">
    <w:name w:val="5EF3248CDB2F45E0BD8F9CBB93E6768D3"/>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3">
    <w:name w:val="CD3395BA75BC456B8B69F1A1246375783"/>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3">
    <w:name w:val="3A4AEC46E5604A5587A75D9BFCD25D853"/>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3">
    <w:name w:val="FEC190EB791C4751A5FC5A8429762BB13"/>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3">
    <w:name w:val="7EC0E04011A544ECB2FD8BA8AF357F133"/>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3">
    <w:name w:val="5A24EAAAD3DC4C22A875A9865DC635C23"/>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3">
    <w:name w:val="5A1F3BF11F084E9EA53E0B41A05F838E3"/>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3">
    <w:name w:val="1DB5E7A7CE0C48C9A3E049760A84E12E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3">
    <w:name w:val="1A9A5DAB91BD4FCC8E670B14F42056EF3"/>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3">
    <w:name w:val="8AF6290B069F4DCF80656E3C0F4CD16A3"/>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3">
    <w:name w:val="E403FA9C647345EB8E678D28E6E019E43"/>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3">
    <w:name w:val="C9FAFA6E3A8E425F8AB10F31744CF39E3"/>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3">
    <w:name w:val="B73B6DAF60494FDF9EC5C043E9F4982D3"/>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3">
    <w:name w:val="8D2A3945B4C548E5B8D170C389E564DA3"/>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3">
    <w:name w:val="6425DEAFD56A492D82D6EEF650C3F4DB3"/>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3">
    <w:name w:val="68EAB57CD5274175BA56398612E8C0043"/>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3">
    <w:name w:val="1E6E4E72371043A48D625D6FDBF0A9633"/>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3">
    <w:name w:val="95BBEAF51CB441BCB3EE7E5CABB6D4583"/>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3">
    <w:name w:val="9763377871074C18B35A6B212E088D803"/>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3">
    <w:name w:val="4C4BD485B4D34444838D82C80A2FBF333"/>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3">
    <w:name w:val="2BDAF33C74434251A327F0BFD1EB54E93"/>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3">
    <w:name w:val="1BC381B8C9ED41A6A0DA37781F04932C3"/>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3">
    <w:name w:val="585801C89BD340A4842E81910B7915D63"/>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3">
    <w:name w:val="5F0F90BB971F4CA08104D6CEFD4E05CA3"/>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3">
    <w:name w:val="1D221EF5E9D14CEE9B0880058A9D247B3"/>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3">
    <w:name w:val="818681A266454BDF8A38D31F9909BD2B3"/>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3">
    <w:name w:val="D0192751BA7142848836317EFF2096383"/>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3">
    <w:name w:val="FD03967E5BBD4067BF0914B8F7A0550F3"/>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3">
    <w:name w:val="934B958064074B019C4E56B3829E5A013"/>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2">
    <w:name w:val="621D60325ACA4811A3C8FC52C53112242"/>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2">
    <w:name w:val="0058DAF1FD1A4CBFBFA035020A3DEE772"/>
    <w:rsid w:val="00137934"/>
    <w:pPr>
      <w:spacing w:after="100" w:line="240" w:lineRule="auto"/>
    </w:pPr>
    <w:rPr>
      <w:rFonts w:ascii="Times New Roman" w:eastAsiaTheme="minorHAnsi" w:hAnsi="Times New Roman" w:cs="Times New Roman"/>
      <w:sz w:val="24"/>
      <w:szCs w:val="24"/>
    </w:rPr>
  </w:style>
  <w:style w:type="paragraph" w:customStyle="1" w:styleId="510522E17DE642839209C6B040CF095E">
    <w:name w:val="510522E17DE642839209C6B040CF095E"/>
    <w:rsid w:val="00290A87"/>
  </w:style>
  <w:style w:type="paragraph" w:customStyle="1" w:styleId="0AC0610B2DD94FD09BB1309337A3BD23">
    <w:name w:val="0AC0610B2DD94FD09BB1309337A3BD23"/>
    <w:rsid w:val="00290A87"/>
  </w:style>
  <w:style w:type="paragraph" w:customStyle="1" w:styleId="A4131321BB8A4E40BFE807CEA4E8DCCA">
    <w:name w:val="A4131321BB8A4E40BFE807CEA4E8DCCA"/>
    <w:rsid w:val="00290A87"/>
  </w:style>
  <w:style w:type="paragraph" w:customStyle="1" w:styleId="376C39B42C4D4A448846DD5A3764A502">
    <w:name w:val="376C39B42C4D4A448846DD5A3764A502"/>
    <w:rsid w:val="00290A87"/>
  </w:style>
  <w:style w:type="paragraph" w:customStyle="1" w:styleId="9F58991ED3774971B2018B1E56C6A28F">
    <w:name w:val="9F58991ED3774971B2018B1E56C6A28F"/>
    <w:rsid w:val="00290A87"/>
  </w:style>
  <w:style w:type="paragraph" w:customStyle="1" w:styleId="9DBB3E9271D847FD820045B3A8AC3AB4">
    <w:name w:val="9DBB3E9271D847FD820045B3A8AC3AB4"/>
    <w:rsid w:val="00290A87"/>
  </w:style>
  <w:style w:type="paragraph" w:customStyle="1" w:styleId="CDEA2D36EBB044C4B4EEAEBE9511AE24">
    <w:name w:val="CDEA2D36EBB044C4B4EEAEBE9511AE24"/>
    <w:rsid w:val="00290A87"/>
  </w:style>
  <w:style w:type="paragraph" w:customStyle="1" w:styleId="799FAD8C0DA249469F818CC4EF9A5F2F">
    <w:name w:val="799FAD8C0DA249469F818CC4EF9A5F2F"/>
    <w:rsid w:val="00290A87"/>
  </w:style>
  <w:style w:type="paragraph" w:customStyle="1" w:styleId="AAA87F0B7C49462AA3D2C830B37AD927">
    <w:name w:val="AAA87F0B7C49462AA3D2C830B37AD927"/>
    <w:rsid w:val="00290A87"/>
  </w:style>
  <w:style w:type="paragraph" w:customStyle="1" w:styleId="568ADDBED1304F1A89F5E0B6976444F3">
    <w:name w:val="568ADDBED1304F1A89F5E0B6976444F3"/>
    <w:rsid w:val="00290A87"/>
  </w:style>
  <w:style w:type="paragraph" w:customStyle="1" w:styleId="BF1C21B84AB5406E9D9536C603C5A8BD">
    <w:name w:val="BF1C21B84AB5406E9D9536C603C5A8BD"/>
    <w:rsid w:val="00290A87"/>
  </w:style>
  <w:style w:type="paragraph" w:customStyle="1" w:styleId="CB00827021B2495DBBF57D61B98031F7">
    <w:name w:val="CB00827021B2495DBBF57D61B98031F7"/>
    <w:rsid w:val="00290A87"/>
  </w:style>
  <w:style w:type="paragraph" w:customStyle="1" w:styleId="2AF21E88F4374CD8889FA64D72FF7B96">
    <w:name w:val="2AF21E88F4374CD8889FA64D72FF7B96"/>
    <w:rsid w:val="00290A87"/>
  </w:style>
  <w:style w:type="paragraph" w:customStyle="1" w:styleId="420E8451C4DD446EBB3E4261E6208537">
    <w:name w:val="420E8451C4DD446EBB3E4261E6208537"/>
    <w:rsid w:val="00290A87"/>
  </w:style>
  <w:style w:type="paragraph" w:customStyle="1" w:styleId="13806338E66340E0A47719F6352C0649">
    <w:name w:val="13806338E66340E0A47719F6352C0649"/>
    <w:rsid w:val="00290A87"/>
  </w:style>
  <w:style w:type="paragraph" w:customStyle="1" w:styleId="C8AA38639FB84CCB9EBF126267916414">
    <w:name w:val="C8AA38639FB84CCB9EBF126267916414"/>
    <w:rsid w:val="00290A87"/>
  </w:style>
  <w:style w:type="paragraph" w:customStyle="1" w:styleId="C5D96440612D49E5AD9C55A6B9E4E5B3">
    <w:name w:val="C5D96440612D49E5AD9C55A6B9E4E5B3"/>
    <w:rsid w:val="00290A87"/>
  </w:style>
  <w:style w:type="paragraph" w:customStyle="1" w:styleId="388952ABFE70468493EDF4267E27129C">
    <w:name w:val="388952ABFE70468493EDF4267E27129C"/>
    <w:rsid w:val="00290A87"/>
  </w:style>
  <w:style w:type="paragraph" w:customStyle="1" w:styleId="6C9A34BACECE410AB63B920274D7BEAB">
    <w:name w:val="6C9A34BACECE410AB63B920274D7BEAB"/>
    <w:rsid w:val="00290A87"/>
  </w:style>
  <w:style w:type="paragraph" w:customStyle="1" w:styleId="265F2664FF1D4722B39D8DD04DC9BDE9">
    <w:name w:val="265F2664FF1D4722B39D8DD04DC9BDE9"/>
    <w:rsid w:val="00290A87"/>
  </w:style>
  <w:style w:type="paragraph" w:customStyle="1" w:styleId="C8519DD2AA3B4C0C90AB33E5569F4D24">
    <w:name w:val="C8519DD2AA3B4C0C90AB33E5569F4D24"/>
    <w:rsid w:val="00290A87"/>
  </w:style>
  <w:style w:type="paragraph" w:customStyle="1" w:styleId="75E92813674147C7BFBC5187F04E37E5">
    <w:name w:val="75E92813674147C7BFBC5187F04E37E5"/>
    <w:rsid w:val="00290A87"/>
  </w:style>
  <w:style w:type="paragraph" w:customStyle="1" w:styleId="636A34E5ADB04FF69BD27E64369BCFBE">
    <w:name w:val="636A34E5ADB04FF69BD27E64369BCFBE"/>
    <w:rsid w:val="00290A87"/>
  </w:style>
  <w:style w:type="paragraph" w:customStyle="1" w:styleId="508C0D29F6254687959A9989F45D5D8D">
    <w:name w:val="508C0D29F6254687959A9989F45D5D8D"/>
    <w:rsid w:val="00290A87"/>
  </w:style>
  <w:style w:type="paragraph" w:customStyle="1" w:styleId="88F380E0AA494181822260F35ABAFD425">
    <w:name w:val="88F380E0AA494181822260F35ABAFD42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5">
    <w:name w:val="E837F18BCE0C4A54BF1FF440FD994AF9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5">
    <w:name w:val="91C8541A9B994227A353D680CF02856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5">
    <w:name w:val="8A4A94C2F8104B659EAA1AE651D0AA1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5">
    <w:name w:val="BCC09F921BE54B1DAF16E9A0C85E624C5"/>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5">
    <w:name w:val="51AB895B8467423B870E3D669BA2E8F75"/>
    <w:rsid w:val="004446D4"/>
    <w:pPr>
      <w:spacing w:after="100" w:line="240" w:lineRule="auto"/>
    </w:pPr>
    <w:rPr>
      <w:rFonts w:ascii="Times New Roman" w:eastAsiaTheme="minorHAnsi" w:hAnsi="Times New Roman" w:cs="Times New Roman"/>
      <w:sz w:val="24"/>
      <w:szCs w:val="24"/>
    </w:rPr>
  </w:style>
  <w:style w:type="paragraph" w:customStyle="1" w:styleId="0A29C254263F4018A790F7988EABD9005">
    <w:name w:val="0A29C254263F4018A790F7988EABD9005"/>
    <w:rsid w:val="004446D4"/>
    <w:pPr>
      <w:spacing w:after="100" w:line="240" w:lineRule="auto"/>
    </w:pPr>
    <w:rPr>
      <w:rFonts w:ascii="Times New Roman" w:eastAsiaTheme="minorHAnsi" w:hAnsi="Times New Roman" w:cs="Times New Roman"/>
      <w:sz w:val="24"/>
      <w:szCs w:val="24"/>
    </w:rPr>
  </w:style>
  <w:style w:type="paragraph" w:customStyle="1" w:styleId="80E48399FB394F07A10940EA447FA18B5">
    <w:name w:val="80E48399FB394F07A10940EA447FA18B5"/>
    <w:rsid w:val="004446D4"/>
    <w:pPr>
      <w:spacing w:after="100" w:line="240" w:lineRule="auto"/>
    </w:pPr>
    <w:rPr>
      <w:rFonts w:ascii="Times New Roman" w:eastAsiaTheme="minorHAnsi" w:hAnsi="Times New Roman" w:cs="Times New Roman"/>
      <w:sz w:val="24"/>
      <w:szCs w:val="24"/>
    </w:rPr>
  </w:style>
  <w:style w:type="paragraph" w:customStyle="1" w:styleId="A39FD8EABA37434282A6BD7AC775F84C5">
    <w:name w:val="A39FD8EABA37434282A6BD7AC775F84C5"/>
    <w:rsid w:val="004446D4"/>
    <w:pPr>
      <w:spacing w:after="100" w:line="240" w:lineRule="auto"/>
    </w:pPr>
    <w:rPr>
      <w:rFonts w:ascii="Times New Roman" w:eastAsiaTheme="minorHAnsi" w:hAnsi="Times New Roman" w:cs="Times New Roman"/>
      <w:sz w:val="24"/>
      <w:szCs w:val="24"/>
    </w:rPr>
  </w:style>
  <w:style w:type="paragraph" w:customStyle="1" w:styleId="510522E17DE642839209C6B040CF095E1">
    <w:name w:val="510522E17DE642839209C6B040CF095E1"/>
    <w:rsid w:val="004446D4"/>
    <w:pPr>
      <w:spacing w:after="100" w:line="240" w:lineRule="auto"/>
    </w:pPr>
    <w:rPr>
      <w:rFonts w:ascii="Times New Roman" w:eastAsiaTheme="minorHAnsi" w:hAnsi="Times New Roman" w:cs="Times New Roman"/>
      <w:sz w:val="24"/>
      <w:szCs w:val="24"/>
    </w:rPr>
  </w:style>
  <w:style w:type="paragraph" w:customStyle="1" w:styleId="DE66441FB40D45C3B84DBCC8C0B914B95">
    <w:name w:val="DE66441FB40D45C3B84DBCC8C0B914B95"/>
    <w:rsid w:val="004446D4"/>
    <w:pPr>
      <w:spacing w:after="100" w:line="240" w:lineRule="auto"/>
    </w:pPr>
    <w:rPr>
      <w:rFonts w:ascii="Times New Roman" w:eastAsiaTheme="minorHAnsi" w:hAnsi="Times New Roman" w:cs="Times New Roman"/>
      <w:sz w:val="24"/>
      <w:szCs w:val="24"/>
    </w:rPr>
  </w:style>
  <w:style w:type="paragraph" w:customStyle="1" w:styleId="98031EDFA6F44EC3A95261EEEFA611D85">
    <w:name w:val="98031EDFA6F44EC3A95261EEEFA611D85"/>
    <w:rsid w:val="004446D4"/>
    <w:pPr>
      <w:spacing w:after="100" w:line="240" w:lineRule="auto"/>
    </w:pPr>
    <w:rPr>
      <w:rFonts w:ascii="Times New Roman" w:eastAsiaTheme="minorHAnsi" w:hAnsi="Times New Roman" w:cs="Times New Roman"/>
      <w:sz w:val="24"/>
      <w:szCs w:val="24"/>
    </w:rPr>
  </w:style>
  <w:style w:type="paragraph" w:customStyle="1" w:styleId="ADD99607C9C34EA4978248DB5B6CBB315">
    <w:name w:val="ADD99607C9C34EA4978248DB5B6CBB315"/>
    <w:rsid w:val="004446D4"/>
    <w:pPr>
      <w:spacing w:after="100" w:line="240" w:lineRule="auto"/>
    </w:pPr>
    <w:rPr>
      <w:rFonts w:ascii="Times New Roman" w:eastAsiaTheme="minorHAnsi" w:hAnsi="Times New Roman" w:cs="Times New Roman"/>
      <w:sz w:val="24"/>
      <w:szCs w:val="24"/>
    </w:rPr>
  </w:style>
  <w:style w:type="paragraph" w:customStyle="1" w:styleId="2356AFE943F74AEDBC2F158BCAEC4C8E5">
    <w:name w:val="2356AFE943F74AEDBC2F158BCAEC4C8E5"/>
    <w:rsid w:val="004446D4"/>
    <w:pPr>
      <w:spacing w:after="100" w:line="240" w:lineRule="auto"/>
    </w:pPr>
    <w:rPr>
      <w:rFonts w:ascii="Times New Roman" w:eastAsiaTheme="minorHAnsi" w:hAnsi="Times New Roman" w:cs="Times New Roman"/>
      <w:sz w:val="24"/>
      <w:szCs w:val="24"/>
    </w:rPr>
  </w:style>
  <w:style w:type="paragraph" w:customStyle="1" w:styleId="EE2297AF69334AEDB6A00F9F6ABC38205">
    <w:name w:val="EE2297AF69334AEDB6A00F9F6ABC38205"/>
    <w:rsid w:val="004446D4"/>
    <w:pPr>
      <w:spacing w:after="100" w:line="240" w:lineRule="auto"/>
    </w:pPr>
    <w:rPr>
      <w:rFonts w:ascii="Times New Roman" w:eastAsiaTheme="minorHAnsi" w:hAnsi="Times New Roman" w:cs="Times New Roman"/>
      <w:sz w:val="24"/>
      <w:szCs w:val="24"/>
    </w:rPr>
  </w:style>
  <w:style w:type="paragraph" w:customStyle="1" w:styleId="D74F0E662751487FA28FCD1E231A90045">
    <w:name w:val="D74F0E662751487FA28FCD1E231A90045"/>
    <w:rsid w:val="004446D4"/>
    <w:pPr>
      <w:spacing w:after="100" w:line="240" w:lineRule="auto"/>
    </w:pPr>
    <w:rPr>
      <w:rFonts w:ascii="Times New Roman" w:eastAsiaTheme="minorHAnsi" w:hAnsi="Times New Roman" w:cs="Times New Roman"/>
      <w:sz w:val="24"/>
      <w:szCs w:val="24"/>
    </w:rPr>
  </w:style>
  <w:style w:type="paragraph" w:customStyle="1" w:styleId="009D7B260C674ADFA3643A952EEA06095">
    <w:name w:val="009D7B260C674ADFA3643A952EEA06095"/>
    <w:rsid w:val="004446D4"/>
    <w:pPr>
      <w:spacing w:after="100" w:line="240" w:lineRule="auto"/>
    </w:pPr>
    <w:rPr>
      <w:rFonts w:ascii="Times New Roman" w:eastAsiaTheme="minorHAnsi" w:hAnsi="Times New Roman" w:cs="Times New Roman"/>
      <w:sz w:val="24"/>
      <w:szCs w:val="24"/>
    </w:rPr>
  </w:style>
  <w:style w:type="paragraph" w:customStyle="1" w:styleId="DB4691E81DC449F6A25AB6CA7614B5C55">
    <w:name w:val="DB4691E81DC449F6A25AB6CA7614B5C55"/>
    <w:rsid w:val="004446D4"/>
    <w:pPr>
      <w:spacing w:after="100" w:line="240" w:lineRule="auto"/>
    </w:pPr>
    <w:rPr>
      <w:rFonts w:ascii="Times New Roman" w:eastAsiaTheme="minorHAnsi" w:hAnsi="Times New Roman" w:cs="Times New Roman"/>
      <w:sz w:val="24"/>
      <w:szCs w:val="24"/>
    </w:rPr>
  </w:style>
  <w:style w:type="paragraph" w:customStyle="1" w:styleId="0AC0610B2DD94FD09BB1309337A3BD231">
    <w:name w:val="0AC0610B2DD94FD09BB1309337A3BD231"/>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5">
    <w:name w:val="B309BD84C24F4C9E9FBF58A658F5FC7A5"/>
    <w:rsid w:val="004446D4"/>
    <w:pPr>
      <w:spacing w:after="100" w:line="240" w:lineRule="auto"/>
    </w:pPr>
    <w:rPr>
      <w:rFonts w:ascii="Times New Roman" w:eastAsiaTheme="minorHAnsi" w:hAnsi="Times New Roman" w:cs="Times New Roman"/>
      <w:sz w:val="24"/>
      <w:szCs w:val="24"/>
    </w:rPr>
  </w:style>
  <w:style w:type="paragraph" w:customStyle="1" w:styleId="F08981EECAB34898A41E70D53F4531AC5">
    <w:name w:val="F08981EECAB34898A41E70D53F4531AC5"/>
    <w:rsid w:val="004446D4"/>
    <w:pPr>
      <w:spacing w:after="100" w:line="240" w:lineRule="auto"/>
    </w:pPr>
    <w:rPr>
      <w:rFonts w:ascii="Times New Roman" w:eastAsiaTheme="minorHAnsi" w:hAnsi="Times New Roman" w:cs="Times New Roman"/>
      <w:sz w:val="24"/>
      <w:szCs w:val="24"/>
    </w:rPr>
  </w:style>
  <w:style w:type="paragraph" w:customStyle="1" w:styleId="136BEB0666004E79B616C5992049BA285">
    <w:name w:val="136BEB0666004E79B616C5992049BA285"/>
    <w:rsid w:val="004446D4"/>
    <w:pPr>
      <w:spacing w:after="100" w:line="240" w:lineRule="auto"/>
    </w:pPr>
    <w:rPr>
      <w:rFonts w:ascii="Times New Roman" w:eastAsiaTheme="minorHAnsi" w:hAnsi="Times New Roman" w:cs="Times New Roman"/>
      <w:sz w:val="24"/>
      <w:szCs w:val="24"/>
    </w:rPr>
  </w:style>
  <w:style w:type="paragraph" w:customStyle="1" w:styleId="A4131321BB8A4E40BFE807CEA4E8DCCA1">
    <w:name w:val="A4131321BB8A4E40BFE807CEA4E8DCCA1"/>
    <w:rsid w:val="004446D4"/>
    <w:pPr>
      <w:spacing w:after="100" w:line="240" w:lineRule="auto"/>
    </w:pPr>
    <w:rPr>
      <w:rFonts w:ascii="Times New Roman" w:eastAsiaTheme="minorHAnsi" w:hAnsi="Times New Roman" w:cs="Times New Roman"/>
      <w:sz w:val="24"/>
      <w:szCs w:val="24"/>
    </w:rPr>
  </w:style>
  <w:style w:type="paragraph" w:customStyle="1" w:styleId="376C39B42C4D4A448846DD5A3764A5021">
    <w:name w:val="376C39B42C4D4A448846DD5A3764A5021"/>
    <w:rsid w:val="004446D4"/>
    <w:pPr>
      <w:spacing w:after="100" w:line="240" w:lineRule="auto"/>
    </w:pPr>
    <w:rPr>
      <w:rFonts w:ascii="Times New Roman" w:eastAsiaTheme="minorHAnsi" w:hAnsi="Times New Roman" w:cs="Times New Roman"/>
      <w:sz w:val="24"/>
      <w:szCs w:val="24"/>
    </w:rPr>
  </w:style>
  <w:style w:type="paragraph" w:customStyle="1" w:styleId="9F58991ED3774971B2018B1E56C6A28F1">
    <w:name w:val="9F58991ED3774971B2018B1E56C6A28F1"/>
    <w:rsid w:val="004446D4"/>
    <w:pPr>
      <w:spacing w:after="100" w:line="240" w:lineRule="auto"/>
    </w:pPr>
    <w:rPr>
      <w:rFonts w:ascii="Times New Roman" w:eastAsiaTheme="minorHAnsi" w:hAnsi="Times New Roman" w:cs="Times New Roman"/>
      <w:sz w:val="24"/>
      <w:szCs w:val="24"/>
    </w:rPr>
  </w:style>
  <w:style w:type="paragraph" w:customStyle="1" w:styleId="0569B97422CF48208A990A941C0C46285">
    <w:name w:val="0569B97422CF48208A990A941C0C46285"/>
    <w:rsid w:val="004446D4"/>
    <w:pPr>
      <w:spacing w:after="100" w:line="240" w:lineRule="auto"/>
    </w:pPr>
    <w:rPr>
      <w:rFonts w:ascii="Times New Roman" w:eastAsiaTheme="minorHAnsi" w:hAnsi="Times New Roman" w:cs="Times New Roman"/>
      <w:sz w:val="24"/>
      <w:szCs w:val="24"/>
    </w:rPr>
  </w:style>
  <w:style w:type="paragraph" w:customStyle="1" w:styleId="7747AC3701614DF2B27345B9AED43A055">
    <w:name w:val="7747AC3701614DF2B27345B9AED43A055"/>
    <w:rsid w:val="004446D4"/>
    <w:pPr>
      <w:spacing w:after="100" w:line="240" w:lineRule="auto"/>
    </w:pPr>
    <w:rPr>
      <w:rFonts w:ascii="Times New Roman" w:eastAsiaTheme="minorHAnsi" w:hAnsi="Times New Roman" w:cs="Times New Roman"/>
      <w:sz w:val="24"/>
      <w:szCs w:val="24"/>
    </w:rPr>
  </w:style>
  <w:style w:type="paragraph" w:customStyle="1" w:styleId="9B6D0F423B1E45149D3841EFADA795415">
    <w:name w:val="9B6D0F423B1E45149D3841EFADA795415"/>
    <w:rsid w:val="004446D4"/>
    <w:pPr>
      <w:spacing w:after="100" w:line="240" w:lineRule="auto"/>
    </w:pPr>
    <w:rPr>
      <w:rFonts w:ascii="Times New Roman" w:eastAsiaTheme="minorHAnsi" w:hAnsi="Times New Roman" w:cs="Times New Roman"/>
      <w:sz w:val="24"/>
      <w:szCs w:val="24"/>
    </w:rPr>
  </w:style>
  <w:style w:type="paragraph" w:customStyle="1" w:styleId="CDEA2D36EBB044C4B4EEAEBE9511AE241">
    <w:name w:val="CDEA2D36EBB044C4B4EEAEBE9511AE241"/>
    <w:rsid w:val="004446D4"/>
    <w:pPr>
      <w:spacing w:after="100" w:line="240" w:lineRule="auto"/>
    </w:pPr>
    <w:rPr>
      <w:rFonts w:ascii="Times New Roman" w:eastAsiaTheme="minorHAnsi" w:hAnsi="Times New Roman" w:cs="Times New Roman"/>
      <w:sz w:val="24"/>
      <w:szCs w:val="24"/>
    </w:rPr>
  </w:style>
  <w:style w:type="paragraph" w:customStyle="1" w:styleId="799FAD8C0DA249469F818CC4EF9A5F2F1">
    <w:name w:val="799FAD8C0DA249469F818CC4EF9A5F2F1"/>
    <w:rsid w:val="004446D4"/>
    <w:pPr>
      <w:spacing w:after="100" w:line="240" w:lineRule="auto"/>
    </w:pPr>
    <w:rPr>
      <w:rFonts w:ascii="Times New Roman" w:eastAsiaTheme="minorHAnsi" w:hAnsi="Times New Roman" w:cs="Times New Roman"/>
      <w:sz w:val="24"/>
      <w:szCs w:val="24"/>
    </w:rPr>
  </w:style>
  <w:style w:type="paragraph" w:customStyle="1" w:styleId="78BF4377772745699244505866E0BEF45">
    <w:name w:val="78BF4377772745699244505866E0BEF45"/>
    <w:rsid w:val="004446D4"/>
    <w:pPr>
      <w:spacing w:after="100" w:line="240" w:lineRule="auto"/>
    </w:pPr>
    <w:rPr>
      <w:rFonts w:ascii="Times New Roman" w:eastAsiaTheme="minorHAnsi" w:hAnsi="Times New Roman" w:cs="Times New Roman"/>
      <w:sz w:val="24"/>
      <w:szCs w:val="24"/>
    </w:rPr>
  </w:style>
  <w:style w:type="paragraph" w:customStyle="1" w:styleId="AAA87F0B7C49462AA3D2C830B37AD9271">
    <w:name w:val="AAA87F0B7C49462AA3D2C830B37AD927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1">
    <w:name w:val="568ADDBED1304F1A89F5E0B6976444F3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5">
    <w:name w:val="4724DF018511480E8D3E110D6C74B08D5"/>
    <w:rsid w:val="004446D4"/>
    <w:pPr>
      <w:spacing w:after="100" w:line="240" w:lineRule="auto"/>
    </w:pPr>
    <w:rPr>
      <w:rFonts w:ascii="Times New Roman" w:eastAsiaTheme="minorHAnsi" w:hAnsi="Times New Roman" w:cs="Times New Roman"/>
      <w:sz w:val="24"/>
      <w:szCs w:val="24"/>
    </w:rPr>
  </w:style>
  <w:style w:type="paragraph" w:customStyle="1" w:styleId="4ECCAED3F26343428FFE9ACFC02E74E85">
    <w:name w:val="4ECCAED3F26343428FFE9ACFC02E74E85"/>
    <w:rsid w:val="004446D4"/>
    <w:pPr>
      <w:spacing w:after="100" w:line="240" w:lineRule="auto"/>
    </w:pPr>
    <w:rPr>
      <w:rFonts w:ascii="Times New Roman" w:eastAsiaTheme="minorHAnsi" w:hAnsi="Times New Roman" w:cs="Times New Roman"/>
      <w:sz w:val="24"/>
      <w:szCs w:val="24"/>
    </w:rPr>
  </w:style>
  <w:style w:type="paragraph" w:customStyle="1" w:styleId="840962F86C8E49D2991A6B96F4E602675">
    <w:name w:val="840962F86C8E49D2991A6B96F4E602675"/>
    <w:rsid w:val="004446D4"/>
    <w:pPr>
      <w:spacing w:after="100" w:line="240" w:lineRule="auto"/>
    </w:pPr>
    <w:rPr>
      <w:rFonts w:ascii="Times New Roman" w:eastAsiaTheme="minorHAnsi" w:hAnsi="Times New Roman" w:cs="Times New Roman"/>
      <w:sz w:val="24"/>
      <w:szCs w:val="24"/>
    </w:rPr>
  </w:style>
  <w:style w:type="paragraph" w:customStyle="1" w:styleId="67180C13A6DC4840AC8B1565A70397715">
    <w:name w:val="67180C13A6DC4840AC8B1565A70397715"/>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420E8451C4DD446EBB3E4261E62085371">
    <w:name w:val="420E8451C4DD446EBB3E4261E62085371"/>
    <w:rsid w:val="004446D4"/>
    <w:pPr>
      <w:spacing w:after="100" w:line="240" w:lineRule="auto"/>
    </w:pPr>
    <w:rPr>
      <w:rFonts w:ascii="Times New Roman" w:eastAsiaTheme="minorHAnsi" w:hAnsi="Times New Roman" w:cs="Times New Roman"/>
      <w:sz w:val="24"/>
      <w:szCs w:val="24"/>
    </w:rPr>
  </w:style>
  <w:style w:type="paragraph" w:customStyle="1" w:styleId="13806338E66340E0A47719F6352C06491">
    <w:name w:val="13806338E66340E0A47719F6352C06491"/>
    <w:rsid w:val="004446D4"/>
    <w:pPr>
      <w:spacing w:after="100" w:line="240" w:lineRule="auto"/>
    </w:pPr>
    <w:rPr>
      <w:rFonts w:ascii="Times New Roman" w:eastAsiaTheme="minorHAnsi" w:hAnsi="Times New Roman" w:cs="Times New Roman"/>
      <w:sz w:val="24"/>
      <w:szCs w:val="24"/>
    </w:rPr>
  </w:style>
  <w:style w:type="paragraph" w:customStyle="1" w:styleId="C8AA38639FB84CCB9EBF1262679164141">
    <w:name w:val="C8AA38639FB84CCB9EBF1262679164141"/>
    <w:rsid w:val="004446D4"/>
    <w:pPr>
      <w:spacing w:after="100" w:line="240" w:lineRule="auto"/>
    </w:pPr>
    <w:rPr>
      <w:rFonts w:ascii="Times New Roman" w:eastAsiaTheme="minorHAnsi" w:hAnsi="Times New Roman" w:cs="Times New Roman"/>
      <w:sz w:val="24"/>
      <w:szCs w:val="24"/>
    </w:rPr>
  </w:style>
  <w:style w:type="paragraph" w:customStyle="1" w:styleId="EEA2D3C6335442C0AD75427B1B60A0DF5">
    <w:name w:val="EEA2D3C6335442C0AD75427B1B60A0DF5"/>
    <w:rsid w:val="004446D4"/>
    <w:pPr>
      <w:spacing w:after="100" w:line="240" w:lineRule="auto"/>
    </w:pPr>
    <w:rPr>
      <w:rFonts w:ascii="Times New Roman" w:eastAsiaTheme="minorHAnsi" w:hAnsi="Times New Roman" w:cs="Times New Roman"/>
      <w:sz w:val="24"/>
      <w:szCs w:val="24"/>
    </w:rPr>
  </w:style>
  <w:style w:type="paragraph" w:customStyle="1" w:styleId="895241DDEF8647D3A72FD5A2BB05D54E5">
    <w:name w:val="895241DDEF8647D3A72FD5A2BB05D54E5"/>
    <w:rsid w:val="004446D4"/>
    <w:pPr>
      <w:spacing w:after="100" w:line="240" w:lineRule="auto"/>
    </w:pPr>
    <w:rPr>
      <w:rFonts w:ascii="Times New Roman" w:eastAsiaTheme="minorHAnsi" w:hAnsi="Times New Roman" w:cs="Times New Roman"/>
      <w:sz w:val="24"/>
      <w:szCs w:val="24"/>
    </w:rPr>
  </w:style>
  <w:style w:type="paragraph" w:customStyle="1" w:styleId="C5D96440612D49E5AD9C55A6B9E4E5B31">
    <w:name w:val="C5D96440612D49E5AD9C55A6B9E4E5B31"/>
    <w:rsid w:val="004446D4"/>
    <w:pPr>
      <w:spacing w:after="100" w:line="240" w:lineRule="auto"/>
    </w:pPr>
    <w:rPr>
      <w:rFonts w:ascii="Times New Roman" w:eastAsiaTheme="minorHAnsi" w:hAnsi="Times New Roman" w:cs="Times New Roman"/>
      <w:sz w:val="24"/>
      <w:szCs w:val="24"/>
    </w:rPr>
  </w:style>
  <w:style w:type="paragraph" w:customStyle="1" w:styleId="C310472DE28C4C25962BB362EE3155E65">
    <w:name w:val="C310472DE28C4C25962BB362EE3155E65"/>
    <w:rsid w:val="004446D4"/>
    <w:pPr>
      <w:spacing w:after="100" w:line="240" w:lineRule="auto"/>
    </w:pPr>
    <w:rPr>
      <w:rFonts w:ascii="Times New Roman" w:eastAsiaTheme="minorHAnsi" w:hAnsi="Times New Roman" w:cs="Times New Roman"/>
      <w:sz w:val="24"/>
      <w:szCs w:val="24"/>
    </w:rPr>
  </w:style>
  <w:style w:type="paragraph" w:customStyle="1" w:styleId="4B00C1A4328F4DF8BAA2D067DDA920CE5">
    <w:name w:val="4B00C1A4328F4DF8BAA2D067DDA920CE5"/>
    <w:rsid w:val="004446D4"/>
    <w:pPr>
      <w:spacing w:after="100" w:line="240" w:lineRule="auto"/>
    </w:pPr>
    <w:rPr>
      <w:rFonts w:ascii="Times New Roman" w:eastAsiaTheme="minorHAnsi" w:hAnsi="Times New Roman" w:cs="Times New Roman"/>
      <w:sz w:val="24"/>
      <w:szCs w:val="24"/>
    </w:rPr>
  </w:style>
  <w:style w:type="paragraph" w:customStyle="1" w:styleId="A6EEB70F4ECC491A84505452C2E708F15">
    <w:name w:val="A6EEB70F4ECC491A84505452C2E708F15"/>
    <w:rsid w:val="004446D4"/>
    <w:pPr>
      <w:spacing w:after="100" w:line="240" w:lineRule="auto"/>
    </w:pPr>
    <w:rPr>
      <w:rFonts w:ascii="Times New Roman" w:eastAsiaTheme="minorHAnsi" w:hAnsi="Times New Roman" w:cs="Times New Roman"/>
      <w:sz w:val="24"/>
      <w:szCs w:val="24"/>
    </w:rPr>
  </w:style>
  <w:style w:type="paragraph" w:customStyle="1" w:styleId="37229F7D6AE64EBA84790C24157153FF5">
    <w:name w:val="37229F7D6AE64EBA84790C24157153FF5"/>
    <w:rsid w:val="004446D4"/>
    <w:pPr>
      <w:spacing w:after="100" w:line="240" w:lineRule="auto"/>
    </w:pPr>
    <w:rPr>
      <w:rFonts w:ascii="Times New Roman" w:eastAsiaTheme="minorHAnsi" w:hAnsi="Times New Roman" w:cs="Times New Roman"/>
      <w:sz w:val="24"/>
      <w:szCs w:val="24"/>
    </w:rPr>
  </w:style>
  <w:style w:type="paragraph" w:customStyle="1" w:styleId="8A1A9E2E1BB8474D889F968B92E8E9CD5">
    <w:name w:val="8A1A9E2E1BB8474D889F968B92E8E9CD5"/>
    <w:rsid w:val="004446D4"/>
    <w:pPr>
      <w:spacing w:after="100" w:line="240" w:lineRule="auto"/>
    </w:pPr>
    <w:rPr>
      <w:rFonts w:ascii="Times New Roman" w:eastAsiaTheme="minorHAnsi" w:hAnsi="Times New Roman" w:cs="Times New Roman"/>
      <w:sz w:val="24"/>
      <w:szCs w:val="24"/>
    </w:rPr>
  </w:style>
  <w:style w:type="paragraph" w:customStyle="1" w:styleId="44FDCF15F74A40BCBCC13E953E65470D5">
    <w:name w:val="44FDCF15F74A40BCBCC13E953E65470D5"/>
    <w:rsid w:val="004446D4"/>
    <w:pPr>
      <w:spacing w:after="100" w:line="240" w:lineRule="auto"/>
    </w:pPr>
    <w:rPr>
      <w:rFonts w:ascii="Times New Roman" w:eastAsiaTheme="minorHAnsi" w:hAnsi="Times New Roman" w:cs="Times New Roman"/>
      <w:sz w:val="24"/>
      <w:szCs w:val="24"/>
    </w:rPr>
  </w:style>
  <w:style w:type="paragraph" w:customStyle="1" w:styleId="388952ABFE70468493EDF4267E27129C1">
    <w:name w:val="388952ABFE70468493EDF4267E27129C1"/>
    <w:rsid w:val="004446D4"/>
    <w:pPr>
      <w:spacing w:after="100" w:line="240" w:lineRule="auto"/>
    </w:pPr>
    <w:rPr>
      <w:rFonts w:ascii="Times New Roman" w:eastAsiaTheme="minorHAnsi" w:hAnsi="Times New Roman" w:cs="Times New Roman"/>
      <w:sz w:val="24"/>
      <w:szCs w:val="24"/>
    </w:rPr>
  </w:style>
  <w:style w:type="paragraph" w:customStyle="1" w:styleId="6C9A34BACECE410AB63B920274D7BEAB1">
    <w:name w:val="6C9A34BACECE410AB63B920274D7BEAB1"/>
    <w:rsid w:val="004446D4"/>
    <w:pPr>
      <w:spacing w:after="100" w:line="240" w:lineRule="auto"/>
    </w:pPr>
    <w:rPr>
      <w:rFonts w:ascii="Times New Roman" w:eastAsiaTheme="minorHAnsi" w:hAnsi="Times New Roman" w:cs="Times New Roman"/>
      <w:sz w:val="24"/>
      <w:szCs w:val="24"/>
    </w:rPr>
  </w:style>
  <w:style w:type="paragraph" w:customStyle="1" w:styleId="265F2664FF1D4722B39D8DD04DC9BDE91">
    <w:name w:val="265F2664FF1D4722B39D8DD04DC9BDE91"/>
    <w:rsid w:val="004446D4"/>
    <w:pPr>
      <w:spacing w:after="100" w:line="240" w:lineRule="auto"/>
    </w:pPr>
    <w:rPr>
      <w:rFonts w:ascii="Times New Roman" w:eastAsiaTheme="minorHAnsi" w:hAnsi="Times New Roman" w:cs="Times New Roman"/>
      <w:sz w:val="24"/>
      <w:szCs w:val="24"/>
    </w:rPr>
  </w:style>
  <w:style w:type="paragraph" w:customStyle="1" w:styleId="C8519DD2AA3B4C0C90AB33E5569F4D241">
    <w:name w:val="C8519DD2AA3B4C0C90AB33E5569F4D241"/>
    <w:rsid w:val="004446D4"/>
    <w:pPr>
      <w:spacing w:after="100" w:line="240" w:lineRule="auto"/>
    </w:pPr>
    <w:rPr>
      <w:rFonts w:ascii="Times New Roman" w:eastAsiaTheme="minorHAnsi" w:hAnsi="Times New Roman" w:cs="Times New Roman"/>
      <w:sz w:val="24"/>
      <w:szCs w:val="24"/>
    </w:rPr>
  </w:style>
  <w:style w:type="paragraph" w:customStyle="1" w:styleId="75E92813674147C7BFBC5187F04E37E51">
    <w:name w:val="75E92813674147C7BFBC5187F04E37E51"/>
    <w:rsid w:val="004446D4"/>
    <w:pPr>
      <w:spacing w:after="100" w:line="240" w:lineRule="auto"/>
    </w:pPr>
    <w:rPr>
      <w:rFonts w:ascii="Times New Roman" w:eastAsiaTheme="minorHAnsi" w:hAnsi="Times New Roman" w:cs="Times New Roman"/>
      <w:sz w:val="24"/>
      <w:szCs w:val="24"/>
    </w:rPr>
  </w:style>
  <w:style w:type="paragraph" w:customStyle="1" w:styleId="636A34E5ADB04FF69BD27E64369BCFBE1">
    <w:name w:val="636A34E5ADB04FF69BD27E64369BCFBE1"/>
    <w:rsid w:val="004446D4"/>
    <w:pPr>
      <w:spacing w:after="100" w:line="240" w:lineRule="auto"/>
    </w:pPr>
    <w:rPr>
      <w:rFonts w:ascii="Times New Roman" w:eastAsiaTheme="minorHAnsi" w:hAnsi="Times New Roman" w:cs="Times New Roman"/>
      <w:sz w:val="24"/>
      <w:szCs w:val="24"/>
    </w:rPr>
  </w:style>
  <w:style w:type="paragraph" w:customStyle="1" w:styleId="CF906E7A0AE149E79238F5EE3686FCFF4">
    <w:name w:val="CF906E7A0AE149E79238F5EE3686FCFF4"/>
    <w:rsid w:val="004446D4"/>
    <w:pPr>
      <w:spacing w:after="100" w:line="240" w:lineRule="auto"/>
    </w:pPr>
    <w:rPr>
      <w:rFonts w:ascii="Times New Roman" w:eastAsiaTheme="minorHAnsi" w:hAnsi="Times New Roman" w:cs="Times New Roman"/>
      <w:sz w:val="24"/>
      <w:szCs w:val="24"/>
    </w:rPr>
  </w:style>
  <w:style w:type="paragraph" w:customStyle="1" w:styleId="1B0D0DB7A48F42AEB6BBE32DCAF2185B4">
    <w:name w:val="1B0D0DB7A48F42AEB6BBE32DCAF2185B4"/>
    <w:rsid w:val="004446D4"/>
    <w:pPr>
      <w:spacing w:after="100" w:line="240" w:lineRule="auto"/>
    </w:pPr>
    <w:rPr>
      <w:rFonts w:ascii="Times New Roman" w:eastAsiaTheme="minorHAnsi" w:hAnsi="Times New Roman" w:cs="Times New Roman"/>
      <w:sz w:val="24"/>
      <w:szCs w:val="24"/>
    </w:rPr>
  </w:style>
  <w:style w:type="paragraph" w:customStyle="1" w:styleId="6E15C9D82AFE4068B30218D8E9A05B284">
    <w:name w:val="6E15C9D82AFE4068B30218D8E9A05B284"/>
    <w:rsid w:val="004446D4"/>
    <w:pPr>
      <w:spacing w:after="100" w:line="240" w:lineRule="auto"/>
    </w:pPr>
    <w:rPr>
      <w:rFonts w:ascii="Times New Roman" w:eastAsiaTheme="minorHAnsi" w:hAnsi="Times New Roman" w:cs="Times New Roman"/>
      <w:sz w:val="24"/>
      <w:szCs w:val="24"/>
    </w:rPr>
  </w:style>
  <w:style w:type="paragraph" w:customStyle="1" w:styleId="69C43850E0804251B20C100F7B31EEC94">
    <w:name w:val="69C43850E0804251B20C100F7B31EEC94"/>
    <w:rsid w:val="004446D4"/>
    <w:pPr>
      <w:spacing w:after="100" w:line="240" w:lineRule="auto"/>
    </w:pPr>
    <w:rPr>
      <w:rFonts w:ascii="Times New Roman" w:eastAsiaTheme="minorHAnsi" w:hAnsi="Times New Roman" w:cs="Times New Roman"/>
      <w:sz w:val="24"/>
      <w:szCs w:val="24"/>
    </w:rPr>
  </w:style>
  <w:style w:type="paragraph" w:customStyle="1" w:styleId="77FC0A65F7CD4818A6FB431F81465DFC4">
    <w:name w:val="77FC0A65F7CD4818A6FB431F81465DFC4"/>
    <w:rsid w:val="004446D4"/>
    <w:pPr>
      <w:spacing w:after="100" w:line="240" w:lineRule="auto"/>
    </w:pPr>
    <w:rPr>
      <w:rFonts w:ascii="Times New Roman" w:eastAsiaTheme="minorHAnsi" w:hAnsi="Times New Roman" w:cs="Times New Roman"/>
      <w:sz w:val="24"/>
      <w:szCs w:val="24"/>
    </w:rPr>
  </w:style>
  <w:style w:type="paragraph" w:customStyle="1" w:styleId="53E63DECDB6C4EC7A1D8E38393720E584">
    <w:name w:val="53E63DECDB6C4EC7A1D8E38393720E584"/>
    <w:rsid w:val="004446D4"/>
    <w:pPr>
      <w:spacing w:after="100" w:line="240" w:lineRule="auto"/>
    </w:pPr>
    <w:rPr>
      <w:rFonts w:ascii="Times New Roman" w:eastAsiaTheme="minorHAnsi" w:hAnsi="Times New Roman" w:cs="Times New Roman"/>
      <w:sz w:val="24"/>
      <w:szCs w:val="24"/>
    </w:rPr>
  </w:style>
  <w:style w:type="paragraph" w:customStyle="1" w:styleId="6A5309AFEBEB45EB85FFC7768E3B56774">
    <w:name w:val="6A5309AFEBEB45EB85FFC7768E3B56774"/>
    <w:rsid w:val="004446D4"/>
    <w:pPr>
      <w:spacing w:after="100" w:line="240" w:lineRule="auto"/>
    </w:pPr>
    <w:rPr>
      <w:rFonts w:ascii="Times New Roman" w:eastAsiaTheme="minorHAnsi" w:hAnsi="Times New Roman" w:cs="Times New Roman"/>
      <w:sz w:val="24"/>
      <w:szCs w:val="24"/>
    </w:rPr>
  </w:style>
  <w:style w:type="paragraph" w:customStyle="1" w:styleId="87976626F37541108B46AA7AF07650FA4">
    <w:name w:val="87976626F37541108B46AA7AF07650FA4"/>
    <w:rsid w:val="004446D4"/>
    <w:pPr>
      <w:spacing w:after="100" w:line="240" w:lineRule="auto"/>
    </w:pPr>
    <w:rPr>
      <w:rFonts w:ascii="Times New Roman" w:eastAsiaTheme="minorHAnsi" w:hAnsi="Times New Roman" w:cs="Times New Roman"/>
      <w:sz w:val="24"/>
      <w:szCs w:val="24"/>
    </w:rPr>
  </w:style>
  <w:style w:type="paragraph" w:customStyle="1" w:styleId="26996DFDEB7E491FBC34A3AE99131D9B4">
    <w:name w:val="26996DFDEB7E491FBC34A3AE99131D9B4"/>
    <w:rsid w:val="004446D4"/>
    <w:pPr>
      <w:spacing w:after="100" w:line="240" w:lineRule="auto"/>
    </w:pPr>
    <w:rPr>
      <w:rFonts w:ascii="Times New Roman" w:eastAsiaTheme="minorHAnsi" w:hAnsi="Times New Roman" w:cs="Times New Roman"/>
      <w:sz w:val="24"/>
      <w:szCs w:val="24"/>
    </w:rPr>
  </w:style>
  <w:style w:type="paragraph" w:customStyle="1" w:styleId="148B723818A04D46AD846A081158F2934">
    <w:name w:val="148B723818A04D46AD846A081158F2934"/>
    <w:rsid w:val="004446D4"/>
    <w:pPr>
      <w:spacing w:after="100" w:line="240" w:lineRule="auto"/>
    </w:pPr>
    <w:rPr>
      <w:rFonts w:ascii="Times New Roman" w:eastAsiaTheme="minorHAnsi" w:hAnsi="Times New Roman" w:cs="Times New Roman"/>
      <w:sz w:val="24"/>
      <w:szCs w:val="24"/>
    </w:rPr>
  </w:style>
  <w:style w:type="paragraph" w:customStyle="1" w:styleId="851854B154A14D99B40CF23E4B04888F4">
    <w:name w:val="851854B154A14D99B40CF23E4B04888F4"/>
    <w:rsid w:val="004446D4"/>
    <w:pPr>
      <w:spacing w:after="100" w:line="240" w:lineRule="auto"/>
    </w:pPr>
    <w:rPr>
      <w:rFonts w:ascii="Times New Roman" w:eastAsiaTheme="minorHAnsi" w:hAnsi="Times New Roman" w:cs="Times New Roman"/>
      <w:sz w:val="24"/>
      <w:szCs w:val="24"/>
    </w:rPr>
  </w:style>
  <w:style w:type="paragraph" w:customStyle="1" w:styleId="5EF3248CDB2F45E0BD8F9CBB93E6768D4">
    <w:name w:val="5EF3248CDB2F45E0BD8F9CBB93E6768D4"/>
    <w:rsid w:val="004446D4"/>
    <w:pPr>
      <w:spacing w:after="100" w:line="240" w:lineRule="auto"/>
    </w:pPr>
    <w:rPr>
      <w:rFonts w:ascii="Times New Roman" w:eastAsiaTheme="minorHAnsi" w:hAnsi="Times New Roman" w:cs="Times New Roman"/>
      <w:sz w:val="24"/>
      <w:szCs w:val="24"/>
    </w:rPr>
  </w:style>
  <w:style w:type="paragraph" w:customStyle="1" w:styleId="CD3395BA75BC456B8B69F1A1246375784">
    <w:name w:val="CD3395BA75BC456B8B69F1A1246375784"/>
    <w:rsid w:val="004446D4"/>
    <w:pPr>
      <w:spacing w:after="100" w:line="240" w:lineRule="auto"/>
    </w:pPr>
    <w:rPr>
      <w:rFonts w:ascii="Times New Roman" w:eastAsiaTheme="minorHAnsi" w:hAnsi="Times New Roman" w:cs="Times New Roman"/>
      <w:sz w:val="24"/>
      <w:szCs w:val="24"/>
    </w:rPr>
  </w:style>
  <w:style w:type="paragraph" w:customStyle="1" w:styleId="3A4AEC46E5604A5587A75D9BFCD25D854">
    <w:name w:val="3A4AEC46E5604A5587A75D9BFCD25D854"/>
    <w:rsid w:val="004446D4"/>
    <w:pPr>
      <w:spacing w:after="100" w:line="240" w:lineRule="auto"/>
    </w:pPr>
    <w:rPr>
      <w:rFonts w:ascii="Times New Roman" w:eastAsiaTheme="minorHAnsi" w:hAnsi="Times New Roman" w:cs="Times New Roman"/>
      <w:sz w:val="24"/>
      <w:szCs w:val="24"/>
    </w:rPr>
  </w:style>
  <w:style w:type="paragraph" w:customStyle="1" w:styleId="FEC190EB791C4751A5FC5A8429762BB14">
    <w:name w:val="FEC190EB791C4751A5FC5A8429762BB14"/>
    <w:rsid w:val="004446D4"/>
    <w:pPr>
      <w:spacing w:after="100" w:line="240" w:lineRule="auto"/>
    </w:pPr>
    <w:rPr>
      <w:rFonts w:ascii="Times New Roman" w:eastAsiaTheme="minorHAnsi" w:hAnsi="Times New Roman" w:cs="Times New Roman"/>
      <w:sz w:val="24"/>
      <w:szCs w:val="24"/>
    </w:rPr>
  </w:style>
  <w:style w:type="paragraph" w:customStyle="1" w:styleId="7EC0E04011A544ECB2FD8BA8AF357F134">
    <w:name w:val="7EC0E04011A544ECB2FD8BA8AF357F134"/>
    <w:rsid w:val="004446D4"/>
    <w:pPr>
      <w:spacing w:after="100" w:line="240" w:lineRule="auto"/>
    </w:pPr>
    <w:rPr>
      <w:rFonts w:ascii="Times New Roman" w:eastAsiaTheme="minorHAnsi" w:hAnsi="Times New Roman" w:cs="Times New Roman"/>
      <w:sz w:val="24"/>
      <w:szCs w:val="24"/>
    </w:rPr>
  </w:style>
  <w:style w:type="paragraph" w:customStyle="1" w:styleId="5A24EAAAD3DC4C22A875A9865DC635C24">
    <w:name w:val="5A24EAAAD3DC4C22A875A9865DC635C24"/>
    <w:rsid w:val="004446D4"/>
    <w:pPr>
      <w:spacing w:after="100" w:line="240" w:lineRule="auto"/>
    </w:pPr>
    <w:rPr>
      <w:rFonts w:ascii="Times New Roman" w:eastAsiaTheme="minorHAnsi" w:hAnsi="Times New Roman" w:cs="Times New Roman"/>
      <w:sz w:val="24"/>
      <w:szCs w:val="24"/>
    </w:rPr>
  </w:style>
  <w:style w:type="paragraph" w:customStyle="1" w:styleId="5A1F3BF11F084E9EA53E0B41A05F838E4">
    <w:name w:val="5A1F3BF11F084E9EA53E0B41A05F838E4"/>
    <w:rsid w:val="004446D4"/>
    <w:pPr>
      <w:spacing w:after="100" w:line="240" w:lineRule="auto"/>
    </w:pPr>
    <w:rPr>
      <w:rFonts w:ascii="Times New Roman" w:eastAsiaTheme="minorHAnsi" w:hAnsi="Times New Roman" w:cs="Times New Roman"/>
      <w:sz w:val="24"/>
      <w:szCs w:val="24"/>
    </w:rPr>
  </w:style>
  <w:style w:type="paragraph" w:customStyle="1" w:styleId="508C0D29F6254687959A9989F45D5D8D1">
    <w:name w:val="508C0D29F6254687959A9989F45D5D8D1"/>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4">
    <w:name w:val="1A9A5DAB91BD4FCC8E670B14F42056EF4"/>
    <w:rsid w:val="004446D4"/>
    <w:pPr>
      <w:spacing w:after="100" w:line="240" w:lineRule="auto"/>
    </w:pPr>
    <w:rPr>
      <w:rFonts w:ascii="Times New Roman" w:eastAsiaTheme="minorHAnsi" w:hAnsi="Times New Roman" w:cs="Times New Roman"/>
      <w:sz w:val="24"/>
      <w:szCs w:val="24"/>
    </w:rPr>
  </w:style>
  <w:style w:type="paragraph" w:customStyle="1" w:styleId="8AF6290B069F4DCF80656E3C0F4CD16A4">
    <w:name w:val="8AF6290B069F4DCF80656E3C0F4CD16A4"/>
    <w:rsid w:val="004446D4"/>
    <w:pPr>
      <w:spacing w:after="100" w:line="240" w:lineRule="auto"/>
    </w:pPr>
    <w:rPr>
      <w:rFonts w:ascii="Times New Roman" w:eastAsiaTheme="minorHAnsi" w:hAnsi="Times New Roman" w:cs="Times New Roman"/>
      <w:sz w:val="24"/>
      <w:szCs w:val="24"/>
    </w:rPr>
  </w:style>
  <w:style w:type="paragraph" w:customStyle="1" w:styleId="E403FA9C647345EB8E678D28E6E019E44">
    <w:name w:val="E403FA9C647345EB8E678D28E6E019E44"/>
    <w:rsid w:val="004446D4"/>
    <w:pPr>
      <w:spacing w:after="100" w:line="240" w:lineRule="auto"/>
    </w:pPr>
    <w:rPr>
      <w:rFonts w:ascii="Times New Roman" w:eastAsiaTheme="minorHAnsi" w:hAnsi="Times New Roman" w:cs="Times New Roman"/>
      <w:sz w:val="24"/>
      <w:szCs w:val="24"/>
    </w:rPr>
  </w:style>
  <w:style w:type="paragraph" w:customStyle="1" w:styleId="C9FAFA6E3A8E425F8AB10F31744CF39E4">
    <w:name w:val="C9FAFA6E3A8E425F8AB10F31744CF39E4"/>
    <w:rsid w:val="004446D4"/>
    <w:pPr>
      <w:spacing w:after="100" w:line="240" w:lineRule="auto"/>
    </w:pPr>
    <w:rPr>
      <w:rFonts w:ascii="Times New Roman" w:eastAsiaTheme="minorHAnsi" w:hAnsi="Times New Roman" w:cs="Times New Roman"/>
      <w:sz w:val="24"/>
      <w:szCs w:val="24"/>
    </w:rPr>
  </w:style>
  <w:style w:type="paragraph" w:customStyle="1" w:styleId="B73B6DAF60494FDF9EC5C043E9F4982D4">
    <w:name w:val="B73B6DAF60494FDF9EC5C043E9F4982D4"/>
    <w:rsid w:val="004446D4"/>
    <w:pPr>
      <w:spacing w:after="100" w:line="240" w:lineRule="auto"/>
    </w:pPr>
    <w:rPr>
      <w:rFonts w:ascii="Times New Roman" w:eastAsiaTheme="minorHAnsi" w:hAnsi="Times New Roman" w:cs="Times New Roman"/>
      <w:sz w:val="24"/>
      <w:szCs w:val="24"/>
    </w:rPr>
  </w:style>
  <w:style w:type="paragraph" w:customStyle="1" w:styleId="8D2A3945B4C548E5B8D170C389E564DA4">
    <w:name w:val="8D2A3945B4C548E5B8D170C389E564DA4"/>
    <w:rsid w:val="004446D4"/>
    <w:pPr>
      <w:spacing w:after="100" w:line="240" w:lineRule="auto"/>
    </w:pPr>
    <w:rPr>
      <w:rFonts w:ascii="Times New Roman" w:eastAsiaTheme="minorHAnsi" w:hAnsi="Times New Roman" w:cs="Times New Roman"/>
      <w:sz w:val="24"/>
      <w:szCs w:val="24"/>
    </w:rPr>
  </w:style>
  <w:style w:type="paragraph" w:customStyle="1" w:styleId="6425DEAFD56A492D82D6EEF650C3F4DB4">
    <w:name w:val="6425DEAFD56A492D82D6EEF650C3F4DB4"/>
    <w:rsid w:val="004446D4"/>
    <w:pPr>
      <w:spacing w:after="100" w:line="240" w:lineRule="auto"/>
    </w:pPr>
    <w:rPr>
      <w:rFonts w:ascii="Times New Roman" w:eastAsiaTheme="minorHAnsi" w:hAnsi="Times New Roman" w:cs="Times New Roman"/>
      <w:sz w:val="24"/>
      <w:szCs w:val="24"/>
    </w:rPr>
  </w:style>
  <w:style w:type="paragraph" w:customStyle="1" w:styleId="68EAB57CD5274175BA56398612E8C0044">
    <w:name w:val="68EAB57CD5274175BA56398612E8C0044"/>
    <w:rsid w:val="004446D4"/>
    <w:pPr>
      <w:spacing w:after="100" w:line="240" w:lineRule="auto"/>
    </w:pPr>
    <w:rPr>
      <w:rFonts w:ascii="Times New Roman" w:eastAsiaTheme="minorHAnsi" w:hAnsi="Times New Roman" w:cs="Times New Roman"/>
      <w:sz w:val="24"/>
      <w:szCs w:val="24"/>
    </w:rPr>
  </w:style>
  <w:style w:type="paragraph" w:customStyle="1" w:styleId="1E6E4E72371043A48D625D6FDBF0A9634">
    <w:name w:val="1E6E4E72371043A48D625D6FDBF0A9634"/>
    <w:rsid w:val="004446D4"/>
    <w:pPr>
      <w:spacing w:after="100" w:line="240" w:lineRule="auto"/>
    </w:pPr>
    <w:rPr>
      <w:rFonts w:ascii="Times New Roman" w:eastAsiaTheme="minorHAnsi" w:hAnsi="Times New Roman" w:cs="Times New Roman"/>
      <w:sz w:val="24"/>
      <w:szCs w:val="24"/>
    </w:rPr>
  </w:style>
  <w:style w:type="paragraph" w:customStyle="1" w:styleId="95BBEAF51CB441BCB3EE7E5CABB6D4584">
    <w:name w:val="95BBEAF51CB441BCB3EE7E5CABB6D4584"/>
    <w:rsid w:val="004446D4"/>
    <w:pPr>
      <w:spacing w:after="100" w:line="240" w:lineRule="auto"/>
    </w:pPr>
    <w:rPr>
      <w:rFonts w:ascii="Times New Roman" w:eastAsiaTheme="minorHAnsi" w:hAnsi="Times New Roman" w:cs="Times New Roman"/>
      <w:sz w:val="24"/>
      <w:szCs w:val="24"/>
    </w:rPr>
  </w:style>
  <w:style w:type="paragraph" w:customStyle="1" w:styleId="9763377871074C18B35A6B212E088D804">
    <w:name w:val="9763377871074C18B35A6B212E088D804"/>
    <w:rsid w:val="004446D4"/>
    <w:pPr>
      <w:spacing w:after="100" w:line="240" w:lineRule="auto"/>
    </w:pPr>
    <w:rPr>
      <w:rFonts w:ascii="Times New Roman" w:eastAsiaTheme="minorHAnsi" w:hAnsi="Times New Roman" w:cs="Times New Roman"/>
      <w:sz w:val="24"/>
      <w:szCs w:val="24"/>
    </w:rPr>
  </w:style>
  <w:style w:type="paragraph" w:customStyle="1" w:styleId="4C4BD485B4D34444838D82C80A2FBF334">
    <w:name w:val="4C4BD485B4D34444838D82C80A2FBF334"/>
    <w:rsid w:val="004446D4"/>
    <w:pPr>
      <w:spacing w:after="100" w:line="240" w:lineRule="auto"/>
    </w:pPr>
    <w:rPr>
      <w:rFonts w:ascii="Times New Roman" w:eastAsiaTheme="minorHAnsi" w:hAnsi="Times New Roman" w:cs="Times New Roman"/>
      <w:sz w:val="24"/>
      <w:szCs w:val="24"/>
    </w:rPr>
  </w:style>
  <w:style w:type="paragraph" w:customStyle="1" w:styleId="2BDAF33C74434251A327F0BFD1EB54E94">
    <w:name w:val="2BDAF33C74434251A327F0BFD1EB54E94"/>
    <w:rsid w:val="004446D4"/>
    <w:pPr>
      <w:spacing w:after="100" w:line="240" w:lineRule="auto"/>
    </w:pPr>
    <w:rPr>
      <w:rFonts w:ascii="Times New Roman" w:eastAsiaTheme="minorHAnsi" w:hAnsi="Times New Roman" w:cs="Times New Roman"/>
      <w:sz w:val="24"/>
      <w:szCs w:val="24"/>
    </w:rPr>
  </w:style>
  <w:style w:type="paragraph" w:customStyle="1" w:styleId="1BC381B8C9ED41A6A0DA37781F04932C4">
    <w:name w:val="1BC381B8C9ED41A6A0DA37781F04932C4"/>
    <w:rsid w:val="004446D4"/>
    <w:pPr>
      <w:spacing w:after="100" w:line="240" w:lineRule="auto"/>
    </w:pPr>
    <w:rPr>
      <w:rFonts w:ascii="Times New Roman" w:eastAsiaTheme="minorHAnsi" w:hAnsi="Times New Roman" w:cs="Times New Roman"/>
      <w:sz w:val="24"/>
      <w:szCs w:val="24"/>
    </w:rPr>
  </w:style>
  <w:style w:type="paragraph" w:customStyle="1" w:styleId="3AD6A8062D7843DF96494EC3A7F8085A">
    <w:name w:val="3AD6A8062D7843DF96494EC3A7F8085A"/>
    <w:rsid w:val="004446D4"/>
    <w:pPr>
      <w:spacing w:after="100" w:line="240" w:lineRule="auto"/>
    </w:pPr>
    <w:rPr>
      <w:rFonts w:ascii="Times New Roman" w:eastAsiaTheme="minorHAnsi" w:hAnsi="Times New Roman" w:cs="Times New Roman"/>
      <w:sz w:val="24"/>
      <w:szCs w:val="24"/>
    </w:rPr>
  </w:style>
  <w:style w:type="paragraph" w:customStyle="1" w:styleId="6643950E48C24C98889465E92C0A9C29">
    <w:name w:val="6643950E48C24C98889465E92C0A9C29"/>
    <w:rsid w:val="004446D4"/>
    <w:pPr>
      <w:spacing w:after="100" w:line="240" w:lineRule="auto"/>
    </w:pPr>
    <w:rPr>
      <w:rFonts w:ascii="Times New Roman" w:eastAsiaTheme="minorHAnsi" w:hAnsi="Times New Roman" w:cs="Times New Roman"/>
      <w:sz w:val="24"/>
      <w:szCs w:val="24"/>
    </w:rPr>
  </w:style>
  <w:style w:type="paragraph" w:customStyle="1" w:styleId="5F0F90BB971F4CA08104D6CEFD4E05CA4">
    <w:name w:val="5F0F90BB971F4CA08104D6CEFD4E05CA4"/>
    <w:rsid w:val="004446D4"/>
    <w:pPr>
      <w:spacing w:after="100" w:line="240" w:lineRule="auto"/>
    </w:pPr>
    <w:rPr>
      <w:rFonts w:ascii="Times New Roman" w:eastAsiaTheme="minorHAnsi" w:hAnsi="Times New Roman" w:cs="Times New Roman"/>
      <w:sz w:val="24"/>
      <w:szCs w:val="24"/>
    </w:rPr>
  </w:style>
  <w:style w:type="paragraph" w:customStyle="1" w:styleId="1D221EF5E9D14CEE9B0880058A9D247B4">
    <w:name w:val="1D221EF5E9D14CEE9B0880058A9D247B4"/>
    <w:rsid w:val="004446D4"/>
    <w:pPr>
      <w:spacing w:after="100" w:line="240" w:lineRule="auto"/>
    </w:pPr>
    <w:rPr>
      <w:rFonts w:ascii="Times New Roman" w:eastAsiaTheme="minorHAnsi" w:hAnsi="Times New Roman" w:cs="Times New Roman"/>
      <w:sz w:val="24"/>
      <w:szCs w:val="24"/>
    </w:rPr>
  </w:style>
  <w:style w:type="paragraph" w:customStyle="1" w:styleId="818681A266454BDF8A38D31F9909BD2B4">
    <w:name w:val="818681A266454BDF8A38D31F9909BD2B4"/>
    <w:rsid w:val="004446D4"/>
    <w:pPr>
      <w:spacing w:after="100" w:line="240" w:lineRule="auto"/>
    </w:pPr>
    <w:rPr>
      <w:rFonts w:ascii="Times New Roman" w:eastAsiaTheme="minorHAnsi" w:hAnsi="Times New Roman" w:cs="Times New Roman"/>
      <w:sz w:val="24"/>
      <w:szCs w:val="24"/>
    </w:rPr>
  </w:style>
  <w:style w:type="paragraph" w:customStyle="1" w:styleId="D0192751BA7142848836317EFF2096384">
    <w:name w:val="D0192751BA7142848836317EFF2096384"/>
    <w:rsid w:val="004446D4"/>
    <w:pPr>
      <w:spacing w:after="100" w:line="240" w:lineRule="auto"/>
    </w:pPr>
    <w:rPr>
      <w:rFonts w:ascii="Times New Roman" w:eastAsiaTheme="minorHAnsi" w:hAnsi="Times New Roman" w:cs="Times New Roman"/>
      <w:sz w:val="24"/>
      <w:szCs w:val="24"/>
    </w:rPr>
  </w:style>
  <w:style w:type="paragraph" w:customStyle="1" w:styleId="FD03967E5BBD4067BF0914B8F7A0550F4">
    <w:name w:val="FD03967E5BBD4067BF0914B8F7A0550F4"/>
    <w:rsid w:val="004446D4"/>
    <w:pPr>
      <w:spacing w:after="100" w:line="240" w:lineRule="auto"/>
    </w:pPr>
    <w:rPr>
      <w:rFonts w:ascii="Times New Roman" w:eastAsiaTheme="minorHAnsi" w:hAnsi="Times New Roman" w:cs="Times New Roman"/>
      <w:sz w:val="24"/>
      <w:szCs w:val="24"/>
    </w:rPr>
  </w:style>
  <w:style w:type="paragraph" w:customStyle="1" w:styleId="934B958064074B019C4E56B3829E5A014">
    <w:name w:val="934B958064074B019C4E56B3829E5A014"/>
    <w:rsid w:val="004446D4"/>
    <w:pPr>
      <w:spacing w:after="100" w:line="240" w:lineRule="auto"/>
    </w:pPr>
    <w:rPr>
      <w:rFonts w:ascii="Times New Roman" w:eastAsiaTheme="minorHAnsi" w:hAnsi="Times New Roman" w:cs="Times New Roman"/>
      <w:sz w:val="24"/>
      <w:szCs w:val="24"/>
    </w:rPr>
  </w:style>
  <w:style w:type="paragraph" w:customStyle="1" w:styleId="74C3AF06A77541138AE6F4B4F2226CA1">
    <w:name w:val="74C3AF06A77541138AE6F4B4F2226CA1"/>
    <w:rsid w:val="004446D4"/>
    <w:pPr>
      <w:spacing w:after="100" w:line="240" w:lineRule="auto"/>
    </w:pPr>
    <w:rPr>
      <w:rFonts w:ascii="Times New Roman" w:eastAsiaTheme="minorHAnsi" w:hAnsi="Times New Roman" w:cs="Times New Roman"/>
      <w:sz w:val="24"/>
      <w:szCs w:val="24"/>
    </w:rPr>
  </w:style>
  <w:style w:type="paragraph" w:customStyle="1" w:styleId="2569D61644044B449C682B99D3CF65BD">
    <w:name w:val="2569D61644044B449C682B99D3CF65BD"/>
    <w:rsid w:val="004446D4"/>
    <w:pPr>
      <w:spacing w:after="100" w:line="240" w:lineRule="auto"/>
    </w:pPr>
    <w:rPr>
      <w:rFonts w:ascii="Times New Roman" w:eastAsiaTheme="minorHAnsi" w:hAnsi="Times New Roman" w:cs="Times New Roman"/>
      <w:sz w:val="24"/>
      <w:szCs w:val="24"/>
    </w:rPr>
  </w:style>
  <w:style w:type="paragraph" w:customStyle="1" w:styleId="14C1EEE9CDB242F3B584B0E29BA7156A">
    <w:name w:val="14C1EEE9CDB242F3B584B0E29BA7156A"/>
    <w:rsid w:val="001530A7"/>
  </w:style>
  <w:style w:type="paragraph" w:customStyle="1" w:styleId="88F380E0AA494181822260F35ABAFD426">
    <w:name w:val="88F380E0AA494181822260F35ABAFD42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6">
    <w:name w:val="E837F18BCE0C4A54BF1FF440FD994AF9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6">
    <w:name w:val="91C8541A9B994227A353D680CF02856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6">
    <w:name w:val="8A4A94C2F8104B659EAA1AE651D0AA1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6">
    <w:name w:val="BCC09F921BE54B1DAF16E9A0C85E624C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6">
    <w:name w:val="51AB895B8467423B870E3D669BA2E8F76"/>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6">
    <w:name w:val="0A29C254263F4018A790F7988EABD9006"/>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6">
    <w:name w:val="80E48399FB394F07A10940EA447FA18B6"/>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6">
    <w:name w:val="A39FD8EABA37434282A6BD7AC775F84C6"/>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5">
    <w:name w:val="780BAEE1CD364D8FB3FAD1817E6C813E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6">
    <w:name w:val="DE66441FB40D45C3B84DBCC8C0B914B96"/>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6">
    <w:name w:val="98031EDFA6F44EC3A95261EEEFA611D86"/>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6">
    <w:name w:val="ADD99607C9C34EA4978248DB5B6CBB316"/>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6">
    <w:name w:val="2356AFE943F74AEDBC2F158BCAEC4C8E6"/>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6">
    <w:name w:val="EE2297AF69334AEDB6A00F9F6ABC38206"/>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6">
    <w:name w:val="D74F0E662751487FA28FCD1E231A90046"/>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6">
    <w:name w:val="009D7B260C674ADFA3643A952EEA06096"/>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6">
    <w:name w:val="DB4691E81DC449F6A25AB6CA7614B5C56"/>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2">
    <w:name w:val="0AC0610B2DD94FD09BB1309337A3BD232"/>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6">
    <w:name w:val="B309BD84C24F4C9E9FBF58A658F5FC7A6"/>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6">
    <w:name w:val="F08981EECAB34898A41E70D53F4531AC6"/>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6">
    <w:name w:val="136BEB0666004E79B616C5992049BA286"/>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2">
    <w:name w:val="A4131321BB8A4E40BFE807CEA4E8DCCA2"/>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2">
    <w:name w:val="376C39B42C4D4A448846DD5A3764A5022"/>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2">
    <w:name w:val="9F58991ED3774971B2018B1E56C6A28F2"/>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6">
    <w:name w:val="0569B97422CF48208A990A941C0C46286"/>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6">
    <w:name w:val="7747AC3701614DF2B27345B9AED43A056"/>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6">
    <w:name w:val="9B6D0F423B1E45149D3841EFADA795416"/>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2">
    <w:name w:val="CDEA2D36EBB044C4B4EEAEBE9511AE242"/>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2">
    <w:name w:val="799FAD8C0DA249469F818CC4EF9A5F2F2"/>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6">
    <w:name w:val="78BF4377772745699244505866E0BEF46"/>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2">
    <w:name w:val="AAA87F0B7C49462AA3D2C830B37AD927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2">
    <w:name w:val="568ADDBED1304F1A89F5E0B6976444F3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6">
    <w:name w:val="4724DF018511480E8D3E110D6C74B08D6"/>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6">
    <w:name w:val="4ECCAED3F26343428FFE9ACFC02E74E86"/>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6">
    <w:name w:val="840962F86C8E49D2991A6B96F4E602676"/>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1">
    <w:name w:val="14C1EEE9CDB242F3B584B0E29BA7156A1"/>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2">
    <w:name w:val="420E8451C4DD446EBB3E4261E62085372"/>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2">
    <w:name w:val="13806338E66340E0A47719F6352C06492"/>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2">
    <w:name w:val="C8AA38639FB84CCB9EBF1262679164142"/>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6">
    <w:name w:val="EEA2D3C6335442C0AD75427B1B60A0DF6"/>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6">
    <w:name w:val="895241DDEF8647D3A72FD5A2BB05D54E6"/>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2">
    <w:name w:val="C5D96440612D49E5AD9C55A6B9E4E5B32"/>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6">
    <w:name w:val="C310472DE28C4C25962BB362EE3155E66"/>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6">
    <w:name w:val="4B00C1A4328F4DF8BAA2D067DDA920CE6"/>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6">
    <w:name w:val="A6EEB70F4ECC491A84505452C2E708F16"/>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6">
    <w:name w:val="37229F7D6AE64EBA84790C24157153FF6"/>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6">
    <w:name w:val="8A1A9E2E1BB8474D889F968B92E8E9CD6"/>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6">
    <w:name w:val="44FDCF15F74A40BCBCC13E953E65470D6"/>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2">
    <w:name w:val="388952ABFE70468493EDF4267E27129C2"/>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2">
    <w:name w:val="6C9A34BACECE410AB63B920274D7BEAB2"/>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2">
    <w:name w:val="265F2664FF1D4722B39D8DD04DC9BDE92"/>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2">
    <w:name w:val="C8519DD2AA3B4C0C90AB33E5569F4D242"/>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2">
    <w:name w:val="75E92813674147C7BFBC5187F04E37E52"/>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2">
    <w:name w:val="636A34E5ADB04FF69BD27E64369BCFBE2"/>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5">
    <w:name w:val="CF906E7A0AE149E79238F5EE3686FCFF5"/>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5">
    <w:name w:val="1B0D0DB7A48F42AEB6BBE32DCAF2185B5"/>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5">
    <w:name w:val="6E15C9D82AFE4068B30218D8E9A05B285"/>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5">
    <w:name w:val="69C43850E0804251B20C100F7B31EEC95"/>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5">
    <w:name w:val="77FC0A65F7CD4818A6FB431F81465DFC5"/>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5">
    <w:name w:val="53E63DECDB6C4EC7A1D8E38393720E585"/>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5">
    <w:name w:val="6A5309AFEBEB45EB85FFC7768E3B56775"/>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5">
    <w:name w:val="87976626F37541108B46AA7AF07650FA5"/>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5">
    <w:name w:val="26996DFDEB7E491FBC34A3AE99131D9B5"/>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5">
    <w:name w:val="148B723818A04D46AD846A081158F2935"/>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5">
    <w:name w:val="851854B154A14D99B40CF23E4B04888F5"/>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5">
    <w:name w:val="5EF3248CDB2F45E0BD8F9CBB93E6768D5"/>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5">
    <w:name w:val="CD3395BA75BC456B8B69F1A1246375785"/>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5">
    <w:name w:val="3A4AEC46E5604A5587A75D9BFCD25D855"/>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5">
    <w:name w:val="FEC190EB791C4751A5FC5A8429762BB15"/>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5">
    <w:name w:val="7EC0E04011A544ECB2FD8BA8AF357F135"/>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5">
    <w:name w:val="5A24EAAAD3DC4C22A875A9865DC635C25"/>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5">
    <w:name w:val="5A1F3BF11F084E9EA53E0B41A05F838E5"/>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2">
    <w:name w:val="508C0D29F6254687959A9989F45D5D8D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5">
    <w:name w:val="1A9A5DAB91BD4FCC8E670B14F42056EF5"/>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5">
    <w:name w:val="8AF6290B069F4DCF80656E3C0F4CD16A5"/>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5">
    <w:name w:val="E403FA9C647345EB8E678D28E6E019E45"/>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5">
    <w:name w:val="C9FAFA6E3A8E425F8AB10F31744CF39E5"/>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5">
    <w:name w:val="B73B6DAF60494FDF9EC5C043E9F4982D5"/>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5">
    <w:name w:val="8D2A3945B4C548E5B8D170C389E564DA5"/>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5">
    <w:name w:val="6425DEAFD56A492D82D6EEF650C3F4DB5"/>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5">
    <w:name w:val="68EAB57CD5274175BA56398612E8C0045"/>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5">
    <w:name w:val="1E6E4E72371043A48D625D6FDBF0A9635"/>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5">
    <w:name w:val="95BBEAF51CB441BCB3EE7E5CABB6D4585"/>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5">
    <w:name w:val="9763377871074C18B35A6B212E088D805"/>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5">
    <w:name w:val="4C4BD485B4D34444838D82C80A2FBF335"/>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5">
    <w:name w:val="2BDAF33C74434251A327F0BFD1EB54E95"/>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5">
    <w:name w:val="1BC381B8C9ED41A6A0DA37781F04932C5"/>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1">
    <w:name w:val="3AD6A8062D7843DF96494EC3A7F8085A1"/>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1">
    <w:name w:val="6643950E48C24C98889465E92C0A9C291"/>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5">
    <w:name w:val="5F0F90BB971F4CA08104D6CEFD4E05CA5"/>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5">
    <w:name w:val="1D221EF5E9D14CEE9B0880058A9D247B5"/>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5">
    <w:name w:val="818681A266454BDF8A38D31F9909BD2B5"/>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5">
    <w:name w:val="D0192751BA7142848836317EFF2096385"/>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
    <w:name w:val="387D9FBCBB5B418CA1AD979AA5D03AAA"/>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
    <w:name w:val="1D207CA7D39B44A7967E05A306D1ABB8"/>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
    <w:name w:val="C49C0E9EB8934822AC67C5DCD8C8C6A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
    <w:name w:val="9DFDF80FD44F4CD5BC8277B62B70AFDD"/>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7">
    <w:name w:val="88F380E0AA494181822260F35ABAFD42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7">
    <w:name w:val="E837F18BCE0C4A54BF1FF440FD994AF9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7">
    <w:name w:val="91C8541A9B994227A353D680CF02856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7">
    <w:name w:val="8A4A94C2F8104B659EAA1AE651D0AA1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7">
    <w:name w:val="BCC09F921BE54B1DAF16E9A0C85E624C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7">
    <w:name w:val="51AB895B8467423B870E3D669BA2E8F77"/>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7">
    <w:name w:val="0A29C254263F4018A790F7988EABD9007"/>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7">
    <w:name w:val="80E48399FB394F07A10940EA447FA18B7"/>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7">
    <w:name w:val="A39FD8EABA37434282A6BD7AC775F84C7"/>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6">
    <w:name w:val="780BAEE1CD364D8FB3FAD1817E6C813E6"/>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7">
    <w:name w:val="DE66441FB40D45C3B84DBCC8C0B914B97"/>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7">
    <w:name w:val="98031EDFA6F44EC3A95261EEEFA611D87"/>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7">
    <w:name w:val="ADD99607C9C34EA4978248DB5B6CBB317"/>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7">
    <w:name w:val="2356AFE943F74AEDBC2F158BCAEC4C8E7"/>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7">
    <w:name w:val="EE2297AF69334AEDB6A00F9F6ABC38207"/>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7">
    <w:name w:val="D74F0E662751487FA28FCD1E231A90047"/>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7">
    <w:name w:val="009D7B260C674ADFA3643A952EEA06097"/>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7">
    <w:name w:val="DB4691E81DC449F6A25AB6CA7614B5C57"/>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3">
    <w:name w:val="0AC0610B2DD94FD09BB1309337A3BD233"/>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7">
    <w:name w:val="B309BD84C24F4C9E9FBF58A658F5FC7A7"/>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7">
    <w:name w:val="F08981EECAB34898A41E70D53F4531AC7"/>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7">
    <w:name w:val="136BEB0666004E79B616C5992049BA287"/>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3">
    <w:name w:val="A4131321BB8A4E40BFE807CEA4E8DCCA3"/>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3">
    <w:name w:val="376C39B42C4D4A448846DD5A3764A5023"/>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3">
    <w:name w:val="9F58991ED3774971B2018B1E56C6A28F3"/>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7">
    <w:name w:val="0569B97422CF48208A990A941C0C46287"/>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7">
    <w:name w:val="7747AC3701614DF2B27345B9AED43A057"/>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7">
    <w:name w:val="9B6D0F423B1E45149D3841EFADA795417"/>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3">
    <w:name w:val="CDEA2D36EBB044C4B4EEAEBE9511AE243"/>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3">
    <w:name w:val="799FAD8C0DA249469F818CC4EF9A5F2F3"/>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7">
    <w:name w:val="78BF4377772745699244505866E0BEF47"/>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3">
    <w:name w:val="AAA87F0B7C49462AA3D2C830B37AD927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3">
    <w:name w:val="568ADDBED1304F1A89F5E0B6976444F3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7">
    <w:name w:val="4724DF018511480E8D3E110D6C74B08D7"/>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7">
    <w:name w:val="4ECCAED3F26343428FFE9ACFC02E74E87"/>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7">
    <w:name w:val="840962F86C8E49D2991A6B96F4E602677"/>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2">
    <w:name w:val="14C1EEE9CDB242F3B584B0E29BA7156A2"/>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3">
    <w:name w:val="420E8451C4DD446EBB3E4261E62085373"/>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3">
    <w:name w:val="13806338E66340E0A47719F6352C06493"/>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3">
    <w:name w:val="C8AA38639FB84CCB9EBF1262679164143"/>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7">
    <w:name w:val="EEA2D3C6335442C0AD75427B1B60A0DF7"/>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7">
    <w:name w:val="895241DDEF8647D3A72FD5A2BB05D54E7"/>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3">
    <w:name w:val="C5D96440612D49E5AD9C55A6B9E4E5B33"/>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7">
    <w:name w:val="C310472DE28C4C25962BB362EE3155E67"/>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7">
    <w:name w:val="4B00C1A4328F4DF8BAA2D067DDA920CE7"/>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7">
    <w:name w:val="A6EEB70F4ECC491A84505452C2E708F17"/>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7">
    <w:name w:val="37229F7D6AE64EBA84790C24157153FF7"/>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7">
    <w:name w:val="8A1A9E2E1BB8474D889F968B92E8E9CD7"/>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7">
    <w:name w:val="44FDCF15F74A40BCBCC13E953E65470D7"/>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3">
    <w:name w:val="388952ABFE70468493EDF4267E27129C3"/>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3">
    <w:name w:val="6C9A34BACECE410AB63B920274D7BEAB3"/>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3">
    <w:name w:val="265F2664FF1D4722B39D8DD04DC9BDE93"/>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3">
    <w:name w:val="C8519DD2AA3B4C0C90AB33E5569F4D243"/>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3">
    <w:name w:val="75E92813674147C7BFBC5187F04E37E53"/>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3">
    <w:name w:val="636A34E5ADB04FF69BD27E64369BCFBE3"/>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6">
    <w:name w:val="CF906E7A0AE149E79238F5EE3686FCFF6"/>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6">
    <w:name w:val="1B0D0DB7A48F42AEB6BBE32DCAF2185B6"/>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6">
    <w:name w:val="6E15C9D82AFE4068B30218D8E9A05B286"/>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6">
    <w:name w:val="69C43850E0804251B20C100F7B31EEC96"/>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6">
    <w:name w:val="77FC0A65F7CD4818A6FB431F81465DFC6"/>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6">
    <w:name w:val="53E63DECDB6C4EC7A1D8E38393720E586"/>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6">
    <w:name w:val="6A5309AFEBEB45EB85FFC7768E3B56776"/>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6">
    <w:name w:val="87976626F37541108B46AA7AF07650FA6"/>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6">
    <w:name w:val="26996DFDEB7E491FBC34A3AE99131D9B6"/>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6">
    <w:name w:val="148B723818A04D46AD846A081158F2936"/>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6">
    <w:name w:val="851854B154A14D99B40CF23E4B04888F6"/>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6">
    <w:name w:val="5EF3248CDB2F45E0BD8F9CBB93E6768D6"/>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6">
    <w:name w:val="CD3395BA75BC456B8B69F1A1246375786"/>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6">
    <w:name w:val="3A4AEC46E5604A5587A75D9BFCD25D856"/>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6">
    <w:name w:val="FEC190EB791C4751A5FC5A8429762BB16"/>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6">
    <w:name w:val="7EC0E04011A544ECB2FD8BA8AF357F136"/>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6">
    <w:name w:val="5A24EAAAD3DC4C22A875A9865DC635C26"/>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6">
    <w:name w:val="5A1F3BF11F084E9EA53E0B41A05F838E6"/>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3">
    <w:name w:val="508C0D29F6254687959A9989F45D5D8D3"/>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6">
    <w:name w:val="1A9A5DAB91BD4FCC8E670B14F42056EF6"/>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6">
    <w:name w:val="8AF6290B069F4DCF80656E3C0F4CD16A6"/>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6">
    <w:name w:val="E403FA9C647345EB8E678D28E6E019E46"/>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6">
    <w:name w:val="C9FAFA6E3A8E425F8AB10F31744CF39E6"/>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6">
    <w:name w:val="B73B6DAF60494FDF9EC5C043E9F4982D6"/>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6">
    <w:name w:val="8D2A3945B4C548E5B8D170C389E564DA6"/>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6">
    <w:name w:val="6425DEAFD56A492D82D6EEF650C3F4DB6"/>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6">
    <w:name w:val="68EAB57CD5274175BA56398612E8C0046"/>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6">
    <w:name w:val="1E6E4E72371043A48D625D6FDBF0A9636"/>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6">
    <w:name w:val="95BBEAF51CB441BCB3EE7E5CABB6D4586"/>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6">
    <w:name w:val="9763377871074C18B35A6B212E088D806"/>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6">
    <w:name w:val="4C4BD485B4D34444838D82C80A2FBF336"/>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6">
    <w:name w:val="2BDAF33C74434251A327F0BFD1EB54E96"/>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6">
    <w:name w:val="1BC381B8C9ED41A6A0DA37781F04932C6"/>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2">
    <w:name w:val="3AD6A8062D7843DF96494EC3A7F8085A2"/>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2">
    <w:name w:val="6643950E48C24C98889465E92C0A9C292"/>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6">
    <w:name w:val="5F0F90BB971F4CA08104D6CEFD4E05CA6"/>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6">
    <w:name w:val="1D221EF5E9D14CEE9B0880058A9D247B6"/>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6">
    <w:name w:val="818681A266454BDF8A38D31F9909BD2B6"/>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6">
    <w:name w:val="D0192751BA7142848836317EFF2096386"/>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1">
    <w:name w:val="387D9FBCBB5B418CA1AD979AA5D03AAA1"/>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1">
    <w:name w:val="1D207CA7D39B44A7967E05A306D1ABB81"/>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1">
    <w:name w:val="C49C0E9EB8934822AC67C5DCD8C8C6A31"/>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1">
    <w:name w:val="9DFDF80FD44F4CD5BC8277B62B70AFDD1"/>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
    <w:name w:val="5537C033DF69480D92005439A4D1AB62"/>
    <w:rsid w:val="00006599"/>
  </w:style>
  <w:style w:type="paragraph" w:customStyle="1" w:styleId="88F380E0AA494181822260F35ABAFD428">
    <w:name w:val="88F380E0AA494181822260F35ABAFD42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8">
    <w:name w:val="E837F18BCE0C4A54BF1FF440FD994AF9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8">
    <w:name w:val="91C8541A9B994227A353D680CF02856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8">
    <w:name w:val="8A4A94C2F8104B659EAA1AE651D0AA1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8">
    <w:name w:val="BCC09F921BE54B1DAF16E9A0C85E624C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8">
    <w:name w:val="51AB895B8467423B870E3D669BA2E8F78"/>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8">
    <w:name w:val="0A29C254263F4018A790F7988EABD9008"/>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8">
    <w:name w:val="80E48399FB394F07A10940EA447FA18B8"/>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8">
    <w:name w:val="A39FD8EABA37434282A6BD7AC775F84C8"/>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1">
    <w:name w:val="5537C033DF69480D92005439A4D1AB62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8">
    <w:name w:val="DE66441FB40D45C3B84DBCC8C0B914B98"/>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8">
    <w:name w:val="98031EDFA6F44EC3A95261EEEFA611D88"/>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8">
    <w:name w:val="ADD99607C9C34EA4978248DB5B6CBB318"/>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8">
    <w:name w:val="2356AFE943F74AEDBC2F158BCAEC4C8E8"/>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8">
    <w:name w:val="EE2297AF69334AEDB6A00F9F6ABC38208"/>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8">
    <w:name w:val="D74F0E662751487FA28FCD1E231A90048"/>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8">
    <w:name w:val="009D7B260C674ADFA3643A952EEA06098"/>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8">
    <w:name w:val="DB4691E81DC449F6A25AB6CA7614B5C58"/>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4">
    <w:name w:val="0AC0610B2DD94FD09BB1309337A3BD234"/>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8">
    <w:name w:val="B309BD84C24F4C9E9FBF58A658F5FC7A8"/>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8">
    <w:name w:val="F08981EECAB34898A41E70D53F4531AC8"/>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8">
    <w:name w:val="136BEB0666004E79B616C5992049BA288"/>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4">
    <w:name w:val="A4131321BB8A4E40BFE807CEA4E8DCCA4"/>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4">
    <w:name w:val="376C39B42C4D4A448846DD5A3764A5024"/>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4">
    <w:name w:val="9F58991ED3774971B2018B1E56C6A28F4"/>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8">
    <w:name w:val="0569B97422CF48208A990A941C0C46288"/>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8">
    <w:name w:val="7747AC3701614DF2B27345B9AED43A058"/>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8">
    <w:name w:val="9B6D0F423B1E45149D3841EFADA795418"/>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4">
    <w:name w:val="CDEA2D36EBB044C4B4EEAEBE9511AE244"/>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4">
    <w:name w:val="799FAD8C0DA249469F818CC4EF9A5F2F4"/>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8">
    <w:name w:val="78BF4377772745699244505866E0BEF48"/>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4">
    <w:name w:val="AAA87F0B7C49462AA3D2C830B37AD927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4">
    <w:name w:val="568ADDBED1304F1A89F5E0B6976444F3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8">
    <w:name w:val="4724DF018511480E8D3E110D6C74B08D8"/>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8">
    <w:name w:val="4ECCAED3F26343428FFE9ACFC02E74E88"/>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8">
    <w:name w:val="840962F86C8E49D2991A6B96F4E602678"/>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3">
    <w:name w:val="14C1EEE9CDB242F3B584B0E29BA7156A3"/>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4">
    <w:name w:val="420E8451C4DD446EBB3E4261E62085374"/>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4">
    <w:name w:val="13806338E66340E0A47719F6352C06494"/>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4">
    <w:name w:val="C8AA38639FB84CCB9EBF1262679164144"/>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8">
    <w:name w:val="EEA2D3C6335442C0AD75427B1B60A0DF8"/>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8">
    <w:name w:val="895241DDEF8647D3A72FD5A2BB05D54E8"/>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4">
    <w:name w:val="C5D96440612D49E5AD9C55A6B9E4E5B34"/>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8">
    <w:name w:val="C310472DE28C4C25962BB362EE3155E68"/>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8">
    <w:name w:val="4B00C1A4328F4DF8BAA2D067DDA920CE8"/>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8">
    <w:name w:val="A6EEB70F4ECC491A84505452C2E708F18"/>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8">
    <w:name w:val="37229F7D6AE64EBA84790C24157153FF8"/>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8">
    <w:name w:val="8A1A9E2E1BB8474D889F968B92E8E9CD8"/>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8">
    <w:name w:val="44FDCF15F74A40BCBCC13E953E65470D8"/>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4">
    <w:name w:val="388952ABFE70468493EDF4267E27129C4"/>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4">
    <w:name w:val="6C9A34BACECE410AB63B920274D7BEAB4"/>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4">
    <w:name w:val="265F2664FF1D4722B39D8DD04DC9BDE94"/>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4">
    <w:name w:val="C8519DD2AA3B4C0C90AB33E5569F4D244"/>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4">
    <w:name w:val="75E92813674147C7BFBC5187F04E37E54"/>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4">
    <w:name w:val="636A34E5ADB04FF69BD27E64369BCFBE4"/>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7">
    <w:name w:val="CF906E7A0AE149E79238F5EE3686FCFF7"/>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7">
    <w:name w:val="1B0D0DB7A48F42AEB6BBE32DCAF2185B7"/>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7">
    <w:name w:val="6E15C9D82AFE4068B30218D8E9A05B287"/>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7">
    <w:name w:val="69C43850E0804251B20C100F7B31EEC97"/>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7">
    <w:name w:val="77FC0A65F7CD4818A6FB431F81465DFC7"/>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7">
    <w:name w:val="53E63DECDB6C4EC7A1D8E38393720E587"/>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7">
    <w:name w:val="6A5309AFEBEB45EB85FFC7768E3B56777"/>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7">
    <w:name w:val="87976626F37541108B46AA7AF07650FA7"/>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7">
    <w:name w:val="26996DFDEB7E491FBC34A3AE99131D9B7"/>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7">
    <w:name w:val="148B723818A04D46AD846A081158F2937"/>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7">
    <w:name w:val="851854B154A14D99B40CF23E4B04888F7"/>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7">
    <w:name w:val="5EF3248CDB2F45E0BD8F9CBB93E6768D7"/>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7">
    <w:name w:val="CD3395BA75BC456B8B69F1A1246375787"/>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7">
    <w:name w:val="3A4AEC46E5604A5587A75D9BFCD25D857"/>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7">
    <w:name w:val="FEC190EB791C4751A5FC5A8429762BB17"/>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7">
    <w:name w:val="7EC0E04011A544ECB2FD8BA8AF357F137"/>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7">
    <w:name w:val="5A24EAAAD3DC4C22A875A9865DC635C27"/>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7">
    <w:name w:val="5A1F3BF11F084E9EA53E0B41A05F838E7"/>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4">
    <w:name w:val="508C0D29F6254687959A9989F45D5D8D4"/>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7">
    <w:name w:val="1A9A5DAB91BD4FCC8E670B14F42056EF7"/>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7">
    <w:name w:val="8AF6290B069F4DCF80656E3C0F4CD16A7"/>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7">
    <w:name w:val="E403FA9C647345EB8E678D28E6E019E47"/>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7">
    <w:name w:val="C9FAFA6E3A8E425F8AB10F31744CF39E7"/>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7">
    <w:name w:val="B73B6DAF60494FDF9EC5C043E9F4982D7"/>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7">
    <w:name w:val="8D2A3945B4C548E5B8D170C389E564DA7"/>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7">
    <w:name w:val="6425DEAFD56A492D82D6EEF650C3F4DB7"/>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7">
    <w:name w:val="68EAB57CD5274175BA56398612E8C0047"/>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7">
    <w:name w:val="1E6E4E72371043A48D625D6FDBF0A9637"/>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7">
    <w:name w:val="95BBEAF51CB441BCB3EE7E5CABB6D4587"/>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7">
    <w:name w:val="9763377871074C18B35A6B212E088D807"/>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7">
    <w:name w:val="4C4BD485B4D34444838D82C80A2FBF337"/>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7">
    <w:name w:val="2BDAF33C74434251A327F0BFD1EB54E97"/>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7">
    <w:name w:val="1BC381B8C9ED41A6A0DA37781F04932C7"/>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3">
    <w:name w:val="3AD6A8062D7843DF96494EC3A7F8085A3"/>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3">
    <w:name w:val="6643950E48C24C98889465E92C0A9C293"/>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7">
    <w:name w:val="5F0F90BB971F4CA08104D6CEFD4E05CA7"/>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7">
    <w:name w:val="1D221EF5E9D14CEE9B0880058A9D247B7"/>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7">
    <w:name w:val="818681A266454BDF8A38D31F9909BD2B7"/>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7">
    <w:name w:val="D0192751BA7142848836317EFF2096387"/>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2">
    <w:name w:val="387D9FBCBB5B418CA1AD979AA5D03AAA2"/>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2">
    <w:name w:val="1D207CA7D39B44A7967E05A306D1ABB82"/>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2">
    <w:name w:val="C49C0E9EB8934822AC67C5DCD8C8C6A32"/>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2">
    <w:name w:val="9DFDF80FD44F4CD5BC8277B62B70AFDD2"/>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9">
    <w:name w:val="88F380E0AA494181822260F35ABAFD42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9">
    <w:name w:val="E837F18BCE0C4A54BF1FF440FD994AF9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9">
    <w:name w:val="91C8541A9B994227A353D680CF02856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9">
    <w:name w:val="8A4A94C2F8104B659EAA1AE651D0AA1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9">
    <w:name w:val="BCC09F921BE54B1DAF16E9A0C85E624C9"/>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9">
    <w:name w:val="51AB895B8467423B870E3D669BA2E8F79"/>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9">
    <w:name w:val="0A29C254263F4018A790F7988EABD9009"/>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9">
    <w:name w:val="80E48399FB394F07A10940EA447FA18B9"/>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9">
    <w:name w:val="A39FD8EABA37434282A6BD7AC775F84C9"/>
    <w:rsid w:val="00006599"/>
    <w:pPr>
      <w:spacing w:after="100" w:line="240" w:lineRule="auto"/>
    </w:pPr>
    <w:rPr>
      <w:rFonts w:ascii="Times New Roman" w:eastAsiaTheme="minorHAnsi" w:hAnsi="Times New Roman" w:cs="Times New Roman"/>
      <w:sz w:val="24"/>
      <w:szCs w:val="24"/>
    </w:rPr>
  </w:style>
  <w:style w:type="paragraph" w:customStyle="1" w:styleId="65107F447AF840BF817A23A04B1ABC75">
    <w:name w:val="65107F447AF840BF817A23A04B1ABC7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9">
    <w:name w:val="DE66441FB40D45C3B84DBCC8C0B914B99"/>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9">
    <w:name w:val="98031EDFA6F44EC3A95261EEEFA611D89"/>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9">
    <w:name w:val="ADD99607C9C34EA4978248DB5B6CBB319"/>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9">
    <w:name w:val="2356AFE943F74AEDBC2F158BCAEC4C8E9"/>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9">
    <w:name w:val="EE2297AF69334AEDB6A00F9F6ABC38209"/>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9">
    <w:name w:val="D74F0E662751487FA28FCD1E231A90049"/>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9">
    <w:name w:val="009D7B260C674ADFA3643A952EEA06099"/>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9">
    <w:name w:val="DB4691E81DC449F6A25AB6CA7614B5C59"/>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5">
    <w:name w:val="0AC0610B2DD94FD09BB1309337A3BD235"/>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9">
    <w:name w:val="B309BD84C24F4C9E9FBF58A658F5FC7A9"/>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9">
    <w:name w:val="F08981EECAB34898A41E70D53F4531AC9"/>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9">
    <w:name w:val="136BEB0666004E79B616C5992049BA289"/>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5">
    <w:name w:val="A4131321BB8A4E40BFE807CEA4E8DCCA5"/>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5">
    <w:name w:val="376C39B42C4D4A448846DD5A3764A5025"/>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5">
    <w:name w:val="9F58991ED3774971B2018B1E56C6A28F5"/>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9">
    <w:name w:val="0569B97422CF48208A990A941C0C46289"/>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9">
    <w:name w:val="7747AC3701614DF2B27345B9AED43A059"/>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9">
    <w:name w:val="9B6D0F423B1E45149D3841EFADA795419"/>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5">
    <w:name w:val="CDEA2D36EBB044C4B4EEAEBE9511AE245"/>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5">
    <w:name w:val="799FAD8C0DA249469F818CC4EF9A5F2F5"/>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9">
    <w:name w:val="78BF4377772745699244505866E0BEF49"/>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5">
    <w:name w:val="AAA87F0B7C49462AA3D2C830B37AD927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5">
    <w:name w:val="568ADDBED1304F1A89F5E0B6976444F3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9">
    <w:name w:val="4724DF018511480E8D3E110D6C74B08D9"/>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9">
    <w:name w:val="4ECCAED3F26343428FFE9ACFC02E74E89"/>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9">
    <w:name w:val="840962F86C8E49D2991A6B96F4E602679"/>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4">
    <w:name w:val="14C1EEE9CDB242F3B584B0E29BA7156A4"/>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5">
    <w:name w:val="420E8451C4DD446EBB3E4261E62085375"/>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5">
    <w:name w:val="13806338E66340E0A47719F6352C06495"/>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5">
    <w:name w:val="C8AA38639FB84CCB9EBF1262679164145"/>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9">
    <w:name w:val="EEA2D3C6335442C0AD75427B1B60A0DF9"/>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9">
    <w:name w:val="895241DDEF8647D3A72FD5A2BB05D54E9"/>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5">
    <w:name w:val="C5D96440612D49E5AD9C55A6B9E4E5B35"/>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9">
    <w:name w:val="C310472DE28C4C25962BB362EE3155E69"/>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9">
    <w:name w:val="4B00C1A4328F4DF8BAA2D067DDA920CE9"/>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9">
    <w:name w:val="A6EEB70F4ECC491A84505452C2E708F19"/>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9">
    <w:name w:val="37229F7D6AE64EBA84790C24157153FF9"/>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9">
    <w:name w:val="8A1A9E2E1BB8474D889F968B92E8E9CD9"/>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9">
    <w:name w:val="44FDCF15F74A40BCBCC13E953E65470D9"/>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5">
    <w:name w:val="388952ABFE70468493EDF4267E27129C5"/>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5">
    <w:name w:val="6C9A34BACECE410AB63B920274D7BEAB5"/>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5">
    <w:name w:val="265F2664FF1D4722B39D8DD04DC9BDE95"/>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5">
    <w:name w:val="C8519DD2AA3B4C0C90AB33E5569F4D245"/>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5">
    <w:name w:val="75E92813674147C7BFBC5187F04E37E55"/>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5">
    <w:name w:val="636A34E5ADB04FF69BD27E64369BCFBE5"/>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8">
    <w:name w:val="CF906E7A0AE149E79238F5EE3686FCFF8"/>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8">
    <w:name w:val="1B0D0DB7A48F42AEB6BBE32DCAF2185B8"/>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8">
    <w:name w:val="6E15C9D82AFE4068B30218D8E9A05B288"/>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8">
    <w:name w:val="69C43850E0804251B20C100F7B31EEC98"/>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8">
    <w:name w:val="77FC0A65F7CD4818A6FB431F81465DFC8"/>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8">
    <w:name w:val="53E63DECDB6C4EC7A1D8E38393720E588"/>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8">
    <w:name w:val="6A5309AFEBEB45EB85FFC7768E3B56778"/>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8">
    <w:name w:val="87976626F37541108B46AA7AF07650FA8"/>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8">
    <w:name w:val="26996DFDEB7E491FBC34A3AE99131D9B8"/>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8">
    <w:name w:val="148B723818A04D46AD846A081158F2938"/>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8">
    <w:name w:val="851854B154A14D99B40CF23E4B04888F8"/>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8">
    <w:name w:val="5EF3248CDB2F45E0BD8F9CBB93E6768D8"/>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8">
    <w:name w:val="CD3395BA75BC456B8B69F1A1246375788"/>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8">
    <w:name w:val="3A4AEC46E5604A5587A75D9BFCD25D858"/>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8">
    <w:name w:val="FEC190EB791C4751A5FC5A8429762BB18"/>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8">
    <w:name w:val="7EC0E04011A544ECB2FD8BA8AF357F138"/>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8">
    <w:name w:val="5A24EAAAD3DC4C22A875A9865DC635C28"/>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8">
    <w:name w:val="5A1F3BF11F084E9EA53E0B41A05F838E8"/>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5">
    <w:name w:val="508C0D29F6254687959A9989F45D5D8D5"/>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8">
    <w:name w:val="1A9A5DAB91BD4FCC8E670B14F42056EF8"/>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8">
    <w:name w:val="8AF6290B069F4DCF80656E3C0F4CD16A8"/>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8">
    <w:name w:val="E403FA9C647345EB8E678D28E6E019E48"/>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8">
    <w:name w:val="C9FAFA6E3A8E425F8AB10F31744CF39E8"/>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8">
    <w:name w:val="B73B6DAF60494FDF9EC5C043E9F4982D8"/>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8">
    <w:name w:val="8D2A3945B4C548E5B8D170C389E564DA8"/>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8">
    <w:name w:val="6425DEAFD56A492D82D6EEF650C3F4DB8"/>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8">
    <w:name w:val="68EAB57CD5274175BA56398612E8C0048"/>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8">
    <w:name w:val="1E6E4E72371043A48D625D6FDBF0A9638"/>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8">
    <w:name w:val="95BBEAF51CB441BCB3EE7E5CABB6D4588"/>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8">
    <w:name w:val="9763377871074C18B35A6B212E088D808"/>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8">
    <w:name w:val="4C4BD485B4D34444838D82C80A2FBF338"/>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8">
    <w:name w:val="2BDAF33C74434251A327F0BFD1EB54E98"/>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8">
    <w:name w:val="1BC381B8C9ED41A6A0DA37781F04932C8"/>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4">
    <w:name w:val="3AD6A8062D7843DF96494EC3A7F8085A4"/>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4">
    <w:name w:val="6643950E48C24C98889465E92C0A9C294"/>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8">
    <w:name w:val="5F0F90BB971F4CA08104D6CEFD4E05CA8"/>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8">
    <w:name w:val="1D221EF5E9D14CEE9B0880058A9D247B8"/>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8">
    <w:name w:val="818681A266454BDF8A38D31F9909BD2B8"/>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8">
    <w:name w:val="D0192751BA7142848836317EFF2096388"/>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3">
    <w:name w:val="387D9FBCBB5B418CA1AD979AA5D03AAA3"/>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3">
    <w:name w:val="1D207CA7D39B44A7967E05A306D1ABB83"/>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3">
    <w:name w:val="C49C0E9EB8934822AC67C5DCD8C8C6A3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3">
    <w:name w:val="9DFDF80FD44F4CD5BC8277B62B70AFDD3"/>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
    <w:name w:val="FF0B0CA0FC98497E9CC67C0B59FF4CAF"/>
    <w:rsid w:val="00006599"/>
  </w:style>
  <w:style w:type="paragraph" w:customStyle="1" w:styleId="88F380E0AA494181822260F35ABAFD4210">
    <w:name w:val="88F380E0AA494181822260F35ABAFD42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0">
    <w:name w:val="E837F18BCE0C4A54BF1FF440FD994AF9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0">
    <w:name w:val="91C8541A9B994227A353D680CF02856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0">
    <w:name w:val="8A4A94C2F8104B659EAA1AE651D0AA1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0">
    <w:name w:val="BCC09F921BE54B1DAF16E9A0C85E624C10"/>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0">
    <w:name w:val="51AB895B8467423B870E3D669BA2E8F710"/>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0">
    <w:name w:val="0A29C254263F4018A790F7988EABD90010"/>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0">
    <w:name w:val="80E48399FB394F07A10940EA447FA18B10"/>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0">
    <w:name w:val="A39FD8EABA37434282A6BD7AC775F84C10"/>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1">
    <w:name w:val="FF0B0CA0FC98497E9CC67C0B59FF4CAF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0">
    <w:name w:val="DE66441FB40D45C3B84DBCC8C0B914B910"/>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0">
    <w:name w:val="98031EDFA6F44EC3A95261EEEFA611D810"/>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0">
    <w:name w:val="ADD99607C9C34EA4978248DB5B6CBB3110"/>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0">
    <w:name w:val="2356AFE943F74AEDBC2F158BCAEC4C8E10"/>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0">
    <w:name w:val="EE2297AF69334AEDB6A00F9F6ABC382010"/>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0">
    <w:name w:val="D74F0E662751487FA28FCD1E231A900410"/>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0">
    <w:name w:val="009D7B260C674ADFA3643A952EEA060910"/>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0">
    <w:name w:val="DB4691E81DC449F6A25AB6CA7614B5C510"/>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6">
    <w:name w:val="0AC0610B2DD94FD09BB1309337A3BD236"/>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0">
    <w:name w:val="B309BD84C24F4C9E9FBF58A658F5FC7A10"/>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0">
    <w:name w:val="F08981EECAB34898A41E70D53F4531AC10"/>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0">
    <w:name w:val="136BEB0666004E79B616C5992049BA2810"/>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6">
    <w:name w:val="A4131321BB8A4E40BFE807CEA4E8DCCA6"/>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6">
    <w:name w:val="376C39B42C4D4A448846DD5A3764A5026"/>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6">
    <w:name w:val="9F58991ED3774971B2018B1E56C6A28F6"/>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0">
    <w:name w:val="0569B97422CF48208A990A941C0C462810"/>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0">
    <w:name w:val="7747AC3701614DF2B27345B9AED43A0510"/>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0">
    <w:name w:val="9B6D0F423B1E45149D3841EFADA7954110"/>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6">
    <w:name w:val="CDEA2D36EBB044C4B4EEAEBE9511AE246"/>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6">
    <w:name w:val="799FAD8C0DA249469F818CC4EF9A5F2F6"/>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0">
    <w:name w:val="78BF4377772745699244505866E0BEF410"/>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6">
    <w:name w:val="AAA87F0B7C49462AA3D2C830B37AD927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6">
    <w:name w:val="568ADDBED1304F1A89F5E0B6976444F3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0">
    <w:name w:val="4724DF018511480E8D3E110D6C74B08D10"/>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0">
    <w:name w:val="4ECCAED3F26343428FFE9ACFC02E74E810"/>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0">
    <w:name w:val="840962F86C8E49D2991A6B96F4E6026710"/>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5">
    <w:name w:val="14C1EEE9CDB242F3B584B0E29BA7156A5"/>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6">
    <w:name w:val="420E8451C4DD446EBB3E4261E62085376"/>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6">
    <w:name w:val="13806338E66340E0A47719F6352C06496"/>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6">
    <w:name w:val="C8AA38639FB84CCB9EBF1262679164146"/>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0">
    <w:name w:val="EEA2D3C6335442C0AD75427B1B60A0DF10"/>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0">
    <w:name w:val="895241DDEF8647D3A72FD5A2BB05D54E10"/>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6">
    <w:name w:val="C5D96440612D49E5AD9C55A6B9E4E5B36"/>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0">
    <w:name w:val="C310472DE28C4C25962BB362EE3155E610"/>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0">
    <w:name w:val="4B00C1A4328F4DF8BAA2D067DDA920CE10"/>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0">
    <w:name w:val="A6EEB70F4ECC491A84505452C2E708F110"/>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0">
    <w:name w:val="37229F7D6AE64EBA84790C24157153FF10"/>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0">
    <w:name w:val="8A1A9E2E1BB8474D889F968B92E8E9CD10"/>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0">
    <w:name w:val="44FDCF15F74A40BCBCC13E953E65470D10"/>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6">
    <w:name w:val="388952ABFE70468493EDF4267E27129C6"/>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6">
    <w:name w:val="6C9A34BACECE410AB63B920274D7BEAB6"/>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6">
    <w:name w:val="265F2664FF1D4722B39D8DD04DC9BDE96"/>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6">
    <w:name w:val="C8519DD2AA3B4C0C90AB33E5569F4D246"/>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6">
    <w:name w:val="75E92813674147C7BFBC5187F04E37E56"/>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6">
    <w:name w:val="636A34E5ADB04FF69BD27E64369BCFBE6"/>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9">
    <w:name w:val="CF906E7A0AE149E79238F5EE3686FCFF9"/>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9">
    <w:name w:val="1B0D0DB7A48F42AEB6BBE32DCAF2185B9"/>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9">
    <w:name w:val="6E15C9D82AFE4068B30218D8E9A05B289"/>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9">
    <w:name w:val="69C43850E0804251B20C100F7B31EEC99"/>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9">
    <w:name w:val="77FC0A65F7CD4818A6FB431F81465DFC9"/>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9">
    <w:name w:val="53E63DECDB6C4EC7A1D8E38393720E589"/>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9">
    <w:name w:val="6A5309AFEBEB45EB85FFC7768E3B56779"/>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9">
    <w:name w:val="87976626F37541108B46AA7AF07650FA9"/>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9">
    <w:name w:val="26996DFDEB7E491FBC34A3AE99131D9B9"/>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9">
    <w:name w:val="148B723818A04D46AD846A081158F2939"/>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9">
    <w:name w:val="851854B154A14D99B40CF23E4B04888F9"/>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9">
    <w:name w:val="5EF3248CDB2F45E0BD8F9CBB93E6768D9"/>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9">
    <w:name w:val="CD3395BA75BC456B8B69F1A1246375789"/>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9">
    <w:name w:val="3A4AEC46E5604A5587A75D9BFCD25D859"/>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9">
    <w:name w:val="FEC190EB791C4751A5FC5A8429762BB19"/>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9">
    <w:name w:val="7EC0E04011A544ECB2FD8BA8AF357F139"/>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9">
    <w:name w:val="5A24EAAAD3DC4C22A875A9865DC635C29"/>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9">
    <w:name w:val="5A1F3BF11F084E9EA53E0B41A05F838E9"/>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6">
    <w:name w:val="508C0D29F6254687959A9989F45D5D8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9">
    <w:name w:val="1A9A5DAB91BD4FCC8E670B14F42056EF9"/>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9">
    <w:name w:val="8AF6290B069F4DCF80656E3C0F4CD16A9"/>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9">
    <w:name w:val="E403FA9C647345EB8E678D28E6E019E49"/>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9">
    <w:name w:val="C9FAFA6E3A8E425F8AB10F31744CF39E9"/>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9">
    <w:name w:val="B73B6DAF60494FDF9EC5C043E9F4982D9"/>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9">
    <w:name w:val="8D2A3945B4C548E5B8D170C389E564DA9"/>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9">
    <w:name w:val="6425DEAFD56A492D82D6EEF650C3F4DB9"/>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9">
    <w:name w:val="68EAB57CD5274175BA56398612E8C0049"/>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9">
    <w:name w:val="1E6E4E72371043A48D625D6FDBF0A9639"/>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9">
    <w:name w:val="95BBEAF51CB441BCB3EE7E5CABB6D4589"/>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9">
    <w:name w:val="9763377871074C18B35A6B212E088D809"/>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9">
    <w:name w:val="4C4BD485B4D34444838D82C80A2FBF339"/>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9">
    <w:name w:val="2BDAF33C74434251A327F0BFD1EB54E99"/>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9">
    <w:name w:val="1BC381B8C9ED41A6A0DA37781F04932C9"/>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5">
    <w:name w:val="3AD6A8062D7843DF96494EC3A7F8085A5"/>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5">
    <w:name w:val="6643950E48C24C98889465E92C0A9C295"/>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9">
    <w:name w:val="5F0F90BB971F4CA08104D6CEFD4E05CA9"/>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9">
    <w:name w:val="1D221EF5E9D14CEE9B0880058A9D247B9"/>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9">
    <w:name w:val="818681A266454BDF8A38D31F9909BD2B9"/>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9">
    <w:name w:val="D0192751BA7142848836317EFF2096389"/>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4">
    <w:name w:val="387D9FBCBB5B418CA1AD979AA5D03AAA4"/>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4">
    <w:name w:val="1D207CA7D39B44A7967E05A306D1ABB84"/>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4">
    <w:name w:val="C49C0E9EB8934822AC67C5DCD8C8C6A34"/>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4">
    <w:name w:val="9DFDF80FD44F4CD5BC8277B62B70AFDD4"/>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1">
    <w:name w:val="88F380E0AA494181822260F35ABAFD42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1">
    <w:name w:val="E837F18BCE0C4A54BF1FF440FD994AF9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1">
    <w:name w:val="91C8541A9B994227A353D680CF02856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1">
    <w:name w:val="8A4A94C2F8104B659EAA1AE651D0AA1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1">
    <w:name w:val="BCC09F921BE54B1DAF16E9A0C85E624C11"/>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1">
    <w:name w:val="51AB895B8467423B870E3D669BA2E8F711"/>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1">
    <w:name w:val="0A29C254263F4018A790F7988EABD90011"/>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1">
    <w:name w:val="80E48399FB394F07A10940EA447FA18B11"/>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1">
    <w:name w:val="A39FD8EABA37434282A6BD7AC775F84C11"/>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2">
    <w:name w:val="FF0B0CA0FC98497E9CC67C0B59FF4CAF2"/>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1">
    <w:name w:val="DE66441FB40D45C3B84DBCC8C0B914B911"/>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1">
    <w:name w:val="98031EDFA6F44EC3A95261EEEFA611D811"/>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1">
    <w:name w:val="ADD99607C9C34EA4978248DB5B6CBB3111"/>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1">
    <w:name w:val="2356AFE943F74AEDBC2F158BCAEC4C8E11"/>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1">
    <w:name w:val="EE2297AF69334AEDB6A00F9F6ABC382011"/>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1">
    <w:name w:val="D74F0E662751487FA28FCD1E231A900411"/>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1">
    <w:name w:val="009D7B260C674ADFA3643A952EEA060911"/>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1">
    <w:name w:val="DB4691E81DC449F6A25AB6CA7614B5C511"/>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7">
    <w:name w:val="0AC0610B2DD94FD09BB1309337A3BD237"/>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1">
    <w:name w:val="B309BD84C24F4C9E9FBF58A658F5FC7A11"/>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1">
    <w:name w:val="F08981EECAB34898A41E70D53F4531AC11"/>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1">
    <w:name w:val="136BEB0666004E79B616C5992049BA2811"/>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7">
    <w:name w:val="A4131321BB8A4E40BFE807CEA4E8DCCA7"/>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7">
    <w:name w:val="376C39B42C4D4A448846DD5A3764A5027"/>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7">
    <w:name w:val="9F58991ED3774971B2018B1E56C6A28F7"/>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1">
    <w:name w:val="0569B97422CF48208A990A941C0C462811"/>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1">
    <w:name w:val="7747AC3701614DF2B27345B9AED43A0511"/>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1">
    <w:name w:val="9B6D0F423B1E45149D3841EFADA7954111"/>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7">
    <w:name w:val="CDEA2D36EBB044C4B4EEAEBE9511AE247"/>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7">
    <w:name w:val="799FAD8C0DA249469F818CC4EF9A5F2F7"/>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1">
    <w:name w:val="78BF4377772745699244505866E0BEF411"/>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7">
    <w:name w:val="AAA87F0B7C49462AA3D2C830B37AD927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7">
    <w:name w:val="568ADDBED1304F1A89F5E0B6976444F3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1">
    <w:name w:val="4724DF018511480E8D3E110D6C74B08D11"/>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1">
    <w:name w:val="4ECCAED3F26343428FFE9ACFC02E74E811"/>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1">
    <w:name w:val="840962F86C8E49D2991A6B96F4E6026711"/>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6">
    <w:name w:val="14C1EEE9CDB242F3B584B0E29BA7156A6"/>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7">
    <w:name w:val="420E8451C4DD446EBB3E4261E62085377"/>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7">
    <w:name w:val="13806338E66340E0A47719F6352C06497"/>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7">
    <w:name w:val="C8AA38639FB84CCB9EBF1262679164147"/>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1">
    <w:name w:val="EEA2D3C6335442C0AD75427B1B60A0DF11"/>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1">
    <w:name w:val="895241DDEF8647D3A72FD5A2BB05D54E11"/>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7">
    <w:name w:val="C5D96440612D49E5AD9C55A6B9E4E5B37"/>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1">
    <w:name w:val="C310472DE28C4C25962BB362EE3155E611"/>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1">
    <w:name w:val="4B00C1A4328F4DF8BAA2D067DDA920CE11"/>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1">
    <w:name w:val="A6EEB70F4ECC491A84505452C2E708F111"/>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1">
    <w:name w:val="37229F7D6AE64EBA84790C24157153FF11"/>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1">
    <w:name w:val="8A1A9E2E1BB8474D889F968B92E8E9CD11"/>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1">
    <w:name w:val="44FDCF15F74A40BCBCC13E953E65470D11"/>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7">
    <w:name w:val="388952ABFE70468493EDF4267E27129C7"/>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7">
    <w:name w:val="6C9A34BACECE410AB63B920274D7BEAB7"/>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7">
    <w:name w:val="265F2664FF1D4722B39D8DD04DC9BDE97"/>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7">
    <w:name w:val="C8519DD2AA3B4C0C90AB33E5569F4D247"/>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7">
    <w:name w:val="75E92813674147C7BFBC5187F04E37E57"/>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7">
    <w:name w:val="636A34E5ADB04FF69BD27E64369BCFBE7"/>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0">
    <w:name w:val="CF906E7A0AE149E79238F5EE3686FCFF10"/>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0">
    <w:name w:val="1B0D0DB7A48F42AEB6BBE32DCAF2185B10"/>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0">
    <w:name w:val="6E15C9D82AFE4068B30218D8E9A05B2810"/>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0">
    <w:name w:val="69C43850E0804251B20C100F7B31EEC910"/>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0">
    <w:name w:val="77FC0A65F7CD4818A6FB431F81465DFC10"/>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0">
    <w:name w:val="53E63DECDB6C4EC7A1D8E38393720E5810"/>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0">
    <w:name w:val="6A5309AFEBEB45EB85FFC7768E3B567710"/>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0">
    <w:name w:val="87976626F37541108B46AA7AF07650FA10"/>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0">
    <w:name w:val="26996DFDEB7E491FBC34A3AE99131D9B10"/>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0">
    <w:name w:val="148B723818A04D46AD846A081158F29310"/>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0">
    <w:name w:val="851854B154A14D99B40CF23E4B04888F10"/>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0">
    <w:name w:val="5EF3248CDB2F45E0BD8F9CBB93E6768D10"/>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0">
    <w:name w:val="CD3395BA75BC456B8B69F1A12463757810"/>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0">
    <w:name w:val="3A4AEC46E5604A5587A75D9BFCD25D8510"/>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0">
    <w:name w:val="FEC190EB791C4751A5FC5A8429762BB110"/>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0">
    <w:name w:val="7EC0E04011A544ECB2FD8BA8AF357F1310"/>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0">
    <w:name w:val="5A24EAAAD3DC4C22A875A9865DC635C210"/>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0">
    <w:name w:val="5A1F3BF11F084E9EA53E0B41A05F838E10"/>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7">
    <w:name w:val="508C0D29F6254687959A9989F45D5D8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0">
    <w:name w:val="1A9A5DAB91BD4FCC8E670B14F42056EF10"/>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0">
    <w:name w:val="8AF6290B069F4DCF80656E3C0F4CD16A10"/>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0">
    <w:name w:val="E403FA9C647345EB8E678D28E6E019E410"/>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0">
    <w:name w:val="C9FAFA6E3A8E425F8AB10F31744CF39E10"/>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0">
    <w:name w:val="B73B6DAF60494FDF9EC5C043E9F4982D10"/>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0">
    <w:name w:val="8D2A3945B4C548E5B8D170C389E564DA10"/>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0">
    <w:name w:val="6425DEAFD56A492D82D6EEF650C3F4DB10"/>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0">
    <w:name w:val="68EAB57CD5274175BA56398612E8C00410"/>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0">
    <w:name w:val="1E6E4E72371043A48D625D6FDBF0A96310"/>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0">
    <w:name w:val="95BBEAF51CB441BCB3EE7E5CABB6D45810"/>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0">
    <w:name w:val="9763377871074C18B35A6B212E088D8010"/>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0">
    <w:name w:val="4C4BD485B4D34444838D82C80A2FBF3310"/>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0">
    <w:name w:val="2BDAF33C74434251A327F0BFD1EB54E910"/>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0">
    <w:name w:val="1BC381B8C9ED41A6A0DA37781F04932C10"/>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6">
    <w:name w:val="3AD6A8062D7843DF96494EC3A7F8085A6"/>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6">
    <w:name w:val="6643950E48C24C98889465E92C0A9C296"/>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0">
    <w:name w:val="5F0F90BB971F4CA08104D6CEFD4E05CA10"/>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0">
    <w:name w:val="1D221EF5E9D14CEE9B0880058A9D247B10"/>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0">
    <w:name w:val="818681A266454BDF8A38D31F9909BD2B10"/>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0">
    <w:name w:val="D0192751BA7142848836317EFF20963810"/>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5">
    <w:name w:val="387D9FBCBB5B418CA1AD979AA5D03AAA5"/>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5">
    <w:name w:val="1D207CA7D39B44A7967E05A306D1ABB85"/>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5">
    <w:name w:val="C49C0E9EB8934822AC67C5DCD8C8C6A35"/>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5">
    <w:name w:val="9DFDF80FD44F4CD5BC8277B62B70AFDD5"/>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2">
    <w:name w:val="88F380E0AA494181822260F35ABAFD42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2">
    <w:name w:val="E837F18BCE0C4A54BF1FF440FD994AF9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2">
    <w:name w:val="91C8541A9B994227A353D680CF02856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2">
    <w:name w:val="8A4A94C2F8104B659EAA1AE651D0AA1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2">
    <w:name w:val="BCC09F921BE54B1DAF16E9A0C85E624C1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2">
    <w:name w:val="51AB895B8467423B870E3D669BA2E8F712"/>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2">
    <w:name w:val="0A29C254263F4018A790F7988EABD90012"/>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2">
    <w:name w:val="80E48399FB394F07A10940EA447FA18B12"/>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2">
    <w:name w:val="A39FD8EABA37434282A6BD7AC775F84C12"/>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3">
    <w:name w:val="FF0B0CA0FC98497E9CC67C0B59FF4CAF3"/>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2">
    <w:name w:val="DE66441FB40D45C3B84DBCC8C0B914B912"/>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2">
    <w:name w:val="98031EDFA6F44EC3A95261EEEFA611D812"/>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2">
    <w:name w:val="ADD99607C9C34EA4978248DB5B6CBB3112"/>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2">
    <w:name w:val="2356AFE943F74AEDBC2F158BCAEC4C8E12"/>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2">
    <w:name w:val="EE2297AF69334AEDB6A00F9F6ABC382012"/>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2">
    <w:name w:val="D74F0E662751487FA28FCD1E231A900412"/>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2">
    <w:name w:val="009D7B260C674ADFA3643A952EEA060912"/>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2">
    <w:name w:val="DB4691E81DC449F6A25AB6CA7614B5C512"/>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8">
    <w:name w:val="0AC0610B2DD94FD09BB1309337A3BD238"/>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2">
    <w:name w:val="B309BD84C24F4C9E9FBF58A658F5FC7A12"/>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2">
    <w:name w:val="F08981EECAB34898A41E70D53F4531AC12"/>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2">
    <w:name w:val="136BEB0666004E79B616C5992049BA2812"/>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8">
    <w:name w:val="A4131321BB8A4E40BFE807CEA4E8DCCA8"/>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8">
    <w:name w:val="376C39B42C4D4A448846DD5A3764A5028"/>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8">
    <w:name w:val="9F58991ED3774971B2018B1E56C6A28F8"/>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2">
    <w:name w:val="0569B97422CF48208A990A941C0C462812"/>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2">
    <w:name w:val="7747AC3701614DF2B27345B9AED43A0512"/>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2">
    <w:name w:val="9B6D0F423B1E45149D3841EFADA7954112"/>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8">
    <w:name w:val="CDEA2D36EBB044C4B4EEAEBE9511AE248"/>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8">
    <w:name w:val="799FAD8C0DA249469F818CC4EF9A5F2F8"/>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2">
    <w:name w:val="78BF4377772745699244505866E0BEF412"/>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8">
    <w:name w:val="AAA87F0B7C49462AA3D2C830B37AD927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8">
    <w:name w:val="568ADDBED1304F1A89F5E0B6976444F3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2">
    <w:name w:val="4724DF018511480E8D3E110D6C74B08D12"/>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2">
    <w:name w:val="4ECCAED3F26343428FFE9ACFC02E74E812"/>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2">
    <w:name w:val="840962F86C8E49D2991A6B96F4E6026712"/>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7">
    <w:name w:val="14C1EEE9CDB242F3B584B0E29BA7156A7"/>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8">
    <w:name w:val="420E8451C4DD446EBB3E4261E62085378"/>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8">
    <w:name w:val="13806338E66340E0A47719F6352C06498"/>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8">
    <w:name w:val="C8AA38639FB84CCB9EBF1262679164148"/>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2">
    <w:name w:val="EEA2D3C6335442C0AD75427B1B60A0DF12"/>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2">
    <w:name w:val="895241DDEF8647D3A72FD5A2BB05D54E12"/>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8">
    <w:name w:val="C5D96440612D49E5AD9C55A6B9E4E5B38"/>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2">
    <w:name w:val="C310472DE28C4C25962BB362EE3155E612"/>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2">
    <w:name w:val="4B00C1A4328F4DF8BAA2D067DDA920CE12"/>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2">
    <w:name w:val="A6EEB70F4ECC491A84505452C2E708F112"/>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2">
    <w:name w:val="37229F7D6AE64EBA84790C24157153FF12"/>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2">
    <w:name w:val="8A1A9E2E1BB8474D889F968B92E8E9CD12"/>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2">
    <w:name w:val="44FDCF15F74A40BCBCC13E953E65470D12"/>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8">
    <w:name w:val="388952ABFE70468493EDF4267E27129C8"/>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8">
    <w:name w:val="6C9A34BACECE410AB63B920274D7BEAB8"/>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8">
    <w:name w:val="265F2664FF1D4722B39D8DD04DC9BDE98"/>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8">
    <w:name w:val="C8519DD2AA3B4C0C90AB33E5569F4D248"/>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8">
    <w:name w:val="75E92813674147C7BFBC5187F04E37E58"/>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8">
    <w:name w:val="636A34E5ADB04FF69BD27E64369BCFBE8"/>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1">
    <w:name w:val="CF906E7A0AE149E79238F5EE3686FCFF11"/>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1">
    <w:name w:val="1B0D0DB7A48F42AEB6BBE32DCAF2185B11"/>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1">
    <w:name w:val="6E15C9D82AFE4068B30218D8E9A05B2811"/>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1">
    <w:name w:val="69C43850E0804251B20C100F7B31EEC911"/>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1">
    <w:name w:val="77FC0A65F7CD4818A6FB431F81465DFC11"/>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1">
    <w:name w:val="53E63DECDB6C4EC7A1D8E38393720E5811"/>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1">
    <w:name w:val="6A5309AFEBEB45EB85FFC7768E3B567711"/>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1">
    <w:name w:val="87976626F37541108B46AA7AF07650FA11"/>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1">
    <w:name w:val="26996DFDEB7E491FBC34A3AE99131D9B11"/>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1">
    <w:name w:val="148B723818A04D46AD846A081158F29311"/>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1">
    <w:name w:val="851854B154A14D99B40CF23E4B04888F11"/>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1">
    <w:name w:val="5EF3248CDB2F45E0BD8F9CBB93E6768D11"/>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1">
    <w:name w:val="CD3395BA75BC456B8B69F1A12463757811"/>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1">
    <w:name w:val="3A4AEC46E5604A5587A75D9BFCD25D8511"/>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1">
    <w:name w:val="FEC190EB791C4751A5FC5A8429762BB111"/>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1">
    <w:name w:val="7EC0E04011A544ECB2FD8BA8AF357F1311"/>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1">
    <w:name w:val="5A24EAAAD3DC4C22A875A9865DC635C211"/>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1">
    <w:name w:val="5A1F3BF11F084E9EA53E0B41A05F838E11"/>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8">
    <w:name w:val="508C0D29F6254687959A9989F45D5D8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1">
    <w:name w:val="1A9A5DAB91BD4FCC8E670B14F42056EF11"/>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1">
    <w:name w:val="8AF6290B069F4DCF80656E3C0F4CD16A11"/>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1">
    <w:name w:val="E403FA9C647345EB8E678D28E6E019E411"/>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1">
    <w:name w:val="C9FAFA6E3A8E425F8AB10F31744CF39E11"/>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1">
    <w:name w:val="B73B6DAF60494FDF9EC5C043E9F4982D11"/>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1">
    <w:name w:val="8D2A3945B4C548E5B8D170C389E564DA11"/>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1">
    <w:name w:val="6425DEAFD56A492D82D6EEF650C3F4DB11"/>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1">
    <w:name w:val="68EAB57CD5274175BA56398612E8C00411"/>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1">
    <w:name w:val="1E6E4E72371043A48D625D6FDBF0A96311"/>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1">
    <w:name w:val="95BBEAF51CB441BCB3EE7E5CABB6D45811"/>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1">
    <w:name w:val="9763377871074C18B35A6B212E088D8011"/>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1">
    <w:name w:val="4C4BD485B4D34444838D82C80A2FBF3311"/>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1">
    <w:name w:val="2BDAF33C74434251A327F0BFD1EB54E911"/>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1">
    <w:name w:val="1BC381B8C9ED41A6A0DA37781F04932C11"/>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7">
    <w:name w:val="3AD6A8062D7843DF96494EC3A7F8085A7"/>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7">
    <w:name w:val="6643950E48C24C98889465E92C0A9C297"/>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1">
    <w:name w:val="5F0F90BB971F4CA08104D6CEFD4E05CA11"/>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1">
    <w:name w:val="1D221EF5E9D14CEE9B0880058A9D247B11"/>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1">
    <w:name w:val="818681A266454BDF8A38D31F9909BD2B11"/>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1">
    <w:name w:val="D0192751BA7142848836317EFF20963811"/>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6">
    <w:name w:val="387D9FBCBB5B418CA1AD979AA5D03AAA6"/>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6">
    <w:name w:val="1D207CA7D39B44A7967E05A306D1ABB86"/>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6">
    <w:name w:val="C49C0E9EB8934822AC67C5DCD8C8C6A36"/>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6">
    <w:name w:val="9DFDF80FD44F4CD5BC8277B62B70AFDD6"/>
    <w:rsid w:val="00006599"/>
    <w:pPr>
      <w:spacing w:after="100" w:line="240" w:lineRule="auto"/>
    </w:pPr>
    <w:rPr>
      <w:rFonts w:ascii="Times New Roman" w:eastAsiaTheme="minorHAnsi" w:hAnsi="Times New Roman" w:cs="Times New Roman"/>
      <w:sz w:val="24"/>
      <w:szCs w:val="24"/>
    </w:rPr>
  </w:style>
  <w:style w:type="paragraph" w:customStyle="1" w:styleId="040A4E7D8F464711BC19AE52E5F976E4">
    <w:name w:val="040A4E7D8F464711BC19AE52E5F976E4"/>
    <w:rsid w:val="00D00865"/>
  </w:style>
  <w:style w:type="paragraph" w:customStyle="1" w:styleId="88F380E0AA494181822260F35ABAFD4213">
    <w:name w:val="88F380E0AA494181822260F35ABAFD42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3">
    <w:name w:val="E837F18BCE0C4A54BF1FF440FD994AF9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3">
    <w:name w:val="91C8541A9B994227A353D680CF02856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3">
    <w:name w:val="8A4A94C2F8104B659EAA1AE651D0AA1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3">
    <w:name w:val="BCC09F921BE54B1DAF16E9A0C85E624C13"/>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3">
    <w:name w:val="51AB895B8467423B870E3D669BA2E8F713"/>
    <w:rsid w:val="00D00865"/>
    <w:pPr>
      <w:spacing w:after="100" w:line="240" w:lineRule="auto"/>
    </w:pPr>
    <w:rPr>
      <w:rFonts w:ascii="Times New Roman" w:eastAsiaTheme="minorHAnsi" w:hAnsi="Times New Roman" w:cs="Times New Roman"/>
      <w:sz w:val="24"/>
      <w:szCs w:val="24"/>
    </w:rPr>
  </w:style>
  <w:style w:type="paragraph" w:customStyle="1" w:styleId="0A29C254263F4018A790F7988EABD90013">
    <w:name w:val="0A29C254263F4018A790F7988EABD90013"/>
    <w:rsid w:val="00D00865"/>
    <w:pPr>
      <w:spacing w:after="100" w:line="240" w:lineRule="auto"/>
    </w:pPr>
    <w:rPr>
      <w:rFonts w:ascii="Times New Roman" w:eastAsiaTheme="minorHAnsi" w:hAnsi="Times New Roman" w:cs="Times New Roman"/>
      <w:sz w:val="24"/>
      <w:szCs w:val="24"/>
    </w:rPr>
  </w:style>
  <w:style w:type="paragraph" w:customStyle="1" w:styleId="80E48399FB394F07A10940EA447FA18B13">
    <w:name w:val="80E48399FB394F07A10940EA447FA18B13"/>
    <w:rsid w:val="00D00865"/>
    <w:pPr>
      <w:spacing w:after="100" w:line="240" w:lineRule="auto"/>
    </w:pPr>
    <w:rPr>
      <w:rFonts w:ascii="Times New Roman" w:eastAsiaTheme="minorHAnsi" w:hAnsi="Times New Roman" w:cs="Times New Roman"/>
      <w:sz w:val="24"/>
      <w:szCs w:val="24"/>
    </w:rPr>
  </w:style>
  <w:style w:type="paragraph" w:customStyle="1" w:styleId="A39FD8EABA37434282A6BD7AC775F84C13">
    <w:name w:val="A39FD8EABA37434282A6BD7AC775F84C13"/>
    <w:rsid w:val="00D00865"/>
    <w:pPr>
      <w:spacing w:after="100" w:line="240" w:lineRule="auto"/>
    </w:pPr>
    <w:rPr>
      <w:rFonts w:ascii="Times New Roman" w:eastAsiaTheme="minorHAnsi" w:hAnsi="Times New Roman" w:cs="Times New Roman"/>
      <w:sz w:val="24"/>
      <w:szCs w:val="24"/>
    </w:rPr>
  </w:style>
  <w:style w:type="paragraph" w:customStyle="1" w:styleId="FF0B0CA0FC98497E9CC67C0B59FF4CAF4">
    <w:name w:val="FF0B0CA0FC98497E9CC67C0B59FF4CAF4"/>
    <w:rsid w:val="00D00865"/>
    <w:pPr>
      <w:spacing w:after="100" w:line="240" w:lineRule="auto"/>
    </w:pPr>
    <w:rPr>
      <w:rFonts w:ascii="Times New Roman" w:eastAsiaTheme="minorHAnsi" w:hAnsi="Times New Roman" w:cs="Times New Roman"/>
      <w:sz w:val="24"/>
      <w:szCs w:val="24"/>
    </w:rPr>
  </w:style>
  <w:style w:type="paragraph" w:customStyle="1" w:styleId="DE66441FB40D45C3B84DBCC8C0B914B913">
    <w:name w:val="DE66441FB40D45C3B84DBCC8C0B914B913"/>
    <w:rsid w:val="00D00865"/>
    <w:pPr>
      <w:spacing w:after="100" w:line="240" w:lineRule="auto"/>
    </w:pPr>
    <w:rPr>
      <w:rFonts w:ascii="Times New Roman" w:eastAsiaTheme="minorHAnsi" w:hAnsi="Times New Roman" w:cs="Times New Roman"/>
      <w:sz w:val="24"/>
      <w:szCs w:val="24"/>
    </w:rPr>
  </w:style>
  <w:style w:type="paragraph" w:customStyle="1" w:styleId="98031EDFA6F44EC3A95261EEEFA611D813">
    <w:name w:val="98031EDFA6F44EC3A95261EEEFA611D813"/>
    <w:rsid w:val="00D00865"/>
    <w:pPr>
      <w:spacing w:after="100" w:line="240" w:lineRule="auto"/>
    </w:pPr>
    <w:rPr>
      <w:rFonts w:ascii="Times New Roman" w:eastAsiaTheme="minorHAnsi" w:hAnsi="Times New Roman" w:cs="Times New Roman"/>
      <w:sz w:val="24"/>
      <w:szCs w:val="24"/>
    </w:rPr>
  </w:style>
  <w:style w:type="paragraph" w:customStyle="1" w:styleId="ADD99607C9C34EA4978248DB5B6CBB3113">
    <w:name w:val="ADD99607C9C34EA4978248DB5B6CBB3113"/>
    <w:rsid w:val="00D00865"/>
    <w:pPr>
      <w:spacing w:after="100" w:line="240" w:lineRule="auto"/>
    </w:pPr>
    <w:rPr>
      <w:rFonts w:ascii="Times New Roman" w:eastAsiaTheme="minorHAnsi" w:hAnsi="Times New Roman" w:cs="Times New Roman"/>
      <w:sz w:val="24"/>
      <w:szCs w:val="24"/>
    </w:rPr>
  </w:style>
  <w:style w:type="paragraph" w:customStyle="1" w:styleId="2356AFE943F74AEDBC2F158BCAEC4C8E13">
    <w:name w:val="2356AFE943F74AEDBC2F158BCAEC4C8E13"/>
    <w:rsid w:val="00D00865"/>
    <w:pPr>
      <w:spacing w:after="100" w:line="240" w:lineRule="auto"/>
    </w:pPr>
    <w:rPr>
      <w:rFonts w:ascii="Times New Roman" w:eastAsiaTheme="minorHAnsi" w:hAnsi="Times New Roman" w:cs="Times New Roman"/>
      <w:sz w:val="24"/>
      <w:szCs w:val="24"/>
    </w:rPr>
  </w:style>
  <w:style w:type="paragraph" w:customStyle="1" w:styleId="EE2297AF69334AEDB6A00F9F6ABC382013">
    <w:name w:val="EE2297AF69334AEDB6A00F9F6ABC382013"/>
    <w:rsid w:val="00D00865"/>
    <w:pPr>
      <w:spacing w:after="100" w:line="240" w:lineRule="auto"/>
    </w:pPr>
    <w:rPr>
      <w:rFonts w:ascii="Times New Roman" w:eastAsiaTheme="minorHAnsi" w:hAnsi="Times New Roman" w:cs="Times New Roman"/>
      <w:sz w:val="24"/>
      <w:szCs w:val="24"/>
    </w:rPr>
  </w:style>
  <w:style w:type="paragraph" w:customStyle="1" w:styleId="D74F0E662751487FA28FCD1E231A900413">
    <w:name w:val="D74F0E662751487FA28FCD1E231A900413"/>
    <w:rsid w:val="00D00865"/>
    <w:pPr>
      <w:spacing w:after="100" w:line="240" w:lineRule="auto"/>
    </w:pPr>
    <w:rPr>
      <w:rFonts w:ascii="Times New Roman" w:eastAsiaTheme="minorHAnsi" w:hAnsi="Times New Roman" w:cs="Times New Roman"/>
      <w:sz w:val="24"/>
      <w:szCs w:val="24"/>
    </w:rPr>
  </w:style>
  <w:style w:type="paragraph" w:customStyle="1" w:styleId="009D7B260C674ADFA3643A952EEA060913">
    <w:name w:val="009D7B260C674ADFA3643A952EEA060913"/>
    <w:rsid w:val="00D00865"/>
    <w:pPr>
      <w:spacing w:after="100" w:line="240" w:lineRule="auto"/>
    </w:pPr>
    <w:rPr>
      <w:rFonts w:ascii="Times New Roman" w:eastAsiaTheme="minorHAnsi" w:hAnsi="Times New Roman" w:cs="Times New Roman"/>
      <w:sz w:val="24"/>
      <w:szCs w:val="24"/>
    </w:rPr>
  </w:style>
  <w:style w:type="paragraph" w:customStyle="1" w:styleId="DB4691E81DC449F6A25AB6CA7614B5C513">
    <w:name w:val="DB4691E81DC449F6A25AB6CA7614B5C513"/>
    <w:rsid w:val="00D00865"/>
    <w:pPr>
      <w:spacing w:after="100" w:line="240" w:lineRule="auto"/>
    </w:pPr>
    <w:rPr>
      <w:rFonts w:ascii="Times New Roman" w:eastAsiaTheme="minorHAnsi" w:hAnsi="Times New Roman" w:cs="Times New Roman"/>
      <w:sz w:val="24"/>
      <w:szCs w:val="24"/>
    </w:rPr>
  </w:style>
  <w:style w:type="paragraph" w:customStyle="1" w:styleId="040A4E7D8F464711BC19AE52E5F976E41">
    <w:name w:val="040A4E7D8F464711BC19AE52E5F976E41"/>
    <w:rsid w:val="00D00865"/>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3">
    <w:name w:val="B309BD84C24F4C9E9FBF58A658F5FC7A13"/>
    <w:rsid w:val="00D00865"/>
    <w:pPr>
      <w:spacing w:after="100" w:line="240" w:lineRule="auto"/>
    </w:pPr>
    <w:rPr>
      <w:rFonts w:ascii="Times New Roman" w:eastAsiaTheme="minorHAnsi" w:hAnsi="Times New Roman" w:cs="Times New Roman"/>
      <w:sz w:val="24"/>
      <w:szCs w:val="24"/>
    </w:rPr>
  </w:style>
  <w:style w:type="paragraph" w:customStyle="1" w:styleId="F08981EECAB34898A41E70D53F4531AC13">
    <w:name w:val="F08981EECAB34898A41E70D53F4531AC13"/>
    <w:rsid w:val="00D00865"/>
    <w:pPr>
      <w:spacing w:after="100" w:line="240" w:lineRule="auto"/>
    </w:pPr>
    <w:rPr>
      <w:rFonts w:ascii="Times New Roman" w:eastAsiaTheme="minorHAnsi" w:hAnsi="Times New Roman" w:cs="Times New Roman"/>
      <w:sz w:val="24"/>
      <w:szCs w:val="24"/>
    </w:rPr>
  </w:style>
  <w:style w:type="paragraph" w:customStyle="1" w:styleId="136BEB0666004E79B616C5992049BA2813">
    <w:name w:val="136BEB0666004E79B616C5992049BA2813"/>
    <w:rsid w:val="00D00865"/>
    <w:pPr>
      <w:spacing w:after="100" w:line="240" w:lineRule="auto"/>
    </w:pPr>
    <w:rPr>
      <w:rFonts w:ascii="Times New Roman" w:eastAsiaTheme="minorHAnsi" w:hAnsi="Times New Roman" w:cs="Times New Roman"/>
      <w:sz w:val="24"/>
      <w:szCs w:val="24"/>
    </w:rPr>
  </w:style>
  <w:style w:type="paragraph" w:customStyle="1" w:styleId="A4131321BB8A4E40BFE807CEA4E8DCCA9">
    <w:name w:val="A4131321BB8A4E40BFE807CEA4E8DCCA9"/>
    <w:rsid w:val="00D00865"/>
    <w:pPr>
      <w:spacing w:after="100" w:line="240" w:lineRule="auto"/>
    </w:pPr>
    <w:rPr>
      <w:rFonts w:ascii="Times New Roman" w:eastAsiaTheme="minorHAnsi" w:hAnsi="Times New Roman" w:cs="Times New Roman"/>
      <w:sz w:val="24"/>
      <w:szCs w:val="24"/>
    </w:rPr>
  </w:style>
  <w:style w:type="paragraph" w:customStyle="1" w:styleId="376C39B42C4D4A448846DD5A3764A5029">
    <w:name w:val="376C39B42C4D4A448846DD5A3764A5029"/>
    <w:rsid w:val="00D00865"/>
    <w:pPr>
      <w:spacing w:after="100" w:line="240" w:lineRule="auto"/>
    </w:pPr>
    <w:rPr>
      <w:rFonts w:ascii="Times New Roman" w:eastAsiaTheme="minorHAnsi" w:hAnsi="Times New Roman" w:cs="Times New Roman"/>
      <w:sz w:val="24"/>
      <w:szCs w:val="24"/>
    </w:rPr>
  </w:style>
  <w:style w:type="paragraph" w:customStyle="1" w:styleId="9F58991ED3774971B2018B1E56C6A28F9">
    <w:name w:val="9F58991ED3774971B2018B1E56C6A28F9"/>
    <w:rsid w:val="00D00865"/>
    <w:pPr>
      <w:spacing w:after="100" w:line="240" w:lineRule="auto"/>
    </w:pPr>
    <w:rPr>
      <w:rFonts w:ascii="Times New Roman" w:eastAsiaTheme="minorHAnsi" w:hAnsi="Times New Roman" w:cs="Times New Roman"/>
      <w:sz w:val="24"/>
      <w:szCs w:val="24"/>
    </w:rPr>
  </w:style>
  <w:style w:type="paragraph" w:customStyle="1" w:styleId="0569B97422CF48208A990A941C0C462813">
    <w:name w:val="0569B97422CF48208A990A941C0C462813"/>
    <w:rsid w:val="00D00865"/>
    <w:pPr>
      <w:spacing w:after="100" w:line="240" w:lineRule="auto"/>
    </w:pPr>
    <w:rPr>
      <w:rFonts w:ascii="Times New Roman" w:eastAsiaTheme="minorHAnsi" w:hAnsi="Times New Roman" w:cs="Times New Roman"/>
      <w:sz w:val="24"/>
      <w:szCs w:val="24"/>
    </w:rPr>
  </w:style>
  <w:style w:type="paragraph" w:customStyle="1" w:styleId="7747AC3701614DF2B27345B9AED43A0513">
    <w:name w:val="7747AC3701614DF2B27345B9AED43A0513"/>
    <w:rsid w:val="00D00865"/>
    <w:pPr>
      <w:spacing w:after="100" w:line="240" w:lineRule="auto"/>
    </w:pPr>
    <w:rPr>
      <w:rFonts w:ascii="Times New Roman" w:eastAsiaTheme="minorHAnsi" w:hAnsi="Times New Roman" w:cs="Times New Roman"/>
      <w:sz w:val="24"/>
      <w:szCs w:val="24"/>
    </w:rPr>
  </w:style>
  <w:style w:type="paragraph" w:customStyle="1" w:styleId="9B6D0F423B1E45149D3841EFADA7954113">
    <w:name w:val="9B6D0F423B1E45149D3841EFADA7954113"/>
    <w:rsid w:val="00D00865"/>
    <w:pPr>
      <w:spacing w:after="100" w:line="240" w:lineRule="auto"/>
    </w:pPr>
    <w:rPr>
      <w:rFonts w:ascii="Times New Roman" w:eastAsiaTheme="minorHAnsi" w:hAnsi="Times New Roman" w:cs="Times New Roman"/>
      <w:sz w:val="24"/>
      <w:szCs w:val="24"/>
    </w:rPr>
  </w:style>
  <w:style w:type="paragraph" w:customStyle="1" w:styleId="CDEA2D36EBB044C4B4EEAEBE9511AE249">
    <w:name w:val="CDEA2D36EBB044C4B4EEAEBE9511AE249"/>
    <w:rsid w:val="00D00865"/>
    <w:pPr>
      <w:spacing w:after="100" w:line="240" w:lineRule="auto"/>
    </w:pPr>
    <w:rPr>
      <w:rFonts w:ascii="Times New Roman" w:eastAsiaTheme="minorHAnsi" w:hAnsi="Times New Roman" w:cs="Times New Roman"/>
      <w:sz w:val="24"/>
      <w:szCs w:val="24"/>
    </w:rPr>
  </w:style>
  <w:style w:type="paragraph" w:customStyle="1" w:styleId="799FAD8C0DA249469F818CC4EF9A5F2F9">
    <w:name w:val="799FAD8C0DA249469F818CC4EF9A5F2F9"/>
    <w:rsid w:val="00D00865"/>
    <w:pPr>
      <w:spacing w:after="100" w:line="240" w:lineRule="auto"/>
    </w:pPr>
    <w:rPr>
      <w:rFonts w:ascii="Times New Roman" w:eastAsiaTheme="minorHAnsi" w:hAnsi="Times New Roman" w:cs="Times New Roman"/>
      <w:sz w:val="24"/>
      <w:szCs w:val="24"/>
    </w:rPr>
  </w:style>
  <w:style w:type="paragraph" w:customStyle="1" w:styleId="78BF4377772745699244505866E0BEF413">
    <w:name w:val="78BF4377772745699244505866E0BEF413"/>
    <w:rsid w:val="00D00865"/>
    <w:pPr>
      <w:spacing w:after="100" w:line="240" w:lineRule="auto"/>
    </w:pPr>
    <w:rPr>
      <w:rFonts w:ascii="Times New Roman" w:eastAsiaTheme="minorHAnsi" w:hAnsi="Times New Roman" w:cs="Times New Roman"/>
      <w:sz w:val="24"/>
      <w:szCs w:val="24"/>
    </w:rPr>
  </w:style>
  <w:style w:type="paragraph" w:customStyle="1" w:styleId="AAA87F0B7C49462AA3D2C830B37AD9279">
    <w:name w:val="AAA87F0B7C49462AA3D2C830B37AD927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9">
    <w:name w:val="568ADDBED1304F1A89F5E0B6976444F3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3">
    <w:name w:val="4724DF018511480E8D3E110D6C74B08D13"/>
    <w:rsid w:val="00D00865"/>
    <w:pPr>
      <w:spacing w:after="100" w:line="240" w:lineRule="auto"/>
    </w:pPr>
    <w:rPr>
      <w:rFonts w:ascii="Times New Roman" w:eastAsiaTheme="minorHAnsi" w:hAnsi="Times New Roman" w:cs="Times New Roman"/>
      <w:sz w:val="24"/>
      <w:szCs w:val="24"/>
    </w:rPr>
  </w:style>
  <w:style w:type="paragraph" w:customStyle="1" w:styleId="4ECCAED3F26343428FFE9ACFC02E74E813">
    <w:name w:val="4ECCAED3F26343428FFE9ACFC02E74E813"/>
    <w:rsid w:val="00D00865"/>
    <w:pPr>
      <w:spacing w:after="100" w:line="240" w:lineRule="auto"/>
    </w:pPr>
    <w:rPr>
      <w:rFonts w:ascii="Times New Roman" w:eastAsiaTheme="minorHAnsi" w:hAnsi="Times New Roman" w:cs="Times New Roman"/>
      <w:sz w:val="24"/>
      <w:szCs w:val="24"/>
    </w:rPr>
  </w:style>
  <w:style w:type="paragraph" w:customStyle="1" w:styleId="840962F86C8E49D2991A6B96F4E6026713">
    <w:name w:val="840962F86C8E49D2991A6B96F4E6026713"/>
    <w:rsid w:val="00D00865"/>
    <w:pPr>
      <w:spacing w:after="100" w:line="240" w:lineRule="auto"/>
    </w:pPr>
    <w:rPr>
      <w:rFonts w:ascii="Times New Roman" w:eastAsiaTheme="minorHAnsi" w:hAnsi="Times New Roman" w:cs="Times New Roman"/>
      <w:sz w:val="24"/>
      <w:szCs w:val="24"/>
    </w:rPr>
  </w:style>
  <w:style w:type="paragraph" w:customStyle="1" w:styleId="14C1EEE9CDB242F3B584B0E29BA7156A8">
    <w:name w:val="14C1EEE9CDB242F3B584B0E29BA7156A8"/>
    <w:rsid w:val="00D00865"/>
    <w:pPr>
      <w:spacing w:after="100" w:line="240" w:lineRule="auto"/>
    </w:pPr>
    <w:rPr>
      <w:rFonts w:ascii="Times New Roman" w:eastAsiaTheme="minorHAnsi" w:hAnsi="Times New Roman" w:cs="Times New Roman"/>
      <w:sz w:val="24"/>
      <w:szCs w:val="24"/>
    </w:rPr>
  </w:style>
  <w:style w:type="paragraph" w:customStyle="1" w:styleId="420E8451C4DD446EBB3E4261E62085379">
    <w:name w:val="420E8451C4DD446EBB3E4261E62085379"/>
    <w:rsid w:val="00D00865"/>
    <w:pPr>
      <w:spacing w:after="100" w:line="240" w:lineRule="auto"/>
    </w:pPr>
    <w:rPr>
      <w:rFonts w:ascii="Times New Roman" w:eastAsiaTheme="minorHAnsi" w:hAnsi="Times New Roman" w:cs="Times New Roman"/>
      <w:sz w:val="24"/>
      <w:szCs w:val="24"/>
    </w:rPr>
  </w:style>
  <w:style w:type="paragraph" w:customStyle="1" w:styleId="13806338E66340E0A47719F6352C06499">
    <w:name w:val="13806338E66340E0A47719F6352C06499"/>
    <w:rsid w:val="00D00865"/>
    <w:pPr>
      <w:spacing w:after="100" w:line="240" w:lineRule="auto"/>
    </w:pPr>
    <w:rPr>
      <w:rFonts w:ascii="Times New Roman" w:eastAsiaTheme="minorHAnsi" w:hAnsi="Times New Roman" w:cs="Times New Roman"/>
      <w:sz w:val="24"/>
      <w:szCs w:val="24"/>
    </w:rPr>
  </w:style>
  <w:style w:type="paragraph" w:customStyle="1" w:styleId="C8AA38639FB84CCB9EBF1262679164149">
    <w:name w:val="C8AA38639FB84CCB9EBF1262679164149"/>
    <w:rsid w:val="00D00865"/>
    <w:pPr>
      <w:spacing w:after="100" w:line="240" w:lineRule="auto"/>
    </w:pPr>
    <w:rPr>
      <w:rFonts w:ascii="Times New Roman" w:eastAsiaTheme="minorHAnsi" w:hAnsi="Times New Roman" w:cs="Times New Roman"/>
      <w:sz w:val="24"/>
      <w:szCs w:val="24"/>
    </w:rPr>
  </w:style>
  <w:style w:type="paragraph" w:customStyle="1" w:styleId="EEA2D3C6335442C0AD75427B1B60A0DF13">
    <w:name w:val="EEA2D3C6335442C0AD75427B1B60A0DF13"/>
    <w:rsid w:val="00D00865"/>
    <w:pPr>
      <w:spacing w:after="100" w:line="240" w:lineRule="auto"/>
    </w:pPr>
    <w:rPr>
      <w:rFonts w:ascii="Times New Roman" w:eastAsiaTheme="minorHAnsi" w:hAnsi="Times New Roman" w:cs="Times New Roman"/>
      <w:sz w:val="24"/>
      <w:szCs w:val="24"/>
    </w:rPr>
  </w:style>
  <w:style w:type="paragraph" w:customStyle="1" w:styleId="895241DDEF8647D3A72FD5A2BB05D54E13">
    <w:name w:val="895241DDEF8647D3A72FD5A2BB05D54E13"/>
    <w:rsid w:val="00D00865"/>
    <w:pPr>
      <w:spacing w:after="100" w:line="240" w:lineRule="auto"/>
    </w:pPr>
    <w:rPr>
      <w:rFonts w:ascii="Times New Roman" w:eastAsiaTheme="minorHAnsi" w:hAnsi="Times New Roman" w:cs="Times New Roman"/>
      <w:sz w:val="24"/>
      <w:szCs w:val="24"/>
    </w:rPr>
  </w:style>
  <w:style w:type="paragraph" w:customStyle="1" w:styleId="C5D96440612D49E5AD9C55A6B9E4E5B39">
    <w:name w:val="C5D96440612D49E5AD9C55A6B9E4E5B39"/>
    <w:rsid w:val="00D00865"/>
    <w:pPr>
      <w:spacing w:after="100" w:line="240" w:lineRule="auto"/>
    </w:pPr>
    <w:rPr>
      <w:rFonts w:ascii="Times New Roman" w:eastAsiaTheme="minorHAnsi" w:hAnsi="Times New Roman" w:cs="Times New Roman"/>
      <w:sz w:val="24"/>
      <w:szCs w:val="24"/>
    </w:rPr>
  </w:style>
  <w:style w:type="paragraph" w:customStyle="1" w:styleId="C310472DE28C4C25962BB362EE3155E613">
    <w:name w:val="C310472DE28C4C25962BB362EE3155E613"/>
    <w:rsid w:val="00D00865"/>
    <w:pPr>
      <w:spacing w:after="100" w:line="240" w:lineRule="auto"/>
    </w:pPr>
    <w:rPr>
      <w:rFonts w:ascii="Times New Roman" w:eastAsiaTheme="minorHAnsi" w:hAnsi="Times New Roman" w:cs="Times New Roman"/>
      <w:sz w:val="24"/>
      <w:szCs w:val="24"/>
    </w:rPr>
  </w:style>
  <w:style w:type="paragraph" w:customStyle="1" w:styleId="4B00C1A4328F4DF8BAA2D067DDA920CE13">
    <w:name w:val="4B00C1A4328F4DF8BAA2D067DDA920CE13"/>
    <w:rsid w:val="00D00865"/>
    <w:pPr>
      <w:spacing w:after="100" w:line="240" w:lineRule="auto"/>
    </w:pPr>
    <w:rPr>
      <w:rFonts w:ascii="Times New Roman" w:eastAsiaTheme="minorHAnsi" w:hAnsi="Times New Roman" w:cs="Times New Roman"/>
      <w:sz w:val="24"/>
      <w:szCs w:val="24"/>
    </w:rPr>
  </w:style>
  <w:style w:type="paragraph" w:customStyle="1" w:styleId="A6EEB70F4ECC491A84505452C2E708F113">
    <w:name w:val="A6EEB70F4ECC491A84505452C2E708F113"/>
    <w:rsid w:val="00D00865"/>
    <w:pPr>
      <w:spacing w:after="100" w:line="240" w:lineRule="auto"/>
    </w:pPr>
    <w:rPr>
      <w:rFonts w:ascii="Times New Roman" w:eastAsiaTheme="minorHAnsi" w:hAnsi="Times New Roman" w:cs="Times New Roman"/>
      <w:sz w:val="24"/>
      <w:szCs w:val="24"/>
    </w:rPr>
  </w:style>
  <w:style w:type="paragraph" w:customStyle="1" w:styleId="37229F7D6AE64EBA84790C24157153FF13">
    <w:name w:val="37229F7D6AE64EBA84790C24157153FF13"/>
    <w:rsid w:val="00D00865"/>
    <w:pPr>
      <w:spacing w:after="100" w:line="240" w:lineRule="auto"/>
    </w:pPr>
    <w:rPr>
      <w:rFonts w:ascii="Times New Roman" w:eastAsiaTheme="minorHAnsi" w:hAnsi="Times New Roman" w:cs="Times New Roman"/>
      <w:sz w:val="24"/>
      <w:szCs w:val="24"/>
    </w:rPr>
  </w:style>
  <w:style w:type="paragraph" w:customStyle="1" w:styleId="8A1A9E2E1BB8474D889F968B92E8E9CD13">
    <w:name w:val="8A1A9E2E1BB8474D889F968B92E8E9CD13"/>
    <w:rsid w:val="00D00865"/>
    <w:pPr>
      <w:spacing w:after="100" w:line="240" w:lineRule="auto"/>
    </w:pPr>
    <w:rPr>
      <w:rFonts w:ascii="Times New Roman" w:eastAsiaTheme="minorHAnsi" w:hAnsi="Times New Roman" w:cs="Times New Roman"/>
      <w:sz w:val="24"/>
      <w:szCs w:val="24"/>
    </w:rPr>
  </w:style>
  <w:style w:type="paragraph" w:customStyle="1" w:styleId="44FDCF15F74A40BCBCC13E953E65470D13">
    <w:name w:val="44FDCF15F74A40BCBCC13E953E65470D13"/>
    <w:rsid w:val="00D00865"/>
    <w:pPr>
      <w:spacing w:after="100" w:line="240" w:lineRule="auto"/>
    </w:pPr>
    <w:rPr>
      <w:rFonts w:ascii="Times New Roman" w:eastAsiaTheme="minorHAnsi" w:hAnsi="Times New Roman" w:cs="Times New Roman"/>
      <w:sz w:val="24"/>
      <w:szCs w:val="24"/>
    </w:rPr>
  </w:style>
  <w:style w:type="paragraph" w:customStyle="1" w:styleId="388952ABFE70468493EDF4267E27129C9">
    <w:name w:val="388952ABFE70468493EDF4267E27129C9"/>
    <w:rsid w:val="00D00865"/>
    <w:pPr>
      <w:spacing w:after="100" w:line="240" w:lineRule="auto"/>
    </w:pPr>
    <w:rPr>
      <w:rFonts w:ascii="Times New Roman" w:eastAsiaTheme="minorHAnsi" w:hAnsi="Times New Roman" w:cs="Times New Roman"/>
      <w:sz w:val="24"/>
      <w:szCs w:val="24"/>
    </w:rPr>
  </w:style>
  <w:style w:type="paragraph" w:customStyle="1" w:styleId="6C9A34BACECE410AB63B920274D7BEAB9">
    <w:name w:val="6C9A34BACECE410AB63B920274D7BEAB9"/>
    <w:rsid w:val="00D00865"/>
    <w:pPr>
      <w:spacing w:after="100" w:line="240" w:lineRule="auto"/>
    </w:pPr>
    <w:rPr>
      <w:rFonts w:ascii="Times New Roman" w:eastAsiaTheme="minorHAnsi" w:hAnsi="Times New Roman" w:cs="Times New Roman"/>
      <w:sz w:val="24"/>
      <w:szCs w:val="24"/>
    </w:rPr>
  </w:style>
  <w:style w:type="paragraph" w:customStyle="1" w:styleId="265F2664FF1D4722B39D8DD04DC9BDE99">
    <w:name w:val="265F2664FF1D4722B39D8DD04DC9BDE99"/>
    <w:rsid w:val="00D00865"/>
    <w:pPr>
      <w:spacing w:after="100" w:line="240" w:lineRule="auto"/>
    </w:pPr>
    <w:rPr>
      <w:rFonts w:ascii="Times New Roman" w:eastAsiaTheme="minorHAnsi" w:hAnsi="Times New Roman" w:cs="Times New Roman"/>
      <w:sz w:val="24"/>
      <w:szCs w:val="24"/>
    </w:rPr>
  </w:style>
  <w:style w:type="paragraph" w:customStyle="1" w:styleId="C8519DD2AA3B4C0C90AB33E5569F4D249">
    <w:name w:val="C8519DD2AA3B4C0C90AB33E5569F4D249"/>
    <w:rsid w:val="00D00865"/>
    <w:pPr>
      <w:spacing w:after="100" w:line="240" w:lineRule="auto"/>
    </w:pPr>
    <w:rPr>
      <w:rFonts w:ascii="Times New Roman" w:eastAsiaTheme="minorHAnsi" w:hAnsi="Times New Roman" w:cs="Times New Roman"/>
      <w:sz w:val="24"/>
      <w:szCs w:val="24"/>
    </w:rPr>
  </w:style>
  <w:style w:type="paragraph" w:customStyle="1" w:styleId="75E92813674147C7BFBC5187F04E37E59">
    <w:name w:val="75E92813674147C7BFBC5187F04E37E59"/>
    <w:rsid w:val="00D00865"/>
    <w:pPr>
      <w:spacing w:after="100" w:line="240" w:lineRule="auto"/>
    </w:pPr>
    <w:rPr>
      <w:rFonts w:ascii="Times New Roman" w:eastAsiaTheme="minorHAnsi" w:hAnsi="Times New Roman" w:cs="Times New Roman"/>
      <w:sz w:val="24"/>
      <w:szCs w:val="24"/>
    </w:rPr>
  </w:style>
  <w:style w:type="paragraph" w:customStyle="1" w:styleId="636A34E5ADB04FF69BD27E64369BCFBE9">
    <w:name w:val="636A34E5ADB04FF69BD27E64369BCFBE9"/>
    <w:rsid w:val="00D00865"/>
    <w:pPr>
      <w:spacing w:after="100" w:line="240" w:lineRule="auto"/>
    </w:pPr>
    <w:rPr>
      <w:rFonts w:ascii="Times New Roman" w:eastAsiaTheme="minorHAnsi" w:hAnsi="Times New Roman" w:cs="Times New Roman"/>
      <w:sz w:val="24"/>
      <w:szCs w:val="24"/>
    </w:rPr>
  </w:style>
  <w:style w:type="paragraph" w:customStyle="1" w:styleId="CF906E7A0AE149E79238F5EE3686FCFF12">
    <w:name w:val="CF906E7A0AE149E79238F5EE3686FCFF12"/>
    <w:rsid w:val="00D00865"/>
    <w:pPr>
      <w:spacing w:after="100" w:line="240" w:lineRule="auto"/>
    </w:pPr>
    <w:rPr>
      <w:rFonts w:ascii="Times New Roman" w:eastAsiaTheme="minorHAnsi" w:hAnsi="Times New Roman" w:cs="Times New Roman"/>
      <w:sz w:val="24"/>
      <w:szCs w:val="24"/>
    </w:rPr>
  </w:style>
  <w:style w:type="paragraph" w:customStyle="1" w:styleId="1B0D0DB7A48F42AEB6BBE32DCAF2185B12">
    <w:name w:val="1B0D0DB7A48F42AEB6BBE32DCAF2185B12"/>
    <w:rsid w:val="00D00865"/>
    <w:pPr>
      <w:spacing w:after="100" w:line="240" w:lineRule="auto"/>
    </w:pPr>
    <w:rPr>
      <w:rFonts w:ascii="Times New Roman" w:eastAsiaTheme="minorHAnsi" w:hAnsi="Times New Roman" w:cs="Times New Roman"/>
      <w:sz w:val="24"/>
      <w:szCs w:val="24"/>
    </w:rPr>
  </w:style>
  <w:style w:type="paragraph" w:customStyle="1" w:styleId="6E15C9D82AFE4068B30218D8E9A05B2812">
    <w:name w:val="6E15C9D82AFE4068B30218D8E9A05B2812"/>
    <w:rsid w:val="00D00865"/>
    <w:pPr>
      <w:spacing w:after="100" w:line="240" w:lineRule="auto"/>
    </w:pPr>
    <w:rPr>
      <w:rFonts w:ascii="Times New Roman" w:eastAsiaTheme="minorHAnsi" w:hAnsi="Times New Roman" w:cs="Times New Roman"/>
      <w:sz w:val="24"/>
      <w:szCs w:val="24"/>
    </w:rPr>
  </w:style>
  <w:style w:type="paragraph" w:customStyle="1" w:styleId="69C43850E0804251B20C100F7B31EEC912">
    <w:name w:val="69C43850E0804251B20C100F7B31EEC912"/>
    <w:rsid w:val="00D00865"/>
    <w:pPr>
      <w:spacing w:after="100" w:line="240" w:lineRule="auto"/>
    </w:pPr>
    <w:rPr>
      <w:rFonts w:ascii="Times New Roman" w:eastAsiaTheme="minorHAnsi" w:hAnsi="Times New Roman" w:cs="Times New Roman"/>
      <w:sz w:val="24"/>
      <w:szCs w:val="24"/>
    </w:rPr>
  </w:style>
  <w:style w:type="paragraph" w:customStyle="1" w:styleId="77FC0A65F7CD4818A6FB431F81465DFC12">
    <w:name w:val="77FC0A65F7CD4818A6FB431F81465DFC12"/>
    <w:rsid w:val="00D00865"/>
    <w:pPr>
      <w:spacing w:after="100" w:line="240" w:lineRule="auto"/>
    </w:pPr>
    <w:rPr>
      <w:rFonts w:ascii="Times New Roman" w:eastAsiaTheme="minorHAnsi" w:hAnsi="Times New Roman" w:cs="Times New Roman"/>
      <w:sz w:val="24"/>
      <w:szCs w:val="24"/>
    </w:rPr>
  </w:style>
  <w:style w:type="paragraph" w:customStyle="1" w:styleId="53E63DECDB6C4EC7A1D8E38393720E5812">
    <w:name w:val="53E63DECDB6C4EC7A1D8E38393720E5812"/>
    <w:rsid w:val="00D00865"/>
    <w:pPr>
      <w:spacing w:after="100" w:line="240" w:lineRule="auto"/>
    </w:pPr>
    <w:rPr>
      <w:rFonts w:ascii="Times New Roman" w:eastAsiaTheme="minorHAnsi" w:hAnsi="Times New Roman" w:cs="Times New Roman"/>
      <w:sz w:val="24"/>
      <w:szCs w:val="24"/>
    </w:rPr>
  </w:style>
  <w:style w:type="paragraph" w:customStyle="1" w:styleId="6A5309AFEBEB45EB85FFC7768E3B567712">
    <w:name w:val="6A5309AFEBEB45EB85FFC7768E3B567712"/>
    <w:rsid w:val="00D00865"/>
    <w:pPr>
      <w:spacing w:after="100" w:line="240" w:lineRule="auto"/>
    </w:pPr>
    <w:rPr>
      <w:rFonts w:ascii="Times New Roman" w:eastAsiaTheme="minorHAnsi" w:hAnsi="Times New Roman" w:cs="Times New Roman"/>
      <w:sz w:val="24"/>
      <w:szCs w:val="24"/>
    </w:rPr>
  </w:style>
  <w:style w:type="paragraph" w:customStyle="1" w:styleId="87976626F37541108B46AA7AF07650FA12">
    <w:name w:val="87976626F37541108B46AA7AF07650FA12"/>
    <w:rsid w:val="00D00865"/>
    <w:pPr>
      <w:spacing w:after="100" w:line="240" w:lineRule="auto"/>
    </w:pPr>
    <w:rPr>
      <w:rFonts w:ascii="Times New Roman" w:eastAsiaTheme="minorHAnsi" w:hAnsi="Times New Roman" w:cs="Times New Roman"/>
      <w:sz w:val="24"/>
      <w:szCs w:val="24"/>
    </w:rPr>
  </w:style>
  <w:style w:type="paragraph" w:customStyle="1" w:styleId="26996DFDEB7E491FBC34A3AE99131D9B12">
    <w:name w:val="26996DFDEB7E491FBC34A3AE99131D9B12"/>
    <w:rsid w:val="00D00865"/>
    <w:pPr>
      <w:spacing w:after="100" w:line="240" w:lineRule="auto"/>
    </w:pPr>
    <w:rPr>
      <w:rFonts w:ascii="Times New Roman" w:eastAsiaTheme="minorHAnsi" w:hAnsi="Times New Roman" w:cs="Times New Roman"/>
      <w:sz w:val="24"/>
      <w:szCs w:val="24"/>
    </w:rPr>
  </w:style>
  <w:style w:type="paragraph" w:customStyle="1" w:styleId="148B723818A04D46AD846A081158F29312">
    <w:name w:val="148B723818A04D46AD846A081158F29312"/>
    <w:rsid w:val="00D00865"/>
    <w:pPr>
      <w:spacing w:after="100" w:line="240" w:lineRule="auto"/>
    </w:pPr>
    <w:rPr>
      <w:rFonts w:ascii="Times New Roman" w:eastAsiaTheme="minorHAnsi" w:hAnsi="Times New Roman" w:cs="Times New Roman"/>
      <w:sz w:val="24"/>
      <w:szCs w:val="24"/>
    </w:rPr>
  </w:style>
  <w:style w:type="paragraph" w:customStyle="1" w:styleId="851854B154A14D99B40CF23E4B04888F12">
    <w:name w:val="851854B154A14D99B40CF23E4B04888F12"/>
    <w:rsid w:val="00D00865"/>
    <w:pPr>
      <w:spacing w:after="100" w:line="240" w:lineRule="auto"/>
    </w:pPr>
    <w:rPr>
      <w:rFonts w:ascii="Times New Roman" w:eastAsiaTheme="minorHAnsi" w:hAnsi="Times New Roman" w:cs="Times New Roman"/>
      <w:sz w:val="24"/>
      <w:szCs w:val="24"/>
    </w:rPr>
  </w:style>
  <w:style w:type="paragraph" w:customStyle="1" w:styleId="5EF3248CDB2F45E0BD8F9CBB93E6768D12">
    <w:name w:val="5EF3248CDB2F45E0BD8F9CBB93E6768D12"/>
    <w:rsid w:val="00D00865"/>
    <w:pPr>
      <w:spacing w:after="100" w:line="240" w:lineRule="auto"/>
    </w:pPr>
    <w:rPr>
      <w:rFonts w:ascii="Times New Roman" w:eastAsiaTheme="minorHAnsi" w:hAnsi="Times New Roman" w:cs="Times New Roman"/>
      <w:sz w:val="24"/>
      <w:szCs w:val="24"/>
    </w:rPr>
  </w:style>
  <w:style w:type="paragraph" w:customStyle="1" w:styleId="CD3395BA75BC456B8B69F1A12463757812">
    <w:name w:val="CD3395BA75BC456B8B69F1A12463757812"/>
    <w:rsid w:val="00D00865"/>
    <w:pPr>
      <w:spacing w:after="100" w:line="240" w:lineRule="auto"/>
    </w:pPr>
    <w:rPr>
      <w:rFonts w:ascii="Times New Roman" w:eastAsiaTheme="minorHAnsi" w:hAnsi="Times New Roman" w:cs="Times New Roman"/>
      <w:sz w:val="24"/>
      <w:szCs w:val="24"/>
    </w:rPr>
  </w:style>
  <w:style w:type="paragraph" w:customStyle="1" w:styleId="3A4AEC46E5604A5587A75D9BFCD25D8512">
    <w:name w:val="3A4AEC46E5604A5587A75D9BFCD25D8512"/>
    <w:rsid w:val="00D00865"/>
    <w:pPr>
      <w:spacing w:after="100" w:line="240" w:lineRule="auto"/>
    </w:pPr>
    <w:rPr>
      <w:rFonts w:ascii="Times New Roman" w:eastAsiaTheme="minorHAnsi" w:hAnsi="Times New Roman" w:cs="Times New Roman"/>
      <w:sz w:val="24"/>
      <w:szCs w:val="24"/>
    </w:rPr>
  </w:style>
  <w:style w:type="paragraph" w:customStyle="1" w:styleId="FEC190EB791C4751A5FC5A8429762BB112">
    <w:name w:val="FEC190EB791C4751A5FC5A8429762BB112"/>
    <w:rsid w:val="00D00865"/>
    <w:pPr>
      <w:spacing w:after="100" w:line="240" w:lineRule="auto"/>
    </w:pPr>
    <w:rPr>
      <w:rFonts w:ascii="Times New Roman" w:eastAsiaTheme="minorHAnsi" w:hAnsi="Times New Roman" w:cs="Times New Roman"/>
      <w:sz w:val="24"/>
      <w:szCs w:val="24"/>
    </w:rPr>
  </w:style>
  <w:style w:type="paragraph" w:customStyle="1" w:styleId="7EC0E04011A544ECB2FD8BA8AF357F1312">
    <w:name w:val="7EC0E04011A544ECB2FD8BA8AF357F1312"/>
    <w:rsid w:val="00D00865"/>
    <w:pPr>
      <w:spacing w:after="100" w:line="240" w:lineRule="auto"/>
    </w:pPr>
    <w:rPr>
      <w:rFonts w:ascii="Times New Roman" w:eastAsiaTheme="minorHAnsi" w:hAnsi="Times New Roman" w:cs="Times New Roman"/>
      <w:sz w:val="24"/>
      <w:szCs w:val="24"/>
    </w:rPr>
  </w:style>
  <w:style w:type="paragraph" w:customStyle="1" w:styleId="5A24EAAAD3DC4C22A875A9865DC635C212">
    <w:name w:val="5A24EAAAD3DC4C22A875A9865DC635C212"/>
    <w:rsid w:val="00D00865"/>
    <w:pPr>
      <w:spacing w:after="100" w:line="240" w:lineRule="auto"/>
    </w:pPr>
    <w:rPr>
      <w:rFonts w:ascii="Times New Roman" w:eastAsiaTheme="minorHAnsi" w:hAnsi="Times New Roman" w:cs="Times New Roman"/>
      <w:sz w:val="24"/>
      <w:szCs w:val="24"/>
    </w:rPr>
  </w:style>
  <w:style w:type="paragraph" w:customStyle="1" w:styleId="5A1F3BF11F084E9EA53E0B41A05F838E12">
    <w:name w:val="5A1F3BF11F084E9EA53E0B41A05F838E12"/>
    <w:rsid w:val="00D00865"/>
    <w:pPr>
      <w:spacing w:after="100" w:line="240" w:lineRule="auto"/>
    </w:pPr>
    <w:rPr>
      <w:rFonts w:ascii="Times New Roman" w:eastAsiaTheme="minorHAnsi" w:hAnsi="Times New Roman" w:cs="Times New Roman"/>
      <w:sz w:val="24"/>
      <w:szCs w:val="24"/>
    </w:rPr>
  </w:style>
  <w:style w:type="paragraph" w:customStyle="1" w:styleId="508C0D29F6254687959A9989F45D5D8D9">
    <w:name w:val="508C0D29F6254687959A9989F45D5D8D9"/>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2">
    <w:name w:val="1A9A5DAB91BD4FCC8E670B14F42056EF12"/>
    <w:rsid w:val="00D00865"/>
    <w:pPr>
      <w:spacing w:after="100" w:line="240" w:lineRule="auto"/>
    </w:pPr>
    <w:rPr>
      <w:rFonts w:ascii="Times New Roman" w:eastAsiaTheme="minorHAnsi" w:hAnsi="Times New Roman" w:cs="Times New Roman"/>
      <w:sz w:val="24"/>
      <w:szCs w:val="24"/>
    </w:rPr>
  </w:style>
  <w:style w:type="paragraph" w:customStyle="1" w:styleId="8AF6290B069F4DCF80656E3C0F4CD16A12">
    <w:name w:val="8AF6290B069F4DCF80656E3C0F4CD16A12"/>
    <w:rsid w:val="00D00865"/>
    <w:pPr>
      <w:spacing w:after="100" w:line="240" w:lineRule="auto"/>
    </w:pPr>
    <w:rPr>
      <w:rFonts w:ascii="Times New Roman" w:eastAsiaTheme="minorHAnsi" w:hAnsi="Times New Roman" w:cs="Times New Roman"/>
      <w:sz w:val="24"/>
      <w:szCs w:val="24"/>
    </w:rPr>
  </w:style>
  <w:style w:type="paragraph" w:customStyle="1" w:styleId="E403FA9C647345EB8E678D28E6E019E412">
    <w:name w:val="E403FA9C647345EB8E678D28E6E019E412"/>
    <w:rsid w:val="00D00865"/>
    <w:pPr>
      <w:spacing w:after="100" w:line="240" w:lineRule="auto"/>
    </w:pPr>
    <w:rPr>
      <w:rFonts w:ascii="Times New Roman" w:eastAsiaTheme="minorHAnsi" w:hAnsi="Times New Roman" w:cs="Times New Roman"/>
      <w:sz w:val="24"/>
      <w:szCs w:val="24"/>
    </w:rPr>
  </w:style>
  <w:style w:type="paragraph" w:customStyle="1" w:styleId="C9FAFA6E3A8E425F8AB10F31744CF39E12">
    <w:name w:val="C9FAFA6E3A8E425F8AB10F31744CF39E12"/>
    <w:rsid w:val="00D00865"/>
    <w:pPr>
      <w:spacing w:after="100" w:line="240" w:lineRule="auto"/>
    </w:pPr>
    <w:rPr>
      <w:rFonts w:ascii="Times New Roman" w:eastAsiaTheme="minorHAnsi" w:hAnsi="Times New Roman" w:cs="Times New Roman"/>
      <w:sz w:val="24"/>
      <w:szCs w:val="24"/>
    </w:rPr>
  </w:style>
  <w:style w:type="paragraph" w:customStyle="1" w:styleId="B73B6DAF60494FDF9EC5C043E9F4982D12">
    <w:name w:val="B73B6DAF60494FDF9EC5C043E9F4982D12"/>
    <w:rsid w:val="00D00865"/>
    <w:pPr>
      <w:spacing w:after="100" w:line="240" w:lineRule="auto"/>
    </w:pPr>
    <w:rPr>
      <w:rFonts w:ascii="Times New Roman" w:eastAsiaTheme="minorHAnsi" w:hAnsi="Times New Roman" w:cs="Times New Roman"/>
      <w:sz w:val="24"/>
      <w:szCs w:val="24"/>
    </w:rPr>
  </w:style>
  <w:style w:type="paragraph" w:customStyle="1" w:styleId="8D2A3945B4C548E5B8D170C389E564DA12">
    <w:name w:val="8D2A3945B4C548E5B8D170C389E564DA12"/>
    <w:rsid w:val="00D00865"/>
    <w:pPr>
      <w:spacing w:after="100" w:line="240" w:lineRule="auto"/>
    </w:pPr>
    <w:rPr>
      <w:rFonts w:ascii="Times New Roman" w:eastAsiaTheme="minorHAnsi" w:hAnsi="Times New Roman" w:cs="Times New Roman"/>
      <w:sz w:val="24"/>
      <w:szCs w:val="24"/>
    </w:rPr>
  </w:style>
  <w:style w:type="paragraph" w:customStyle="1" w:styleId="6425DEAFD56A492D82D6EEF650C3F4DB12">
    <w:name w:val="6425DEAFD56A492D82D6EEF650C3F4DB12"/>
    <w:rsid w:val="00D00865"/>
    <w:pPr>
      <w:spacing w:after="100" w:line="240" w:lineRule="auto"/>
    </w:pPr>
    <w:rPr>
      <w:rFonts w:ascii="Times New Roman" w:eastAsiaTheme="minorHAnsi" w:hAnsi="Times New Roman" w:cs="Times New Roman"/>
      <w:sz w:val="24"/>
      <w:szCs w:val="24"/>
    </w:rPr>
  </w:style>
  <w:style w:type="paragraph" w:customStyle="1" w:styleId="68EAB57CD5274175BA56398612E8C00412">
    <w:name w:val="68EAB57CD5274175BA56398612E8C00412"/>
    <w:rsid w:val="00D00865"/>
    <w:pPr>
      <w:spacing w:after="100" w:line="240" w:lineRule="auto"/>
    </w:pPr>
    <w:rPr>
      <w:rFonts w:ascii="Times New Roman" w:eastAsiaTheme="minorHAnsi" w:hAnsi="Times New Roman" w:cs="Times New Roman"/>
      <w:sz w:val="24"/>
      <w:szCs w:val="24"/>
    </w:rPr>
  </w:style>
  <w:style w:type="paragraph" w:customStyle="1" w:styleId="1E6E4E72371043A48D625D6FDBF0A96312">
    <w:name w:val="1E6E4E72371043A48D625D6FDBF0A96312"/>
    <w:rsid w:val="00D00865"/>
    <w:pPr>
      <w:spacing w:after="100" w:line="240" w:lineRule="auto"/>
    </w:pPr>
    <w:rPr>
      <w:rFonts w:ascii="Times New Roman" w:eastAsiaTheme="minorHAnsi" w:hAnsi="Times New Roman" w:cs="Times New Roman"/>
      <w:sz w:val="24"/>
      <w:szCs w:val="24"/>
    </w:rPr>
  </w:style>
  <w:style w:type="paragraph" w:customStyle="1" w:styleId="95BBEAF51CB441BCB3EE7E5CABB6D45812">
    <w:name w:val="95BBEAF51CB441BCB3EE7E5CABB6D45812"/>
    <w:rsid w:val="00D00865"/>
    <w:pPr>
      <w:spacing w:after="100" w:line="240" w:lineRule="auto"/>
    </w:pPr>
    <w:rPr>
      <w:rFonts w:ascii="Times New Roman" w:eastAsiaTheme="minorHAnsi" w:hAnsi="Times New Roman" w:cs="Times New Roman"/>
      <w:sz w:val="24"/>
      <w:szCs w:val="24"/>
    </w:rPr>
  </w:style>
  <w:style w:type="paragraph" w:customStyle="1" w:styleId="9763377871074C18B35A6B212E088D8012">
    <w:name w:val="9763377871074C18B35A6B212E088D8012"/>
    <w:rsid w:val="00D00865"/>
    <w:pPr>
      <w:spacing w:after="100" w:line="240" w:lineRule="auto"/>
    </w:pPr>
    <w:rPr>
      <w:rFonts w:ascii="Times New Roman" w:eastAsiaTheme="minorHAnsi" w:hAnsi="Times New Roman" w:cs="Times New Roman"/>
      <w:sz w:val="24"/>
      <w:szCs w:val="24"/>
    </w:rPr>
  </w:style>
  <w:style w:type="paragraph" w:customStyle="1" w:styleId="4C4BD485B4D34444838D82C80A2FBF3312">
    <w:name w:val="4C4BD485B4D34444838D82C80A2FBF3312"/>
    <w:rsid w:val="00D00865"/>
    <w:pPr>
      <w:spacing w:after="100" w:line="240" w:lineRule="auto"/>
    </w:pPr>
    <w:rPr>
      <w:rFonts w:ascii="Times New Roman" w:eastAsiaTheme="minorHAnsi" w:hAnsi="Times New Roman" w:cs="Times New Roman"/>
      <w:sz w:val="24"/>
      <w:szCs w:val="24"/>
    </w:rPr>
  </w:style>
  <w:style w:type="paragraph" w:customStyle="1" w:styleId="2BDAF33C74434251A327F0BFD1EB54E912">
    <w:name w:val="2BDAF33C74434251A327F0BFD1EB54E912"/>
    <w:rsid w:val="00D00865"/>
    <w:pPr>
      <w:spacing w:after="100" w:line="240" w:lineRule="auto"/>
    </w:pPr>
    <w:rPr>
      <w:rFonts w:ascii="Times New Roman" w:eastAsiaTheme="minorHAnsi" w:hAnsi="Times New Roman" w:cs="Times New Roman"/>
      <w:sz w:val="24"/>
      <w:szCs w:val="24"/>
    </w:rPr>
  </w:style>
  <w:style w:type="paragraph" w:customStyle="1" w:styleId="1BC381B8C9ED41A6A0DA37781F04932C12">
    <w:name w:val="1BC381B8C9ED41A6A0DA37781F04932C12"/>
    <w:rsid w:val="00D00865"/>
    <w:pPr>
      <w:spacing w:after="100" w:line="240" w:lineRule="auto"/>
    </w:pPr>
    <w:rPr>
      <w:rFonts w:ascii="Times New Roman" w:eastAsiaTheme="minorHAnsi" w:hAnsi="Times New Roman" w:cs="Times New Roman"/>
      <w:sz w:val="24"/>
      <w:szCs w:val="24"/>
    </w:rPr>
  </w:style>
  <w:style w:type="paragraph" w:customStyle="1" w:styleId="3AD6A8062D7843DF96494EC3A7F8085A8">
    <w:name w:val="3AD6A8062D7843DF96494EC3A7F8085A8"/>
    <w:rsid w:val="00D00865"/>
    <w:pPr>
      <w:spacing w:after="100" w:line="240" w:lineRule="auto"/>
    </w:pPr>
    <w:rPr>
      <w:rFonts w:ascii="Times New Roman" w:eastAsiaTheme="minorHAnsi" w:hAnsi="Times New Roman" w:cs="Times New Roman"/>
      <w:sz w:val="24"/>
      <w:szCs w:val="24"/>
    </w:rPr>
  </w:style>
  <w:style w:type="paragraph" w:customStyle="1" w:styleId="6643950E48C24C98889465E92C0A9C298">
    <w:name w:val="6643950E48C24C98889465E92C0A9C298"/>
    <w:rsid w:val="00D00865"/>
    <w:pPr>
      <w:spacing w:after="100" w:line="240" w:lineRule="auto"/>
    </w:pPr>
    <w:rPr>
      <w:rFonts w:ascii="Times New Roman" w:eastAsiaTheme="minorHAnsi" w:hAnsi="Times New Roman" w:cs="Times New Roman"/>
      <w:sz w:val="24"/>
      <w:szCs w:val="24"/>
    </w:rPr>
  </w:style>
  <w:style w:type="paragraph" w:customStyle="1" w:styleId="5F0F90BB971F4CA08104D6CEFD4E05CA12">
    <w:name w:val="5F0F90BB971F4CA08104D6CEFD4E05CA12"/>
    <w:rsid w:val="00D00865"/>
    <w:pPr>
      <w:spacing w:after="100" w:line="240" w:lineRule="auto"/>
    </w:pPr>
    <w:rPr>
      <w:rFonts w:ascii="Times New Roman" w:eastAsiaTheme="minorHAnsi" w:hAnsi="Times New Roman" w:cs="Times New Roman"/>
      <w:sz w:val="24"/>
      <w:szCs w:val="24"/>
    </w:rPr>
  </w:style>
  <w:style w:type="paragraph" w:customStyle="1" w:styleId="1D221EF5E9D14CEE9B0880058A9D247B12">
    <w:name w:val="1D221EF5E9D14CEE9B0880058A9D247B12"/>
    <w:rsid w:val="00D00865"/>
    <w:pPr>
      <w:spacing w:after="100" w:line="240" w:lineRule="auto"/>
    </w:pPr>
    <w:rPr>
      <w:rFonts w:ascii="Times New Roman" w:eastAsiaTheme="minorHAnsi" w:hAnsi="Times New Roman" w:cs="Times New Roman"/>
      <w:sz w:val="24"/>
      <w:szCs w:val="24"/>
    </w:rPr>
  </w:style>
  <w:style w:type="paragraph" w:customStyle="1" w:styleId="818681A266454BDF8A38D31F9909BD2B12">
    <w:name w:val="818681A266454BDF8A38D31F9909BD2B12"/>
    <w:rsid w:val="00D00865"/>
    <w:pPr>
      <w:spacing w:after="100" w:line="240" w:lineRule="auto"/>
    </w:pPr>
    <w:rPr>
      <w:rFonts w:ascii="Times New Roman" w:eastAsiaTheme="minorHAnsi" w:hAnsi="Times New Roman" w:cs="Times New Roman"/>
      <w:sz w:val="24"/>
      <w:szCs w:val="24"/>
    </w:rPr>
  </w:style>
  <w:style w:type="paragraph" w:customStyle="1" w:styleId="D0192751BA7142848836317EFF20963812">
    <w:name w:val="D0192751BA7142848836317EFF20963812"/>
    <w:rsid w:val="00D00865"/>
    <w:pPr>
      <w:spacing w:after="100" w:line="240" w:lineRule="auto"/>
    </w:pPr>
    <w:rPr>
      <w:rFonts w:ascii="Times New Roman" w:eastAsiaTheme="minorHAnsi" w:hAnsi="Times New Roman" w:cs="Times New Roman"/>
      <w:sz w:val="24"/>
      <w:szCs w:val="24"/>
    </w:rPr>
  </w:style>
  <w:style w:type="paragraph" w:customStyle="1" w:styleId="387D9FBCBB5B418CA1AD979AA5D03AAA7">
    <w:name w:val="387D9FBCBB5B418CA1AD979AA5D03AAA7"/>
    <w:rsid w:val="00D00865"/>
    <w:pPr>
      <w:spacing w:after="100" w:line="240" w:lineRule="auto"/>
    </w:pPr>
    <w:rPr>
      <w:rFonts w:ascii="Times New Roman" w:eastAsiaTheme="minorHAnsi" w:hAnsi="Times New Roman" w:cs="Times New Roman"/>
      <w:sz w:val="24"/>
      <w:szCs w:val="24"/>
    </w:rPr>
  </w:style>
  <w:style w:type="paragraph" w:customStyle="1" w:styleId="1D207CA7D39B44A7967E05A306D1ABB87">
    <w:name w:val="1D207CA7D39B44A7967E05A306D1ABB87"/>
    <w:rsid w:val="00D00865"/>
    <w:pPr>
      <w:spacing w:after="100" w:line="240" w:lineRule="auto"/>
    </w:pPr>
    <w:rPr>
      <w:rFonts w:ascii="Times New Roman" w:eastAsiaTheme="minorHAnsi" w:hAnsi="Times New Roman" w:cs="Times New Roman"/>
      <w:sz w:val="24"/>
      <w:szCs w:val="24"/>
    </w:rPr>
  </w:style>
  <w:style w:type="paragraph" w:customStyle="1" w:styleId="C49C0E9EB8934822AC67C5DCD8C8C6A37">
    <w:name w:val="C49C0E9EB8934822AC67C5DCD8C8C6A37"/>
    <w:rsid w:val="00D00865"/>
    <w:pPr>
      <w:spacing w:after="100" w:line="240" w:lineRule="auto"/>
    </w:pPr>
    <w:rPr>
      <w:rFonts w:ascii="Times New Roman" w:eastAsiaTheme="minorHAnsi" w:hAnsi="Times New Roman" w:cs="Times New Roman"/>
      <w:sz w:val="24"/>
      <w:szCs w:val="24"/>
    </w:rPr>
  </w:style>
  <w:style w:type="paragraph" w:customStyle="1" w:styleId="9DFDF80FD44F4CD5BC8277B62B70AFDD7">
    <w:name w:val="9DFDF80FD44F4CD5BC8277B62B70AFDD7"/>
    <w:rsid w:val="00D00865"/>
    <w:pPr>
      <w:spacing w:after="100" w:line="240" w:lineRule="auto"/>
    </w:pPr>
    <w:rPr>
      <w:rFonts w:ascii="Times New Roman" w:eastAsiaTheme="minorHAnsi" w:hAnsi="Times New Roman" w:cs="Times New Roman"/>
      <w:sz w:val="24"/>
      <w:szCs w:val="24"/>
    </w:rPr>
  </w:style>
  <w:style w:type="paragraph" w:customStyle="1" w:styleId="0F9A52F4FE9D43DBB035B496AA9EBF94">
    <w:name w:val="0F9A52F4FE9D43DBB035B496AA9EBF94"/>
    <w:rsid w:val="003D196C"/>
  </w:style>
  <w:style w:type="paragraph" w:customStyle="1" w:styleId="911F919B90ED420FBBDAD20DC6FD48C6">
    <w:name w:val="911F919B90ED420FBBDAD20DC6FD48C6"/>
    <w:rsid w:val="003D196C"/>
  </w:style>
  <w:style w:type="paragraph" w:customStyle="1" w:styleId="7AD0B3D1DA6E4B5597FD52CF9DD937E7">
    <w:name w:val="7AD0B3D1DA6E4B5597FD52CF9DD937E7"/>
    <w:rsid w:val="003D196C"/>
  </w:style>
  <w:style w:type="paragraph" w:customStyle="1" w:styleId="BFB0EB62256744E3ADBF918DB47D3324">
    <w:name w:val="BFB0EB62256744E3ADBF918DB47D3324"/>
    <w:rsid w:val="003D196C"/>
  </w:style>
  <w:style w:type="paragraph" w:customStyle="1" w:styleId="605E6E32AD3C49E79BD6AA914BE94B6F">
    <w:name w:val="605E6E32AD3C49E79BD6AA914BE94B6F"/>
    <w:rsid w:val="004D6082"/>
  </w:style>
  <w:style w:type="paragraph" w:customStyle="1" w:styleId="94DC09FA19A443F1B967A9CC8DF08003">
    <w:name w:val="94DC09FA19A443F1B967A9CC8DF08003"/>
    <w:rsid w:val="004D6082"/>
  </w:style>
  <w:style w:type="paragraph" w:customStyle="1" w:styleId="88F380E0AA494181822260F35ABAFD4214">
    <w:name w:val="88F380E0AA494181822260F35ABAFD42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4">
    <w:name w:val="E837F18BCE0C4A54BF1FF440FD994AF9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4">
    <w:name w:val="91C8541A9B994227A353D680CF02856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4">
    <w:name w:val="8A4A94C2F8104B659EAA1AE651D0AA1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4">
    <w:name w:val="BCC09F921BE54B1DAF16E9A0C85E624C1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4">
    <w:name w:val="51AB895B8467423B870E3D669BA2E8F714"/>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4">
    <w:name w:val="0A29C254263F4018A790F7988EABD90014"/>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4">
    <w:name w:val="80E48399FB394F07A10940EA447FA18B14"/>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4">
    <w:name w:val="A39FD8EABA37434282A6BD7AC775F84C14"/>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5">
    <w:name w:val="FF0B0CA0FC98497E9CC67C0B59FF4CAF5"/>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4">
    <w:name w:val="DE66441FB40D45C3B84DBCC8C0B914B914"/>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4">
    <w:name w:val="98031EDFA6F44EC3A95261EEEFA611D814"/>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4">
    <w:name w:val="ADD99607C9C34EA4978248DB5B6CBB3114"/>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4">
    <w:name w:val="2356AFE943F74AEDBC2F158BCAEC4C8E14"/>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4">
    <w:name w:val="EE2297AF69334AEDB6A00F9F6ABC382014"/>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4">
    <w:name w:val="D74F0E662751487FA28FCD1E231A900414"/>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4">
    <w:name w:val="009D7B260C674ADFA3643A952EEA060914"/>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4">
    <w:name w:val="DB4691E81DC449F6A25AB6CA7614B5C514"/>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2">
    <w:name w:val="040A4E7D8F464711BC19AE52E5F976E42"/>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4">
    <w:name w:val="B309BD84C24F4C9E9FBF58A658F5FC7A14"/>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4">
    <w:name w:val="F08981EECAB34898A41E70D53F4531AC14"/>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4">
    <w:name w:val="136BEB0666004E79B616C5992049BA2814"/>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0">
    <w:name w:val="A4131321BB8A4E40BFE807CEA4E8DCCA10"/>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0">
    <w:name w:val="376C39B42C4D4A448846DD5A3764A50210"/>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0">
    <w:name w:val="9F58991ED3774971B2018B1E56C6A28F10"/>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1">
    <w:name w:val="0F9A52F4FE9D43DBB035B496AA9EBF941"/>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1">
    <w:name w:val="911F919B90ED420FBBDAD20DC6FD48C61"/>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1">
    <w:name w:val="7AD0B3D1DA6E4B5597FD52CF9DD937E71"/>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1">
    <w:name w:val="BFB0EB62256744E3ADBF918DB47D33241"/>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4">
    <w:name w:val="0569B97422CF48208A990A941C0C462814"/>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4">
    <w:name w:val="7747AC3701614DF2B27345B9AED43A0514"/>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4">
    <w:name w:val="9B6D0F423B1E45149D3841EFADA7954114"/>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0">
    <w:name w:val="CDEA2D36EBB044C4B4EEAEBE9511AE2410"/>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0">
    <w:name w:val="799FAD8C0DA249469F818CC4EF9A5F2F10"/>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4">
    <w:name w:val="78BF4377772745699244505866E0BEF414"/>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4">
    <w:name w:val="4724DF018511480E8D3E110D6C74B08D14"/>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1">
    <w:name w:val="605E6E32AD3C49E79BD6AA914BE94B6F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1">
    <w:name w:val="94DC09FA19A443F1B967A9CC8DF08003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4">
    <w:name w:val="4ECCAED3F26343428FFE9ACFC02E74E814"/>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
    <w:name w:val="B2D80CAFF8264BA6883231D8B93A7D7D"/>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
    <w:name w:val="72104CBA067942F4B4CE3D76DCBFDFA4"/>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
    <w:name w:val="F1179FF2FF3E42FEAA78F211D674EEFF"/>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
    <w:name w:val="C991E8898B444408B7FB0F09B3C208EA"/>
    <w:rsid w:val="00D637F1"/>
    <w:pPr>
      <w:spacing w:after="100" w:line="240" w:lineRule="auto"/>
    </w:pPr>
    <w:rPr>
      <w:rFonts w:ascii="Times New Roman" w:eastAsiaTheme="minorHAnsi" w:hAnsi="Times New Roman" w:cs="Times New Roman"/>
      <w:sz w:val="24"/>
      <w:szCs w:val="24"/>
    </w:rPr>
  </w:style>
  <w:style w:type="paragraph" w:customStyle="1" w:styleId="6DBB8C0F320543199007836B66EE71E5">
    <w:name w:val="6DBB8C0F320543199007836B66EE71E5"/>
    <w:rsid w:val="00D637F1"/>
    <w:pPr>
      <w:spacing w:after="100" w:line="240" w:lineRule="auto"/>
    </w:pPr>
    <w:rPr>
      <w:rFonts w:ascii="Times New Roman" w:eastAsiaTheme="minorHAnsi" w:hAnsi="Times New Roman" w:cs="Times New Roman"/>
      <w:sz w:val="24"/>
      <w:szCs w:val="24"/>
    </w:rPr>
  </w:style>
  <w:style w:type="paragraph" w:customStyle="1" w:styleId="5BA713D3C56F40B8BD5B8594253BC6FC">
    <w:name w:val="5BA713D3C56F40B8BD5B8594253BC6FC"/>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
    <w:name w:val="072E1E6199534E3E9C382C68ABEF03E0"/>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
    <w:name w:val="E30EC23434E540FEA7C9E38F731331DB"/>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
    <w:name w:val="9F5B858F91E849169E33B6251D6FE3BB"/>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
    <w:name w:val="166162FE3B7B4E6491028F54C85B94BC"/>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
    <w:name w:val="AF417AFA14C84BB39D456D83AC08E970"/>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
    <w:name w:val="63DCAC680D7145089046D6C4C219C54F"/>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
    <w:name w:val="8494789334FB40999E5766D03D65907A"/>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
    <w:name w:val="7FD8A3B3759C41FAA2358211A63E2644"/>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
    <w:name w:val="9CE2CBFA79B045CEBD5E834426535F9A"/>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
    <w:name w:val="BDE32499F2AE498692C7024F28A86F00"/>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
    <w:name w:val="A2BD006C138E492DBCAB7F8C5615493E"/>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
    <w:name w:val="909A74BBF46646078D23FD513A2552E0"/>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
    <w:name w:val="50891AEFF004473EA70D627D345C7049"/>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
    <w:name w:val="D3898168D0D24E83AD83BFD50C6A1A8B"/>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
    <w:name w:val="EEBBAFB59B3C476480B1226286063E6F"/>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
    <w:name w:val="52DB002BD6E6416992235FF6650C53AE"/>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
    <w:name w:val="91CC2B3B60C14788A2C221D1BAD80158"/>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
    <w:name w:val="70D95DE1C2734E95AFBCB0153AD1B9F0"/>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
    <w:name w:val="8215A53ADAA346F0A942F0770215E16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
    <w:name w:val="26FE31D887BE4857AF0616C8E795C50D"/>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
    <w:name w:val="68FE6F391F6047E5A0464AAFA4246E18"/>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
    <w:name w:val="955E999CDCD443B794AEDA01F083412B"/>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
    <w:name w:val="E604489B1F384F88BEC7EB7C125EC50A"/>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
    <w:name w:val="F0F00F9B58584FB1A57C6B6470483B6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
    <w:name w:val="E49633C26889491397B1883AC91E0017"/>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
    <w:name w:val="6033EBE99F084C60AA2E1461E9406CDF"/>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
    <w:name w:val="93E7908CEBFA458F91F2026C283DAFAD"/>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
    <w:name w:val="36D734C831334C8EACD51EA4425CBFC6"/>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
    <w:name w:val="FE6AB5A109E74B579034527F244848F7"/>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
    <w:name w:val="1899775898DF46118A7CEAE42445FA2A"/>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
    <w:name w:val="276B1828E5A44BBABBC2F2D62D447398"/>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
    <w:name w:val="2C1EFD14221F4E43A1DD6787BF8ADE0F"/>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
    <w:name w:val="1CE4C0E8D2E2450AAE2CC428FB347715"/>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
    <w:name w:val="7AE8812C9652448D81B054ABAF9A533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
    <w:name w:val="20109A8CD5904C429EEC83B3E14FEAFF"/>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
    <w:name w:val="C8E72A881E4B497EBD5B3F43DEC528A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
    <w:name w:val="FA1FB16BA1C142A38A8567A6CC195F5D"/>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
    <w:name w:val="4DC31951AEFC4152B17A8834033E9E40"/>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
    <w:name w:val="401A188BEC484490BEE20BF6E8DA3E1D"/>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
    <w:name w:val="B55C9FD1F6F7404BA9CE260E197DBB80"/>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
    <w:name w:val="67EDEF8EAF984425B5D54011626C9989"/>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
    <w:name w:val="1A978B17AC4E4E6E996A19CC9A3D878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
    <w:name w:val="8AA80A4F4E8B4A038593C3110C4AE690"/>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
    <w:name w:val="1477AF06FF5843EA88AB39482F4CC1D8"/>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
    <w:name w:val="BD61B89F2F6D459B8DDB5413D89D80AB"/>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
    <w:name w:val="52B48CCE27044ACDA6B6FB3530CDE7E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
    <w:name w:val="9CAE997CB8ED46BBA0A788551E55E78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
    <w:name w:val="ED199074A42442F7923DB5B9F4DD5ECA"/>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
    <w:name w:val="9BBDACE9DFD647959E0FBC83B23677F4"/>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
    <w:name w:val="EC1DE85FA3E6445F8E690D132DFBAD0C"/>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
    <w:name w:val="5CBF69AE46834B44B9B8EF435201BAF7"/>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
    <w:name w:val="05730955287A499D8D5DC028A96BD4D7"/>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
    <w:name w:val="20D0CF716F9D46019F57C18893366184"/>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
    <w:name w:val="635963F914864446BB5A1D9B154B7EEB"/>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
    <w:name w:val="CDA9F8DBE264430C92DE5DF9DBF38C14"/>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
    <w:name w:val="705569D89BDA490F93D83251F153457E"/>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
    <w:name w:val="68FEB74534B64563A40CDFDD35C8F71F"/>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
    <w:name w:val="4B14551C4590425882C3AF4898272510"/>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5">
    <w:name w:val="88F380E0AA494181822260F35ABAFD42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5">
    <w:name w:val="E837F18BCE0C4A54BF1FF440FD994AF9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5">
    <w:name w:val="91C8541A9B994227A353D680CF02856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5">
    <w:name w:val="8A4A94C2F8104B659EAA1AE651D0AA1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5">
    <w:name w:val="BCC09F921BE54B1DAF16E9A0C85E624C15"/>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5">
    <w:name w:val="51AB895B8467423B870E3D669BA2E8F715"/>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5">
    <w:name w:val="0A29C254263F4018A790F7988EABD90015"/>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5">
    <w:name w:val="80E48399FB394F07A10940EA447FA18B15"/>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5">
    <w:name w:val="A39FD8EABA37434282A6BD7AC775F84C15"/>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6">
    <w:name w:val="FF0B0CA0FC98497E9CC67C0B59FF4CAF6"/>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5">
    <w:name w:val="DE66441FB40D45C3B84DBCC8C0B914B915"/>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5">
    <w:name w:val="98031EDFA6F44EC3A95261EEEFA611D815"/>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5">
    <w:name w:val="ADD99607C9C34EA4978248DB5B6CBB3115"/>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5">
    <w:name w:val="2356AFE943F74AEDBC2F158BCAEC4C8E15"/>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5">
    <w:name w:val="EE2297AF69334AEDB6A00F9F6ABC382015"/>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5">
    <w:name w:val="D74F0E662751487FA28FCD1E231A900415"/>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5">
    <w:name w:val="009D7B260C674ADFA3643A952EEA060915"/>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5">
    <w:name w:val="DB4691E81DC449F6A25AB6CA7614B5C515"/>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3">
    <w:name w:val="040A4E7D8F464711BC19AE52E5F976E43"/>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5">
    <w:name w:val="B309BD84C24F4C9E9FBF58A658F5FC7A15"/>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5">
    <w:name w:val="F08981EECAB34898A41E70D53F4531AC15"/>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5">
    <w:name w:val="136BEB0666004E79B616C5992049BA2815"/>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1">
    <w:name w:val="A4131321BB8A4E40BFE807CEA4E8DCCA11"/>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1">
    <w:name w:val="376C39B42C4D4A448846DD5A3764A50211"/>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1">
    <w:name w:val="9F58991ED3774971B2018B1E56C6A28F11"/>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2">
    <w:name w:val="0F9A52F4FE9D43DBB035B496AA9EBF942"/>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2">
    <w:name w:val="911F919B90ED420FBBDAD20DC6FD48C62"/>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2">
    <w:name w:val="7AD0B3D1DA6E4B5597FD52CF9DD937E72"/>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2">
    <w:name w:val="BFB0EB62256744E3ADBF918DB47D33242"/>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5">
    <w:name w:val="0569B97422CF48208A990A941C0C462815"/>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5">
    <w:name w:val="7747AC3701614DF2B27345B9AED43A0515"/>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5">
    <w:name w:val="9B6D0F423B1E45149D3841EFADA7954115"/>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1">
    <w:name w:val="CDEA2D36EBB044C4B4EEAEBE9511AE2411"/>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1">
    <w:name w:val="799FAD8C0DA249469F818CC4EF9A5F2F11"/>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5">
    <w:name w:val="78BF4377772745699244505866E0BEF415"/>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5">
    <w:name w:val="4724DF018511480E8D3E110D6C74B08D15"/>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2">
    <w:name w:val="605E6E32AD3C49E79BD6AA914BE94B6F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2">
    <w:name w:val="94DC09FA19A443F1B967A9CC8DF08003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5">
    <w:name w:val="4ECCAED3F26343428FFE9ACFC02E74E815"/>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1">
    <w:name w:val="B2D80CAFF8264BA6883231D8B93A7D7D1"/>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1">
    <w:name w:val="72104CBA067942F4B4CE3D76DCBFDFA41"/>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1">
    <w:name w:val="F1179FF2FF3E42FEAA78F211D674EEFF1"/>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1">
    <w:name w:val="C991E8898B444408B7FB0F09B3C208EA1"/>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
    <w:name w:val="BF3C964231BF4CBC9346FCE1C21BBEAD"/>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
    <w:name w:val="4E11F7A7480640AB876FB9A47D8C8F7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1">
    <w:name w:val="072E1E6199534E3E9C382C68ABEF03E01"/>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1">
    <w:name w:val="E30EC23434E540FEA7C9E38F731331DB1"/>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1">
    <w:name w:val="9F5B858F91E849169E33B6251D6FE3BB1"/>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1">
    <w:name w:val="166162FE3B7B4E6491028F54C85B94BC1"/>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1">
    <w:name w:val="AF417AFA14C84BB39D456D83AC08E9701"/>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1">
    <w:name w:val="63DCAC680D7145089046D6C4C219C54F1"/>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1">
    <w:name w:val="8494789334FB40999E5766D03D65907A1"/>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1">
    <w:name w:val="7FD8A3B3759C41FAA2358211A63E26441"/>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1">
    <w:name w:val="9CE2CBFA79B045CEBD5E834426535F9A1"/>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1">
    <w:name w:val="BDE32499F2AE498692C7024F28A86F001"/>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1">
    <w:name w:val="A2BD006C138E492DBCAB7F8C5615493E1"/>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1">
    <w:name w:val="909A74BBF46646078D23FD513A2552E01"/>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1">
    <w:name w:val="50891AEFF004473EA70D627D345C70491"/>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1">
    <w:name w:val="D3898168D0D24E83AD83BFD50C6A1A8B1"/>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1">
    <w:name w:val="EEBBAFB59B3C476480B1226286063E6F1"/>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1">
    <w:name w:val="52DB002BD6E6416992235FF6650C53AE1"/>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1">
    <w:name w:val="91CC2B3B60C14788A2C221D1BAD801581"/>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1">
    <w:name w:val="70D95DE1C2734E95AFBCB0153AD1B9F01"/>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1">
    <w:name w:val="8215A53ADAA346F0A942F0770215E1621"/>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1">
    <w:name w:val="26FE31D887BE4857AF0616C8E795C50D1"/>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1">
    <w:name w:val="68FE6F391F6047E5A0464AAFA4246E181"/>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1">
    <w:name w:val="955E999CDCD443B794AEDA01F083412B1"/>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1">
    <w:name w:val="E604489B1F384F88BEC7EB7C125EC50A1"/>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1">
    <w:name w:val="F0F00F9B58584FB1A57C6B6470483B621"/>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1">
    <w:name w:val="E49633C26889491397B1883AC91E00171"/>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1">
    <w:name w:val="6033EBE99F084C60AA2E1461E9406CDF1"/>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1">
    <w:name w:val="93E7908CEBFA458F91F2026C283DAFAD1"/>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1">
    <w:name w:val="36D734C831334C8EACD51EA4425CBFC61"/>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1">
    <w:name w:val="FE6AB5A109E74B579034527F244848F71"/>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1">
    <w:name w:val="1899775898DF46118A7CEAE42445FA2A1"/>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1">
    <w:name w:val="276B1828E5A44BBABBC2F2D62D4473981"/>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1">
    <w:name w:val="2C1EFD14221F4E43A1DD6787BF8ADE0F1"/>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1">
    <w:name w:val="1CE4C0E8D2E2450AAE2CC428FB3477151"/>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1">
    <w:name w:val="7AE8812C9652448D81B054ABAF9A53351"/>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1">
    <w:name w:val="20109A8CD5904C429EEC83B3E14FEAFF1"/>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1">
    <w:name w:val="C8E72A881E4B497EBD5B3F43DEC528A31"/>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1">
    <w:name w:val="FA1FB16BA1C142A38A8567A6CC195F5D1"/>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1">
    <w:name w:val="4DC31951AEFC4152B17A8834033E9E401"/>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1">
    <w:name w:val="401A188BEC484490BEE20BF6E8DA3E1D1"/>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1">
    <w:name w:val="B55C9FD1F6F7404BA9CE260E197DBB801"/>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1">
    <w:name w:val="67EDEF8EAF984425B5D54011626C99891"/>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1">
    <w:name w:val="1A978B17AC4E4E6E996A19CC9A3D8781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1">
    <w:name w:val="8AA80A4F4E8B4A038593C3110C4AE6901"/>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1">
    <w:name w:val="1477AF06FF5843EA88AB39482F4CC1D81"/>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1">
    <w:name w:val="BD61B89F2F6D459B8DDB5413D89D80AB1"/>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1">
    <w:name w:val="52B48CCE27044ACDA6B6FB3530CDE7E31"/>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1">
    <w:name w:val="9CAE997CB8ED46BBA0A788551E55E7831"/>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1">
    <w:name w:val="ED199074A42442F7923DB5B9F4DD5ECA1"/>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1">
    <w:name w:val="9BBDACE9DFD647959E0FBC83B23677F41"/>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1">
    <w:name w:val="EC1DE85FA3E6445F8E690D132DFBAD0C1"/>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1">
    <w:name w:val="5CBF69AE46834B44B9B8EF435201BAF71"/>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1">
    <w:name w:val="05730955287A499D8D5DC028A96BD4D71"/>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1">
    <w:name w:val="20D0CF716F9D46019F57C188933661841"/>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1">
    <w:name w:val="635963F914864446BB5A1D9B154B7EEB1"/>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1">
    <w:name w:val="CDA9F8DBE264430C92DE5DF9DBF38C141"/>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1">
    <w:name w:val="705569D89BDA490F93D83251F153457E1"/>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1">
    <w:name w:val="68FEB74534B64563A40CDFDD35C8F71F1"/>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1">
    <w:name w:val="4B14551C4590425882C3AF48982725101"/>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6">
    <w:name w:val="88F380E0AA494181822260F35ABAFD42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6">
    <w:name w:val="E837F18BCE0C4A54BF1FF440FD994AF9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6">
    <w:name w:val="91C8541A9B994227A353D680CF02856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6">
    <w:name w:val="8A4A94C2F8104B659EAA1AE651D0AA1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6">
    <w:name w:val="BCC09F921BE54B1DAF16E9A0C85E624C16"/>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6">
    <w:name w:val="51AB895B8467423B870E3D669BA2E8F716"/>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6">
    <w:name w:val="0A29C254263F4018A790F7988EABD90016"/>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6">
    <w:name w:val="80E48399FB394F07A10940EA447FA18B16"/>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6">
    <w:name w:val="A39FD8EABA37434282A6BD7AC775F84C16"/>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7">
    <w:name w:val="FF0B0CA0FC98497E9CC67C0B59FF4CAF7"/>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6">
    <w:name w:val="DE66441FB40D45C3B84DBCC8C0B914B916"/>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6">
    <w:name w:val="98031EDFA6F44EC3A95261EEEFA611D816"/>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6">
    <w:name w:val="ADD99607C9C34EA4978248DB5B6CBB3116"/>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6">
    <w:name w:val="2356AFE943F74AEDBC2F158BCAEC4C8E16"/>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6">
    <w:name w:val="EE2297AF69334AEDB6A00F9F6ABC382016"/>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6">
    <w:name w:val="D74F0E662751487FA28FCD1E231A900416"/>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6">
    <w:name w:val="009D7B260C674ADFA3643A952EEA060916"/>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6">
    <w:name w:val="DB4691E81DC449F6A25AB6CA7614B5C516"/>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4">
    <w:name w:val="040A4E7D8F464711BC19AE52E5F976E44"/>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6">
    <w:name w:val="B309BD84C24F4C9E9FBF58A658F5FC7A16"/>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6">
    <w:name w:val="F08981EECAB34898A41E70D53F4531AC16"/>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6">
    <w:name w:val="136BEB0666004E79B616C5992049BA2816"/>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2">
    <w:name w:val="A4131321BB8A4E40BFE807CEA4E8DCCA12"/>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2">
    <w:name w:val="376C39B42C4D4A448846DD5A3764A50212"/>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2">
    <w:name w:val="9F58991ED3774971B2018B1E56C6A28F12"/>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3">
    <w:name w:val="0F9A52F4FE9D43DBB035B496AA9EBF943"/>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3">
    <w:name w:val="911F919B90ED420FBBDAD20DC6FD48C63"/>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3">
    <w:name w:val="7AD0B3D1DA6E4B5597FD52CF9DD937E73"/>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3">
    <w:name w:val="BFB0EB62256744E3ADBF918DB47D33243"/>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6">
    <w:name w:val="0569B97422CF48208A990A941C0C462816"/>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6">
    <w:name w:val="7747AC3701614DF2B27345B9AED43A0516"/>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6">
    <w:name w:val="9B6D0F423B1E45149D3841EFADA7954116"/>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2">
    <w:name w:val="CDEA2D36EBB044C4B4EEAEBE9511AE2412"/>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2">
    <w:name w:val="799FAD8C0DA249469F818CC4EF9A5F2F12"/>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6">
    <w:name w:val="78BF4377772745699244505866E0BEF416"/>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6">
    <w:name w:val="4724DF018511480E8D3E110D6C74B08D16"/>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3">
    <w:name w:val="605E6E32AD3C49E79BD6AA914BE94B6F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3">
    <w:name w:val="94DC09FA19A443F1B967A9CC8DF08003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6">
    <w:name w:val="4ECCAED3F26343428FFE9ACFC02E74E816"/>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2">
    <w:name w:val="B2D80CAFF8264BA6883231D8B93A7D7D2"/>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2">
    <w:name w:val="72104CBA067942F4B4CE3D76DCBFDFA42"/>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2">
    <w:name w:val="F1179FF2FF3E42FEAA78F211D674EEFF2"/>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2">
    <w:name w:val="C991E8898B444408B7FB0F09B3C208EA2"/>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1">
    <w:name w:val="BF3C964231BF4CBC9346FCE1C21BBEAD1"/>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1">
    <w:name w:val="4E11F7A7480640AB876FB9A47D8C8F71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2">
    <w:name w:val="072E1E6199534E3E9C382C68ABEF03E02"/>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2">
    <w:name w:val="E30EC23434E540FEA7C9E38F731331DB2"/>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2">
    <w:name w:val="9F5B858F91E849169E33B6251D6FE3BB2"/>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2">
    <w:name w:val="166162FE3B7B4E6491028F54C85B94BC2"/>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2">
    <w:name w:val="AF417AFA14C84BB39D456D83AC08E9702"/>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2">
    <w:name w:val="63DCAC680D7145089046D6C4C219C54F2"/>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2">
    <w:name w:val="8494789334FB40999E5766D03D65907A2"/>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2">
    <w:name w:val="7FD8A3B3759C41FAA2358211A63E26442"/>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2">
    <w:name w:val="9CE2CBFA79B045CEBD5E834426535F9A2"/>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2">
    <w:name w:val="BDE32499F2AE498692C7024F28A86F002"/>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2">
    <w:name w:val="A2BD006C138E492DBCAB7F8C5615493E2"/>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2">
    <w:name w:val="909A74BBF46646078D23FD513A2552E02"/>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2">
    <w:name w:val="50891AEFF004473EA70D627D345C70492"/>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2">
    <w:name w:val="D3898168D0D24E83AD83BFD50C6A1A8B2"/>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2">
    <w:name w:val="EEBBAFB59B3C476480B1226286063E6F2"/>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2">
    <w:name w:val="52DB002BD6E6416992235FF6650C53AE2"/>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2">
    <w:name w:val="91CC2B3B60C14788A2C221D1BAD801582"/>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2">
    <w:name w:val="70D95DE1C2734E95AFBCB0153AD1B9F02"/>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2">
    <w:name w:val="8215A53ADAA346F0A942F0770215E162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2">
    <w:name w:val="26FE31D887BE4857AF0616C8E795C50D2"/>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2">
    <w:name w:val="68FE6F391F6047E5A0464AAFA4246E182"/>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2">
    <w:name w:val="955E999CDCD443B794AEDA01F083412B2"/>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2">
    <w:name w:val="E604489B1F384F88BEC7EB7C125EC50A2"/>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2">
    <w:name w:val="F0F00F9B58584FB1A57C6B6470483B62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2">
    <w:name w:val="E49633C26889491397B1883AC91E00172"/>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2">
    <w:name w:val="6033EBE99F084C60AA2E1461E9406CDF2"/>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2">
    <w:name w:val="93E7908CEBFA458F91F2026C283DAFAD2"/>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2">
    <w:name w:val="36D734C831334C8EACD51EA4425CBFC62"/>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2">
    <w:name w:val="FE6AB5A109E74B579034527F244848F72"/>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2">
    <w:name w:val="1899775898DF46118A7CEAE42445FA2A2"/>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2">
    <w:name w:val="276B1828E5A44BBABBC2F2D62D4473982"/>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2">
    <w:name w:val="2C1EFD14221F4E43A1DD6787BF8ADE0F2"/>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2">
    <w:name w:val="1CE4C0E8D2E2450AAE2CC428FB3477152"/>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2">
    <w:name w:val="7AE8812C9652448D81B054ABAF9A53352"/>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2">
    <w:name w:val="20109A8CD5904C429EEC83B3E14FEAFF2"/>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2">
    <w:name w:val="C8E72A881E4B497EBD5B3F43DEC528A32"/>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2">
    <w:name w:val="FA1FB16BA1C142A38A8567A6CC195F5D2"/>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2">
    <w:name w:val="4DC31951AEFC4152B17A8834033E9E402"/>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2">
    <w:name w:val="401A188BEC484490BEE20BF6E8DA3E1D2"/>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2">
    <w:name w:val="B55C9FD1F6F7404BA9CE260E197DBB802"/>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2">
    <w:name w:val="67EDEF8EAF984425B5D54011626C99892"/>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2">
    <w:name w:val="1A978B17AC4E4E6E996A19CC9A3D87812"/>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2">
    <w:name w:val="8AA80A4F4E8B4A038593C3110C4AE6902"/>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2">
    <w:name w:val="1477AF06FF5843EA88AB39482F4CC1D82"/>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2">
    <w:name w:val="BD61B89F2F6D459B8DDB5413D89D80AB2"/>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2">
    <w:name w:val="52B48CCE27044ACDA6B6FB3530CDE7E32"/>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2">
    <w:name w:val="9CAE997CB8ED46BBA0A788551E55E7832"/>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2">
    <w:name w:val="ED199074A42442F7923DB5B9F4DD5ECA2"/>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2">
    <w:name w:val="9BBDACE9DFD647959E0FBC83B23677F42"/>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2">
    <w:name w:val="EC1DE85FA3E6445F8E690D132DFBAD0C2"/>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2">
    <w:name w:val="5CBF69AE46834B44B9B8EF435201BAF72"/>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2">
    <w:name w:val="05730955287A499D8D5DC028A96BD4D72"/>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2">
    <w:name w:val="20D0CF716F9D46019F57C188933661842"/>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2">
    <w:name w:val="635963F914864446BB5A1D9B154B7EEB2"/>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2">
    <w:name w:val="CDA9F8DBE264430C92DE5DF9DBF38C142"/>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2">
    <w:name w:val="705569D89BDA490F93D83251F153457E2"/>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2">
    <w:name w:val="68FEB74534B64563A40CDFDD35C8F71F2"/>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2">
    <w:name w:val="4B14551C4590425882C3AF48982725102"/>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7">
    <w:name w:val="88F380E0AA494181822260F35ABAFD42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7">
    <w:name w:val="E837F18BCE0C4A54BF1FF440FD994AF9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7">
    <w:name w:val="91C8541A9B994227A353D680CF02856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7">
    <w:name w:val="8A4A94C2F8104B659EAA1AE651D0AA1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7">
    <w:name w:val="BCC09F921BE54B1DAF16E9A0C85E624C17"/>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7">
    <w:name w:val="51AB895B8467423B870E3D669BA2E8F717"/>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7">
    <w:name w:val="0A29C254263F4018A790F7988EABD90017"/>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7">
    <w:name w:val="80E48399FB394F07A10940EA447FA18B17"/>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7">
    <w:name w:val="A39FD8EABA37434282A6BD7AC775F84C17"/>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8">
    <w:name w:val="FF0B0CA0FC98497E9CC67C0B59FF4CAF8"/>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7">
    <w:name w:val="DE66441FB40D45C3B84DBCC8C0B914B917"/>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7">
    <w:name w:val="98031EDFA6F44EC3A95261EEEFA611D817"/>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7">
    <w:name w:val="ADD99607C9C34EA4978248DB5B6CBB3117"/>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7">
    <w:name w:val="2356AFE943F74AEDBC2F158BCAEC4C8E17"/>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7">
    <w:name w:val="EE2297AF69334AEDB6A00F9F6ABC382017"/>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7">
    <w:name w:val="D74F0E662751487FA28FCD1E231A900417"/>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7">
    <w:name w:val="009D7B260C674ADFA3643A952EEA060917"/>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7">
    <w:name w:val="DB4691E81DC449F6A25AB6CA7614B5C517"/>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5">
    <w:name w:val="040A4E7D8F464711BC19AE52E5F976E45"/>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7">
    <w:name w:val="B309BD84C24F4C9E9FBF58A658F5FC7A17"/>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7">
    <w:name w:val="F08981EECAB34898A41E70D53F4531AC17"/>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7">
    <w:name w:val="136BEB0666004E79B616C5992049BA2817"/>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3">
    <w:name w:val="A4131321BB8A4E40BFE807CEA4E8DCCA13"/>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3">
    <w:name w:val="376C39B42C4D4A448846DD5A3764A50213"/>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3">
    <w:name w:val="9F58991ED3774971B2018B1E56C6A28F13"/>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4">
    <w:name w:val="0F9A52F4FE9D43DBB035B496AA9EBF944"/>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4">
    <w:name w:val="911F919B90ED420FBBDAD20DC6FD48C64"/>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4">
    <w:name w:val="7AD0B3D1DA6E4B5597FD52CF9DD937E74"/>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4">
    <w:name w:val="BFB0EB62256744E3ADBF918DB47D33244"/>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7">
    <w:name w:val="0569B97422CF48208A990A941C0C462817"/>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7">
    <w:name w:val="7747AC3701614DF2B27345B9AED43A0517"/>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7">
    <w:name w:val="9B6D0F423B1E45149D3841EFADA7954117"/>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3">
    <w:name w:val="CDEA2D36EBB044C4B4EEAEBE9511AE2413"/>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3">
    <w:name w:val="799FAD8C0DA249469F818CC4EF9A5F2F13"/>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7">
    <w:name w:val="78BF4377772745699244505866E0BEF417"/>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7">
    <w:name w:val="4724DF018511480E8D3E110D6C74B08D17"/>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4">
    <w:name w:val="605E6E32AD3C49E79BD6AA914BE94B6F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4">
    <w:name w:val="94DC09FA19A443F1B967A9CC8DF08003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7">
    <w:name w:val="4ECCAED3F26343428FFE9ACFC02E74E817"/>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3">
    <w:name w:val="B2D80CAFF8264BA6883231D8B93A7D7D3"/>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3">
    <w:name w:val="72104CBA067942F4B4CE3D76DCBFDFA43"/>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3">
    <w:name w:val="F1179FF2FF3E42FEAA78F211D674EEFF3"/>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3">
    <w:name w:val="C991E8898B444408B7FB0F09B3C208EA3"/>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2">
    <w:name w:val="BF3C964231BF4CBC9346FCE1C21BBEAD2"/>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2">
    <w:name w:val="4E11F7A7480640AB876FB9A47D8C8F712"/>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3">
    <w:name w:val="072E1E6199534E3E9C382C68ABEF03E03"/>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3">
    <w:name w:val="E30EC23434E540FEA7C9E38F731331DB3"/>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3">
    <w:name w:val="9F5B858F91E849169E33B6251D6FE3BB3"/>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3">
    <w:name w:val="166162FE3B7B4E6491028F54C85B94BC3"/>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3">
    <w:name w:val="AF417AFA14C84BB39D456D83AC08E9703"/>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3">
    <w:name w:val="63DCAC680D7145089046D6C4C219C54F3"/>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3">
    <w:name w:val="8494789334FB40999E5766D03D65907A3"/>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3">
    <w:name w:val="7FD8A3B3759C41FAA2358211A63E26443"/>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3">
    <w:name w:val="9CE2CBFA79B045CEBD5E834426535F9A3"/>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3">
    <w:name w:val="BDE32499F2AE498692C7024F28A86F003"/>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3">
    <w:name w:val="A2BD006C138E492DBCAB7F8C5615493E3"/>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3">
    <w:name w:val="909A74BBF46646078D23FD513A2552E03"/>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3">
    <w:name w:val="50891AEFF004473EA70D627D345C70493"/>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3">
    <w:name w:val="D3898168D0D24E83AD83BFD50C6A1A8B3"/>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3">
    <w:name w:val="EEBBAFB59B3C476480B1226286063E6F3"/>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3">
    <w:name w:val="52DB002BD6E6416992235FF6650C53AE3"/>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3">
    <w:name w:val="91CC2B3B60C14788A2C221D1BAD801583"/>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3">
    <w:name w:val="70D95DE1C2734E95AFBCB0153AD1B9F03"/>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3">
    <w:name w:val="8215A53ADAA346F0A942F0770215E1623"/>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3">
    <w:name w:val="26FE31D887BE4857AF0616C8E795C50D3"/>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3">
    <w:name w:val="68FE6F391F6047E5A0464AAFA4246E183"/>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3">
    <w:name w:val="955E999CDCD443B794AEDA01F083412B3"/>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3">
    <w:name w:val="E604489B1F384F88BEC7EB7C125EC50A3"/>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3">
    <w:name w:val="F0F00F9B58584FB1A57C6B6470483B623"/>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3">
    <w:name w:val="E49633C26889491397B1883AC91E00173"/>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3">
    <w:name w:val="6033EBE99F084C60AA2E1461E9406CDF3"/>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3">
    <w:name w:val="93E7908CEBFA458F91F2026C283DAFAD3"/>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3">
    <w:name w:val="36D734C831334C8EACD51EA4425CBFC63"/>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3">
    <w:name w:val="FE6AB5A109E74B579034527F244848F73"/>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3">
    <w:name w:val="1899775898DF46118A7CEAE42445FA2A3"/>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3">
    <w:name w:val="276B1828E5A44BBABBC2F2D62D4473983"/>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3">
    <w:name w:val="2C1EFD14221F4E43A1DD6787BF8ADE0F3"/>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3">
    <w:name w:val="1CE4C0E8D2E2450AAE2CC428FB3477153"/>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3">
    <w:name w:val="7AE8812C9652448D81B054ABAF9A53353"/>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3">
    <w:name w:val="20109A8CD5904C429EEC83B3E14FEAFF3"/>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3">
    <w:name w:val="C8E72A881E4B497EBD5B3F43DEC528A3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3">
    <w:name w:val="FA1FB16BA1C142A38A8567A6CC195F5D3"/>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3">
    <w:name w:val="4DC31951AEFC4152B17A8834033E9E403"/>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3">
    <w:name w:val="401A188BEC484490BEE20BF6E8DA3E1D3"/>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3">
    <w:name w:val="B55C9FD1F6F7404BA9CE260E197DBB803"/>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3">
    <w:name w:val="67EDEF8EAF984425B5D54011626C99893"/>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3">
    <w:name w:val="1A978B17AC4E4E6E996A19CC9A3D87813"/>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3">
    <w:name w:val="8AA80A4F4E8B4A038593C3110C4AE6903"/>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3">
    <w:name w:val="1477AF06FF5843EA88AB39482F4CC1D83"/>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3">
    <w:name w:val="BD61B89F2F6D459B8DDB5413D89D80AB3"/>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3">
    <w:name w:val="52B48CCE27044ACDA6B6FB3530CDE7E3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3">
    <w:name w:val="9CAE997CB8ED46BBA0A788551E55E783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3">
    <w:name w:val="ED199074A42442F7923DB5B9F4DD5ECA3"/>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3">
    <w:name w:val="9BBDACE9DFD647959E0FBC83B23677F43"/>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3">
    <w:name w:val="EC1DE85FA3E6445F8E690D132DFBAD0C3"/>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3">
    <w:name w:val="5CBF69AE46834B44B9B8EF435201BAF73"/>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3">
    <w:name w:val="05730955287A499D8D5DC028A96BD4D73"/>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3">
    <w:name w:val="20D0CF716F9D46019F57C188933661843"/>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3">
    <w:name w:val="635963F914864446BB5A1D9B154B7EEB3"/>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3">
    <w:name w:val="CDA9F8DBE264430C92DE5DF9DBF38C143"/>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3">
    <w:name w:val="705569D89BDA490F93D83251F153457E3"/>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3">
    <w:name w:val="68FEB74534B64563A40CDFDD35C8F71F3"/>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3">
    <w:name w:val="4B14551C4590425882C3AF48982725103"/>
    <w:rsid w:val="00D637F1"/>
    <w:pPr>
      <w:spacing w:after="100" w:line="240" w:lineRule="auto"/>
    </w:pPr>
    <w:rPr>
      <w:rFonts w:ascii="Times New Roman" w:eastAsiaTheme="minorHAnsi" w:hAnsi="Times New Roman" w:cs="Times New Roman"/>
      <w:sz w:val="24"/>
      <w:szCs w:val="24"/>
    </w:rPr>
  </w:style>
  <w:style w:type="paragraph" w:customStyle="1" w:styleId="9B48B652E55142B5A08D62C2ACD1ED48">
    <w:name w:val="9B48B652E55142B5A08D62C2ACD1ED48"/>
    <w:rsid w:val="006B6AC5"/>
  </w:style>
  <w:style w:type="paragraph" w:customStyle="1" w:styleId="D6B8057EE6E14B618FB69D4A21768D37">
    <w:name w:val="D6B8057EE6E14B618FB69D4A21768D37"/>
    <w:rsid w:val="004E531E"/>
  </w:style>
  <w:style w:type="paragraph" w:customStyle="1" w:styleId="18D904A3FEE94C40950B3FD1BC187C35">
    <w:name w:val="18D904A3FEE94C40950B3FD1BC187C35"/>
    <w:rsid w:val="0054363D"/>
  </w:style>
  <w:style w:type="paragraph" w:customStyle="1" w:styleId="6A836A4E3EA14E2984AC2F4DA737ABA2">
    <w:name w:val="6A836A4E3EA14E2984AC2F4DA737ABA2"/>
    <w:rsid w:val="0054363D"/>
  </w:style>
  <w:style w:type="paragraph" w:customStyle="1" w:styleId="C034F37BBD164F619C83CFC69F7CB8DC">
    <w:name w:val="C034F37BBD164F619C83CFC69F7CB8DC"/>
    <w:rsid w:val="0054363D"/>
  </w:style>
  <w:style w:type="paragraph" w:customStyle="1" w:styleId="A31A6266BA4E4E8FBEB98DE2E94CB529">
    <w:name w:val="A31A6266BA4E4E8FBEB98DE2E94CB529"/>
    <w:rsid w:val="0054363D"/>
  </w:style>
  <w:style w:type="paragraph" w:customStyle="1" w:styleId="C33B5078F48A4F07B2C58A907BCFB8CF">
    <w:name w:val="C33B5078F48A4F07B2C58A907BCFB8CF"/>
    <w:rsid w:val="0054363D"/>
  </w:style>
  <w:style w:type="paragraph" w:customStyle="1" w:styleId="78FB613F7ED24DE4B577E51087FE1C4F">
    <w:name w:val="78FB613F7ED24DE4B577E51087FE1C4F"/>
    <w:rsid w:val="0054363D"/>
  </w:style>
  <w:style w:type="paragraph" w:customStyle="1" w:styleId="6400F1186A1E4AA2B94EECD8EF99D42E">
    <w:name w:val="6400F1186A1E4AA2B94EECD8EF99D42E"/>
    <w:rsid w:val="0054363D"/>
  </w:style>
  <w:style w:type="paragraph" w:customStyle="1" w:styleId="2EE2FD84E53449CC8D5E007947F9A23E">
    <w:name w:val="2EE2FD84E53449CC8D5E007947F9A23E"/>
    <w:rsid w:val="0054363D"/>
  </w:style>
  <w:style w:type="paragraph" w:customStyle="1" w:styleId="AD8EF8D7D44B4E4A9AADD0551618DDC5">
    <w:name w:val="AD8EF8D7D44B4E4A9AADD0551618DDC5"/>
    <w:rsid w:val="0054363D"/>
  </w:style>
  <w:style w:type="paragraph" w:customStyle="1" w:styleId="4FC8CDC0E7C043AD9209C6B2FDAF3386">
    <w:name w:val="4FC8CDC0E7C043AD9209C6B2FDAF3386"/>
    <w:rsid w:val="0054363D"/>
  </w:style>
  <w:style w:type="paragraph" w:customStyle="1" w:styleId="CCA7BE6761074EDF8F9CAE3F4CE750AD">
    <w:name w:val="CCA7BE6761074EDF8F9CAE3F4CE750AD"/>
    <w:rsid w:val="0054363D"/>
  </w:style>
  <w:style w:type="paragraph" w:customStyle="1" w:styleId="9B8000348D4F4697935229204CFF2E1C">
    <w:name w:val="9B8000348D4F4697935229204CFF2E1C"/>
    <w:rsid w:val="0054363D"/>
  </w:style>
  <w:style w:type="paragraph" w:customStyle="1" w:styleId="A8C11F0EC3D447208F56C11A4507D292">
    <w:name w:val="A8C11F0EC3D447208F56C11A4507D292"/>
    <w:rsid w:val="0054363D"/>
  </w:style>
  <w:style w:type="paragraph" w:customStyle="1" w:styleId="DEBAA20EDA7D4AF593E354567E1F7AFD">
    <w:name w:val="DEBAA20EDA7D4AF593E354567E1F7AFD"/>
    <w:rsid w:val="0054363D"/>
  </w:style>
  <w:style w:type="paragraph" w:customStyle="1" w:styleId="22FF95CB091948D79E802815DFA72198">
    <w:name w:val="22FF95CB091948D79E802815DFA72198"/>
    <w:rsid w:val="0054363D"/>
  </w:style>
  <w:style w:type="paragraph" w:customStyle="1" w:styleId="A23385193DD64E5B8BE4B28D8273188E">
    <w:name w:val="A23385193DD64E5B8BE4B28D8273188E"/>
    <w:rsid w:val="0054363D"/>
  </w:style>
  <w:style w:type="paragraph" w:customStyle="1" w:styleId="C7735D3ACBD3437690A9CCB1A5A4272F">
    <w:name w:val="C7735D3ACBD3437690A9CCB1A5A4272F"/>
    <w:rsid w:val="0054363D"/>
  </w:style>
  <w:style w:type="paragraph" w:customStyle="1" w:styleId="20BA7DEB153E41C8B1DA055379E85EC4">
    <w:name w:val="20BA7DEB153E41C8B1DA055379E85EC4"/>
    <w:rsid w:val="0054363D"/>
  </w:style>
  <w:style w:type="paragraph" w:customStyle="1" w:styleId="3406A0696929407CAE0996F47BCCB84F">
    <w:name w:val="3406A0696929407CAE0996F47BCCB84F"/>
    <w:rsid w:val="0054363D"/>
  </w:style>
  <w:style w:type="paragraph" w:customStyle="1" w:styleId="C9DD0B6B45804E25872156FF2BB01829">
    <w:name w:val="C9DD0B6B45804E25872156FF2BB01829"/>
    <w:rsid w:val="0054363D"/>
  </w:style>
  <w:style w:type="paragraph" w:customStyle="1" w:styleId="ECE2533263F04635A265A4B34BA1360E">
    <w:name w:val="ECE2533263F04635A265A4B34BA1360E"/>
    <w:rsid w:val="0054363D"/>
  </w:style>
  <w:style w:type="paragraph" w:customStyle="1" w:styleId="12A531AA8DF74FCE8A5396653FFA8801">
    <w:name w:val="12A531AA8DF74FCE8A5396653FFA8801"/>
    <w:rsid w:val="0054363D"/>
  </w:style>
  <w:style w:type="paragraph" w:customStyle="1" w:styleId="066B2347D48A4B3197C45D86FC43E708">
    <w:name w:val="066B2347D48A4B3197C45D86FC43E708"/>
    <w:rsid w:val="0054363D"/>
  </w:style>
  <w:style w:type="paragraph" w:customStyle="1" w:styleId="CBD3680606D4497489C2FF4DB00FD5D5">
    <w:name w:val="CBD3680606D4497489C2FF4DB00FD5D5"/>
    <w:rsid w:val="0054363D"/>
  </w:style>
  <w:style w:type="paragraph" w:customStyle="1" w:styleId="BDBC5AA854EC4535A311EA2561D1DF88">
    <w:name w:val="BDBC5AA854EC4535A311EA2561D1DF88"/>
    <w:rsid w:val="0054363D"/>
  </w:style>
  <w:style w:type="paragraph" w:customStyle="1" w:styleId="C18F88A14FC844AD925A1FEA5F1367C4">
    <w:name w:val="C18F88A14FC844AD925A1FEA5F1367C4"/>
    <w:rsid w:val="0054363D"/>
  </w:style>
  <w:style w:type="paragraph" w:customStyle="1" w:styleId="72C96A4FDFEA48568132B985D6E39522">
    <w:name w:val="72C96A4FDFEA48568132B985D6E39522"/>
    <w:rsid w:val="0054363D"/>
  </w:style>
  <w:style w:type="paragraph" w:customStyle="1" w:styleId="E2898BF5DBAF4149A52D1B7E37EF2781">
    <w:name w:val="E2898BF5DBAF4149A52D1B7E37EF2781"/>
    <w:rsid w:val="0054363D"/>
  </w:style>
  <w:style w:type="paragraph" w:customStyle="1" w:styleId="28E1AC42CF294292B6339194236BB273">
    <w:name w:val="28E1AC42CF294292B6339194236BB273"/>
    <w:rsid w:val="0054363D"/>
  </w:style>
  <w:style w:type="paragraph" w:customStyle="1" w:styleId="07104D92EBA644AC917C2B9862BA7CB0">
    <w:name w:val="07104D92EBA644AC917C2B9862BA7CB0"/>
    <w:rsid w:val="0054363D"/>
  </w:style>
  <w:style w:type="paragraph" w:customStyle="1" w:styleId="361E39E7B0644F5D8CD289C9BDCE45EE">
    <w:name w:val="361E39E7B0644F5D8CD289C9BDCE45EE"/>
    <w:rsid w:val="0054363D"/>
  </w:style>
  <w:style w:type="paragraph" w:customStyle="1" w:styleId="FC8E4F019C194F53932312C585B67DBD">
    <w:name w:val="FC8E4F019C194F53932312C585B67DBD"/>
    <w:rsid w:val="0054363D"/>
  </w:style>
  <w:style w:type="paragraph" w:customStyle="1" w:styleId="CEAA7D863902408CB8D8929F16B26071">
    <w:name w:val="CEAA7D863902408CB8D8929F16B26071"/>
    <w:rsid w:val="0054363D"/>
  </w:style>
  <w:style w:type="paragraph" w:customStyle="1" w:styleId="577A37CBADF946D088EF2EA98C1ED018">
    <w:name w:val="577A37CBADF946D088EF2EA98C1ED018"/>
    <w:rsid w:val="0054363D"/>
  </w:style>
  <w:style w:type="paragraph" w:customStyle="1" w:styleId="418D548233754F9C97D40945DEE78343">
    <w:name w:val="418D548233754F9C97D40945DEE78343"/>
    <w:rsid w:val="0054363D"/>
  </w:style>
  <w:style w:type="paragraph" w:customStyle="1" w:styleId="CA03DFC52B1D4CBCBFCDE69C2D580FAF">
    <w:name w:val="CA03DFC52B1D4CBCBFCDE69C2D580FAF"/>
    <w:rsid w:val="0054363D"/>
  </w:style>
  <w:style w:type="paragraph" w:customStyle="1" w:styleId="F38FFEF60BB54C36B34E25EE5FE301A9">
    <w:name w:val="F38FFEF60BB54C36B34E25EE5FE301A9"/>
    <w:rsid w:val="0054363D"/>
  </w:style>
  <w:style w:type="paragraph" w:customStyle="1" w:styleId="2AF803845D3D4CCFB8C47417D6FFDE78">
    <w:name w:val="2AF803845D3D4CCFB8C47417D6FFDE78"/>
    <w:rsid w:val="0054363D"/>
  </w:style>
  <w:style w:type="paragraph" w:customStyle="1" w:styleId="9C2FEBE3EF2148DBB1DA93E92E4126A9">
    <w:name w:val="9C2FEBE3EF2148DBB1DA93E92E4126A9"/>
    <w:rsid w:val="0054363D"/>
  </w:style>
  <w:style w:type="paragraph" w:customStyle="1" w:styleId="3F05476E09D240E5A156C5FE75767D17">
    <w:name w:val="3F05476E09D240E5A156C5FE75767D17"/>
    <w:rsid w:val="0054363D"/>
  </w:style>
  <w:style w:type="paragraph" w:customStyle="1" w:styleId="F78EAD06338642269ADE07563FE0F936">
    <w:name w:val="F78EAD06338642269ADE07563FE0F936"/>
    <w:rsid w:val="0054363D"/>
  </w:style>
  <w:style w:type="paragraph" w:customStyle="1" w:styleId="5AFDEA4B0EAB4164B75A2E136401E803">
    <w:name w:val="5AFDEA4B0EAB4164B75A2E136401E803"/>
    <w:rsid w:val="0054363D"/>
  </w:style>
  <w:style w:type="paragraph" w:customStyle="1" w:styleId="52E9E614CB3C47F1ACD4EAF979697898">
    <w:name w:val="52E9E614CB3C47F1ACD4EAF979697898"/>
    <w:rsid w:val="0054363D"/>
  </w:style>
  <w:style w:type="paragraph" w:customStyle="1" w:styleId="6D0A6F724D744120A15D0476FCA932F5">
    <w:name w:val="6D0A6F724D744120A15D0476FCA932F5"/>
    <w:rsid w:val="0054363D"/>
  </w:style>
  <w:style w:type="paragraph" w:customStyle="1" w:styleId="8B6EE3719022458A9B53B03305B73B75">
    <w:name w:val="8B6EE3719022458A9B53B03305B73B75"/>
    <w:rsid w:val="0054363D"/>
  </w:style>
  <w:style w:type="paragraph" w:customStyle="1" w:styleId="0C8204AF84814C45ABA2FEE768A07A9C">
    <w:name w:val="0C8204AF84814C45ABA2FEE768A07A9C"/>
    <w:rsid w:val="0054363D"/>
  </w:style>
  <w:style w:type="paragraph" w:customStyle="1" w:styleId="EAE1233397B944A7A2DBA3B14E1BA8AA">
    <w:name w:val="EAE1233397B944A7A2DBA3B14E1BA8AA"/>
    <w:rsid w:val="0054363D"/>
  </w:style>
  <w:style w:type="paragraph" w:customStyle="1" w:styleId="FBEBF9CEAB9D45F0857C7EBC22C79DFD">
    <w:name w:val="FBEBF9CEAB9D45F0857C7EBC22C79DFD"/>
    <w:rsid w:val="0054363D"/>
  </w:style>
  <w:style w:type="paragraph" w:customStyle="1" w:styleId="B52FBF8DF64E4A148E370704F60A56B2">
    <w:name w:val="B52FBF8DF64E4A148E370704F60A56B2"/>
    <w:rsid w:val="0054363D"/>
  </w:style>
  <w:style w:type="paragraph" w:customStyle="1" w:styleId="55A09A6E510148E9B7612B2E3199AF5F">
    <w:name w:val="55A09A6E510148E9B7612B2E3199AF5F"/>
    <w:rsid w:val="0054363D"/>
  </w:style>
  <w:style w:type="paragraph" w:customStyle="1" w:styleId="86C48F3F7C0643E8981B420DA8FDE3EB">
    <w:name w:val="86C48F3F7C0643E8981B420DA8FDE3EB"/>
    <w:rsid w:val="0054363D"/>
  </w:style>
  <w:style w:type="paragraph" w:customStyle="1" w:styleId="E1488CC0D3F1406395AE3B6AF3165CD0">
    <w:name w:val="E1488CC0D3F1406395AE3B6AF3165CD0"/>
    <w:rsid w:val="0054363D"/>
  </w:style>
  <w:style w:type="paragraph" w:customStyle="1" w:styleId="CA4CA5C4BE7549A5B4D5913640937B33">
    <w:name w:val="CA4CA5C4BE7549A5B4D5913640937B33"/>
    <w:rsid w:val="0054363D"/>
  </w:style>
  <w:style w:type="paragraph" w:customStyle="1" w:styleId="1CD000A890044FC9833E3187ED0F30FC">
    <w:name w:val="1CD000A890044FC9833E3187ED0F30FC"/>
    <w:rsid w:val="0054363D"/>
  </w:style>
  <w:style w:type="paragraph" w:customStyle="1" w:styleId="080D0BD7CD884951B709A490EA132E52">
    <w:name w:val="080D0BD7CD884951B709A490EA132E52"/>
    <w:rsid w:val="0054363D"/>
  </w:style>
  <w:style w:type="paragraph" w:customStyle="1" w:styleId="D75C1B3CE9D243AC8A37F6F0109D9935">
    <w:name w:val="D75C1B3CE9D243AC8A37F6F0109D9935"/>
    <w:rsid w:val="007E43E1"/>
  </w:style>
  <w:style w:type="paragraph" w:customStyle="1" w:styleId="7E87AE6D7CF1410C90F5CABA92AB520A">
    <w:name w:val="7E87AE6D7CF1410C90F5CABA92AB520A"/>
    <w:rsid w:val="007E43E1"/>
  </w:style>
  <w:style w:type="paragraph" w:customStyle="1" w:styleId="1FB40766D5EF420F9F8F4CE2CEC09FF6">
    <w:name w:val="1FB40766D5EF420F9F8F4CE2CEC09FF6"/>
    <w:rsid w:val="007E43E1"/>
  </w:style>
  <w:style w:type="paragraph" w:customStyle="1" w:styleId="BFCCE201372D43309392622BC21DBAFD">
    <w:name w:val="BFCCE201372D43309392622BC21DBAFD"/>
    <w:rsid w:val="007E43E1"/>
  </w:style>
  <w:style w:type="paragraph" w:customStyle="1" w:styleId="A360AA5EB226426186D86811D392909F">
    <w:name w:val="A360AA5EB226426186D86811D392909F"/>
    <w:rsid w:val="007E43E1"/>
  </w:style>
  <w:style w:type="paragraph" w:customStyle="1" w:styleId="E19CB3A6A5B54F8081D7DC8065AF3AD5">
    <w:name w:val="E19CB3A6A5B54F8081D7DC8065AF3AD5"/>
    <w:rsid w:val="007E43E1"/>
  </w:style>
  <w:style w:type="paragraph" w:customStyle="1" w:styleId="06BB527385BB4BCAA6D79A7DFB2128BC">
    <w:name w:val="06BB527385BB4BCAA6D79A7DFB2128BC"/>
    <w:rsid w:val="007E43E1"/>
  </w:style>
  <w:style w:type="paragraph" w:customStyle="1" w:styleId="5D5588F46DCF4426A004F4B890334631">
    <w:name w:val="5D5588F46DCF4426A004F4B890334631"/>
    <w:rsid w:val="007E43E1"/>
  </w:style>
  <w:style w:type="paragraph" w:customStyle="1" w:styleId="18D904A3FEE94C40950B3FD1BC187C351">
    <w:name w:val="18D904A3FEE94C40950B3FD1BC187C35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1">
    <w:name w:val="6A836A4E3EA14E2984AC2F4DA737ABA2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1">
    <w:name w:val="C034F37BBD164F619C83CFC69F7CB8DC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1">
    <w:name w:val="A31A6266BA4E4E8FBEB98DE2E94CB529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1">
    <w:name w:val="C33B5078F48A4F07B2C58A907BCFB8CF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1">
    <w:name w:val="78FB613F7ED24DE4B577E51087FE1C4F1"/>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1">
    <w:name w:val="6400F1186A1E4AA2B94EECD8EF99D42E1"/>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1">
    <w:name w:val="2EE2FD84E53449CC8D5E007947F9A23E1"/>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1">
    <w:name w:val="AD8EF8D7D44B4E4A9AADD0551618DDC51"/>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1">
    <w:name w:val="4FC8CDC0E7C043AD9209C6B2FDAF33861"/>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1">
    <w:name w:val="CCA7BE6761074EDF8F9CAE3F4CE750AD1"/>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1">
    <w:name w:val="9B8000348D4F4697935229204CFF2E1C1"/>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1">
    <w:name w:val="A8C11F0EC3D447208F56C11A4507D2921"/>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1">
    <w:name w:val="DEBAA20EDA7D4AF593E354567E1F7AFD1"/>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1">
    <w:name w:val="22FF95CB091948D79E802815DFA721981"/>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1">
    <w:name w:val="A23385193DD64E5B8BE4B28D8273188E1"/>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1">
    <w:name w:val="C7735D3ACBD3437690A9CCB1A5A4272F1"/>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1">
    <w:name w:val="20BA7DEB153E41C8B1DA055379E85EC41"/>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1">
    <w:name w:val="3406A0696929407CAE0996F47BCCB84F1"/>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1">
    <w:name w:val="C9DD0B6B45804E25872156FF2BB018291"/>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1">
    <w:name w:val="ECE2533263F04635A265A4B34BA1360E1"/>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1">
    <w:name w:val="12A531AA8DF74FCE8A5396653FFA88011"/>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1">
    <w:name w:val="066B2347D48A4B3197C45D86FC43E7081"/>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1">
    <w:name w:val="CBD3680606D4497489C2FF4DB00FD5D51"/>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1">
    <w:name w:val="BDBC5AA854EC4535A311EA2561D1DF881"/>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1">
    <w:name w:val="72C96A4FDFEA48568132B985D6E395221"/>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1">
    <w:name w:val="E2898BF5DBAF4149A52D1B7E37EF27811"/>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1">
    <w:name w:val="28E1AC42CF294292B6339194236BB2731"/>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1">
    <w:name w:val="07104D92EBA644AC917C2B9862BA7CB01"/>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1">
    <w:name w:val="FC8E4F019C194F53932312C585B67DBD1"/>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1">
    <w:name w:val="CEAA7D863902408CB8D8929F16B260711"/>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1">
    <w:name w:val="577A37CBADF946D088EF2EA98C1ED0181"/>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1">
    <w:name w:val="7E87AE6D7CF1410C90F5CABA92AB520A1"/>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1">
    <w:name w:val="1FB40766D5EF420F9F8F4CE2CEC09FF61"/>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1">
    <w:name w:val="BFCCE201372D43309392622BC21DBAFD1"/>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1">
    <w:name w:val="A360AA5EB226426186D86811D392909F1"/>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1">
    <w:name w:val="E19CB3A6A5B54F8081D7DC8065AF3AD51"/>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1">
    <w:name w:val="06BB527385BB4BCAA6D79A7DFB2128BC1"/>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
    <w:name w:val="FEB1319E77DF42C1B4B846030FBE0C5F"/>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
    <w:name w:val="3E67BDC59F0F47A9AA4BEFB1F9DAC8D2"/>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
    <w:name w:val="7C0B7FDF10C34E678BC6A825B97BC5B4"/>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
    <w:name w:val="DBDD5FED7F6649A38785EB80FEED66CB"/>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
    <w:name w:val="2C2FAF76F6294C6A8931F1DA51853889"/>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
    <w:name w:val="3A05114AE3F54094A18129E825AFC5F3"/>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
    <w:name w:val="DD354833FA8A401BB46C0CD5C2E2CE46"/>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
    <w:name w:val="7F9E3A64F43A4FF9B28D1AB1DBB478CB"/>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
    <w:name w:val="3A377BFC673C49508BAF097B84289F4E"/>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
    <w:name w:val="69C11568E95D4297A01A0923359836B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
    <w:name w:val="E6A4F4C64B3F4955B4C35511AB8A8A40"/>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
    <w:name w:val="71AA0CA95EEF47ADA38BBD5F520BDDCC"/>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
    <w:name w:val="5C3850E4A8264336A3B539075257B18A"/>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
    <w:name w:val="79AB532FBD664E2E925EB6302F9A4006"/>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
    <w:name w:val="8E6AD456ECD344B6BAC80244C46329E7"/>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
    <w:name w:val="4EF7319A827F41C2A12B417D035D7F2E"/>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
    <w:name w:val="FA667CF77D254B84846B5615E5E24947"/>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
    <w:name w:val="BDD6F269FBC54B5FB44306F97AE2502D"/>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
    <w:name w:val="402E706477AB488B91F4A800212B6A38"/>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
    <w:name w:val="04761AD02D1348EDAB7DADC09EBD5E7B"/>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
    <w:name w:val="63504DDFD6624B27A95B9CD6856A56F8"/>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
    <w:name w:val="FA3E0FD71E6A40D5B64575E4A77BFD7A"/>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
    <w:name w:val="5ACD489E8DB74A0EBFA11F6EB5A0C026"/>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
    <w:name w:val="5C4616347D59400CAAAE2A95FA71A567"/>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
    <w:name w:val="0574652CEA464A93B39237CF4460F034"/>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
    <w:name w:val="6A7B9484079C4B8085A72CCAE16DDC83"/>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
    <w:name w:val="60D7E76643B249A48A2F975B0158871E"/>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
    <w:name w:val="280B8DCDE0484DB4B8F88F94FEAA8082"/>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
    <w:name w:val="6A4677F7262846778585195E6E6B38D2"/>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
    <w:name w:val="ED4182AEBEAF41CAB15766126FBE6D0C"/>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
    <w:name w:val="FDDD4D13A37B4768BAC1456102A331F2"/>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
    <w:name w:val="68F047D7ECCF4D678499CB8FB0575A07"/>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
    <w:name w:val="4A643EF247874AACBE74AA01C07231F6"/>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
    <w:name w:val="CA3C20127C8E4D99A36208F0EDB4EA0F"/>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
    <w:name w:val="6FF7A68A0E164F14964FD23A2A7D1375"/>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
    <w:name w:val="A5BFAF0D62DD4DE497D621990AD0236B"/>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
    <w:name w:val="596C59B4290848A38AA41D71975FB8B8"/>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
    <w:name w:val="CBC9891A66324B03A70D6B3E189EE3D3"/>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
    <w:name w:val="B3558EC3DB9E4AB1BC8AF270489E9A66"/>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
    <w:name w:val="AD77C2F044114AEAAABC58C58F0CEF2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
    <w:name w:val="92FD9103DA7D4B35BE019DFB33D4D91A"/>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
    <w:name w:val="D25018E0CA62455C983203BA5284C344"/>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
    <w:name w:val="00E616EBE18D49FF896A2DD73469F482"/>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
    <w:name w:val="0663ED339B2D4DEBA64F3EEA2C90C89A"/>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
    <w:name w:val="3327F0EF39A04F3CB021F7A71D74EE9A"/>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
    <w:name w:val="3408122302C34B64A72E6E6AC9686FED"/>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
    <w:name w:val="73C4B6C9A9524F56818CE36D97C217FB"/>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
    <w:name w:val="CA48A65CC9004865A4076AEB7F5AE35C"/>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
    <w:name w:val="4E9EE84616A24B36B3F0306EDBEFA6FA"/>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
    <w:name w:val="51FBA9E28FF04471A6302B0A06125B56"/>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
    <w:name w:val="7A6331C485934107B19D50CF588AF00F"/>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
    <w:name w:val="E244C19AFF6E46AA9AF6634CF46BD6CA"/>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
    <w:name w:val="BE876B7903D548D8BEA075AC14690BDD"/>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
    <w:name w:val="C9FB6256C91248308EB4990550F96CB0"/>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
    <w:name w:val="179A017FE2294927B46203030DC5D8F9"/>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
    <w:name w:val="1977A2B4839145C9B0F0BDC3C4A13D4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
    <w:name w:val="B829C00D29454EE6BCF26E858D3DFE15"/>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
    <w:name w:val="D2C756783D724ECA84AB05976696DD0C"/>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
    <w:name w:val="4987A8EC7C7B42AAAA7D86485468FB88"/>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
    <w:name w:val="1B975A8E52584388836E55EDD6506867"/>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
    <w:name w:val="3ACE4535E6DD4E9781C965E898AB4636"/>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
    <w:name w:val="1AA86C10B3FB4D73B5DC8E59F3736075"/>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
    <w:name w:val="42512B4882874A0C9BDB65908FA59F40"/>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
    <w:name w:val="08FC18D8043B48BE8678AB3F1AB8FAD2"/>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
    <w:name w:val="DC01EC5B98AE46788701D1BBC111A0C9"/>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
    <w:name w:val="92CAE20EA2634AA3890C0E6D9BF7CFA4"/>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
    <w:name w:val="68837DFDBB084D30B4C8FCD05E5BD00A"/>
    <w:rsid w:val="00315E61"/>
  </w:style>
  <w:style w:type="paragraph" w:customStyle="1" w:styleId="68837DFDBB084D30B4C8FCD05E5BD00A1">
    <w:name w:val="68837DFDBB084D30B4C8FCD05E5BD00A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2">
    <w:name w:val="6A836A4E3EA14E2984AC2F4DA737ABA2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2">
    <w:name w:val="C034F37BBD164F619C83CFC69F7CB8DC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2">
    <w:name w:val="A31A6266BA4E4E8FBEB98DE2E94CB529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2">
    <w:name w:val="C33B5078F48A4F07B2C58A907BCFB8CF2"/>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2">
    <w:name w:val="78FB613F7ED24DE4B577E51087FE1C4F2"/>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2">
    <w:name w:val="6400F1186A1E4AA2B94EECD8EF99D42E2"/>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2">
    <w:name w:val="2EE2FD84E53449CC8D5E007947F9A23E2"/>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2">
    <w:name w:val="AD8EF8D7D44B4E4A9AADD0551618DDC52"/>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2">
    <w:name w:val="4FC8CDC0E7C043AD9209C6B2FDAF33862"/>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2">
    <w:name w:val="CCA7BE6761074EDF8F9CAE3F4CE750AD2"/>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2">
    <w:name w:val="9B8000348D4F4697935229204CFF2E1C2"/>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2">
    <w:name w:val="A8C11F0EC3D447208F56C11A4507D2922"/>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2">
    <w:name w:val="DEBAA20EDA7D4AF593E354567E1F7AFD2"/>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2">
    <w:name w:val="22FF95CB091948D79E802815DFA721982"/>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2">
    <w:name w:val="A23385193DD64E5B8BE4B28D8273188E2"/>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2">
    <w:name w:val="C7735D3ACBD3437690A9CCB1A5A4272F2"/>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2">
    <w:name w:val="20BA7DEB153E41C8B1DA055379E85EC42"/>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2">
    <w:name w:val="3406A0696929407CAE0996F47BCCB84F2"/>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2">
    <w:name w:val="C9DD0B6B45804E25872156FF2BB018292"/>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2">
    <w:name w:val="ECE2533263F04635A265A4B34BA1360E2"/>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2">
    <w:name w:val="12A531AA8DF74FCE8A5396653FFA88012"/>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2">
    <w:name w:val="066B2347D48A4B3197C45D86FC43E7082"/>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2">
    <w:name w:val="CBD3680606D4497489C2FF4DB00FD5D52"/>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2">
    <w:name w:val="BDBC5AA854EC4535A311EA2561D1DF882"/>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2">
    <w:name w:val="72C96A4FDFEA48568132B985D6E395222"/>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2">
    <w:name w:val="E2898BF5DBAF4149A52D1B7E37EF27812"/>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2">
    <w:name w:val="28E1AC42CF294292B6339194236BB2732"/>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2">
    <w:name w:val="07104D92EBA644AC917C2B9862BA7CB02"/>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2">
    <w:name w:val="FC8E4F019C194F53932312C585B67DBD2"/>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2">
    <w:name w:val="CEAA7D863902408CB8D8929F16B260712"/>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2">
    <w:name w:val="577A37CBADF946D088EF2EA98C1ED0182"/>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2">
    <w:name w:val="7E87AE6D7CF1410C90F5CABA92AB520A2"/>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2">
    <w:name w:val="1FB40766D5EF420F9F8F4CE2CEC09FF62"/>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2">
    <w:name w:val="BFCCE201372D43309392622BC21DBAFD2"/>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2">
    <w:name w:val="A360AA5EB226426186D86811D392909F2"/>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2">
    <w:name w:val="E19CB3A6A5B54F8081D7DC8065AF3AD52"/>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2">
    <w:name w:val="06BB527385BB4BCAA6D79A7DFB2128BC2"/>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1">
    <w:name w:val="FEB1319E77DF42C1B4B846030FBE0C5F1"/>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1">
    <w:name w:val="3E67BDC59F0F47A9AA4BEFB1F9DAC8D21"/>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1">
    <w:name w:val="7C0B7FDF10C34E678BC6A825B97BC5B41"/>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1">
    <w:name w:val="DBDD5FED7F6649A38785EB80FEED66CB1"/>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1">
    <w:name w:val="2C2FAF76F6294C6A8931F1DA51853889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1">
    <w:name w:val="3A05114AE3F54094A18129E825AFC5F3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1">
    <w:name w:val="DD354833FA8A401BB46C0CD5C2E2CE461"/>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1">
    <w:name w:val="7F9E3A64F43A4FF9B28D1AB1DBB478CB1"/>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1">
    <w:name w:val="3A377BFC673C49508BAF097B84289F4E1"/>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1">
    <w:name w:val="69C11568E95D4297A01A0923359836B1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1">
    <w:name w:val="E6A4F4C64B3F4955B4C35511AB8A8A401"/>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1">
    <w:name w:val="71AA0CA95EEF47ADA38BBD5F520BDDCC1"/>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1">
    <w:name w:val="5C3850E4A8264336A3B539075257B18A1"/>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1">
    <w:name w:val="79AB532FBD664E2E925EB6302F9A40061"/>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1">
    <w:name w:val="8E6AD456ECD344B6BAC80244C46329E71"/>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1">
    <w:name w:val="4EF7319A827F41C2A12B417D035D7F2E1"/>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1">
    <w:name w:val="FA667CF77D254B84846B5615E5E249471"/>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1">
    <w:name w:val="BDD6F269FBC54B5FB44306F97AE2502D1"/>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1">
    <w:name w:val="402E706477AB488B91F4A800212B6A381"/>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1">
    <w:name w:val="04761AD02D1348EDAB7DADC09EBD5E7B1"/>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1">
    <w:name w:val="63504DDFD6624B27A95B9CD6856A56F81"/>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1">
    <w:name w:val="FA3E0FD71E6A40D5B64575E4A77BFD7A1"/>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1">
    <w:name w:val="5ACD489E8DB74A0EBFA11F6EB5A0C0261"/>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1">
    <w:name w:val="5C4616347D59400CAAAE2A95FA71A5671"/>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1">
    <w:name w:val="0574652CEA464A93B39237CF4460F0341"/>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1">
    <w:name w:val="6A7B9484079C4B8085A72CCAE16DDC831"/>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1">
    <w:name w:val="60D7E76643B249A48A2F975B0158871E1"/>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1">
    <w:name w:val="280B8DCDE0484DB4B8F88F94FEAA80821"/>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1">
    <w:name w:val="6A4677F7262846778585195E6E6B38D21"/>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1">
    <w:name w:val="ED4182AEBEAF41CAB15766126FBE6D0C1"/>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1">
    <w:name w:val="FDDD4D13A37B4768BAC1456102A331F21"/>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1">
    <w:name w:val="68F047D7ECCF4D678499CB8FB0575A071"/>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1">
    <w:name w:val="4A643EF247874AACBE74AA01C07231F61"/>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1">
    <w:name w:val="CA3C20127C8E4D99A36208F0EDB4EA0F1"/>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1">
    <w:name w:val="6FF7A68A0E164F14964FD23A2A7D13751"/>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1">
    <w:name w:val="A5BFAF0D62DD4DE497D621990AD0236B1"/>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1">
    <w:name w:val="596C59B4290848A38AA41D71975FB8B81"/>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1">
    <w:name w:val="CBC9891A66324B03A70D6B3E189EE3D31"/>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1">
    <w:name w:val="B3558EC3DB9E4AB1BC8AF270489E9A661"/>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1">
    <w:name w:val="AD77C2F044114AEAAABC58C58F0CEF21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1">
    <w:name w:val="92FD9103DA7D4B35BE019DFB33D4D91A1"/>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1">
    <w:name w:val="D25018E0CA62455C983203BA5284C344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1">
    <w:name w:val="00E616EBE18D49FF896A2DD73469F4821"/>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1">
    <w:name w:val="0663ED339B2D4DEBA64F3EEA2C90C89A1"/>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1">
    <w:name w:val="3327F0EF39A04F3CB021F7A71D74EE9A1"/>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1">
    <w:name w:val="3408122302C34B64A72E6E6AC9686FED1"/>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1">
    <w:name w:val="73C4B6C9A9524F56818CE36D97C217FB1"/>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1">
    <w:name w:val="CA48A65CC9004865A4076AEB7F5AE35C1"/>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1">
    <w:name w:val="4E9EE84616A24B36B3F0306EDBEFA6FA1"/>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1">
    <w:name w:val="51FBA9E28FF04471A6302B0A06125B561"/>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1">
    <w:name w:val="7A6331C485934107B19D50CF588AF00F1"/>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1">
    <w:name w:val="E244C19AFF6E46AA9AF6634CF46BD6CA1"/>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1">
    <w:name w:val="BE876B7903D548D8BEA075AC14690BDD1"/>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1">
    <w:name w:val="C9FB6256C91248308EB4990550F96CB01"/>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1">
    <w:name w:val="179A017FE2294927B46203030DC5D8F91"/>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1">
    <w:name w:val="1977A2B4839145C9B0F0BDC3C4A13D41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1">
    <w:name w:val="B829C00D29454EE6BCF26E858D3DFE151"/>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1">
    <w:name w:val="D2C756783D724ECA84AB05976696DD0C1"/>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1">
    <w:name w:val="4987A8EC7C7B42AAAA7D86485468FB881"/>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1">
    <w:name w:val="1B975A8E52584388836E55EDD65068671"/>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1">
    <w:name w:val="3ACE4535E6DD4E9781C965E898AB46361"/>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1">
    <w:name w:val="1AA86C10B3FB4D73B5DC8E59F37360751"/>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1">
    <w:name w:val="42512B4882874A0C9BDB65908FA59F401"/>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1">
    <w:name w:val="08FC18D8043B48BE8678AB3F1AB8FAD21"/>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1">
    <w:name w:val="DC01EC5B98AE46788701D1BBC111A0C91"/>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1">
    <w:name w:val="92CAE20EA2634AA3890C0E6D9BF7CFA41"/>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2">
    <w:name w:val="68837DFDBB084D30B4C8FCD05E5BD00A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3">
    <w:name w:val="6A836A4E3EA14E2984AC2F4DA737ABA2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3">
    <w:name w:val="A31A6266BA4E4E8FBEB98DE2E94CB529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3">
    <w:name w:val="C33B5078F48A4F07B2C58A907BCFB8CF3"/>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3">
    <w:name w:val="78FB613F7ED24DE4B577E51087FE1C4F3"/>
    <w:rsid w:val="00CA2595"/>
    <w:pPr>
      <w:spacing w:after="100" w:line="240" w:lineRule="auto"/>
    </w:pPr>
    <w:rPr>
      <w:rFonts w:ascii="Times New Roman" w:eastAsiaTheme="minorHAnsi" w:hAnsi="Times New Roman" w:cs="Times New Roman"/>
      <w:sz w:val="24"/>
      <w:szCs w:val="24"/>
    </w:rPr>
  </w:style>
  <w:style w:type="paragraph" w:customStyle="1" w:styleId="6400F1186A1E4AA2B94EECD8EF99D42E3">
    <w:name w:val="6400F1186A1E4AA2B94EECD8EF99D42E3"/>
    <w:rsid w:val="00CA2595"/>
    <w:pPr>
      <w:spacing w:after="100" w:line="240" w:lineRule="auto"/>
    </w:pPr>
    <w:rPr>
      <w:rFonts w:ascii="Times New Roman" w:eastAsiaTheme="minorHAnsi" w:hAnsi="Times New Roman" w:cs="Times New Roman"/>
      <w:sz w:val="24"/>
      <w:szCs w:val="24"/>
    </w:rPr>
  </w:style>
  <w:style w:type="paragraph" w:customStyle="1" w:styleId="2EE2FD84E53449CC8D5E007947F9A23E3">
    <w:name w:val="2EE2FD84E53449CC8D5E007947F9A23E3"/>
    <w:rsid w:val="00CA2595"/>
    <w:pPr>
      <w:spacing w:after="100" w:line="240" w:lineRule="auto"/>
    </w:pPr>
    <w:rPr>
      <w:rFonts w:ascii="Times New Roman" w:eastAsiaTheme="minorHAnsi" w:hAnsi="Times New Roman" w:cs="Times New Roman"/>
      <w:sz w:val="24"/>
      <w:szCs w:val="24"/>
    </w:rPr>
  </w:style>
  <w:style w:type="paragraph" w:customStyle="1" w:styleId="AD8EF8D7D44B4E4A9AADD0551618DDC53">
    <w:name w:val="AD8EF8D7D44B4E4A9AADD0551618DDC53"/>
    <w:rsid w:val="00CA2595"/>
    <w:pPr>
      <w:spacing w:after="100" w:line="240" w:lineRule="auto"/>
    </w:pPr>
    <w:rPr>
      <w:rFonts w:ascii="Times New Roman" w:eastAsiaTheme="minorHAnsi" w:hAnsi="Times New Roman" w:cs="Times New Roman"/>
      <w:sz w:val="24"/>
      <w:szCs w:val="24"/>
    </w:rPr>
  </w:style>
  <w:style w:type="paragraph" w:customStyle="1" w:styleId="4FC8CDC0E7C043AD9209C6B2FDAF33863">
    <w:name w:val="4FC8CDC0E7C043AD9209C6B2FDAF33863"/>
    <w:rsid w:val="00CA2595"/>
    <w:pPr>
      <w:spacing w:after="100" w:line="240" w:lineRule="auto"/>
    </w:pPr>
    <w:rPr>
      <w:rFonts w:ascii="Times New Roman" w:eastAsiaTheme="minorHAnsi" w:hAnsi="Times New Roman" w:cs="Times New Roman"/>
      <w:sz w:val="24"/>
      <w:szCs w:val="24"/>
    </w:rPr>
  </w:style>
  <w:style w:type="paragraph" w:customStyle="1" w:styleId="CCA7BE6761074EDF8F9CAE3F4CE750AD3">
    <w:name w:val="CCA7BE6761074EDF8F9CAE3F4CE750AD3"/>
    <w:rsid w:val="00CA2595"/>
    <w:pPr>
      <w:spacing w:after="100" w:line="240" w:lineRule="auto"/>
    </w:pPr>
    <w:rPr>
      <w:rFonts w:ascii="Times New Roman" w:eastAsiaTheme="minorHAnsi" w:hAnsi="Times New Roman" w:cs="Times New Roman"/>
      <w:sz w:val="24"/>
      <w:szCs w:val="24"/>
    </w:rPr>
  </w:style>
  <w:style w:type="paragraph" w:customStyle="1" w:styleId="9B8000348D4F4697935229204CFF2E1C3">
    <w:name w:val="9B8000348D4F4697935229204CFF2E1C3"/>
    <w:rsid w:val="00CA2595"/>
    <w:pPr>
      <w:spacing w:after="100" w:line="240" w:lineRule="auto"/>
    </w:pPr>
    <w:rPr>
      <w:rFonts w:ascii="Times New Roman" w:eastAsiaTheme="minorHAnsi" w:hAnsi="Times New Roman" w:cs="Times New Roman"/>
      <w:sz w:val="24"/>
      <w:szCs w:val="24"/>
    </w:rPr>
  </w:style>
  <w:style w:type="paragraph" w:customStyle="1" w:styleId="A8C11F0EC3D447208F56C11A4507D2923">
    <w:name w:val="A8C11F0EC3D447208F56C11A4507D2923"/>
    <w:rsid w:val="00CA2595"/>
    <w:pPr>
      <w:spacing w:after="100" w:line="240" w:lineRule="auto"/>
    </w:pPr>
    <w:rPr>
      <w:rFonts w:ascii="Times New Roman" w:eastAsiaTheme="minorHAnsi" w:hAnsi="Times New Roman" w:cs="Times New Roman"/>
      <w:sz w:val="24"/>
      <w:szCs w:val="24"/>
    </w:rPr>
  </w:style>
  <w:style w:type="paragraph" w:customStyle="1" w:styleId="DEBAA20EDA7D4AF593E354567E1F7AFD3">
    <w:name w:val="DEBAA20EDA7D4AF593E354567E1F7AFD3"/>
    <w:rsid w:val="00CA2595"/>
    <w:pPr>
      <w:spacing w:after="100" w:line="240" w:lineRule="auto"/>
    </w:pPr>
    <w:rPr>
      <w:rFonts w:ascii="Times New Roman" w:eastAsiaTheme="minorHAnsi" w:hAnsi="Times New Roman" w:cs="Times New Roman"/>
      <w:sz w:val="24"/>
      <w:szCs w:val="24"/>
    </w:rPr>
  </w:style>
  <w:style w:type="paragraph" w:customStyle="1" w:styleId="22FF95CB091948D79E802815DFA721983">
    <w:name w:val="22FF95CB091948D79E802815DFA721983"/>
    <w:rsid w:val="00CA2595"/>
    <w:pPr>
      <w:spacing w:after="100" w:line="240" w:lineRule="auto"/>
    </w:pPr>
    <w:rPr>
      <w:rFonts w:ascii="Times New Roman" w:eastAsiaTheme="minorHAnsi" w:hAnsi="Times New Roman" w:cs="Times New Roman"/>
      <w:sz w:val="24"/>
      <w:szCs w:val="24"/>
    </w:rPr>
  </w:style>
  <w:style w:type="paragraph" w:customStyle="1" w:styleId="A23385193DD64E5B8BE4B28D8273188E3">
    <w:name w:val="A23385193DD64E5B8BE4B28D8273188E3"/>
    <w:rsid w:val="00CA2595"/>
    <w:pPr>
      <w:spacing w:after="100" w:line="240" w:lineRule="auto"/>
    </w:pPr>
    <w:rPr>
      <w:rFonts w:ascii="Times New Roman" w:eastAsiaTheme="minorHAnsi" w:hAnsi="Times New Roman" w:cs="Times New Roman"/>
      <w:sz w:val="24"/>
      <w:szCs w:val="24"/>
    </w:rPr>
  </w:style>
  <w:style w:type="paragraph" w:customStyle="1" w:styleId="C7735D3ACBD3437690A9CCB1A5A4272F3">
    <w:name w:val="C7735D3ACBD3437690A9CCB1A5A4272F3"/>
    <w:rsid w:val="00CA2595"/>
    <w:pPr>
      <w:spacing w:after="100" w:line="240" w:lineRule="auto"/>
    </w:pPr>
    <w:rPr>
      <w:rFonts w:ascii="Times New Roman" w:eastAsiaTheme="minorHAnsi" w:hAnsi="Times New Roman" w:cs="Times New Roman"/>
      <w:sz w:val="24"/>
      <w:szCs w:val="24"/>
    </w:rPr>
  </w:style>
  <w:style w:type="paragraph" w:customStyle="1" w:styleId="20BA7DEB153E41C8B1DA055379E85EC43">
    <w:name w:val="20BA7DEB153E41C8B1DA055379E85EC43"/>
    <w:rsid w:val="00CA2595"/>
    <w:pPr>
      <w:spacing w:after="100" w:line="240" w:lineRule="auto"/>
    </w:pPr>
    <w:rPr>
      <w:rFonts w:ascii="Times New Roman" w:eastAsiaTheme="minorHAnsi" w:hAnsi="Times New Roman" w:cs="Times New Roman"/>
      <w:sz w:val="24"/>
      <w:szCs w:val="24"/>
    </w:rPr>
  </w:style>
  <w:style w:type="paragraph" w:customStyle="1" w:styleId="3406A0696929407CAE0996F47BCCB84F3">
    <w:name w:val="3406A0696929407CAE0996F47BCCB84F3"/>
    <w:rsid w:val="00CA2595"/>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3">
    <w:name w:val="C9DD0B6B45804E25872156FF2BB018293"/>
    <w:rsid w:val="00CA2595"/>
    <w:pPr>
      <w:spacing w:after="100" w:line="240" w:lineRule="auto"/>
    </w:pPr>
    <w:rPr>
      <w:rFonts w:ascii="Times New Roman" w:eastAsiaTheme="minorHAnsi" w:hAnsi="Times New Roman" w:cs="Times New Roman"/>
      <w:sz w:val="24"/>
      <w:szCs w:val="24"/>
    </w:rPr>
  </w:style>
  <w:style w:type="paragraph" w:customStyle="1" w:styleId="ECE2533263F04635A265A4B34BA1360E3">
    <w:name w:val="ECE2533263F04635A265A4B34BA1360E3"/>
    <w:rsid w:val="00CA2595"/>
    <w:pPr>
      <w:spacing w:after="100" w:line="240" w:lineRule="auto"/>
    </w:pPr>
    <w:rPr>
      <w:rFonts w:ascii="Times New Roman" w:eastAsiaTheme="minorHAnsi" w:hAnsi="Times New Roman" w:cs="Times New Roman"/>
      <w:sz w:val="24"/>
      <w:szCs w:val="24"/>
    </w:rPr>
  </w:style>
  <w:style w:type="paragraph" w:customStyle="1" w:styleId="12A531AA8DF74FCE8A5396653FFA88013">
    <w:name w:val="12A531AA8DF74FCE8A5396653FFA88013"/>
    <w:rsid w:val="00CA2595"/>
    <w:pPr>
      <w:spacing w:after="100" w:line="240" w:lineRule="auto"/>
    </w:pPr>
    <w:rPr>
      <w:rFonts w:ascii="Times New Roman" w:eastAsiaTheme="minorHAnsi" w:hAnsi="Times New Roman" w:cs="Times New Roman"/>
      <w:sz w:val="24"/>
      <w:szCs w:val="24"/>
    </w:rPr>
  </w:style>
  <w:style w:type="paragraph" w:customStyle="1" w:styleId="066B2347D48A4B3197C45D86FC43E7083">
    <w:name w:val="066B2347D48A4B3197C45D86FC43E7083"/>
    <w:rsid w:val="00CA2595"/>
    <w:pPr>
      <w:spacing w:after="100" w:line="240" w:lineRule="auto"/>
    </w:pPr>
    <w:rPr>
      <w:rFonts w:ascii="Times New Roman" w:eastAsiaTheme="minorHAnsi" w:hAnsi="Times New Roman" w:cs="Times New Roman"/>
      <w:sz w:val="24"/>
      <w:szCs w:val="24"/>
    </w:rPr>
  </w:style>
  <w:style w:type="paragraph" w:customStyle="1" w:styleId="CBD3680606D4497489C2FF4DB00FD5D53">
    <w:name w:val="CBD3680606D4497489C2FF4DB00FD5D53"/>
    <w:rsid w:val="00CA2595"/>
    <w:pPr>
      <w:spacing w:after="100" w:line="240" w:lineRule="auto"/>
    </w:pPr>
    <w:rPr>
      <w:rFonts w:ascii="Times New Roman" w:eastAsiaTheme="minorHAnsi" w:hAnsi="Times New Roman" w:cs="Times New Roman"/>
      <w:sz w:val="24"/>
      <w:szCs w:val="24"/>
    </w:rPr>
  </w:style>
  <w:style w:type="paragraph" w:customStyle="1" w:styleId="BDBC5AA854EC4535A311EA2561D1DF883">
    <w:name w:val="BDBC5AA854EC4535A311EA2561D1DF883"/>
    <w:rsid w:val="00CA2595"/>
    <w:pPr>
      <w:spacing w:after="100" w:line="240" w:lineRule="auto"/>
    </w:pPr>
    <w:rPr>
      <w:rFonts w:ascii="Times New Roman" w:eastAsiaTheme="minorHAnsi" w:hAnsi="Times New Roman" w:cs="Times New Roman"/>
      <w:sz w:val="24"/>
      <w:szCs w:val="24"/>
    </w:rPr>
  </w:style>
  <w:style w:type="paragraph" w:customStyle="1" w:styleId="72C96A4FDFEA48568132B985D6E395223">
    <w:name w:val="72C96A4FDFEA48568132B985D6E395223"/>
    <w:rsid w:val="00CA2595"/>
    <w:pPr>
      <w:spacing w:after="100" w:line="240" w:lineRule="auto"/>
    </w:pPr>
    <w:rPr>
      <w:rFonts w:ascii="Times New Roman" w:eastAsiaTheme="minorHAnsi" w:hAnsi="Times New Roman" w:cs="Times New Roman"/>
      <w:sz w:val="24"/>
      <w:szCs w:val="24"/>
    </w:rPr>
  </w:style>
  <w:style w:type="paragraph" w:customStyle="1" w:styleId="E2898BF5DBAF4149A52D1B7E37EF27813">
    <w:name w:val="E2898BF5DBAF4149A52D1B7E37EF27813"/>
    <w:rsid w:val="00CA2595"/>
    <w:pPr>
      <w:spacing w:after="100" w:line="240" w:lineRule="auto"/>
    </w:pPr>
    <w:rPr>
      <w:rFonts w:ascii="Times New Roman" w:eastAsiaTheme="minorHAnsi" w:hAnsi="Times New Roman" w:cs="Times New Roman"/>
      <w:sz w:val="24"/>
      <w:szCs w:val="24"/>
    </w:rPr>
  </w:style>
  <w:style w:type="paragraph" w:customStyle="1" w:styleId="28E1AC42CF294292B6339194236BB2733">
    <w:name w:val="28E1AC42CF294292B6339194236BB2733"/>
    <w:rsid w:val="00CA2595"/>
    <w:pPr>
      <w:spacing w:after="100" w:line="240" w:lineRule="auto"/>
    </w:pPr>
    <w:rPr>
      <w:rFonts w:ascii="Times New Roman" w:eastAsiaTheme="minorHAnsi" w:hAnsi="Times New Roman" w:cs="Times New Roman"/>
      <w:sz w:val="24"/>
      <w:szCs w:val="24"/>
    </w:rPr>
  </w:style>
  <w:style w:type="paragraph" w:customStyle="1" w:styleId="07104D92EBA644AC917C2B9862BA7CB03">
    <w:name w:val="07104D92EBA644AC917C2B9862BA7CB03"/>
    <w:rsid w:val="00CA2595"/>
    <w:pPr>
      <w:spacing w:after="100" w:line="240" w:lineRule="auto"/>
    </w:pPr>
    <w:rPr>
      <w:rFonts w:ascii="Times New Roman" w:eastAsiaTheme="minorHAnsi" w:hAnsi="Times New Roman" w:cs="Times New Roman"/>
      <w:sz w:val="24"/>
      <w:szCs w:val="24"/>
    </w:rPr>
  </w:style>
  <w:style w:type="paragraph" w:customStyle="1" w:styleId="FC8E4F019C194F53932312C585B67DBD3">
    <w:name w:val="FC8E4F019C194F53932312C585B67DBD3"/>
    <w:rsid w:val="00CA2595"/>
    <w:pPr>
      <w:spacing w:after="100" w:line="240" w:lineRule="auto"/>
    </w:pPr>
    <w:rPr>
      <w:rFonts w:ascii="Times New Roman" w:eastAsiaTheme="minorHAnsi" w:hAnsi="Times New Roman" w:cs="Times New Roman"/>
      <w:sz w:val="24"/>
      <w:szCs w:val="24"/>
    </w:rPr>
  </w:style>
  <w:style w:type="paragraph" w:customStyle="1" w:styleId="CEAA7D863902408CB8D8929F16B260713">
    <w:name w:val="CEAA7D863902408CB8D8929F16B260713"/>
    <w:rsid w:val="00CA2595"/>
    <w:pPr>
      <w:spacing w:after="100" w:line="240" w:lineRule="auto"/>
    </w:pPr>
    <w:rPr>
      <w:rFonts w:ascii="Times New Roman" w:eastAsiaTheme="minorHAnsi" w:hAnsi="Times New Roman" w:cs="Times New Roman"/>
      <w:sz w:val="24"/>
      <w:szCs w:val="24"/>
    </w:rPr>
  </w:style>
  <w:style w:type="paragraph" w:customStyle="1" w:styleId="577A37CBADF946D088EF2EA98C1ED0183">
    <w:name w:val="577A37CBADF946D088EF2EA98C1ED0183"/>
    <w:rsid w:val="00CA2595"/>
    <w:pPr>
      <w:spacing w:after="100" w:line="240" w:lineRule="auto"/>
    </w:pPr>
    <w:rPr>
      <w:rFonts w:ascii="Times New Roman" w:eastAsiaTheme="minorHAnsi" w:hAnsi="Times New Roman" w:cs="Times New Roman"/>
      <w:sz w:val="24"/>
      <w:szCs w:val="24"/>
    </w:rPr>
  </w:style>
  <w:style w:type="paragraph" w:customStyle="1" w:styleId="7E87AE6D7CF1410C90F5CABA92AB520A3">
    <w:name w:val="7E87AE6D7CF1410C90F5CABA92AB520A3"/>
    <w:rsid w:val="00CA2595"/>
    <w:pPr>
      <w:spacing w:after="100" w:line="240" w:lineRule="auto"/>
    </w:pPr>
    <w:rPr>
      <w:rFonts w:ascii="Times New Roman" w:eastAsiaTheme="minorHAnsi" w:hAnsi="Times New Roman" w:cs="Times New Roman"/>
      <w:sz w:val="24"/>
      <w:szCs w:val="24"/>
    </w:rPr>
  </w:style>
  <w:style w:type="paragraph" w:customStyle="1" w:styleId="1FB40766D5EF420F9F8F4CE2CEC09FF63">
    <w:name w:val="1FB40766D5EF420F9F8F4CE2CEC09FF63"/>
    <w:rsid w:val="00CA2595"/>
    <w:pPr>
      <w:spacing w:after="100" w:line="240" w:lineRule="auto"/>
    </w:pPr>
    <w:rPr>
      <w:rFonts w:ascii="Times New Roman" w:eastAsiaTheme="minorHAnsi" w:hAnsi="Times New Roman" w:cs="Times New Roman"/>
      <w:sz w:val="24"/>
      <w:szCs w:val="24"/>
    </w:rPr>
  </w:style>
  <w:style w:type="paragraph" w:customStyle="1" w:styleId="BFCCE201372D43309392622BC21DBAFD3">
    <w:name w:val="BFCCE201372D43309392622BC21DBAFD3"/>
    <w:rsid w:val="00CA2595"/>
    <w:pPr>
      <w:spacing w:after="100" w:line="240" w:lineRule="auto"/>
    </w:pPr>
    <w:rPr>
      <w:rFonts w:ascii="Times New Roman" w:eastAsiaTheme="minorHAnsi" w:hAnsi="Times New Roman" w:cs="Times New Roman"/>
      <w:sz w:val="24"/>
      <w:szCs w:val="24"/>
    </w:rPr>
  </w:style>
  <w:style w:type="paragraph" w:customStyle="1" w:styleId="A360AA5EB226426186D86811D392909F3">
    <w:name w:val="A360AA5EB226426186D86811D392909F3"/>
    <w:rsid w:val="00CA2595"/>
    <w:pPr>
      <w:spacing w:after="100" w:line="240" w:lineRule="auto"/>
    </w:pPr>
    <w:rPr>
      <w:rFonts w:ascii="Times New Roman" w:eastAsiaTheme="minorHAnsi" w:hAnsi="Times New Roman" w:cs="Times New Roman"/>
      <w:sz w:val="24"/>
      <w:szCs w:val="24"/>
    </w:rPr>
  </w:style>
  <w:style w:type="paragraph" w:customStyle="1" w:styleId="E19CB3A6A5B54F8081D7DC8065AF3AD53">
    <w:name w:val="E19CB3A6A5B54F8081D7DC8065AF3AD53"/>
    <w:rsid w:val="00CA2595"/>
    <w:pPr>
      <w:spacing w:after="100" w:line="240" w:lineRule="auto"/>
    </w:pPr>
    <w:rPr>
      <w:rFonts w:ascii="Times New Roman" w:eastAsiaTheme="minorHAnsi" w:hAnsi="Times New Roman" w:cs="Times New Roman"/>
      <w:sz w:val="24"/>
      <w:szCs w:val="24"/>
    </w:rPr>
  </w:style>
  <w:style w:type="paragraph" w:customStyle="1" w:styleId="06BB527385BB4BCAA6D79A7DFB2128BC3">
    <w:name w:val="06BB527385BB4BCAA6D79A7DFB2128BC3"/>
    <w:rsid w:val="00CA2595"/>
    <w:pPr>
      <w:spacing w:after="100" w:line="240" w:lineRule="auto"/>
    </w:pPr>
    <w:rPr>
      <w:rFonts w:ascii="Times New Roman" w:eastAsiaTheme="minorHAnsi" w:hAnsi="Times New Roman" w:cs="Times New Roman"/>
      <w:sz w:val="24"/>
      <w:szCs w:val="24"/>
    </w:rPr>
  </w:style>
  <w:style w:type="paragraph" w:customStyle="1" w:styleId="FEB1319E77DF42C1B4B846030FBE0C5F2">
    <w:name w:val="FEB1319E77DF42C1B4B846030FBE0C5F2"/>
    <w:rsid w:val="00CA2595"/>
    <w:pPr>
      <w:spacing w:after="100" w:line="240" w:lineRule="auto"/>
    </w:pPr>
    <w:rPr>
      <w:rFonts w:ascii="Times New Roman" w:eastAsiaTheme="minorHAnsi" w:hAnsi="Times New Roman" w:cs="Times New Roman"/>
      <w:sz w:val="24"/>
      <w:szCs w:val="24"/>
    </w:rPr>
  </w:style>
  <w:style w:type="paragraph" w:customStyle="1" w:styleId="3E67BDC59F0F47A9AA4BEFB1F9DAC8D22">
    <w:name w:val="3E67BDC59F0F47A9AA4BEFB1F9DAC8D22"/>
    <w:rsid w:val="00CA2595"/>
    <w:pPr>
      <w:spacing w:after="100" w:line="240" w:lineRule="auto"/>
    </w:pPr>
    <w:rPr>
      <w:rFonts w:ascii="Times New Roman" w:eastAsiaTheme="minorHAnsi" w:hAnsi="Times New Roman" w:cs="Times New Roman"/>
      <w:sz w:val="24"/>
      <w:szCs w:val="24"/>
    </w:rPr>
  </w:style>
  <w:style w:type="paragraph" w:customStyle="1" w:styleId="7C0B7FDF10C34E678BC6A825B97BC5B42">
    <w:name w:val="7C0B7FDF10C34E678BC6A825B97BC5B42"/>
    <w:rsid w:val="00CA2595"/>
    <w:pPr>
      <w:spacing w:after="100" w:line="240" w:lineRule="auto"/>
    </w:pPr>
    <w:rPr>
      <w:rFonts w:ascii="Times New Roman" w:eastAsiaTheme="minorHAnsi" w:hAnsi="Times New Roman" w:cs="Times New Roman"/>
      <w:sz w:val="24"/>
      <w:szCs w:val="24"/>
    </w:rPr>
  </w:style>
  <w:style w:type="paragraph" w:customStyle="1" w:styleId="DBDD5FED7F6649A38785EB80FEED66CB2">
    <w:name w:val="DBDD5FED7F6649A38785EB80FEED66CB2"/>
    <w:rsid w:val="00CA2595"/>
    <w:pPr>
      <w:spacing w:after="100" w:line="240" w:lineRule="auto"/>
    </w:pPr>
    <w:rPr>
      <w:rFonts w:ascii="Times New Roman" w:eastAsiaTheme="minorHAnsi" w:hAnsi="Times New Roman" w:cs="Times New Roman"/>
      <w:sz w:val="24"/>
      <w:szCs w:val="24"/>
    </w:rPr>
  </w:style>
  <w:style w:type="paragraph" w:customStyle="1" w:styleId="2C2FAF76F6294C6A8931F1DA518538892">
    <w:name w:val="2C2FAF76F6294C6A8931F1DA51853889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2">
    <w:name w:val="3A05114AE3F54094A18129E825AFC5F3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2">
    <w:name w:val="DD354833FA8A401BB46C0CD5C2E2CE462"/>
    <w:rsid w:val="00CA2595"/>
    <w:pPr>
      <w:spacing w:after="100" w:line="240" w:lineRule="auto"/>
    </w:pPr>
    <w:rPr>
      <w:rFonts w:ascii="Times New Roman" w:eastAsiaTheme="minorHAnsi" w:hAnsi="Times New Roman" w:cs="Times New Roman"/>
      <w:sz w:val="24"/>
      <w:szCs w:val="24"/>
    </w:rPr>
  </w:style>
  <w:style w:type="paragraph" w:customStyle="1" w:styleId="7F9E3A64F43A4FF9B28D1AB1DBB478CB2">
    <w:name w:val="7F9E3A64F43A4FF9B28D1AB1DBB478CB2"/>
    <w:rsid w:val="00CA2595"/>
    <w:pPr>
      <w:spacing w:after="100" w:line="240" w:lineRule="auto"/>
    </w:pPr>
    <w:rPr>
      <w:rFonts w:ascii="Times New Roman" w:eastAsiaTheme="minorHAnsi" w:hAnsi="Times New Roman" w:cs="Times New Roman"/>
      <w:sz w:val="24"/>
      <w:szCs w:val="24"/>
    </w:rPr>
  </w:style>
  <w:style w:type="paragraph" w:customStyle="1" w:styleId="3A377BFC673C49508BAF097B84289F4E2">
    <w:name w:val="3A377BFC673C49508BAF097B84289F4E2"/>
    <w:rsid w:val="00CA2595"/>
    <w:pPr>
      <w:spacing w:after="100" w:line="240" w:lineRule="auto"/>
    </w:pPr>
    <w:rPr>
      <w:rFonts w:ascii="Times New Roman" w:eastAsiaTheme="minorHAnsi" w:hAnsi="Times New Roman" w:cs="Times New Roman"/>
      <w:sz w:val="24"/>
      <w:szCs w:val="24"/>
    </w:rPr>
  </w:style>
  <w:style w:type="paragraph" w:customStyle="1" w:styleId="69C11568E95D4297A01A0923359836B12">
    <w:name w:val="69C11568E95D4297A01A0923359836B12"/>
    <w:rsid w:val="00CA2595"/>
    <w:pPr>
      <w:spacing w:after="100" w:line="240" w:lineRule="auto"/>
    </w:pPr>
    <w:rPr>
      <w:rFonts w:ascii="Times New Roman" w:eastAsiaTheme="minorHAnsi" w:hAnsi="Times New Roman" w:cs="Times New Roman"/>
      <w:sz w:val="24"/>
      <w:szCs w:val="24"/>
    </w:rPr>
  </w:style>
  <w:style w:type="paragraph" w:customStyle="1" w:styleId="E6A4F4C64B3F4955B4C35511AB8A8A402">
    <w:name w:val="E6A4F4C64B3F4955B4C35511AB8A8A402"/>
    <w:rsid w:val="00CA2595"/>
    <w:pPr>
      <w:spacing w:after="100" w:line="240" w:lineRule="auto"/>
    </w:pPr>
    <w:rPr>
      <w:rFonts w:ascii="Times New Roman" w:eastAsiaTheme="minorHAnsi" w:hAnsi="Times New Roman" w:cs="Times New Roman"/>
      <w:sz w:val="24"/>
      <w:szCs w:val="24"/>
    </w:rPr>
  </w:style>
  <w:style w:type="paragraph" w:customStyle="1" w:styleId="71AA0CA95EEF47ADA38BBD5F520BDDCC2">
    <w:name w:val="71AA0CA95EEF47ADA38BBD5F520BDDCC2"/>
    <w:rsid w:val="00CA2595"/>
    <w:pPr>
      <w:spacing w:after="100" w:line="240" w:lineRule="auto"/>
    </w:pPr>
    <w:rPr>
      <w:rFonts w:ascii="Times New Roman" w:eastAsiaTheme="minorHAnsi" w:hAnsi="Times New Roman" w:cs="Times New Roman"/>
      <w:sz w:val="24"/>
      <w:szCs w:val="24"/>
    </w:rPr>
  </w:style>
  <w:style w:type="paragraph" w:customStyle="1" w:styleId="5C3850E4A8264336A3B539075257B18A2">
    <w:name w:val="5C3850E4A8264336A3B539075257B18A2"/>
    <w:rsid w:val="00CA2595"/>
    <w:pPr>
      <w:spacing w:after="100" w:line="240" w:lineRule="auto"/>
    </w:pPr>
    <w:rPr>
      <w:rFonts w:ascii="Times New Roman" w:eastAsiaTheme="minorHAnsi" w:hAnsi="Times New Roman" w:cs="Times New Roman"/>
      <w:sz w:val="24"/>
      <w:szCs w:val="24"/>
    </w:rPr>
  </w:style>
  <w:style w:type="paragraph" w:customStyle="1" w:styleId="79AB532FBD664E2E925EB6302F9A40062">
    <w:name w:val="79AB532FBD664E2E925EB6302F9A40062"/>
    <w:rsid w:val="00CA2595"/>
    <w:pPr>
      <w:spacing w:after="100" w:line="240" w:lineRule="auto"/>
    </w:pPr>
    <w:rPr>
      <w:rFonts w:ascii="Times New Roman" w:eastAsiaTheme="minorHAnsi" w:hAnsi="Times New Roman" w:cs="Times New Roman"/>
      <w:sz w:val="24"/>
      <w:szCs w:val="24"/>
    </w:rPr>
  </w:style>
  <w:style w:type="paragraph" w:customStyle="1" w:styleId="8E6AD456ECD344B6BAC80244C46329E72">
    <w:name w:val="8E6AD456ECD344B6BAC80244C46329E72"/>
    <w:rsid w:val="00CA2595"/>
    <w:pPr>
      <w:spacing w:after="100" w:line="240" w:lineRule="auto"/>
    </w:pPr>
    <w:rPr>
      <w:rFonts w:ascii="Times New Roman" w:eastAsiaTheme="minorHAnsi" w:hAnsi="Times New Roman" w:cs="Times New Roman"/>
      <w:sz w:val="24"/>
      <w:szCs w:val="24"/>
    </w:rPr>
  </w:style>
  <w:style w:type="paragraph" w:customStyle="1" w:styleId="4EF7319A827F41C2A12B417D035D7F2E2">
    <w:name w:val="4EF7319A827F41C2A12B417D035D7F2E2"/>
    <w:rsid w:val="00CA2595"/>
    <w:pPr>
      <w:spacing w:after="100" w:line="240" w:lineRule="auto"/>
    </w:pPr>
    <w:rPr>
      <w:rFonts w:ascii="Times New Roman" w:eastAsiaTheme="minorHAnsi" w:hAnsi="Times New Roman" w:cs="Times New Roman"/>
      <w:sz w:val="24"/>
      <w:szCs w:val="24"/>
    </w:rPr>
  </w:style>
  <w:style w:type="paragraph" w:customStyle="1" w:styleId="FA667CF77D254B84846B5615E5E249472">
    <w:name w:val="FA667CF77D254B84846B5615E5E249472"/>
    <w:rsid w:val="00CA2595"/>
    <w:pPr>
      <w:spacing w:after="100" w:line="240" w:lineRule="auto"/>
    </w:pPr>
    <w:rPr>
      <w:rFonts w:ascii="Times New Roman" w:eastAsiaTheme="minorHAnsi" w:hAnsi="Times New Roman" w:cs="Times New Roman"/>
      <w:sz w:val="24"/>
      <w:szCs w:val="24"/>
    </w:rPr>
  </w:style>
  <w:style w:type="paragraph" w:customStyle="1" w:styleId="BDD6F269FBC54B5FB44306F97AE2502D2">
    <w:name w:val="BDD6F269FBC54B5FB44306F97AE2502D2"/>
    <w:rsid w:val="00CA2595"/>
    <w:pPr>
      <w:spacing w:after="100" w:line="240" w:lineRule="auto"/>
    </w:pPr>
    <w:rPr>
      <w:rFonts w:ascii="Times New Roman" w:eastAsiaTheme="minorHAnsi" w:hAnsi="Times New Roman" w:cs="Times New Roman"/>
      <w:sz w:val="24"/>
      <w:szCs w:val="24"/>
    </w:rPr>
  </w:style>
  <w:style w:type="paragraph" w:customStyle="1" w:styleId="402E706477AB488B91F4A800212B6A382">
    <w:name w:val="402E706477AB488B91F4A800212B6A382"/>
    <w:rsid w:val="00CA2595"/>
    <w:pPr>
      <w:spacing w:after="100" w:line="240" w:lineRule="auto"/>
    </w:pPr>
    <w:rPr>
      <w:rFonts w:ascii="Times New Roman" w:eastAsiaTheme="minorHAnsi" w:hAnsi="Times New Roman" w:cs="Times New Roman"/>
      <w:sz w:val="24"/>
      <w:szCs w:val="24"/>
    </w:rPr>
  </w:style>
  <w:style w:type="paragraph" w:customStyle="1" w:styleId="04761AD02D1348EDAB7DADC09EBD5E7B2">
    <w:name w:val="04761AD02D1348EDAB7DADC09EBD5E7B2"/>
    <w:rsid w:val="00CA2595"/>
    <w:pPr>
      <w:spacing w:after="100" w:line="240" w:lineRule="auto"/>
    </w:pPr>
    <w:rPr>
      <w:rFonts w:ascii="Times New Roman" w:eastAsiaTheme="minorHAnsi" w:hAnsi="Times New Roman" w:cs="Times New Roman"/>
      <w:sz w:val="24"/>
      <w:szCs w:val="24"/>
    </w:rPr>
  </w:style>
  <w:style w:type="paragraph" w:customStyle="1" w:styleId="63504DDFD6624B27A95B9CD6856A56F82">
    <w:name w:val="63504DDFD6624B27A95B9CD6856A56F82"/>
    <w:rsid w:val="00CA2595"/>
    <w:pPr>
      <w:spacing w:after="100" w:line="240" w:lineRule="auto"/>
    </w:pPr>
    <w:rPr>
      <w:rFonts w:ascii="Times New Roman" w:eastAsiaTheme="minorHAnsi" w:hAnsi="Times New Roman" w:cs="Times New Roman"/>
      <w:sz w:val="24"/>
      <w:szCs w:val="24"/>
    </w:rPr>
  </w:style>
  <w:style w:type="paragraph" w:customStyle="1" w:styleId="FA3E0FD71E6A40D5B64575E4A77BFD7A2">
    <w:name w:val="FA3E0FD71E6A40D5B64575E4A77BFD7A2"/>
    <w:rsid w:val="00CA2595"/>
    <w:pPr>
      <w:spacing w:after="100" w:line="240" w:lineRule="auto"/>
    </w:pPr>
    <w:rPr>
      <w:rFonts w:ascii="Times New Roman" w:eastAsiaTheme="minorHAnsi" w:hAnsi="Times New Roman" w:cs="Times New Roman"/>
      <w:sz w:val="24"/>
      <w:szCs w:val="24"/>
    </w:rPr>
  </w:style>
  <w:style w:type="paragraph" w:customStyle="1" w:styleId="5ACD489E8DB74A0EBFA11F6EB5A0C0262">
    <w:name w:val="5ACD489E8DB74A0EBFA11F6EB5A0C0262"/>
    <w:rsid w:val="00CA2595"/>
    <w:pPr>
      <w:spacing w:after="100" w:line="240" w:lineRule="auto"/>
    </w:pPr>
    <w:rPr>
      <w:rFonts w:ascii="Times New Roman" w:eastAsiaTheme="minorHAnsi" w:hAnsi="Times New Roman" w:cs="Times New Roman"/>
      <w:sz w:val="24"/>
      <w:szCs w:val="24"/>
    </w:rPr>
  </w:style>
  <w:style w:type="paragraph" w:customStyle="1" w:styleId="5C4616347D59400CAAAE2A95FA71A5672">
    <w:name w:val="5C4616347D59400CAAAE2A95FA71A5672"/>
    <w:rsid w:val="00CA2595"/>
    <w:pPr>
      <w:spacing w:after="100" w:line="240" w:lineRule="auto"/>
    </w:pPr>
    <w:rPr>
      <w:rFonts w:ascii="Times New Roman" w:eastAsiaTheme="minorHAnsi" w:hAnsi="Times New Roman" w:cs="Times New Roman"/>
      <w:sz w:val="24"/>
      <w:szCs w:val="24"/>
    </w:rPr>
  </w:style>
  <w:style w:type="paragraph" w:customStyle="1" w:styleId="0574652CEA464A93B39237CF4460F0342">
    <w:name w:val="0574652CEA464A93B39237CF4460F0342"/>
    <w:rsid w:val="00CA2595"/>
    <w:pPr>
      <w:spacing w:after="100" w:line="240" w:lineRule="auto"/>
    </w:pPr>
    <w:rPr>
      <w:rFonts w:ascii="Times New Roman" w:eastAsiaTheme="minorHAnsi" w:hAnsi="Times New Roman" w:cs="Times New Roman"/>
      <w:sz w:val="24"/>
      <w:szCs w:val="24"/>
    </w:rPr>
  </w:style>
  <w:style w:type="paragraph" w:customStyle="1" w:styleId="6A7B9484079C4B8085A72CCAE16DDC832">
    <w:name w:val="6A7B9484079C4B8085A72CCAE16DDC832"/>
    <w:rsid w:val="00CA2595"/>
    <w:pPr>
      <w:spacing w:after="100" w:line="240" w:lineRule="auto"/>
    </w:pPr>
    <w:rPr>
      <w:rFonts w:ascii="Times New Roman" w:eastAsiaTheme="minorHAnsi" w:hAnsi="Times New Roman" w:cs="Times New Roman"/>
      <w:sz w:val="24"/>
      <w:szCs w:val="24"/>
    </w:rPr>
  </w:style>
  <w:style w:type="paragraph" w:customStyle="1" w:styleId="60D7E76643B249A48A2F975B0158871E2">
    <w:name w:val="60D7E76643B249A48A2F975B0158871E2"/>
    <w:rsid w:val="00CA2595"/>
    <w:pPr>
      <w:spacing w:after="100" w:line="240" w:lineRule="auto"/>
    </w:pPr>
    <w:rPr>
      <w:rFonts w:ascii="Times New Roman" w:eastAsiaTheme="minorHAnsi" w:hAnsi="Times New Roman" w:cs="Times New Roman"/>
      <w:sz w:val="24"/>
      <w:szCs w:val="24"/>
    </w:rPr>
  </w:style>
  <w:style w:type="paragraph" w:customStyle="1" w:styleId="280B8DCDE0484DB4B8F88F94FEAA80822">
    <w:name w:val="280B8DCDE0484DB4B8F88F94FEAA80822"/>
    <w:rsid w:val="00CA2595"/>
    <w:pPr>
      <w:spacing w:after="100" w:line="240" w:lineRule="auto"/>
    </w:pPr>
    <w:rPr>
      <w:rFonts w:ascii="Times New Roman" w:eastAsiaTheme="minorHAnsi" w:hAnsi="Times New Roman" w:cs="Times New Roman"/>
      <w:sz w:val="24"/>
      <w:szCs w:val="24"/>
    </w:rPr>
  </w:style>
  <w:style w:type="paragraph" w:customStyle="1" w:styleId="6A4677F7262846778585195E6E6B38D22">
    <w:name w:val="6A4677F7262846778585195E6E6B38D22"/>
    <w:rsid w:val="00CA2595"/>
    <w:pPr>
      <w:spacing w:after="100" w:line="240" w:lineRule="auto"/>
    </w:pPr>
    <w:rPr>
      <w:rFonts w:ascii="Times New Roman" w:eastAsiaTheme="minorHAnsi" w:hAnsi="Times New Roman" w:cs="Times New Roman"/>
      <w:sz w:val="24"/>
      <w:szCs w:val="24"/>
    </w:rPr>
  </w:style>
  <w:style w:type="paragraph" w:customStyle="1" w:styleId="ED4182AEBEAF41CAB15766126FBE6D0C2">
    <w:name w:val="ED4182AEBEAF41CAB15766126FBE6D0C2"/>
    <w:rsid w:val="00CA2595"/>
    <w:pPr>
      <w:spacing w:after="100" w:line="240" w:lineRule="auto"/>
    </w:pPr>
    <w:rPr>
      <w:rFonts w:ascii="Times New Roman" w:eastAsiaTheme="minorHAnsi" w:hAnsi="Times New Roman" w:cs="Times New Roman"/>
      <w:sz w:val="24"/>
      <w:szCs w:val="24"/>
    </w:rPr>
  </w:style>
  <w:style w:type="paragraph" w:customStyle="1" w:styleId="FDDD4D13A37B4768BAC1456102A331F22">
    <w:name w:val="FDDD4D13A37B4768BAC1456102A331F22"/>
    <w:rsid w:val="00CA2595"/>
    <w:pPr>
      <w:spacing w:after="100" w:line="240" w:lineRule="auto"/>
    </w:pPr>
    <w:rPr>
      <w:rFonts w:ascii="Times New Roman" w:eastAsiaTheme="minorHAnsi" w:hAnsi="Times New Roman" w:cs="Times New Roman"/>
      <w:sz w:val="24"/>
      <w:szCs w:val="24"/>
    </w:rPr>
  </w:style>
  <w:style w:type="paragraph" w:customStyle="1" w:styleId="68F047D7ECCF4D678499CB8FB0575A072">
    <w:name w:val="68F047D7ECCF4D678499CB8FB0575A072"/>
    <w:rsid w:val="00CA2595"/>
    <w:pPr>
      <w:spacing w:after="100" w:line="240" w:lineRule="auto"/>
    </w:pPr>
    <w:rPr>
      <w:rFonts w:ascii="Times New Roman" w:eastAsiaTheme="minorHAnsi" w:hAnsi="Times New Roman" w:cs="Times New Roman"/>
      <w:sz w:val="24"/>
      <w:szCs w:val="24"/>
    </w:rPr>
  </w:style>
  <w:style w:type="paragraph" w:customStyle="1" w:styleId="4A643EF247874AACBE74AA01C07231F62">
    <w:name w:val="4A643EF247874AACBE74AA01C07231F62"/>
    <w:rsid w:val="00CA2595"/>
    <w:pPr>
      <w:spacing w:after="100" w:line="240" w:lineRule="auto"/>
    </w:pPr>
    <w:rPr>
      <w:rFonts w:ascii="Times New Roman" w:eastAsiaTheme="minorHAnsi" w:hAnsi="Times New Roman" w:cs="Times New Roman"/>
      <w:sz w:val="24"/>
      <w:szCs w:val="24"/>
    </w:rPr>
  </w:style>
  <w:style w:type="paragraph" w:customStyle="1" w:styleId="CA3C20127C8E4D99A36208F0EDB4EA0F2">
    <w:name w:val="CA3C20127C8E4D99A36208F0EDB4EA0F2"/>
    <w:rsid w:val="00CA2595"/>
    <w:pPr>
      <w:spacing w:after="100" w:line="240" w:lineRule="auto"/>
    </w:pPr>
    <w:rPr>
      <w:rFonts w:ascii="Times New Roman" w:eastAsiaTheme="minorHAnsi" w:hAnsi="Times New Roman" w:cs="Times New Roman"/>
      <w:sz w:val="24"/>
      <w:szCs w:val="24"/>
    </w:rPr>
  </w:style>
  <w:style w:type="paragraph" w:customStyle="1" w:styleId="6FF7A68A0E164F14964FD23A2A7D13752">
    <w:name w:val="6FF7A68A0E164F14964FD23A2A7D13752"/>
    <w:rsid w:val="00CA2595"/>
    <w:pPr>
      <w:spacing w:after="100" w:line="240" w:lineRule="auto"/>
    </w:pPr>
    <w:rPr>
      <w:rFonts w:ascii="Times New Roman" w:eastAsiaTheme="minorHAnsi" w:hAnsi="Times New Roman" w:cs="Times New Roman"/>
      <w:sz w:val="24"/>
      <w:szCs w:val="24"/>
    </w:rPr>
  </w:style>
  <w:style w:type="paragraph" w:customStyle="1" w:styleId="A5BFAF0D62DD4DE497D621990AD0236B2">
    <w:name w:val="A5BFAF0D62DD4DE497D621990AD0236B2"/>
    <w:rsid w:val="00CA2595"/>
    <w:pPr>
      <w:spacing w:after="100" w:line="240" w:lineRule="auto"/>
    </w:pPr>
    <w:rPr>
      <w:rFonts w:ascii="Times New Roman" w:eastAsiaTheme="minorHAnsi" w:hAnsi="Times New Roman" w:cs="Times New Roman"/>
      <w:sz w:val="24"/>
      <w:szCs w:val="24"/>
    </w:rPr>
  </w:style>
  <w:style w:type="paragraph" w:customStyle="1" w:styleId="596C59B4290848A38AA41D71975FB8B82">
    <w:name w:val="596C59B4290848A38AA41D71975FB8B82"/>
    <w:rsid w:val="00CA2595"/>
    <w:pPr>
      <w:spacing w:after="100" w:line="240" w:lineRule="auto"/>
    </w:pPr>
    <w:rPr>
      <w:rFonts w:ascii="Times New Roman" w:eastAsiaTheme="minorHAnsi" w:hAnsi="Times New Roman" w:cs="Times New Roman"/>
      <w:sz w:val="24"/>
      <w:szCs w:val="24"/>
    </w:rPr>
  </w:style>
  <w:style w:type="paragraph" w:customStyle="1" w:styleId="CBC9891A66324B03A70D6B3E189EE3D32">
    <w:name w:val="CBC9891A66324B03A70D6B3E189EE3D32"/>
    <w:rsid w:val="00CA2595"/>
    <w:pPr>
      <w:spacing w:after="100" w:line="240" w:lineRule="auto"/>
    </w:pPr>
    <w:rPr>
      <w:rFonts w:ascii="Times New Roman" w:eastAsiaTheme="minorHAnsi" w:hAnsi="Times New Roman" w:cs="Times New Roman"/>
      <w:sz w:val="24"/>
      <w:szCs w:val="24"/>
    </w:rPr>
  </w:style>
  <w:style w:type="paragraph" w:customStyle="1" w:styleId="B3558EC3DB9E4AB1BC8AF270489E9A662">
    <w:name w:val="B3558EC3DB9E4AB1BC8AF270489E9A662"/>
    <w:rsid w:val="00CA2595"/>
    <w:pPr>
      <w:spacing w:after="100" w:line="240" w:lineRule="auto"/>
    </w:pPr>
    <w:rPr>
      <w:rFonts w:ascii="Times New Roman" w:eastAsiaTheme="minorHAnsi" w:hAnsi="Times New Roman" w:cs="Times New Roman"/>
      <w:sz w:val="24"/>
      <w:szCs w:val="24"/>
    </w:rPr>
  </w:style>
  <w:style w:type="paragraph" w:customStyle="1" w:styleId="AD77C2F044114AEAAABC58C58F0CEF212">
    <w:name w:val="AD77C2F044114AEAAABC58C58F0CEF212"/>
    <w:rsid w:val="00CA2595"/>
    <w:pPr>
      <w:spacing w:after="100" w:line="240" w:lineRule="auto"/>
    </w:pPr>
    <w:rPr>
      <w:rFonts w:ascii="Times New Roman" w:eastAsiaTheme="minorHAnsi" w:hAnsi="Times New Roman" w:cs="Times New Roman"/>
      <w:sz w:val="24"/>
      <w:szCs w:val="24"/>
    </w:rPr>
  </w:style>
  <w:style w:type="paragraph" w:customStyle="1" w:styleId="92FD9103DA7D4B35BE019DFB33D4D91A2">
    <w:name w:val="92FD9103DA7D4B35BE019DFB33D4D91A2"/>
    <w:rsid w:val="00CA2595"/>
    <w:pPr>
      <w:spacing w:after="100" w:line="240" w:lineRule="auto"/>
    </w:pPr>
    <w:rPr>
      <w:rFonts w:ascii="Times New Roman" w:eastAsiaTheme="minorHAnsi" w:hAnsi="Times New Roman" w:cs="Times New Roman"/>
      <w:sz w:val="24"/>
      <w:szCs w:val="24"/>
    </w:rPr>
  </w:style>
  <w:style w:type="paragraph" w:customStyle="1" w:styleId="D25018E0CA62455C983203BA5284C3442">
    <w:name w:val="D25018E0CA62455C983203BA5284C344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2">
    <w:name w:val="00E616EBE18D49FF896A2DD73469F4822"/>
    <w:rsid w:val="00CA2595"/>
    <w:pPr>
      <w:spacing w:after="100" w:line="240" w:lineRule="auto"/>
    </w:pPr>
    <w:rPr>
      <w:rFonts w:ascii="Times New Roman" w:eastAsiaTheme="minorHAnsi" w:hAnsi="Times New Roman" w:cs="Times New Roman"/>
      <w:sz w:val="24"/>
      <w:szCs w:val="24"/>
    </w:rPr>
  </w:style>
  <w:style w:type="paragraph" w:customStyle="1" w:styleId="0663ED339B2D4DEBA64F3EEA2C90C89A2">
    <w:name w:val="0663ED339B2D4DEBA64F3EEA2C90C89A2"/>
    <w:rsid w:val="00CA2595"/>
    <w:pPr>
      <w:spacing w:after="100" w:line="240" w:lineRule="auto"/>
    </w:pPr>
    <w:rPr>
      <w:rFonts w:ascii="Times New Roman" w:eastAsiaTheme="minorHAnsi" w:hAnsi="Times New Roman" w:cs="Times New Roman"/>
      <w:sz w:val="24"/>
      <w:szCs w:val="24"/>
    </w:rPr>
  </w:style>
  <w:style w:type="paragraph" w:customStyle="1" w:styleId="3327F0EF39A04F3CB021F7A71D74EE9A2">
    <w:name w:val="3327F0EF39A04F3CB021F7A71D74EE9A2"/>
    <w:rsid w:val="00CA2595"/>
    <w:pPr>
      <w:spacing w:after="100" w:line="240" w:lineRule="auto"/>
    </w:pPr>
    <w:rPr>
      <w:rFonts w:ascii="Times New Roman" w:eastAsiaTheme="minorHAnsi" w:hAnsi="Times New Roman" w:cs="Times New Roman"/>
      <w:sz w:val="24"/>
      <w:szCs w:val="24"/>
    </w:rPr>
  </w:style>
  <w:style w:type="paragraph" w:customStyle="1" w:styleId="3408122302C34B64A72E6E6AC9686FED2">
    <w:name w:val="3408122302C34B64A72E6E6AC9686FED2"/>
    <w:rsid w:val="00CA2595"/>
    <w:pPr>
      <w:spacing w:after="100" w:line="240" w:lineRule="auto"/>
    </w:pPr>
    <w:rPr>
      <w:rFonts w:ascii="Times New Roman" w:eastAsiaTheme="minorHAnsi" w:hAnsi="Times New Roman" w:cs="Times New Roman"/>
      <w:sz w:val="24"/>
      <w:szCs w:val="24"/>
    </w:rPr>
  </w:style>
  <w:style w:type="paragraph" w:customStyle="1" w:styleId="73C4B6C9A9524F56818CE36D97C217FB2">
    <w:name w:val="73C4B6C9A9524F56818CE36D97C217FB2"/>
    <w:rsid w:val="00CA2595"/>
    <w:pPr>
      <w:spacing w:after="100" w:line="240" w:lineRule="auto"/>
    </w:pPr>
    <w:rPr>
      <w:rFonts w:ascii="Times New Roman" w:eastAsiaTheme="minorHAnsi" w:hAnsi="Times New Roman" w:cs="Times New Roman"/>
      <w:sz w:val="24"/>
      <w:szCs w:val="24"/>
    </w:rPr>
  </w:style>
  <w:style w:type="paragraph" w:customStyle="1" w:styleId="CA48A65CC9004865A4076AEB7F5AE35C2">
    <w:name w:val="CA48A65CC9004865A4076AEB7F5AE35C2"/>
    <w:rsid w:val="00CA2595"/>
    <w:pPr>
      <w:spacing w:after="100" w:line="240" w:lineRule="auto"/>
    </w:pPr>
    <w:rPr>
      <w:rFonts w:ascii="Times New Roman" w:eastAsiaTheme="minorHAnsi" w:hAnsi="Times New Roman" w:cs="Times New Roman"/>
      <w:sz w:val="24"/>
      <w:szCs w:val="24"/>
    </w:rPr>
  </w:style>
  <w:style w:type="paragraph" w:customStyle="1" w:styleId="4E9EE84616A24B36B3F0306EDBEFA6FA2">
    <w:name w:val="4E9EE84616A24B36B3F0306EDBEFA6FA2"/>
    <w:rsid w:val="00CA2595"/>
    <w:pPr>
      <w:spacing w:after="100" w:line="240" w:lineRule="auto"/>
    </w:pPr>
    <w:rPr>
      <w:rFonts w:ascii="Times New Roman" w:eastAsiaTheme="minorHAnsi" w:hAnsi="Times New Roman" w:cs="Times New Roman"/>
      <w:sz w:val="24"/>
      <w:szCs w:val="24"/>
    </w:rPr>
  </w:style>
  <w:style w:type="paragraph" w:customStyle="1" w:styleId="51FBA9E28FF04471A6302B0A06125B562">
    <w:name w:val="51FBA9E28FF04471A6302B0A06125B562"/>
    <w:rsid w:val="00CA2595"/>
    <w:pPr>
      <w:spacing w:after="100" w:line="240" w:lineRule="auto"/>
    </w:pPr>
    <w:rPr>
      <w:rFonts w:ascii="Times New Roman" w:eastAsiaTheme="minorHAnsi" w:hAnsi="Times New Roman" w:cs="Times New Roman"/>
      <w:sz w:val="24"/>
      <w:szCs w:val="24"/>
    </w:rPr>
  </w:style>
  <w:style w:type="paragraph" w:customStyle="1" w:styleId="5C176265E6D449548A4EC3129E9870CC">
    <w:name w:val="5C176265E6D449548A4EC3129E9870CC"/>
    <w:rsid w:val="00CA2595"/>
    <w:pPr>
      <w:spacing w:after="100" w:line="240" w:lineRule="auto"/>
    </w:pPr>
    <w:rPr>
      <w:rFonts w:ascii="Times New Roman" w:eastAsiaTheme="minorHAnsi" w:hAnsi="Times New Roman" w:cs="Times New Roman"/>
      <w:sz w:val="24"/>
      <w:szCs w:val="24"/>
    </w:rPr>
  </w:style>
  <w:style w:type="paragraph" w:customStyle="1" w:styleId="3A685488807943F5B57C5A7349A0AB42">
    <w:name w:val="3A685488807943F5B57C5A7349A0AB42"/>
    <w:rsid w:val="00CA2595"/>
    <w:pPr>
      <w:spacing w:after="100" w:line="240" w:lineRule="auto"/>
    </w:pPr>
    <w:rPr>
      <w:rFonts w:ascii="Times New Roman" w:eastAsiaTheme="minorHAnsi" w:hAnsi="Times New Roman" w:cs="Times New Roman"/>
      <w:sz w:val="24"/>
      <w:szCs w:val="24"/>
    </w:rPr>
  </w:style>
  <w:style w:type="paragraph" w:customStyle="1" w:styleId="0694FA0894CB413BA03FDAC5AA09CE8C">
    <w:name w:val="0694FA0894CB413BA03FDAC5AA09CE8C"/>
    <w:rsid w:val="00CA2595"/>
    <w:pPr>
      <w:spacing w:after="100" w:line="240" w:lineRule="auto"/>
    </w:pPr>
    <w:rPr>
      <w:rFonts w:ascii="Times New Roman" w:eastAsiaTheme="minorHAnsi" w:hAnsi="Times New Roman" w:cs="Times New Roman"/>
      <w:sz w:val="24"/>
      <w:szCs w:val="24"/>
    </w:rPr>
  </w:style>
  <w:style w:type="paragraph" w:customStyle="1" w:styleId="86B7BB8B6F0041ACA78B58B1339ED81A">
    <w:name w:val="86B7BB8B6F0041ACA78B58B1339ED81A"/>
    <w:rsid w:val="00CA2595"/>
    <w:pPr>
      <w:spacing w:after="100" w:line="240" w:lineRule="auto"/>
    </w:pPr>
    <w:rPr>
      <w:rFonts w:ascii="Times New Roman" w:eastAsiaTheme="minorHAnsi" w:hAnsi="Times New Roman" w:cs="Times New Roman"/>
      <w:sz w:val="24"/>
      <w:szCs w:val="24"/>
    </w:rPr>
  </w:style>
  <w:style w:type="paragraph" w:customStyle="1" w:styleId="8CB3A347D9E747BD97BA9AFCE259EE2D">
    <w:name w:val="8CB3A347D9E747BD97BA9AFCE259EE2D"/>
    <w:rsid w:val="00CA2595"/>
    <w:pPr>
      <w:spacing w:after="100" w:line="240" w:lineRule="auto"/>
    </w:pPr>
    <w:rPr>
      <w:rFonts w:ascii="Times New Roman" w:eastAsiaTheme="minorHAnsi" w:hAnsi="Times New Roman" w:cs="Times New Roman"/>
      <w:sz w:val="24"/>
      <w:szCs w:val="24"/>
    </w:rPr>
  </w:style>
  <w:style w:type="paragraph" w:customStyle="1" w:styleId="29C2A35F425B4E889A5899B24E803A0F">
    <w:name w:val="29C2A35F425B4E889A5899B24E803A0F"/>
    <w:rsid w:val="00CA2595"/>
    <w:pPr>
      <w:spacing w:after="100" w:line="240" w:lineRule="auto"/>
    </w:pPr>
    <w:rPr>
      <w:rFonts w:ascii="Times New Roman" w:eastAsiaTheme="minorHAnsi" w:hAnsi="Times New Roman" w:cs="Times New Roman"/>
      <w:sz w:val="24"/>
      <w:szCs w:val="24"/>
    </w:rPr>
  </w:style>
  <w:style w:type="paragraph" w:customStyle="1" w:styleId="194B7B63A4624F3FBA2366E484F18EC0">
    <w:name w:val="194B7B63A4624F3FBA2366E484F18EC0"/>
    <w:rsid w:val="00CA2595"/>
    <w:pPr>
      <w:spacing w:after="100" w:line="240" w:lineRule="auto"/>
    </w:pPr>
    <w:rPr>
      <w:rFonts w:ascii="Times New Roman" w:eastAsiaTheme="minorHAnsi" w:hAnsi="Times New Roman" w:cs="Times New Roman"/>
      <w:sz w:val="24"/>
      <w:szCs w:val="24"/>
    </w:rPr>
  </w:style>
  <w:style w:type="paragraph" w:customStyle="1" w:styleId="7FE61D83D94345CE847A687CAD627EDE">
    <w:name w:val="7FE61D83D94345CE847A687CAD627EDE"/>
    <w:rsid w:val="00CA2595"/>
    <w:pPr>
      <w:spacing w:after="100" w:line="240" w:lineRule="auto"/>
    </w:pPr>
    <w:rPr>
      <w:rFonts w:ascii="Times New Roman" w:eastAsiaTheme="minorHAnsi" w:hAnsi="Times New Roman" w:cs="Times New Roman"/>
      <w:sz w:val="24"/>
      <w:szCs w:val="24"/>
    </w:rPr>
  </w:style>
  <w:style w:type="paragraph" w:customStyle="1" w:styleId="A41F0013D7934588A3B18296978639E7">
    <w:name w:val="A41F0013D7934588A3B18296978639E7"/>
    <w:rsid w:val="00CA2595"/>
    <w:pPr>
      <w:spacing w:after="100" w:line="240" w:lineRule="auto"/>
    </w:pPr>
    <w:rPr>
      <w:rFonts w:ascii="Times New Roman" w:eastAsiaTheme="minorHAnsi" w:hAnsi="Times New Roman" w:cs="Times New Roman"/>
      <w:sz w:val="24"/>
      <w:szCs w:val="24"/>
    </w:rPr>
  </w:style>
  <w:style w:type="paragraph" w:customStyle="1" w:styleId="690CD94CD6914D30A7A4801DE62896A3">
    <w:name w:val="690CD94CD6914D30A7A4801DE62896A3"/>
    <w:rsid w:val="00CA2595"/>
    <w:pPr>
      <w:spacing w:after="100" w:line="240" w:lineRule="auto"/>
    </w:pPr>
    <w:rPr>
      <w:rFonts w:ascii="Times New Roman" w:eastAsiaTheme="minorHAnsi" w:hAnsi="Times New Roman" w:cs="Times New Roman"/>
      <w:sz w:val="24"/>
      <w:szCs w:val="24"/>
    </w:rPr>
  </w:style>
  <w:style w:type="paragraph" w:customStyle="1" w:styleId="38AEB7DCA42D41069F9AD14C8EFF74CB">
    <w:name w:val="38AEB7DCA42D41069F9AD14C8EFF74CB"/>
    <w:rsid w:val="00CA2595"/>
    <w:pPr>
      <w:spacing w:after="100" w:line="240" w:lineRule="auto"/>
    </w:pPr>
    <w:rPr>
      <w:rFonts w:ascii="Times New Roman" w:eastAsiaTheme="minorHAnsi" w:hAnsi="Times New Roman" w:cs="Times New Roman"/>
      <w:sz w:val="24"/>
      <w:szCs w:val="24"/>
    </w:rPr>
  </w:style>
  <w:style w:type="paragraph" w:customStyle="1" w:styleId="CD2094CB1CEA485EA05D290C0D5DEEA9">
    <w:name w:val="CD2094CB1CEA485EA05D290C0D5DEEA9"/>
    <w:rsid w:val="00CA2595"/>
    <w:pPr>
      <w:spacing w:after="100" w:line="240" w:lineRule="auto"/>
    </w:pPr>
    <w:rPr>
      <w:rFonts w:ascii="Times New Roman" w:eastAsiaTheme="minorHAnsi" w:hAnsi="Times New Roman" w:cs="Times New Roman"/>
      <w:sz w:val="24"/>
      <w:szCs w:val="24"/>
    </w:rPr>
  </w:style>
  <w:style w:type="paragraph" w:customStyle="1" w:styleId="DEAF5C879A214245863226F6546E3871">
    <w:name w:val="DEAF5C879A214245863226F6546E3871"/>
    <w:rsid w:val="00CA2595"/>
    <w:pPr>
      <w:spacing w:after="100" w:line="240" w:lineRule="auto"/>
    </w:pPr>
    <w:rPr>
      <w:rFonts w:ascii="Times New Roman" w:eastAsiaTheme="minorHAnsi" w:hAnsi="Times New Roman" w:cs="Times New Roman"/>
      <w:sz w:val="24"/>
      <w:szCs w:val="24"/>
    </w:rPr>
  </w:style>
  <w:style w:type="paragraph" w:customStyle="1" w:styleId="F37E3F8E6AA04F92963CC8EA46884CCE">
    <w:name w:val="F37E3F8E6AA04F92963CC8EA46884CCE"/>
    <w:rsid w:val="00CA2595"/>
    <w:pPr>
      <w:spacing w:after="100" w:line="240" w:lineRule="auto"/>
    </w:pPr>
    <w:rPr>
      <w:rFonts w:ascii="Times New Roman" w:eastAsiaTheme="minorHAnsi" w:hAnsi="Times New Roman" w:cs="Times New Roman"/>
      <w:sz w:val="24"/>
      <w:szCs w:val="24"/>
    </w:rPr>
  </w:style>
  <w:style w:type="paragraph" w:customStyle="1" w:styleId="847CE8F1787F458CB6A8D7B89E4B1623">
    <w:name w:val="847CE8F1787F458CB6A8D7B89E4B1623"/>
    <w:rsid w:val="00CA2595"/>
    <w:pPr>
      <w:spacing w:after="100" w:line="240" w:lineRule="auto"/>
    </w:pPr>
    <w:rPr>
      <w:rFonts w:ascii="Times New Roman" w:eastAsiaTheme="minorHAnsi" w:hAnsi="Times New Roman" w:cs="Times New Roman"/>
      <w:sz w:val="24"/>
      <w:szCs w:val="24"/>
    </w:rPr>
  </w:style>
  <w:style w:type="paragraph" w:customStyle="1" w:styleId="5DE485574790443E98B079968F47BE2C">
    <w:name w:val="5DE485574790443E98B079968F47BE2C"/>
    <w:rsid w:val="00CA2595"/>
    <w:pPr>
      <w:spacing w:after="100" w:line="240" w:lineRule="auto"/>
    </w:pPr>
    <w:rPr>
      <w:rFonts w:ascii="Times New Roman" w:eastAsiaTheme="minorHAnsi" w:hAnsi="Times New Roman" w:cs="Times New Roman"/>
      <w:sz w:val="24"/>
      <w:szCs w:val="24"/>
    </w:rPr>
  </w:style>
  <w:style w:type="paragraph" w:customStyle="1" w:styleId="68837DFDBB084D30B4C8FCD05E5BD00A3">
    <w:name w:val="68837DFDBB084D30B4C8FCD05E5BD00A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4">
    <w:name w:val="6A836A4E3EA14E2984AC2F4DA737ABA2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4">
    <w:name w:val="A31A6266BA4E4E8FBEB98DE2E94CB529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4">
    <w:name w:val="C33B5078F48A4F07B2C58A907BCFB8CF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4">
    <w:name w:val="78FB613F7ED24DE4B577E51087FE1C4F4"/>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4">
    <w:name w:val="6400F1186A1E4AA2B94EECD8EF99D42E4"/>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4">
    <w:name w:val="2EE2FD84E53449CC8D5E007947F9A23E4"/>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4">
    <w:name w:val="AD8EF8D7D44B4E4A9AADD0551618DDC54"/>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4">
    <w:name w:val="4FC8CDC0E7C043AD9209C6B2FDAF33864"/>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4">
    <w:name w:val="CCA7BE6761074EDF8F9CAE3F4CE750AD4"/>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4">
    <w:name w:val="9B8000348D4F4697935229204CFF2E1C4"/>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4">
    <w:name w:val="A8C11F0EC3D447208F56C11A4507D2924"/>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4">
    <w:name w:val="DEBAA20EDA7D4AF593E354567E1F7AFD4"/>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4">
    <w:name w:val="22FF95CB091948D79E802815DFA721984"/>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4">
    <w:name w:val="A23385193DD64E5B8BE4B28D8273188E4"/>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4">
    <w:name w:val="C7735D3ACBD3437690A9CCB1A5A4272F4"/>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4">
    <w:name w:val="20BA7DEB153E41C8B1DA055379E85EC44"/>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4">
    <w:name w:val="3406A0696929407CAE0996F47BCCB84F4"/>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4">
    <w:name w:val="C9DD0B6B45804E25872156FF2BB018294"/>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4">
    <w:name w:val="ECE2533263F04635A265A4B34BA1360E4"/>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4">
    <w:name w:val="12A531AA8DF74FCE8A5396653FFA88014"/>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4">
    <w:name w:val="066B2347D48A4B3197C45D86FC43E7084"/>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4">
    <w:name w:val="CBD3680606D4497489C2FF4DB00FD5D54"/>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4">
    <w:name w:val="BDBC5AA854EC4535A311EA2561D1DF884"/>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4">
    <w:name w:val="72C96A4FDFEA48568132B985D6E395224"/>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4">
    <w:name w:val="E2898BF5DBAF4149A52D1B7E37EF27814"/>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4">
    <w:name w:val="28E1AC42CF294292B6339194236BB2734"/>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4">
    <w:name w:val="07104D92EBA644AC917C2B9862BA7CB04"/>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4">
    <w:name w:val="FC8E4F019C194F53932312C585B67DBD4"/>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4">
    <w:name w:val="CEAA7D863902408CB8D8929F16B260714"/>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4">
    <w:name w:val="577A37CBADF946D088EF2EA98C1ED0184"/>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4">
    <w:name w:val="7E87AE6D7CF1410C90F5CABA92AB520A4"/>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4">
    <w:name w:val="1FB40766D5EF420F9F8F4CE2CEC09FF64"/>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4">
    <w:name w:val="BFCCE201372D43309392622BC21DBAFD4"/>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4">
    <w:name w:val="A360AA5EB226426186D86811D392909F4"/>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4">
    <w:name w:val="E19CB3A6A5B54F8081D7DC8065AF3AD54"/>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4">
    <w:name w:val="06BB527385BB4BCAA6D79A7DFB2128BC4"/>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3">
    <w:name w:val="FEB1319E77DF42C1B4B846030FBE0C5F3"/>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3">
    <w:name w:val="3E67BDC59F0F47A9AA4BEFB1F9DAC8D23"/>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3">
    <w:name w:val="7C0B7FDF10C34E678BC6A825B97BC5B43"/>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3">
    <w:name w:val="DBDD5FED7F6649A38785EB80FEED66CB3"/>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3">
    <w:name w:val="2C2FAF76F6294C6A8931F1DA51853889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3">
    <w:name w:val="3A05114AE3F54094A18129E825AFC5F3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3">
    <w:name w:val="DD354833FA8A401BB46C0CD5C2E2CE463"/>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3">
    <w:name w:val="7F9E3A64F43A4FF9B28D1AB1DBB478CB3"/>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3">
    <w:name w:val="3A377BFC673C49508BAF097B84289F4E3"/>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3">
    <w:name w:val="69C11568E95D4297A01A0923359836B13"/>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3">
    <w:name w:val="E6A4F4C64B3F4955B4C35511AB8A8A403"/>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3">
    <w:name w:val="71AA0CA95EEF47ADA38BBD5F520BDDCC3"/>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3">
    <w:name w:val="5C3850E4A8264336A3B539075257B18A3"/>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3">
    <w:name w:val="79AB532FBD664E2E925EB6302F9A40063"/>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3">
    <w:name w:val="8E6AD456ECD344B6BAC80244C46329E73"/>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3">
    <w:name w:val="4EF7319A827F41C2A12B417D035D7F2E3"/>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3">
    <w:name w:val="FA667CF77D254B84846B5615E5E249473"/>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3">
    <w:name w:val="BDD6F269FBC54B5FB44306F97AE2502D3"/>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3">
    <w:name w:val="402E706477AB488B91F4A800212B6A383"/>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3">
    <w:name w:val="04761AD02D1348EDAB7DADC09EBD5E7B3"/>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3">
    <w:name w:val="63504DDFD6624B27A95B9CD6856A56F83"/>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3">
    <w:name w:val="FA3E0FD71E6A40D5B64575E4A77BFD7A3"/>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3">
    <w:name w:val="5ACD489E8DB74A0EBFA11F6EB5A0C0263"/>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3">
    <w:name w:val="5C4616347D59400CAAAE2A95FA71A5673"/>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3">
    <w:name w:val="0574652CEA464A93B39237CF4460F0343"/>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3">
    <w:name w:val="6A7B9484079C4B8085A72CCAE16DDC833"/>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3">
    <w:name w:val="60D7E76643B249A48A2F975B0158871E3"/>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3">
    <w:name w:val="280B8DCDE0484DB4B8F88F94FEAA80823"/>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3">
    <w:name w:val="6A4677F7262846778585195E6E6B38D23"/>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3">
    <w:name w:val="ED4182AEBEAF41CAB15766126FBE6D0C3"/>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3">
    <w:name w:val="FDDD4D13A37B4768BAC1456102A331F23"/>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3">
    <w:name w:val="68F047D7ECCF4D678499CB8FB0575A073"/>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3">
    <w:name w:val="4A643EF247874AACBE74AA01C07231F63"/>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3">
    <w:name w:val="CA3C20127C8E4D99A36208F0EDB4EA0F3"/>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3">
    <w:name w:val="6FF7A68A0E164F14964FD23A2A7D13753"/>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3">
    <w:name w:val="A5BFAF0D62DD4DE497D621990AD0236B3"/>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3">
    <w:name w:val="596C59B4290848A38AA41D71975FB8B83"/>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3">
    <w:name w:val="CBC9891A66324B03A70D6B3E189EE3D33"/>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3">
    <w:name w:val="B3558EC3DB9E4AB1BC8AF270489E9A663"/>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3">
    <w:name w:val="AD77C2F044114AEAAABC58C58F0CEF213"/>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3">
    <w:name w:val="92FD9103DA7D4B35BE019DFB33D4D91A3"/>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3">
    <w:name w:val="D25018E0CA62455C983203BA5284C344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3">
    <w:name w:val="00E616EBE18D49FF896A2DD73469F4823"/>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3">
    <w:name w:val="0663ED339B2D4DEBA64F3EEA2C90C89A3"/>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3">
    <w:name w:val="3327F0EF39A04F3CB021F7A71D74EE9A3"/>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3">
    <w:name w:val="3408122302C34B64A72E6E6AC9686FED3"/>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3">
    <w:name w:val="73C4B6C9A9524F56818CE36D97C217FB3"/>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3">
    <w:name w:val="CA48A65CC9004865A4076AEB7F5AE35C3"/>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3">
    <w:name w:val="4E9EE84616A24B36B3F0306EDBEFA6FA3"/>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3">
    <w:name w:val="51FBA9E28FF04471A6302B0A06125B563"/>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1">
    <w:name w:val="5C176265E6D449548A4EC3129E9870CC1"/>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1">
    <w:name w:val="3A685488807943F5B57C5A7349A0AB421"/>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1">
    <w:name w:val="0694FA0894CB413BA03FDAC5AA09CE8C1"/>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1">
    <w:name w:val="86B7BB8B6F0041ACA78B58B1339ED81A1"/>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1">
    <w:name w:val="8CB3A347D9E747BD97BA9AFCE259EE2D1"/>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1">
    <w:name w:val="29C2A35F425B4E889A5899B24E803A0F1"/>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1">
    <w:name w:val="194B7B63A4624F3FBA2366E484F18EC01"/>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1">
    <w:name w:val="7FE61D83D94345CE847A687CAD627EDE1"/>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
    <w:name w:val="B959C88520E44830B0A50B62F7F98A33"/>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
    <w:name w:val="9C4851D0C9AE4326BC9216350ACFB550"/>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
    <w:name w:val="8179E6F776FF48979AD381498DD33645"/>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
    <w:name w:val="24EAF433B17F4C41A4CE86EECD8A3F09"/>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
    <w:name w:val="3B4AFB0CB3C84FCBBFD30CB1CD55E7A7"/>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
    <w:name w:val="BADC47CD3DE54629B2873C75A8C82B50"/>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
    <w:name w:val="FA229B4A95C848EC8CE4FCB93FB5BD93"/>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
    <w:name w:val="19EBFDD0FB47432DADAC4AE7F7C6AC79"/>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4">
    <w:name w:val="68837DFDBB084D30B4C8FCD05E5BD00A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5">
    <w:name w:val="6A836A4E3EA14E2984AC2F4DA737ABA2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5">
    <w:name w:val="A31A6266BA4E4E8FBEB98DE2E94CB529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5">
    <w:name w:val="C33B5078F48A4F07B2C58A907BCFB8CF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5">
    <w:name w:val="78FB613F7ED24DE4B577E51087FE1C4F5"/>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5">
    <w:name w:val="6400F1186A1E4AA2B94EECD8EF99D42E5"/>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5">
    <w:name w:val="2EE2FD84E53449CC8D5E007947F9A23E5"/>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5">
    <w:name w:val="AD8EF8D7D44B4E4A9AADD0551618DDC55"/>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5">
    <w:name w:val="4FC8CDC0E7C043AD9209C6B2FDAF33865"/>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5">
    <w:name w:val="CCA7BE6761074EDF8F9CAE3F4CE750AD5"/>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5">
    <w:name w:val="9B8000348D4F4697935229204CFF2E1C5"/>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5">
    <w:name w:val="A8C11F0EC3D447208F56C11A4507D2925"/>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5">
    <w:name w:val="DEBAA20EDA7D4AF593E354567E1F7AFD5"/>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5">
    <w:name w:val="22FF95CB091948D79E802815DFA721985"/>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5">
    <w:name w:val="A23385193DD64E5B8BE4B28D8273188E5"/>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5">
    <w:name w:val="C7735D3ACBD3437690A9CCB1A5A4272F5"/>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5">
    <w:name w:val="20BA7DEB153E41C8B1DA055379E85EC45"/>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5">
    <w:name w:val="3406A0696929407CAE0996F47BCCB84F5"/>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5">
    <w:name w:val="C9DD0B6B45804E25872156FF2BB018295"/>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5">
    <w:name w:val="ECE2533263F04635A265A4B34BA1360E5"/>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5">
    <w:name w:val="12A531AA8DF74FCE8A5396653FFA88015"/>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5">
    <w:name w:val="066B2347D48A4B3197C45D86FC43E7085"/>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5">
    <w:name w:val="CBD3680606D4497489C2FF4DB00FD5D55"/>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5">
    <w:name w:val="BDBC5AA854EC4535A311EA2561D1DF885"/>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5">
    <w:name w:val="72C96A4FDFEA48568132B985D6E395225"/>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5">
    <w:name w:val="E2898BF5DBAF4149A52D1B7E37EF27815"/>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5">
    <w:name w:val="28E1AC42CF294292B6339194236BB2735"/>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5">
    <w:name w:val="07104D92EBA644AC917C2B9862BA7CB05"/>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5">
    <w:name w:val="FC8E4F019C194F53932312C585B67DBD5"/>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5">
    <w:name w:val="CEAA7D863902408CB8D8929F16B260715"/>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5">
    <w:name w:val="577A37CBADF946D088EF2EA98C1ED0185"/>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5">
    <w:name w:val="7E87AE6D7CF1410C90F5CABA92AB520A5"/>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5">
    <w:name w:val="1FB40766D5EF420F9F8F4CE2CEC09FF65"/>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5">
    <w:name w:val="BFCCE201372D43309392622BC21DBAFD5"/>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5">
    <w:name w:val="A360AA5EB226426186D86811D392909F5"/>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5">
    <w:name w:val="E19CB3A6A5B54F8081D7DC8065AF3AD55"/>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5">
    <w:name w:val="06BB527385BB4BCAA6D79A7DFB2128BC5"/>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4">
    <w:name w:val="FEB1319E77DF42C1B4B846030FBE0C5F4"/>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4">
    <w:name w:val="3E67BDC59F0F47A9AA4BEFB1F9DAC8D24"/>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4">
    <w:name w:val="7C0B7FDF10C34E678BC6A825B97BC5B44"/>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4">
    <w:name w:val="DBDD5FED7F6649A38785EB80FEED66CB4"/>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4">
    <w:name w:val="2C2FAF76F6294C6A8931F1DA51853889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4">
    <w:name w:val="3A05114AE3F54094A18129E825AFC5F3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4">
    <w:name w:val="DD354833FA8A401BB46C0CD5C2E2CE464"/>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4">
    <w:name w:val="7F9E3A64F43A4FF9B28D1AB1DBB478CB4"/>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4">
    <w:name w:val="3A377BFC673C49508BAF097B84289F4E4"/>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4">
    <w:name w:val="69C11568E95D4297A01A0923359836B14"/>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4">
    <w:name w:val="E6A4F4C64B3F4955B4C35511AB8A8A404"/>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4">
    <w:name w:val="71AA0CA95EEF47ADA38BBD5F520BDDCC4"/>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4">
    <w:name w:val="5C3850E4A8264336A3B539075257B18A4"/>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4">
    <w:name w:val="79AB532FBD664E2E925EB6302F9A40064"/>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4">
    <w:name w:val="8E6AD456ECD344B6BAC80244C46329E74"/>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4">
    <w:name w:val="4EF7319A827F41C2A12B417D035D7F2E4"/>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4">
    <w:name w:val="FA667CF77D254B84846B5615E5E249474"/>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4">
    <w:name w:val="BDD6F269FBC54B5FB44306F97AE2502D4"/>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4">
    <w:name w:val="402E706477AB488B91F4A800212B6A384"/>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4">
    <w:name w:val="04761AD02D1348EDAB7DADC09EBD5E7B4"/>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4">
    <w:name w:val="63504DDFD6624B27A95B9CD6856A56F84"/>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4">
    <w:name w:val="FA3E0FD71E6A40D5B64575E4A77BFD7A4"/>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4">
    <w:name w:val="5ACD489E8DB74A0EBFA11F6EB5A0C0264"/>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4">
    <w:name w:val="5C4616347D59400CAAAE2A95FA71A5674"/>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4">
    <w:name w:val="0574652CEA464A93B39237CF4460F0344"/>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4">
    <w:name w:val="6A7B9484079C4B8085A72CCAE16DDC834"/>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4">
    <w:name w:val="60D7E76643B249A48A2F975B0158871E4"/>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4">
    <w:name w:val="280B8DCDE0484DB4B8F88F94FEAA80824"/>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4">
    <w:name w:val="6A4677F7262846778585195E6E6B38D24"/>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4">
    <w:name w:val="ED4182AEBEAF41CAB15766126FBE6D0C4"/>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4">
    <w:name w:val="FDDD4D13A37B4768BAC1456102A331F24"/>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4">
    <w:name w:val="68F047D7ECCF4D678499CB8FB0575A074"/>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4">
    <w:name w:val="4A643EF247874AACBE74AA01C07231F64"/>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4">
    <w:name w:val="CA3C20127C8E4D99A36208F0EDB4EA0F4"/>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4">
    <w:name w:val="6FF7A68A0E164F14964FD23A2A7D13754"/>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4">
    <w:name w:val="A5BFAF0D62DD4DE497D621990AD0236B4"/>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4">
    <w:name w:val="596C59B4290848A38AA41D71975FB8B84"/>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4">
    <w:name w:val="CBC9891A66324B03A70D6B3E189EE3D34"/>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4">
    <w:name w:val="B3558EC3DB9E4AB1BC8AF270489E9A664"/>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4">
    <w:name w:val="AD77C2F044114AEAAABC58C58F0CEF214"/>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4">
    <w:name w:val="92FD9103DA7D4B35BE019DFB33D4D91A4"/>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4">
    <w:name w:val="D25018E0CA62455C983203BA5284C344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4">
    <w:name w:val="00E616EBE18D49FF896A2DD73469F4824"/>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4">
    <w:name w:val="0663ED339B2D4DEBA64F3EEA2C90C89A4"/>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4">
    <w:name w:val="3327F0EF39A04F3CB021F7A71D74EE9A4"/>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4">
    <w:name w:val="3408122302C34B64A72E6E6AC9686FED4"/>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4">
    <w:name w:val="73C4B6C9A9524F56818CE36D97C217FB4"/>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4">
    <w:name w:val="CA48A65CC9004865A4076AEB7F5AE35C4"/>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4">
    <w:name w:val="4E9EE84616A24B36B3F0306EDBEFA6FA4"/>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4">
    <w:name w:val="51FBA9E28FF04471A6302B0A06125B564"/>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2">
    <w:name w:val="5C176265E6D449548A4EC3129E9870CC2"/>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2">
    <w:name w:val="3A685488807943F5B57C5A7349A0AB422"/>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2">
    <w:name w:val="0694FA0894CB413BA03FDAC5AA09CE8C2"/>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2">
    <w:name w:val="86B7BB8B6F0041ACA78B58B1339ED81A2"/>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2">
    <w:name w:val="8CB3A347D9E747BD97BA9AFCE259EE2D2"/>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2">
    <w:name w:val="29C2A35F425B4E889A5899B24E803A0F2"/>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2">
    <w:name w:val="194B7B63A4624F3FBA2366E484F18EC02"/>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2">
    <w:name w:val="7FE61D83D94345CE847A687CAD627EDE2"/>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1">
    <w:name w:val="B959C88520E44830B0A50B62F7F98A331"/>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1">
    <w:name w:val="9C4851D0C9AE4326BC9216350ACFB5501"/>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1">
    <w:name w:val="8179E6F776FF48979AD381498DD336451"/>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1">
    <w:name w:val="24EAF433B17F4C41A4CE86EECD8A3F091"/>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1">
    <w:name w:val="3B4AFB0CB3C84FCBBFD30CB1CD55E7A71"/>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1">
    <w:name w:val="BADC47CD3DE54629B2873C75A8C82B501"/>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1">
    <w:name w:val="FA229B4A95C848EC8CE4FCB93FB5BD931"/>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1">
    <w:name w:val="19EBFDD0FB47432DADAC4AE7F7C6AC791"/>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5">
    <w:name w:val="68837DFDBB084D30B4C8FCD05E5BD00A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6">
    <w:name w:val="6A836A4E3EA14E2984AC2F4DA737ABA2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6">
    <w:name w:val="A31A6266BA4E4E8FBEB98DE2E94CB529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6">
    <w:name w:val="C33B5078F48A4F07B2C58A907BCFB8CF6"/>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6">
    <w:name w:val="78FB613F7ED24DE4B577E51087FE1C4F6"/>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6">
    <w:name w:val="6400F1186A1E4AA2B94EECD8EF99D42E6"/>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6">
    <w:name w:val="2EE2FD84E53449CC8D5E007947F9A23E6"/>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6">
    <w:name w:val="AD8EF8D7D44B4E4A9AADD0551618DDC56"/>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6">
    <w:name w:val="4FC8CDC0E7C043AD9209C6B2FDAF33866"/>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6">
    <w:name w:val="CCA7BE6761074EDF8F9CAE3F4CE750AD6"/>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6">
    <w:name w:val="9B8000348D4F4697935229204CFF2E1C6"/>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6">
    <w:name w:val="A8C11F0EC3D447208F56C11A4507D2926"/>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6">
    <w:name w:val="DEBAA20EDA7D4AF593E354567E1F7AFD6"/>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6">
    <w:name w:val="22FF95CB091948D79E802815DFA721986"/>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6">
    <w:name w:val="A23385193DD64E5B8BE4B28D8273188E6"/>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6">
    <w:name w:val="C7735D3ACBD3437690A9CCB1A5A4272F6"/>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6">
    <w:name w:val="20BA7DEB153E41C8B1DA055379E85EC46"/>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6">
    <w:name w:val="3406A0696929407CAE0996F47BCCB84F6"/>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6">
    <w:name w:val="C9DD0B6B45804E25872156FF2BB018296"/>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6">
    <w:name w:val="ECE2533263F04635A265A4B34BA1360E6"/>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6">
    <w:name w:val="12A531AA8DF74FCE8A5396653FFA88016"/>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6">
    <w:name w:val="066B2347D48A4B3197C45D86FC43E7086"/>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6">
    <w:name w:val="CBD3680606D4497489C2FF4DB00FD5D56"/>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6">
    <w:name w:val="BDBC5AA854EC4535A311EA2561D1DF886"/>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6">
    <w:name w:val="72C96A4FDFEA48568132B985D6E395226"/>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6">
    <w:name w:val="E2898BF5DBAF4149A52D1B7E37EF27816"/>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6">
    <w:name w:val="28E1AC42CF294292B6339194236BB2736"/>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6">
    <w:name w:val="07104D92EBA644AC917C2B9862BA7CB06"/>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6">
    <w:name w:val="FC8E4F019C194F53932312C585B67DBD6"/>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6">
    <w:name w:val="CEAA7D863902408CB8D8929F16B260716"/>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6">
    <w:name w:val="577A37CBADF946D088EF2EA98C1ED0186"/>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6">
    <w:name w:val="7E87AE6D7CF1410C90F5CABA92AB520A6"/>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6">
    <w:name w:val="1FB40766D5EF420F9F8F4CE2CEC09FF66"/>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6">
    <w:name w:val="BFCCE201372D43309392622BC21DBAFD6"/>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6">
    <w:name w:val="A360AA5EB226426186D86811D392909F6"/>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6">
    <w:name w:val="E19CB3A6A5B54F8081D7DC8065AF3AD56"/>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6">
    <w:name w:val="06BB527385BB4BCAA6D79A7DFB2128BC6"/>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5">
    <w:name w:val="FEB1319E77DF42C1B4B846030FBE0C5F5"/>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5">
    <w:name w:val="3E67BDC59F0F47A9AA4BEFB1F9DAC8D25"/>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5">
    <w:name w:val="7C0B7FDF10C34E678BC6A825B97BC5B45"/>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5">
    <w:name w:val="DBDD5FED7F6649A38785EB80FEED66CB5"/>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5">
    <w:name w:val="2C2FAF76F6294C6A8931F1DA51853889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5">
    <w:name w:val="3A05114AE3F54094A18129E825AFC5F3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5">
    <w:name w:val="DD354833FA8A401BB46C0CD5C2E2CE465"/>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5">
    <w:name w:val="7F9E3A64F43A4FF9B28D1AB1DBB478CB5"/>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5">
    <w:name w:val="3A377BFC673C49508BAF097B84289F4E5"/>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5">
    <w:name w:val="69C11568E95D4297A01A0923359836B15"/>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5">
    <w:name w:val="E6A4F4C64B3F4955B4C35511AB8A8A405"/>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5">
    <w:name w:val="71AA0CA95EEF47ADA38BBD5F520BDDCC5"/>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5">
    <w:name w:val="5C3850E4A8264336A3B539075257B18A5"/>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5">
    <w:name w:val="79AB532FBD664E2E925EB6302F9A40065"/>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5">
    <w:name w:val="8E6AD456ECD344B6BAC80244C46329E75"/>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5">
    <w:name w:val="4EF7319A827F41C2A12B417D035D7F2E5"/>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5">
    <w:name w:val="FA667CF77D254B84846B5615E5E249475"/>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5">
    <w:name w:val="BDD6F269FBC54B5FB44306F97AE2502D5"/>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5">
    <w:name w:val="402E706477AB488B91F4A800212B6A385"/>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5">
    <w:name w:val="04761AD02D1348EDAB7DADC09EBD5E7B5"/>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5">
    <w:name w:val="63504DDFD6624B27A95B9CD6856A56F85"/>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5">
    <w:name w:val="FA3E0FD71E6A40D5B64575E4A77BFD7A5"/>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5">
    <w:name w:val="5ACD489E8DB74A0EBFA11F6EB5A0C0265"/>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5">
    <w:name w:val="5C4616347D59400CAAAE2A95FA71A5675"/>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5">
    <w:name w:val="0574652CEA464A93B39237CF4460F0345"/>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5">
    <w:name w:val="6A7B9484079C4B8085A72CCAE16DDC835"/>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5">
    <w:name w:val="60D7E76643B249A48A2F975B0158871E5"/>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5">
    <w:name w:val="280B8DCDE0484DB4B8F88F94FEAA80825"/>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5">
    <w:name w:val="6A4677F7262846778585195E6E6B38D25"/>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5">
    <w:name w:val="ED4182AEBEAF41CAB15766126FBE6D0C5"/>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5">
    <w:name w:val="FDDD4D13A37B4768BAC1456102A331F25"/>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5">
    <w:name w:val="68F047D7ECCF4D678499CB8FB0575A075"/>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5">
    <w:name w:val="4A643EF247874AACBE74AA01C07231F65"/>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5">
    <w:name w:val="CA3C20127C8E4D99A36208F0EDB4EA0F5"/>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5">
    <w:name w:val="6FF7A68A0E164F14964FD23A2A7D13755"/>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5">
    <w:name w:val="A5BFAF0D62DD4DE497D621990AD0236B5"/>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5">
    <w:name w:val="596C59B4290848A38AA41D71975FB8B85"/>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5">
    <w:name w:val="CBC9891A66324B03A70D6B3E189EE3D35"/>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5">
    <w:name w:val="B3558EC3DB9E4AB1BC8AF270489E9A665"/>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5">
    <w:name w:val="AD77C2F044114AEAAABC58C58F0CEF215"/>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5">
    <w:name w:val="92FD9103DA7D4B35BE019DFB33D4D91A5"/>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5">
    <w:name w:val="D25018E0CA62455C983203BA5284C344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5">
    <w:name w:val="00E616EBE18D49FF896A2DD73469F4825"/>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5">
    <w:name w:val="0663ED339B2D4DEBA64F3EEA2C90C89A5"/>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5">
    <w:name w:val="3327F0EF39A04F3CB021F7A71D74EE9A5"/>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5">
    <w:name w:val="3408122302C34B64A72E6E6AC9686FED5"/>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5">
    <w:name w:val="73C4B6C9A9524F56818CE36D97C217FB5"/>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5">
    <w:name w:val="CA48A65CC9004865A4076AEB7F5AE35C5"/>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5">
    <w:name w:val="4E9EE84616A24B36B3F0306EDBEFA6FA5"/>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5">
    <w:name w:val="51FBA9E28FF04471A6302B0A06125B565"/>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3">
    <w:name w:val="5C176265E6D449548A4EC3129E9870CC3"/>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3">
    <w:name w:val="3A685488807943F5B57C5A7349A0AB423"/>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3">
    <w:name w:val="0694FA0894CB413BA03FDAC5AA09CE8C3"/>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3">
    <w:name w:val="86B7BB8B6F0041ACA78B58B1339ED81A3"/>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3">
    <w:name w:val="8CB3A347D9E747BD97BA9AFCE259EE2D3"/>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3">
    <w:name w:val="29C2A35F425B4E889A5899B24E803A0F3"/>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3">
    <w:name w:val="194B7B63A4624F3FBA2366E484F18EC03"/>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3">
    <w:name w:val="7FE61D83D94345CE847A687CAD627EDE3"/>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2">
    <w:name w:val="B959C88520E44830B0A50B62F7F98A332"/>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2">
    <w:name w:val="9C4851D0C9AE4326BC9216350ACFB5502"/>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2">
    <w:name w:val="8179E6F776FF48979AD381498DD336452"/>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2">
    <w:name w:val="24EAF433B17F4C41A4CE86EECD8A3F092"/>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2">
    <w:name w:val="3B4AFB0CB3C84FCBBFD30CB1CD55E7A72"/>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2">
    <w:name w:val="BADC47CD3DE54629B2873C75A8C82B502"/>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2">
    <w:name w:val="FA229B4A95C848EC8CE4FCB93FB5BD932"/>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2">
    <w:name w:val="19EBFDD0FB47432DADAC4AE7F7C6AC792"/>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6">
    <w:name w:val="68837DFDBB084D30B4C8FCD05E5BD00A6"/>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7">
    <w:name w:val="6A836A4E3EA14E2984AC2F4DA737ABA2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7">
    <w:name w:val="A31A6266BA4E4E8FBEB98DE2E94CB529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7">
    <w:name w:val="C33B5078F48A4F07B2C58A907BCFB8CF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7">
    <w:name w:val="78FB613F7ED24DE4B577E51087FE1C4F7"/>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7">
    <w:name w:val="6400F1186A1E4AA2B94EECD8EF99D42E7"/>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7">
    <w:name w:val="2EE2FD84E53449CC8D5E007947F9A23E7"/>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7">
    <w:name w:val="AD8EF8D7D44B4E4A9AADD0551618DDC57"/>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7">
    <w:name w:val="4FC8CDC0E7C043AD9209C6B2FDAF33867"/>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7">
    <w:name w:val="CCA7BE6761074EDF8F9CAE3F4CE750AD7"/>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7">
    <w:name w:val="9B8000348D4F4697935229204CFF2E1C7"/>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7">
    <w:name w:val="A8C11F0EC3D447208F56C11A4507D2927"/>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7">
    <w:name w:val="DEBAA20EDA7D4AF593E354567E1F7AFD7"/>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7">
    <w:name w:val="22FF95CB091948D79E802815DFA721987"/>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7">
    <w:name w:val="A23385193DD64E5B8BE4B28D8273188E7"/>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7">
    <w:name w:val="C7735D3ACBD3437690A9CCB1A5A4272F7"/>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7">
    <w:name w:val="20BA7DEB153E41C8B1DA055379E85EC47"/>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7">
    <w:name w:val="3406A0696929407CAE0996F47BCCB84F7"/>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7">
    <w:name w:val="C9DD0B6B45804E25872156FF2BB018297"/>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7">
    <w:name w:val="ECE2533263F04635A265A4B34BA1360E7"/>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7">
    <w:name w:val="12A531AA8DF74FCE8A5396653FFA88017"/>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7">
    <w:name w:val="066B2347D48A4B3197C45D86FC43E7087"/>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7">
    <w:name w:val="CBD3680606D4497489C2FF4DB00FD5D57"/>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7">
    <w:name w:val="BDBC5AA854EC4535A311EA2561D1DF887"/>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7">
    <w:name w:val="72C96A4FDFEA48568132B985D6E395227"/>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7">
    <w:name w:val="E2898BF5DBAF4149A52D1B7E37EF27817"/>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7">
    <w:name w:val="28E1AC42CF294292B6339194236BB2737"/>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7">
    <w:name w:val="07104D92EBA644AC917C2B9862BA7CB07"/>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7">
    <w:name w:val="FC8E4F019C194F53932312C585B67DBD7"/>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7">
    <w:name w:val="CEAA7D863902408CB8D8929F16B260717"/>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7">
    <w:name w:val="577A37CBADF946D088EF2EA98C1ED0187"/>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7">
    <w:name w:val="7E87AE6D7CF1410C90F5CABA92AB520A7"/>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7">
    <w:name w:val="1FB40766D5EF420F9F8F4CE2CEC09FF67"/>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7">
    <w:name w:val="BFCCE201372D43309392622BC21DBAFD7"/>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7">
    <w:name w:val="A360AA5EB226426186D86811D392909F7"/>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7">
    <w:name w:val="E19CB3A6A5B54F8081D7DC8065AF3AD57"/>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7">
    <w:name w:val="06BB527385BB4BCAA6D79A7DFB2128BC7"/>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6">
    <w:name w:val="FEB1319E77DF42C1B4B846030FBE0C5F6"/>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6">
    <w:name w:val="3E67BDC59F0F47A9AA4BEFB1F9DAC8D26"/>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6">
    <w:name w:val="7C0B7FDF10C34E678BC6A825B97BC5B46"/>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6">
    <w:name w:val="DBDD5FED7F6649A38785EB80FEED66CB6"/>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6">
    <w:name w:val="2C2FAF76F6294C6A8931F1DA51853889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6">
    <w:name w:val="3A05114AE3F54094A18129E825AFC5F3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6">
    <w:name w:val="DD354833FA8A401BB46C0CD5C2E2CE466"/>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6">
    <w:name w:val="7F9E3A64F43A4FF9B28D1AB1DBB478CB6"/>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6">
    <w:name w:val="3A377BFC673C49508BAF097B84289F4E6"/>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6">
    <w:name w:val="69C11568E95D4297A01A0923359836B16"/>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6">
    <w:name w:val="E6A4F4C64B3F4955B4C35511AB8A8A406"/>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6">
    <w:name w:val="71AA0CA95EEF47ADA38BBD5F520BDDCC6"/>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6">
    <w:name w:val="5C3850E4A8264336A3B539075257B18A6"/>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6">
    <w:name w:val="79AB532FBD664E2E925EB6302F9A40066"/>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6">
    <w:name w:val="8E6AD456ECD344B6BAC80244C46329E76"/>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6">
    <w:name w:val="4EF7319A827F41C2A12B417D035D7F2E6"/>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6">
    <w:name w:val="FA667CF77D254B84846B5615E5E249476"/>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6">
    <w:name w:val="BDD6F269FBC54B5FB44306F97AE2502D6"/>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6">
    <w:name w:val="402E706477AB488B91F4A800212B6A386"/>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6">
    <w:name w:val="04761AD02D1348EDAB7DADC09EBD5E7B6"/>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
    <w:name w:val="D81D89CDE5164116A136D126B92A9825"/>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
    <w:name w:val="7A29A1D826354FE5AFB2116A3AC64306"/>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
    <w:name w:val="475D8430A34C4FBA8BA39FFE8B1D5FF7"/>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
    <w:name w:val="E5AAFDFD65C0482EA84EE473DB8AA9CE"/>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
    <w:name w:val="5B9476E4147546D986A645723511799C"/>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
    <w:name w:val="142543E2BF4748EBA8B08F86870BC457"/>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
    <w:name w:val="B23E1288B324458F9550657E1FE2DCD3"/>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
    <w:name w:val="7B07B195D4CD459B99FC65965660FA8F"/>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
    <w:name w:val="E624CD445A3F4F1AA92A5D4536D41326"/>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
    <w:name w:val="154F4568FE304788AB47290C50345676"/>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
    <w:name w:val="AE391408F57B42169004D1FD97827966"/>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
    <w:name w:val="7295741D176D4ADCB006D294008040E7"/>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
    <w:name w:val="C51C339EAD124671A35A11F5720C27B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
    <w:name w:val="D2D960B9D1FC45B68BCE8E31A4E27D44"/>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
    <w:name w:val="73C66711DFFD4DA9B6D822F4B1E6886C"/>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
    <w:name w:val="30BF8162F5BC4BAEA2FF950BEC6C8BC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
    <w:name w:val="7929AB1FBE6E4643904DF4C0215BBC2A"/>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
    <w:name w:val="F13B678CE7D94D538BBAC986F56467C0"/>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
    <w:name w:val="9C4829B3F4F24C75B65AD29694597103"/>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
    <w:name w:val="9B9CA523441A44F59B05B0FBFC508FCC"/>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
    <w:name w:val="2C248CB07B1946FFB4709FFFC03F4955"/>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
    <w:name w:val="E81105F552F9410EB5D82ECFCB7FE704"/>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
    <w:name w:val="C434134E2A94434898481591938CD505"/>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
    <w:name w:val="04E7AA1B92264839A4605C0FA3997EB7"/>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
    <w:name w:val="114B13D5DCFC4E2BB189A76C88F584B3"/>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
    <w:name w:val="26C508458BBA4E6082AA868A5DEC4DB0"/>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
    <w:name w:val="A6BA7EEA183F47D7B895CD77A2BB3417"/>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
    <w:name w:val="9A5D9493E32C4456B88626C949B0F254"/>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
    <w:name w:val="CCF2E44304F148A8A517042C22AFFAA5"/>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
    <w:name w:val="D33B717FBC8D421BA13F8B7EC14B8516"/>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
    <w:name w:val="50A7C5FF8BEE41DD91F617F833255C8A"/>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
    <w:name w:val="77E79941869C462A8A601B1C9B3CE1B8"/>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
    <w:name w:val="A95FDAB6590C495F9E47E0F992672ED4"/>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
    <w:name w:val="CD4D28DDD2584DBEBD44F7833FE82BB9"/>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
    <w:name w:val="248634E7B4924334AE1D63D520F32D5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
    <w:name w:val="95E494C24AE949F2A127678A2DFAA1C4"/>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
    <w:name w:val="B3BE012D7BD0440C9888CCAB4B802FF3"/>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
    <w:name w:val="CD02B8986B4E435A84F36FC3AC5293AC"/>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
    <w:name w:val="BB19FDE6DB204002A7201F477B5DF433"/>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
    <w:name w:val="ED2287B7F7CA4807A07CD02FDBDCB299"/>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
    <w:name w:val="4FF1BA79776E4CB6909A5ECE694E67C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
    <w:name w:val="5363ACEB8AF74E379B34A6EF9B5E83FE"/>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
    <w:name w:val="182E1582AD4C4375903FD2337449DFB7"/>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
    <w:name w:val="01798DA10C7241D9A12452863BDC58E5"/>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
    <w:name w:val="457D617CEC174F27AEFA433F99CA4D48"/>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
    <w:name w:val="EA856586C5DF452DB6F6568E5CA83642"/>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7">
    <w:name w:val="68837DFDBB084D30B4C8FCD05E5BD00A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8">
    <w:name w:val="6A836A4E3EA14E2984AC2F4DA737ABA2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8">
    <w:name w:val="A31A6266BA4E4E8FBEB98DE2E94CB529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8">
    <w:name w:val="C33B5078F48A4F07B2C58A907BCFB8CF8"/>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8">
    <w:name w:val="78FB613F7ED24DE4B577E51087FE1C4F8"/>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8">
    <w:name w:val="6400F1186A1E4AA2B94EECD8EF99D42E8"/>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8">
    <w:name w:val="2EE2FD84E53449CC8D5E007947F9A23E8"/>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8">
    <w:name w:val="AD8EF8D7D44B4E4A9AADD0551618DDC58"/>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8">
    <w:name w:val="4FC8CDC0E7C043AD9209C6B2FDAF33868"/>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8">
    <w:name w:val="CCA7BE6761074EDF8F9CAE3F4CE750AD8"/>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8">
    <w:name w:val="9B8000348D4F4697935229204CFF2E1C8"/>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8">
    <w:name w:val="A8C11F0EC3D447208F56C11A4507D2928"/>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8">
    <w:name w:val="DEBAA20EDA7D4AF593E354567E1F7AFD8"/>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8">
    <w:name w:val="22FF95CB091948D79E802815DFA721988"/>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8">
    <w:name w:val="A23385193DD64E5B8BE4B28D8273188E8"/>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8">
    <w:name w:val="C7735D3ACBD3437690A9CCB1A5A4272F8"/>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8">
    <w:name w:val="20BA7DEB153E41C8B1DA055379E85EC48"/>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8">
    <w:name w:val="3406A0696929407CAE0996F47BCCB84F8"/>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8">
    <w:name w:val="C9DD0B6B45804E25872156FF2BB018298"/>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8">
    <w:name w:val="ECE2533263F04635A265A4B34BA1360E8"/>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8">
    <w:name w:val="12A531AA8DF74FCE8A5396653FFA88018"/>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8">
    <w:name w:val="066B2347D48A4B3197C45D86FC43E7088"/>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8">
    <w:name w:val="CBD3680606D4497489C2FF4DB00FD5D58"/>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8">
    <w:name w:val="BDBC5AA854EC4535A311EA2561D1DF888"/>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8">
    <w:name w:val="72C96A4FDFEA48568132B985D6E395228"/>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8">
    <w:name w:val="E2898BF5DBAF4149A52D1B7E37EF27818"/>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8">
    <w:name w:val="28E1AC42CF294292B6339194236BB2738"/>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8">
    <w:name w:val="07104D92EBA644AC917C2B9862BA7CB08"/>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8">
    <w:name w:val="FC8E4F019C194F53932312C585B67DBD8"/>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8">
    <w:name w:val="CEAA7D863902408CB8D8929F16B260718"/>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8">
    <w:name w:val="577A37CBADF946D088EF2EA98C1ED0188"/>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8">
    <w:name w:val="7E87AE6D7CF1410C90F5CABA92AB520A8"/>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8">
    <w:name w:val="1FB40766D5EF420F9F8F4CE2CEC09FF68"/>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8">
    <w:name w:val="BFCCE201372D43309392622BC21DBAFD8"/>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8">
    <w:name w:val="A360AA5EB226426186D86811D392909F8"/>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8">
    <w:name w:val="E19CB3A6A5B54F8081D7DC8065AF3AD58"/>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8">
    <w:name w:val="06BB527385BB4BCAA6D79A7DFB2128BC8"/>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7">
    <w:name w:val="FEB1319E77DF42C1B4B846030FBE0C5F7"/>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7">
    <w:name w:val="3E67BDC59F0F47A9AA4BEFB1F9DAC8D27"/>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7">
    <w:name w:val="7C0B7FDF10C34E678BC6A825B97BC5B47"/>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7">
    <w:name w:val="DBDD5FED7F6649A38785EB80FEED66CB7"/>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7">
    <w:name w:val="2C2FAF76F6294C6A8931F1DA51853889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7">
    <w:name w:val="3A05114AE3F54094A18129E825AFC5F3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7">
    <w:name w:val="DD354833FA8A401BB46C0CD5C2E2CE467"/>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7">
    <w:name w:val="7F9E3A64F43A4FF9B28D1AB1DBB478CB7"/>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7">
    <w:name w:val="3A377BFC673C49508BAF097B84289F4E7"/>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7">
    <w:name w:val="69C11568E95D4297A01A0923359836B17"/>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7">
    <w:name w:val="E6A4F4C64B3F4955B4C35511AB8A8A407"/>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7">
    <w:name w:val="71AA0CA95EEF47ADA38BBD5F520BDDCC7"/>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7">
    <w:name w:val="5C3850E4A8264336A3B539075257B18A7"/>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7">
    <w:name w:val="79AB532FBD664E2E925EB6302F9A40067"/>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7">
    <w:name w:val="8E6AD456ECD344B6BAC80244C46329E77"/>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7">
    <w:name w:val="4EF7319A827F41C2A12B417D035D7F2E7"/>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7">
    <w:name w:val="FA667CF77D254B84846B5615E5E249477"/>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7">
    <w:name w:val="BDD6F269FBC54B5FB44306F97AE2502D7"/>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7">
    <w:name w:val="402E706477AB488B91F4A800212B6A387"/>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7">
    <w:name w:val="04761AD02D1348EDAB7DADC09EBD5E7B7"/>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1">
    <w:name w:val="D81D89CDE5164116A136D126B92A98251"/>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1">
    <w:name w:val="7A29A1D826354FE5AFB2116A3AC643061"/>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1">
    <w:name w:val="475D8430A34C4FBA8BA39FFE8B1D5FF71"/>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1">
    <w:name w:val="E5AAFDFD65C0482EA84EE473DB8AA9CE1"/>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1">
    <w:name w:val="5B9476E4147546D986A645723511799C1"/>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1">
    <w:name w:val="142543E2BF4748EBA8B08F86870BC4571"/>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1">
    <w:name w:val="B23E1288B324458F9550657E1FE2DCD31"/>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1">
    <w:name w:val="7B07B195D4CD459B99FC65965660FA8F1"/>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1">
    <w:name w:val="E624CD445A3F4F1AA92A5D4536D413261"/>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1">
    <w:name w:val="154F4568FE304788AB47290C503456761"/>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1">
    <w:name w:val="AE391408F57B42169004D1FD978279661"/>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1">
    <w:name w:val="7295741D176D4ADCB006D294008040E71"/>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1">
    <w:name w:val="C51C339EAD124671A35A11F5720C27B1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1">
    <w:name w:val="D2D960B9D1FC45B68BCE8E31A4E27D441"/>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1">
    <w:name w:val="73C66711DFFD4DA9B6D822F4B1E6886C1"/>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1">
    <w:name w:val="30BF8162F5BC4BAEA2FF950BEC6C8BC1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1">
    <w:name w:val="7929AB1FBE6E4643904DF4C0215BBC2A1"/>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1">
    <w:name w:val="F13B678CE7D94D538BBAC986F56467C01"/>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1">
    <w:name w:val="9C4829B3F4F24C75B65AD296945971031"/>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1">
    <w:name w:val="9B9CA523441A44F59B05B0FBFC508FCC1"/>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1">
    <w:name w:val="2C248CB07B1946FFB4709FFFC03F49551"/>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1">
    <w:name w:val="E81105F552F9410EB5D82ECFCB7FE7041"/>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1">
    <w:name w:val="C434134E2A94434898481591938CD5051"/>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1">
    <w:name w:val="04E7AA1B92264839A4605C0FA3997EB71"/>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1">
    <w:name w:val="114B13D5DCFC4E2BB189A76C88F584B31"/>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1">
    <w:name w:val="26C508458BBA4E6082AA868A5DEC4DB01"/>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1">
    <w:name w:val="A6BA7EEA183F47D7B895CD77A2BB34171"/>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1">
    <w:name w:val="9A5D9493E32C4456B88626C949B0F2541"/>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1">
    <w:name w:val="CCF2E44304F148A8A517042C22AFFAA51"/>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1">
    <w:name w:val="D33B717FBC8D421BA13F8B7EC14B85161"/>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1">
    <w:name w:val="50A7C5FF8BEE41DD91F617F833255C8A1"/>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1">
    <w:name w:val="77E79941869C462A8A601B1C9B3CE1B81"/>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1">
    <w:name w:val="A95FDAB6590C495F9E47E0F992672ED41"/>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1">
    <w:name w:val="CD4D28DDD2584DBEBD44F7833FE82BB91"/>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1">
    <w:name w:val="248634E7B4924334AE1D63D520F32D51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1">
    <w:name w:val="95E494C24AE949F2A127678A2DFAA1C41"/>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1">
    <w:name w:val="B3BE012D7BD0440C9888CCAB4B802FF31"/>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1">
    <w:name w:val="CD02B8986B4E435A84F36FC3AC5293AC1"/>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1">
    <w:name w:val="BB19FDE6DB204002A7201F477B5DF4331"/>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1">
    <w:name w:val="ED2287B7F7CA4807A07CD02FDBDCB2991"/>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1">
    <w:name w:val="4FF1BA79776E4CB6909A5ECE694E67C1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1">
    <w:name w:val="5363ACEB8AF74E379B34A6EF9B5E83FE1"/>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1">
    <w:name w:val="182E1582AD4C4375903FD2337449DFB71"/>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1">
    <w:name w:val="01798DA10C7241D9A12452863BDC58E51"/>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1">
    <w:name w:val="457D617CEC174F27AEFA433F99CA4D481"/>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1">
    <w:name w:val="EA856586C5DF452DB6F6568E5CA836421"/>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8">
    <w:name w:val="68837DFDBB084D30B4C8FCD05E5BD00A8"/>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9">
    <w:name w:val="6A836A4E3EA14E2984AC2F4DA737ABA2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9">
    <w:name w:val="A31A6266BA4E4E8FBEB98DE2E94CB529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9">
    <w:name w:val="C33B5078F48A4F07B2C58A907BCFB8CF9"/>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9">
    <w:name w:val="78FB613F7ED24DE4B577E51087FE1C4F9"/>
    <w:rsid w:val="003E2E0C"/>
    <w:pPr>
      <w:spacing w:after="100" w:line="240" w:lineRule="auto"/>
    </w:pPr>
    <w:rPr>
      <w:rFonts w:ascii="Times New Roman" w:eastAsiaTheme="minorHAnsi" w:hAnsi="Times New Roman" w:cs="Times New Roman"/>
      <w:sz w:val="24"/>
      <w:szCs w:val="24"/>
    </w:rPr>
  </w:style>
  <w:style w:type="paragraph" w:customStyle="1" w:styleId="6400F1186A1E4AA2B94EECD8EF99D42E9">
    <w:name w:val="6400F1186A1E4AA2B94EECD8EF99D42E9"/>
    <w:rsid w:val="003E2E0C"/>
    <w:pPr>
      <w:spacing w:after="100" w:line="240" w:lineRule="auto"/>
    </w:pPr>
    <w:rPr>
      <w:rFonts w:ascii="Times New Roman" w:eastAsiaTheme="minorHAnsi" w:hAnsi="Times New Roman" w:cs="Times New Roman"/>
      <w:sz w:val="24"/>
      <w:szCs w:val="24"/>
    </w:rPr>
  </w:style>
  <w:style w:type="paragraph" w:customStyle="1" w:styleId="2EE2FD84E53449CC8D5E007947F9A23E9">
    <w:name w:val="2EE2FD84E53449CC8D5E007947F9A23E9"/>
    <w:rsid w:val="003E2E0C"/>
    <w:pPr>
      <w:spacing w:after="100" w:line="240" w:lineRule="auto"/>
    </w:pPr>
    <w:rPr>
      <w:rFonts w:ascii="Times New Roman" w:eastAsiaTheme="minorHAnsi" w:hAnsi="Times New Roman" w:cs="Times New Roman"/>
      <w:sz w:val="24"/>
      <w:szCs w:val="24"/>
    </w:rPr>
  </w:style>
  <w:style w:type="paragraph" w:customStyle="1" w:styleId="AD8EF8D7D44B4E4A9AADD0551618DDC59">
    <w:name w:val="AD8EF8D7D44B4E4A9AADD0551618DDC59"/>
    <w:rsid w:val="003E2E0C"/>
    <w:pPr>
      <w:spacing w:after="100" w:line="240" w:lineRule="auto"/>
    </w:pPr>
    <w:rPr>
      <w:rFonts w:ascii="Times New Roman" w:eastAsiaTheme="minorHAnsi" w:hAnsi="Times New Roman" w:cs="Times New Roman"/>
      <w:sz w:val="24"/>
      <w:szCs w:val="24"/>
    </w:rPr>
  </w:style>
  <w:style w:type="paragraph" w:customStyle="1" w:styleId="4FC8CDC0E7C043AD9209C6B2FDAF33869">
    <w:name w:val="4FC8CDC0E7C043AD9209C6B2FDAF33869"/>
    <w:rsid w:val="003E2E0C"/>
    <w:pPr>
      <w:spacing w:after="100" w:line="240" w:lineRule="auto"/>
    </w:pPr>
    <w:rPr>
      <w:rFonts w:ascii="Times New Roman" w:eastAsiaTheme="minorHAnsi" w:hAnsi="Times New Roman" w:cs="Times New Roman"/>
      <w:sz w:val="24"/>
      <w:szCs w:val="24"/>
    </w:rPr>
  </w:style>
  <w:style w:type="paragraph" w:customStyle="1" w:styleId="CCA7BE6761074EDF8F9CAE3F4CE750AD9">
    <w:name w:val="CCA7BE6761074EDF8F9CAE3F4CE750AD9"/>
    <w:rsid w:val="003E2E0C"/>
    <w:pPr>
      <w:spacing w:after="100" w:line="240" w:lineRule="auto"/>
    </w:pPr>
    <w:rPr>
      <w:rFonts w:ascii="Times New Roman" w:eastAsiaTheme="minorHAnsi" w:hAnsi="Times New Roman" w:cs="Times New Roman"/>
      <w:sz w:val="24"/>
      <w:szCs w:val="24"/>
    </w:rPr>
  </w:style>
  <w:style w:type="paragraph" w:customStyle="1" w:styleId="9B8000348D4F4697935229204CFF2E1C9">
    <w:name w:val="9B8000348D4F4697935229204CFF2E1C9"/>
    <w:rsid w:val="003E2E0C"/>
    <w:pPr>
      <w:spacing w:after="100" w:line="240" w:lineRule="auto"/>
    </w:pPr>
    <w:rPr>
      <w:rFonts w:ascii="Times New Roman" w:eastAsiaTheme="minorHAnsi" w:hAnsi="Times New Roman" w:cs="Times New Roman"/>
      <w:sz w:val="24"/>
      <w:szCs w:val="24"/>
    </w:rPr>
  </w:style>
  <w:style w:type="paragraph" w:customStyle="1" w:styleId="A8C11F0EC3D447208F56C11A4507D2929">
    <w:name w:val="A8C11F0EC3D447208F56C11A4507D2929"/>
    <w:rsid w:val="003E2E0C"/>
    <w:pPr>
      <w:spacing w:after="100" w:line="240" w:lineRule="auto"/>
    </w:pPr>
    <w:rPr>
      <w:rFonts w:ascii="Times New Roman" w:eastAsiaTheme="minorHAnsi" w:hAnsi="Times New Roman" w:cs="Times New Roman"/>
      <w:sz w:val="24"/>
      <w:szCs w:val="24"/>
    </w:rPr>
  </w:style>
  <w:style w:type="paragraph" w:customStyle="1" w:styleId="DEBAA20EDA7D4AF593E354567E1F7AFD9">
    <w:name w:val="DEBAA20EDA7D4AF593E354567E1F7AFD9"/>
    <w:rsid w:val="003E2E0C"/>
    <w:pPr>
      <w:spacing w:after="100" w:line="240" w:lineRule="auto"/>
    </w:pPr>
    <w:rPr>
      <w:rFonts w:ascii="Times New Roman" w:eastAsiaTheme="minorHAnsi" w:hAnsi="Times New Roman" w:cs="Times New Roman"/>
      <w:sz w:val="24"/>
      <w:szCs w:val="24"/>
    </w:rPr>
  </w:style>
  <w:style w:type="paragraph" w:customStyle="1" w:styleId="22FF95CB091948D79E802815DFA721989">
    <w:name w:val="22FF95CB091948D79E802815DFA721989"/>
    <w:rsid w:val="003E2E0C"/>
    <w:pPr>
      <w:spacing w:after="100" w:line="240" w:lineRule="auto"/>
    </w:pPr>
    <w:rPr>
      <w:rFonts w:ascii="Times New Roman" w:eastAsiaTheme="minorHAnsi" w:hAnsi="Times New Roman" w:cs="Times New Roman"/>
      <w:sz w:val="24"/>
      <w:szCs w:val="24"/>
    </w:rPr>
  </w:style>
  <w:style w:type="paragraph" w:customStyle="1" w:styleId="A23385193DD64E5B8BE4B28D8273188E9">
    <w:name w:val="A23385193DD64E5B8BE4B28D8273188E9"/>
    <w:rsid w:val="003E2E0C"/>
    <w:pPr>
      <w:spacing w:after="100" w:line="240" w:lineRule="auto"/>
    </w:pPr>
    <w:rPr>
      <w:rFonts w:ascii="Times New Roman" w:eastAsiaTheme="minorHAnsi" w:hAnsi="Times New Roman" w:cs="Times New Roman"/>
      <w:sz w:val="24"/>
      <w:szCs w:val="24"/>
    </w:rPr>
  </w:style>
  <w:style w:type="paragraph" w:customStyle="1" w:styleId="C7735D3ACBD3437690A9CCB1A5A4272F9">
    <w:name w:val="C7735D3ACBD3437690A9CCB1A5A4272F9"/>
    <w:rsid w:val="003E2E0C"/>
    <w:pPr>
      <w:spacing w:after="100" w:line="240" w:lineRule="auto"/>
    </w:pPr>
    <w:rPr>
      <w:rFonts w:ascii="Times New Roman" w:eastAsiaTheme="minorHAnsi" w:hAnsi="Times New Roman" w:cs="Times New Roman"/>
      <w:sz w:val="24"/>
      <w:szCs w:val="24"/>
    </w:rPr>
  </w:style>
  <w:style w:type="paragraph" w:customStyle="1" w:styleId="20BA7DEB153E41C8B1DA055379E85EC49">
    <w:name w:val="20BA7DEB153E41C8B1DA055379E85EC49"/>
    <w:rsid w:val="003E2E0C"/>
    <w:pPr>
      <w:spacing w:after="100" w:line="240" w:lineRule="auto"/>
    </w:pPr>
    <w:rPr>
      <w:rFonts w:ascii="Times New Roman" w:eastAsiaTheme="minorHAnsi" w:hAnsi="Times New Roman" w:cs="Times New Roman"/>
      <w:sz w:val="24"/>
      <w:szCs w:val="24"/>
    </w:rPr>
  </w:style>
  <w:style w:type="paragraph" w:customStyle="1" w:styleId="3406A0696929407CAE0996F47BCCB84F9">
    <w:name w:val="3406A0696929407CAE0996F47BCCB84F9"/>
    <w:rsid w:val="003E2E0C"/>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9">
    <w:name w:val="C9DD0B6B45804E25872156FF2BB018299"/>
    <w:rsid w:val="003E2E0C"/>
    <w:pPr>
      <w:spacing w:after="100" w:line="240" w:lineRule="auto"/>
    </w:pPr>
    <w:rPr>
      <w:rFonts w:ascii="Times New Roman" w:eastAsiaTheme="minorHAnsi" w:hAnsi="Times New Roman" w:cs="Times New Roman"/>
      <w:sz w:val="24"/>
      <w:szCs w:val="24"/>
    </w:rPr>
  </w:style>
  <w:style w:type="paragraph" w:customStyle="1" w:styleId="ECE2533263F04635A265A4B34BA1360E9">
    <w:name w:val="ECE2533263F04635A265A4B34BA1360E9"/>
    <w:rsid w:val="003E2E0C"/>
    <w:pPr>
      <w:spacing w:after="100" w:line="240" w:lineRule="auto"/>
    </w:pPr>
    <w:rPr>
      <w:rFonts w:ascii="Times New Roman" w:eastAsiaTheme="minorHAnsi" w:hAnsi="Times New Roman" w:cs="Times New Roman"/>
      <w:sz w:val="24"/>
      <w:szCs w:val="24"/>
    </w:rPr>
  </w:style>
  <w:style w:type="paragraph" w:customStyle="1" w:styleId="12A531AA8DF74FCE8A5396653FFA88019">
    <w:name w:val="12A531AA8DF74FCE8A5396653FFA88019"/>
    <w:rsid w:val="003E2E0C"/>
    <w:pPr>
      <w:spacing w:after="100" w:line="240" w:lineRule="auto"/>
    </w:pPr>
    <w:rPr>
      <w:rFonts w:ascii="Times New Roman" w:eastAsiaTheme="minorHAnsi" w:hAnsi="Times New Roman" w:cs="Times New Roman"/>
      <w:sz w:val="24"/>
      <w:szCs w:val="24"/>
    </w:rPr>
  </w:style>
  <w:style w:type="paragraph" w:customStyle="1" w:styleId="066B2347D48A4B3197C45D86FC43E7089">
    <w:name w:val="066B2347D48A4B3197C45D86FC43E7089"/>
    <w:rsid w:val="003E2E0C"/>
    <w:pPr>
      <w:spacing w:after="100" w:line="240" w:lineRule="auto"/>
    </w:pPr>
    <w:rPr>
      <w:rFonts w:ascii="Times New Roman" w:eastAsiaTheme="minorHAnsi" w:hAnsi="Times New Roman" w:cs="Times New Roman"/>
      <w:sz w:val="24"/>
      <w:szCs w:val="24"/>
    </w:rPr>
  </w:style>
  <w:style w:type="paragraph" w:customStyle="1" w:styleId="CBD3680606D4497489C2FF4DB00FD5D59">
    <w:name w:val="CBD3680606D4497489C2FF4DB00FD5D59"/>
    <w:rsid w:val="003E2E0C"/>
    <w:pPr>
      <w:spacing w:after="100" w:line="240" w:lineRule="auto"/>
    </w:pPr>
    <w:rPr>
      <w:rFonts w:ascii="Times New Roman" w:eastAsiaTheme="minorHAnsi" w:hAnsi="Times New Roman" w:cs="Times New Roman"/>
      <w:sz w:val="24"/>
      <w:szCs w:val="24"/>
    </w:rPr>
  </w:style>
  <w:style w:type="paragraph" w:customStyle="1" w:styleId="BDBC5AA854EC4535A311EA2561D1DF889">
    <w:name w:val="BDBC5AA854EC4535A311EA2561D1DF889"/>
    <w:rsid w:val="003E2E0C"/>
    <w:pPr>
      <w:spacing w:after="100" w:line="240" w:lineRule="auto"/>
    </w:pPr>
    <w:rPr>
      <w:rFonts w:ascii="Times New Roman" w:eastAsiaTheme="minorHAnsi" w:hAnsi="Times New Roman" w:cs="Times New Roman"/>
      <w:sz w:val="24"/>
      <w:szCs w:val="24"/>
    </w:rPr>
  </w:style>
  <w:style w:type="paragraph" w:customStyle="1" w:styleId="72C96A4FDFEA48568132B985D6E395229">
    <w:name w:val="72C96A4FDFEA48568132B985D6E395229"/>
    <w:rsid w:val="003E2E0C"/>
    <w:pPr>
      <w:spacing w:after="100" w:line="240" w:lineRule="auto"/>
    </w:pPr>
    <w:rPr>
      <w:rFonts w:ascii="Times New Roman" w:eastAsiaTheme="minorHAnsi" w:hAnsi="Times New Roman" w:cs="Times New Roman"/>
      <w:sz w:val="24"/>
      <w:szCs w:val="24"/>
    </w:rPr>
  </w:style>
  <w:style w:type="paragraph" w:customStyle="1" w:styleId="E2898BF5DBAF4149A52D1B7E37EF27819">
    <w:name w:val="E2898BF5DBAF4149A52D1B7E37EF27819"/>
    <w:rsid w:val="003E2E0C"/>
    <w:pPr>
      <w:spacing w:after="100" w:line="240" w:lineRule="auto"/>
    </w:pPr>
    <w:rPr>
      <w:rFonts w:ascii="Times New Roman" w:eastAsiaTheme="minorHAnsi" w:hAnsi="Times New Roman" w:cs="Times New Roman"/>
      <w:sz w:val="24"/>
      <w:szCs w:val="24"/>
    </w:rPr>
  </w:style>
  <w:style w:type="paragraph" w:customStyle="1" w:styleId="28E1AC42CF294292B6339194236BB2739">
    <w:name w:val="28E1AC42CF294292B6339194236BB2739"/>
    <w:rsid w:val="003E2E0C"/>
    <w:pPr>
      <w:spacing w:after="100" w:line="240" w:lineRule="auto"/>
    </w:pPr>
    <w:rPr>
      <w:rFonts w:ascii="Times New Roman" w:eastAsiaTheme="minorHAnsi" w:hAnsi="Times New Roman" w:cs="Times New Roman"/>
      <w:sz w:val="24"/>
      <w:szCs w:val="24"/>
    </w:rPr>
  </w:style>
  <w:style w:type="paragraph" w:customStyle="1" w:styleId="07104D92EBA644AC917C2B9862BA7CB09">
    <w:name w:val="07104D92EBA644AC917C2B9862BA7CB09"/>
    <w:rsid w:val="003E2E0C"/>
    <w:pPr>
      <w:spacing w:after="100" w:line="240" w:lineRule="auto"/>
    </w:pPr>
    <w:rPr>
      <w:rFonts w:ascii="Times New Roman" w:eastAsiaTheme="minorHAnsi" w:hAnsi="Times New Roman" w:cs="Times New Roman"/>
      <w:sz w:val="24"/>
      <w:szCs w:val="24"/>
    </w:rPr>
  </w:style>
  <w:style w:type="paragraph" w:customStyle="1" w:styleId="FC8E4F019C194F53932312C585B67DBD9">
    <w:name w:val="FC8E4F019C194F53932312C585B67DBD9"/>
    <w:rsid w:val="003E2E0C"/>
    <w:pPr>
      <w:spacing w:after="100" w:line="240" w:lineRule="auto"/>
    </w:pPr>
    <w:rPr>
      <w:rFonts w:ascii="Times New Roman" w:eastAsiaTheme="minorHAnsi" w:hAnsi="Times New Roman" w:cs="Times New Roman"/>
      <w:sz w:val="24"/>
      <w:szCs w:val="24"/>
    </w:rPr>
  </w:style>
  <w:style w:type="paragraph" w:customStyle="1" w:styleId="CEAA7D863902408CB8D8929F16B260719">
    <w:name w:val="CEAA7D863902408CB8D8929F16B260719"/>
    <w:rsid w:val="003E2E0C"/>
    <w:pPr>
      <w:spacing w:after="100" w:line="240" w:lineRule="auto"/>
    </w:pPr>
    <w:rPr>
      <w:rFonts w:ascii="Times New Roman" w:eastAsiaTheme="minorHAnsi" w:hAnsi="Times New Roman" w:cs="Times New Roman"/>
      <w:sz w:val="24"/>
      <w:szCs w:val="24"/>
    </w:rPr>
  </w:style>
  <w:style w:type="paragraph" w:customStyle="1" w:styleId="577A37CBADF946D088EF2EA98C1ED0189">
    <w:name w:val="577A37CBADF946D088EF2EA98C1ED0189"/>
    <w:rsid w:val="003E2E0C"/>
    <w:pPr>
      <w:spacing w:after="100" w:line="240" w:lineRule="auto"/>
    </w:pPr>
    <w:rPr>
      <w:rFonts w:ascii="Times New Roman" w:eastAsiaTheme="minorHAnsi" w:hAnsi="Times New Roman" w:cs="Times New Roman"/>
      <w:sz w:val="24"/>
      <w:szCs w:val="24"/>
    </w:rPr>
  </w:style>
  <w:style w:type="paragraph" w:customStyle="1" w:styleId="7E87AE6D7CF1410C90F5CABA92AB520A9">
    <w:name w:val="7E87AE6D7CF1410C90F5CABA92AB520A9"/>
    <w:rsid w:val="003E2E0C"/>
    <w:pPr>
      <w:spacing w:after="100" w:line="240" w:lineRule="auto"/>
    </w:pPr>
    <w:rPr>
      <w:rFonts w:ascii="Times New Roman" w:eastAsiaTheme="minorHAnsi" w:hAnsi="Times New Roman" w:cs="Times New Roman"/>
      <w:sz w:val="24"/>
      <w:szCs w:val="24"/>
    </w:rPr>
  </w:style>
  <w:style w:type="paragraph" w:customStyle="1" w:styleId="1FB40766D5EF420F9F8F4CE2CEC09FF69">
    <w:name w:val="1FB40766D5EF420F9F8F4CE2CEC09FF69"/>
    <w:rsid w:val="003E2E0C"/>
    <w:pPr>
      <w:spacing w:after="100" w:line="240" w:lineRule="auto"/>
    </w:pPr>
    <w:rPr>
      <w:rFonts w:ascii="Times New Roman" w:eastAsiaTheme="minorHAnsi" w:hAnsi="Times New Roman" w:cs="Times New Roman"/>
      <w:sz w:val="24"/>
      <w:szCs w:val="24"/>
    </w:rPr>
  </w:style>
  <w:style w:type="paragraph" w:customStyle="1" w:styleId="BFCCE201372D43309392622BC21DBAFD9">
    <w:name w:val="BFCCE201372D43309392622BC21DBAFD9"/>
    <w:rsid w:val="003E2E0C"/>
    <w:pPr>
      <w:spacing w:after="100" w:line="240" w:lineRule="auto"/>
    </w:pPr>
    <w:rPr>
      <w:rFonts w:ascii="Times New Roman" w:eastAsiaTheme="minorHAnsi" w:hAnsi="Times New Roman" w:cs="Times New Roman"/>
      <w:sz w:val="24"/>
      <w:szCs w:val="24"/>
    </w:rPr>
  </w:style>
  <w:style w:type="paragraph" w:customStyle="1" w:styleId="A360AA5EB226426186D86811D392909F9">
    <w:name w:val="A360AA5EB226426186D86811D392909F9"/>
    <w:rsid w:val="003E2E0C"/>
    <w:pPr>
      <w:spacing w:after="100" w:line="240" w:lineRule="auto"/>
    </w:pPr>
    <w:rPr>
      <w:rFonts w:ascii="Times New Roman" w:eastAsiaTheme="minorHAnsi" w:hAnsi="Times New Roman" w:cs="Times New Roman"/>
      <w:sz w:val="24"/>
      <w:szCs w:val="24"/>
    </w:rPr>
  </w:style>
  <w:style w:type="paragraph" w:customStyle="1" w:styleId="E19CB3A6A5B54F8081D7DC8065AF3AD59">
    <w:name w:val="E19CB3A6A5B54F8081D7DC8065AF3AD59"/>
    <w:rsid w:val="003E2E0C"/>
    <w:pPr>
      <w:spacing w:after="100" w:line="240" w:lineRule="auto"/>
    </w:pPr>
    <w:rPr>
      <w:rFonts w:ascii="Times New Roman" w:eastAsiaTheme="minorHAnsi" w:hAnsi="Times New Roman" w:cs="Times New Roman"/>
      <w:sz w:val="24"/>
      <w:szCs w:val="24"/>
    </w:rPr>
  </w:style>
  <w:style w:type="paragraph" w:customStyle="1" w:styleId="06BB527385BB4BCAA6D79A7DFB2128BC9">
    <w:name w:val="06BB527385BB4BCAA6D79A7DFB2128BC9"/>
    <w:rsid w:val="003E2E0C"/>
    <w:pPr>
      <w:spacing w:after="100" w:line="240" w:lineRule="auto"/>
    </w:pPr>
    <w:rPr>
      <w:rFonts w:ascii="Times New Roman" w:eastAsiaTheme="minorHAnsi" w:hAnsi="Times New Roman" w:cs="Times New Roman"/>
      <w:sz w:val="24"/>
      <w:szCs w:val="24"/>
    </w:rPr>
  </w:style>
  <w:style w:type="paragraph" w:customStyle="1" w:styleId="FEB1319E77DF42C1B4B846030FBE0C5F8">
    <w:name w:val="FEB1319E77DF42C1B4B846030FBE0C5F8"/>
    <w:rsid w:val="003E2E0C"/>
    <w:pPr>
      <w:spacing w:after="100" w:line="240" w:lineRule="auto"/>
    </w:pPr>
    <w:rPr>
      <w:rFonts w:ascii="Times New Roman" w:eastAsiaTheme="minorHAnsi" w:hAnsi="Times New Roman" w:cs="Times New Roman"/>
      <w:sz w:val="24"/>
      <w:szCs w:val="24"/>
    </w:rPr>
  </w:style>
  <w:style w:type="paragraph" w:customStyle="1" w:styleId="3E67BDC59F0F47A9AA4BEFB1F9DAC8D28">
    <w:name w:val="3E67BDC59F0F47A9AA4BEFB1F9DAC8D28"/>
    <w:rsid w:val="003E2E0C"/>
    <w:pPr>
      <w:spacing w:after="100" w:line="240" w:lineRule="auto"/>
    </w:pPr>
    <w:rPr>
      <w:rFonts w:ascii="Times New Roman" w:eastAsiaTheme="minorHAnsi" w:hAnsi="Times New Roman" w:cs="Times New Roman"/>
      <w:sz w:val="24"/>
      <w:szCs w:val="24"/>
    </w:rPr>
  </w:style>
  <w:style w:type="paragraph" w:customStyle="1" w:styleId="7C0B7FDF10C34E678BC6A825B97BC5B48">
    <w:name w:val="7C0B7FDF10C34E678BC6A825B97BC5B48"/>
    <w:rsid w:val="003E2E0C"/>
    <w:pPr>
      <w:spacing w:after="100" w:line="240" w:lineRule="auto"/>
    </w:pPr>
    <w:rPr>
      <w:rFonts w:ascii="Times New Roman" w:eastAsiaTheme="minorHAnsi" w:hAnsi="Times New Roman" w:cs="Times New Roman"/>
      <w:sz w:val="24"/>
      <w:szCs w:val="24"/>
    </w:rPr>
  </w:style>
  <w:style w:type="paragraph" w:customStyle="1" w:styleId="DBDD5FED7F6649A38785EB80FEED66CB8">
    <w:name w:val="DBDD5FED7F6649A38785EB80FEED66CB8"/>
    <w:rsid w:val="003E2E0C"/>
    <w:pPr>
      <w:spacing w:after="100" w:line="240" w:lineRule="auto"/>
    </w:pPr>
    <w:rPr>
      <w:rFonts w:ascii="Times New Roman" w:eastAsiaTheme="minorHAnsi" w:hAnsi="Times New Roman" w:cs="Times New Roman"/>
      <w:sz w:val="24"/>
      <w:szCs w:val="24"/>
    </w:rPr>
  </w:style>
  <w:style w:type="paragraph" w:customStyle="1" w:styleId="2C2FAF76F6294C6A8931F1DA518538898">
    <w:name w:val="2C2FAF76F6294C6A8931F1DA51853889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8">
    <w:name w:val="3A05114AE3F54094A18129E825AFC5F3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8">
    <w:name w:val="DD354833FA8A401BB46C0CD5C2E2CE468"/>
    <w:rsid w:val="003E2E0C"/>
    <w:pPr>
      <w:spacing w:after="100" w:line="240" w:lineRule="auto"/>
    </w:pPr>
    <w:rPr>
      <w:rFonts w:ascii="Times New Roman" w:eastAsiaTheme="minorHAnsi" w:hAnsi="Times New Roman" w:cs="Times New Roman"/>
      <w:sz w:val="24"/>
      <w:szCs w:val="24"/>
    </w:rPr>
  </w:style>
  <w:style w:type="paragraph" w:customStyle="1" w:styleId="7F9E3A64F43A4FF9B28D1AB1DBB478CB8">
    <w:name w:val="7F9E3A64F43A4FF9B28D1AB1DBB478CB8"/>
    <w:rsid w:val="003E2E0C"/>
    <w:pPr>
      <w:spacing w:after="100" w:line="240" w:lineRule="auto"/>
    </w:pPr>
    <w:rPr>
      <w:rFonts w:ascii="Times New Roman" w:eastAsiaTheme="minorHAnsi" w:hAnsi="Times New Roman" w:cs="Times New Roman"/>
      <w:sz w:val="24"/>
      <w:szCs w:val="24"/>
    </w:rPr>
  </w:style>
  <w:style w:type="paragraph" w:customStyle="1" w:styleId="3A377BFC673C49508BAF097B84289F4E8">
    <w:name w:val="3A377BFC673C49508BAF097B84289F4E8"/>
    <w:rsid w:val="003E2E0C"/>
    <w:pPr>
      <w:spacing w:after="100" w:line="240" w:lineRule="auto"/>
    </w:pPr>
    <w:rPr>
      <w:rFonts w:ascii="Times New Roman" w:eastAsiaTheme="minorHAnsi" w:hAnsi="Times New Roman" w:cs="Times New Roman"/>
      <w:sz w:val="24"/>
      <w:szCs w:val="24"/>
    </w:rPr>
  </w:style>
  <w:style w:type="paragraph" w:customStyle="1" w:styleId="69C11568E95D4297A01A0923359836B18">
    <w:name w:val="69C11568E95D4297A01A0923359836B18"/>
    <w:rsid w:val="003E2E0C"/>
    <w:pPr>
      <w:spacing w:after="100" w:line="240" w:lineRule="auto"/>
    </w:pPr>
    <w:rPr>
      <w:rFonts w:ascii="Times New Roman" w:eastAsiaTheme="minorHAnsi" w:hAnsi="Times New Roman" w:cs="Times New Roman"/>
      <w:sz w:val="24"/>
      <w:szCs w:val="24"/>
    </w:rPr>
  </w:style>
  <w:style w:type="paragraph" w:customStyle="1" w:styleId="E6A4F4C64B3F4955B4C35511AB8A8A408">
    <w:name w:val="E6A4F4C64B3F4955B4C35511AB8A8A408"/>
    <w:rsid w:val="003E2E0C"/>
    <w:pPr>
      <w:spacing w:after="100" w:line="240" w:lineRule="auto"/>
    </w:pPr>
    <w:rPr>
      <w:rFonts w:ascii="Times New Roman" w:eastAsiaTheme="minorHAnsi" w:hAnsi="Times New Roman" w:cs="Times New Roman"/>
      <w:sz w:val="24"/>
      <w:szCs w:val="24"/>
    </w:rPr>
  </w:style>
  <w:style w:type="paragraph" w:customStyle="1" w:styleId="71AA0CA95EEF47ADA38BBD5F520BDDCC8">
    <w:name w:val="71AA0CA95EEF47ADA38BBD5F520BDDCC8"/>
    <w:rsid w:val="003E2E0C"/>
    <w:pPr>
      <w:spacing w:after="100" w:line="240" w:lineRule="auto"/>
    </w:pPr>
    <w:rPr>
      <w:rFonts w:ascii="Times New Roman" w:eastAsiaTheme="minorHAnsi" w:hAnsi="Times New Roman" w:cs="Times New Roman"/>
      <w:sz w:val="24"/>
      <w:szCs w:val="24"/>
    </w:rPr>
  </w:style>
  <w:style w:type="paragraph" w:customStyle="1" w:styleId="5C3850E4A8264336A3B539075257B18A8">
    <w:name w:val="5C3850E4A8264336A3B539075257B18A8"/>
    <w:rsid w:val="003E2E0C"/>
    <w:pPr>
      <w:spacing w:after="100" w:line="240" w:lineRule="auto"/>
    </w:pPr>
    <w:rPr>
      <w:rFonts w:ascii="Times New Roman" w:eastAsiaTheme="minorHAnsi" w:hAnsi="Times New Roman" w:cs="Times New Roman"/>
      <w:sz w:val="24"/>
      <w:szCs w:val="24"/>
    </w:rPr>
  </w:style>
  <w:style w:type="paragraph" w:customStyle="1" w:styleId="79AB532FBD664E2E925EB6302F9A40068">
    <w:name w:val="79AB532FBD664E2E925EB6302F9A40068"/>
    <w:rsid w:val="003E2E0C"/>
    <w:pPr>
      <w:spacing w:after="100" w:line="240" w:lineRule="auto"/>
    </w:pPr>
    <w:rPr>
      <w:rFonts w:ascii="Times New Roman" w:eastAsiaTheme="minorHAnsi" w:hAnsi="Times New Roman" w:cs="Times New Roman"/>
      <w:sz w:val="24"/>
      <w:szCs w:val="24"/>
    </w:rPr>
  </w:style>
  <w:style w:type="paragraph" w:customStyle="1" w:styleId="8E6AD456ECD344B6BAC80244C46329E78">
    <w:name w:val="8E6AD456ECD344B6BAC80244C46329E78"/>
    <w:rsid w:val="003E2E0C"/>
    <w:pPr>
      <w:spacing w:after="100" w:line="240" w:lineRule="auto"/>
    </w:pPr>
    <w:rPr>
      <w:rFonts w:ascii="Times New Roman" w:eastAsiaTheme="minorHAnsi" w:hAnsi="Times New Roman" w:cs="Times New Roman"/>
      <w:sz w:val="24"/>
      <w:szCs w:val="24"/>
    </w:rPr>
  </w:style>
  <w:style w:type="paragraph" w:customStyle="1" w:styleId="4EF7319A827F41C2A12B417D035D7F2E8">
    <w:name w:val="4EF7319A827F41C2A12B417D035D7F2E8"/>
    <w:rsid w:val="003E2E0C"/>
    <w:pPr>
      <w:spacing w:after="100" w:line="240" w:lineRule="auto"/>
    </w:pPr>
    <w:rPr>
      <w:rFonts w:ascii="Times New Roman" w:eastAsiaTheme="minorHAnsi" w:hAnsi="Times New Roman" w:cs="Times New Roman"/>
      <w:sz w:val="24"/>
      <w:szCs w:val="24"/>
    </w:rPr>
  </w:style>
  <w:style w:type="paragraph" w:customStyle="1" w:styleId="FA667CF77D254B84846B5615E5E249478">
    <w:name w:val="FA667CF77D254B84846B5615E5E249478"/>
    <w:rsid w:val="003E2E0C"/>
    <w:pPr>
      <w:spacing w:after="100" w:line="240" w:lineRule="auto"/>
    </w:pPr>
    <w:rPr>
      <w:rFonts w:ascii="Times New Roman" w:eastAsiaTheme="minorHAnsi" w:hAnsi="Times New Roman" w:cs="Times New Roman"/>
      <w:sz w:val="24"/>
      <w:szCs w:val="24"/>
    </w:rPr>
  </w:style>
  <w:style w:type="paragraph" w:customStyle="1" w:styleId="BDD6F269FBC54B5FB44306F97AE2502D8">
    <w:name w:val="BDD6F269FBC54B5FB44306F97AE2502D8"/>
    <w:rsid w:val="003E2E0C"/>
    <w:pPr>
      <w:spacing w:after="100" w:line="240" w:lineRule="auto"/>
    </w:pPr>
    <w:rPr>
      <w:rFonts w:ascii="Times New Roman" w:eastAsiaTheme="minorHAnsi" w:hAnsi="Times New Roman" w:cs="Times New Roman"/>
      <w:sz w:val="24"/>
      <w:szCs w:val="24"/>
    </w:rPr>
  </w:style>
  <w:style w:type="paragraph" w:customStyle="1" w:styleId="402E706477AB488B91F4A800212B6A388">
    <w:name w:val="402E706477AB488B91F4A800212B6A388"/>
    <w:rsid w:val="003E2E0C"/>
    <w:pPr>
      <w:spacing w:after="100" w:line="240" w:lineRule="auto"/>
    </w:pPr>
    <w:rPr>
      <w:rFonts w:ascii="Times New Roman" w:eastAsiaTheme="minorHAnsi" w:hAnsi="Times New Roman" w:cs="Times New Roman"/>
      <w:sz w:val="24"/>
      <w:szCs w:val="24"/>
    </w:rPr>
  </w:style>
  <w:style w:type="paragraph" w:customStyle="1" w:styleId="04761AD02D1348EDAB7DADC09EBD5E7B8">
    <w:name w:val="04761AD02D1348EDAB7DADC09EBD5E7B8"/>
    <w:rsid w:val="003E2E0C"/>
    <w:pPr>
      <w:spacing w:after="100" w:line="240" w:lineRule="auto"/>
    </w:pPr>
    <w:rPr>
      <w:rFonts w:ascii="Times New Roman" w:eastAsiaTheme="minorHAnsi" w:hAnsi="Times New Roman" w:cs="Times New Roman"/>
      <w:sz w:val="24"/>
      <w:szCs w:val="24"/>
    </w:rPr>
  </w:style>
  <w:style w:type="paragraph" w:customStyle="1" w:styleId="D81D89CDE5164116A136D126B92A98252">
    <w:name w:val="D81D89CDE5164116A136D126B92A98252"/>
    <w:rsid w:val="003E2E0C"/>
    <w:pPr>
      <w:spacing w:after="100" w:line="240" w:lineRule="auto"/>
    </w:pPr>
    <w:rPr>
      <w:rFonts w:ascii="Times New Roman" w:eastAsiaTheme="minorHAnsi" w:hAnsi="Times New Roman" w:cs="Times New Roman"/>
      <w:sz w:val="24"/>
      <w:szCs w:val="24"/>
    </w:rPr>
  </w:style>
  <w:style w:type="paragraph" w:customStyle="1" w:styleId="7A29A1D826354FE5AFB2116A3AC643062">
    <w:name w:val="7A29A1D826354FE5AFB2116A3AC643062"/>
    <w:rsid w:val="003E2E0C"/>
    <w:pPr>
      <w:spacing w:after="100" w:line="240" w:lineRule="auto"/>
    </w:pPr>
    <w:rPr>
      <w:rFonts w:ascii="Times New Roman" w:eastAsiaTheme="minorHAnsi" w:hAnsi="Times New Roman" w:cs="Times New Roman"/>
      <w:sz w:val="24"/>
      <w:szCs w:val="24"/>
    </w:rPr>
  </w:style>
  <w:style w:type="paragraph" w:customStyle="1" w:styleId="475D8430A34C4FBA8BA39FFE8B1D5FF72">
    <w:name w:val="475D8430A34C4FBA8BA39FFE8B1D5FF72"/>
    <w:rsid w:val="003E2E0C"/>
    <w:pPr>
      <w:spacing w:after="100" w:line="240" w:lineRule="auto"/>
    </w:pPr>
    <w:rPr>
      <w:rFonts w:ascii="Times New Roman" w:eastAsiaTheme="minorHAnsi" w:hAnsi="Times New Roman" w:cs="Times New Roman"/>
      <w:sz w:val="24"/>
      <w:szCs w:val="24"/>
    </w:rPr>
  </w:style>
  <w:style w:type="paragraph" w:customStyle="1" w:styleId="E5AAFDFD65C0482EA84EE473DB8AA9CE2">
    <w:name w:val="E5AAFDFD65C0482EA84EE473DB8AA9CE2"/>
    <w:rsid w:val="003E2E0C"/>
    <w:pPr>
      <w:spacing w:after="100" w:line="240" w:lineRule="auto"/>
    </w:pPr>
    <w:rPr>
      <w:rFonts w:ascii="Times New Roman" w:eastAsiaTheme="minorHAnsi" w:hAnsi="Times New Roman" w:cs="Times New Roman"/>
      <w:sz w:val="24"/>
      <w:szCs w:val="24"/>
    </w:rPr>
  </w:style>
  <w:style w:type="paragraph" w:customStyle="1" w:styleId="5B9476E4147546D986A645723511799C2">
    <w:name w:val="5B9476E4147546D986A645723511799C2"/>
    <w:rsid w:val="003E2E0C"/>
    <w:pPr>
      <w:spacing w:after="100" w:line="240" w:lineRule="auto"/>
    </w:pPr>
    <w:rPr>
      <w:rFonts w:ascii="Times New Roman" w:eastAsiaTheme="minorHAnsi" w:hAnsi="Times New Roman" w:cs="Times New Roman"/>
      <w:sz w:val="24"/>
      <w:szCs w:val="24"/>
    </w:rPr>
  </w:style>
  <w:style w:type="paragraph" w:customStyle="1" w:styleId="142543E2BF4748EBA8B08F86870BC4572">
    <w:name w:val="142543E2BF4748EBA8B08F86870BC4572"/>
    <w:rsid w:val="003E2E0C"/>
    <w:pPr>
      <w:spacing w:after="100" w:line="240" w:lineRule="auto"/>
    </w:pPr>
    <w:rPr>
      <w:rFonts w:ascii="Times New Roman" w:eastAsiaTheme="minorHAnsi" w:hAnsi="Times New Roman" w:cs="Times New Roman"/>
      <w:sz w:val="24"/>
      <w:szCs w:val="24"/>
    </w:rPr>
  </w:style>
  <w:style w:type="paragraph" w:customStyle="1" w:styleId="B23E1288B324458F9550657E1FE2DCD32">
    <w:name w:val="B23E1288B324458F9550657E1FE2DCD32"/>
    <w:rsid w:val="003E2E0C"/>
    <w:pPr>
      <w:spacing w:after="100" w:line="240" w:lineRule="auto"/>
    </w:pPr>
    <w:rPr>
      <w:rFonts w:ascii="Times New Roman" w:eastAsiaTheme="minorHAnsi" w:hAnsi="Times New Roman" w:cs="Times New Roman"/>
      <w:sz w:val="24"/>
      <w:szCs w:val="24"/>
    </w:rPr>
  </w:style>
  <w:style w:type="paragraph" w:customStyle="1" w:styleId="7B07B195D4CD459B99FC65965660FA8F2">
    <w:name w:val="7B07B195D4CD459B99FC65965660FA8F2"/>
    <w:rsid w:val="003E2E0C"/>
    <w:pPr>
      <w:spacing w:after="100" w:line="240" w:lineRule="auto"/>
    </w:pPr>
    <w:rPr>
      <w:rFonts w:ascii="Times New Roman" w:eastAsiaTheme="minorHAnsi" w:hAnsi="Times New Roman" w:cs="Times New Roman"/>
      <w:sz w:val="24"/>
      <w:szCs w:val="24"/>
    </w:rPr>
  </w:style>
  <w:style w:type="paragraph" w:customStyle="1" w:styleId="E624CD445A3F4F1AA92A5D4536D413262">
    <w:name w:val="E624CD445A3F4F1AA92A5D4536D413262"/>
    <w:rsid w:val="003E2E0C"/>
    <w:pPr>
      <w:spacing w:after="100" w:line="240" w:lineRule="auto"/>
    </w:pPr>
    <w:rPr>
      <w:rFonts w:ascii="Times New Roman" w:eastAsiaTheme="minorHAnsi" w:hAnsi="Times New Roman" w:cs="Times New Roman"/>
      <w:sz w:val="24"/>
      <w:szCs w:val="24"/>
    </w:rPr>
  </w:style>
  <w:style w:type="paragraph" w:customStyle="1" w:styleId="154F4568FE304788AB47290C503456762">
    <w:name w:val="154F4568FE304788AB47290C503456762"/>
    <w:rsid w:val="003E2E0C"/>
    <w:pPr>
      <w:spacing w:after="100" w:line="240" w:lineRule="auto"/>
    </w:pPr>
    <w:rPr>
      <w:rFonts w:ascii="Times New Roman" w:eastAsiaTheme="minorHAnsi" w:hAnsi="Times New Roman" w:cs="Times New Roman"/>
      <w:sz w:val="24"/>
      <w:szCs w:val="24"/>
    </w:rPr>
  </w:style>
  <w:style w:type="paragraph" w:customStyle="1" w:styleId="AE391408F57B42169004D1FD978279662">
    <w:name w:val="AE391408F57B42169004D1FD978279662"/>
    <w:rsid w:val="003E2E0C"/>
    <w:pPr>
      <w:spacing w:after="100" w:line="240" w:lineRule="auto"/>
    </w:pPr>
    <w:rPr>
      <w:rFonts w:ascii="Times New Roman" w:eastAsiaTheme="minorHAnsi" w:hAnsi="Times New Roman" w:cs="Times New Roman"/>
      <w:sz w:val="24"/>
      <w:szCs w:val="24"/>
    </w:rPr>
  </w:style>
  <w:style w:type="paragraph" w:customStyle="1" w:styleId="7295741D176D4ADCB006D294008040E72">
    <w:name w:val="7295741D176D4ADCB006D294008040E72"/>
    <w:rsid w:val="003E2E0C"/>
    <w:pPr>
      <w:spacing w:after="100" w:line="240" w:lineRule="auto"/>
    </w:pPr>
    <w:rPr>
      <w:rFonts w:ascii="Times New Roman" w:eastAsiaTheme="minorHAnsi" w:hAnsi="Times New Roman" w:cs="Times New Roman"/>
      <w:sz w:val="24"/>
      <w:szCs w:val="24"/>
    </w:rPr>
  </w:style>
  <w:style w:type="paragraph" w:customStyle="1" w:styleId="C51C339EAD124671A35A11F5720C27B12">
    <w:name w:val="C51C339EAD124671A35A11F5720C27B12"/>
    <w:rsid w:val="003E2E0C"/>
    <w:pPr>
      <w:spacing w:after="100" w:line="240" w:lineRule="auto"/>
    </w:pPr>
    <w:rPr>
      <w:rFonts w:ascii="Times New Roman" w:eastAsiaTheme="minorHAnsi" w:hAnsi="Times New Roman" w:cs="Times New Roman"/>
      <w:sz w:val="24"/>
      <w:szCs w:val="24"/>
    </w:rPr>
  </w:style>
  <w:style w:type="paragraph" w:customStyle="1" w:styleId="D2D960B9D1FC45B68BCE8E31A4E27D442">
    <w:name w:val="D2D960B9D1FC45B68BCE8E31A4E27D442"/>
    <w:rsid w:val="003E2E0C"/>
    <w:pPr>
      <w:spacing w:after="100" w:line="240" w:lineRule="auto"/>
    </w:pPr>
    <w:rPr>
      <w:rFonts w:ascii="Times New Roman" w:eastAsiaTheme="minorHAnsi" w:hAnsi="Times New Roman" w:cs="Times New Roman"/>
      <w:sz w:val="24"/>
      <w:szCs w:val="24"/>
    </w:rPr>
  </w:style>
  <w:style w:type="paragraph" w:customStyle="1" w:styleId="73C66711DFFD4DA9B6D822F4B1E6886C2">
    <w:name w:val="73C66711DFFD4DA9B6D822F4B1E6886C2"/>
    <w:rsid w:val="003E2E0C"/>
    <w:pPr>
      <w:spacing w:after="100" w:line="240" w:lineRule="auto"/>
    </w:pPr>
    <w:rPr>
      <w:rFonts w:ascii="Times New Roman" w:eastAsiaTheme="minorHAnsi" w:hAnsi="Times New Roman" w:cs="Times New Roman"/>
      <w:sz w:val="24"/>
      <w:szCs w:val="24"/>
    </w:rPr>
  </w:style>
  <w:style w:type="paragraph" w:customStyle="1" w:styleId="30BF8162F5BC4BAEA2FF950BEC6C8BC12">
    <w:name w:val="30BF8162F5BC4BAEA2FF950BEC6C8BC12"/>
    <w:rsid w:val="003E2E0C"/>
    <w:pPr>
      <w:spacing w:after="100" w:line="240" w:lineRule="auto"/>
    </w:pPr>
    <w:rPr>
      <w:rFonts w:ascii="Times New Roman" w:eastAsiaTheme="minorHAnsi" w:hAnsi="Times New Roman" w:cs="Times New Roman"/>
      <w:sz w:val="24"/>
      <w:szCs w:val="24"/>
    </w:rPr>
  </w:style>
  <w:style w:type="paragraph" w:customStyle="1" w:styleId="7929AB1FBE6E4643904DF4C0215BBC2A2">
    <w:name w:val="7929AB1FBE6E4643904DF4C0215BBC2A2"/>
    <w:rsid w:val="003E2E0C"/>
    <w:pPr>
      <w:spacing w:after="100" w:line="240" w:lineRule="auto"/>
    </w:pPr>
    <w:rPr>
      <w:rFonts w:ascii="Times New Roman" w:eastAsiaTheme="minorHAnsi" w:hAnsi="Times New Roman" w:cs="Times New Roman"/>
      <w:sz w:val="24"/>
      <w:szCs w:val="24"/>
    </w:rPr>
  </w:style>
  <w:style w:type="paragraph" w:customStyle="1" w:styleId="F13B678CE7D94D538BBAC986F56467C02">
    <w:name w:val="F13B678CE7D94D538BBAC986F56467C02"/>
    <w:rsid w:val="003E2E0C"/>
    <w:pPr>
      <w:spacing w:after="100" w:line="240" w:lineRule="auto"/>
    </w:pPr>
    <w:rPr>
      <w:rFonts w:ascii="Times New Roman" w:eastAsiaTheme="minorHAnsi" w:hAnsi="Times New Roman" w:cs="Times New Roman"/>
      <w:sz w:val="24"/>
      <w:szCs w:val="24"/>
    </w:rPr>
  </w:style>
  <w:style w:type="paragraph" w:customStyle="1" w:styleId="9C4829B3F4F24C75B65AD296945971032">
    <w:name w:val="9C4829B3F4F24C75B65AD296945971032"/>
    <w:rsid w:val="003E2E0C"/>
    <w:pPr>
      <w:spacing w:after="100" w:line="240" w:lineRule="auto"/>
    </w:pPr>
    <w:rPr>
      <w:rFonts w:ascii="Times New Roman" w:eastAsiaTheme="minorHAnsi" w:hAnsi="Times New Roman" w:cs="Times New Roman"/>
      <w:sz w:val="24"/>
      <w:szCs w:val="24"/>
    </w:rPr>
  </w:style>
  <w:style w:type="paragraph" w:customStyle="1" w:styleId="9B9CA523441A44F59B05B0FBFC508FCC2">
    <w:name w:val="9B9CA523441A44F59B05B0FBFC508FCC2"/>
    <w:rsid w:val="003E2E0C"/>
    <w:pPr>
      <w:spacing w:after="100" w:line="240" w:lineRule="auto"/>
    </w:pPr>
    <w:rPr>
      <w:rFonts w:ascii="Times New Roman" w:eastAsiaTheme="minorHAnsi" w:hAnsi="Times New Roman" w:cs="Times New Roman"/>
      <w:sz w:val="24"/>
      <w:szCs w:val="24"/>
    </w:rPr>
  </w:style>
  <w:style w:type="paragraph" w:customStyle="1" w:styleId="2C248CB07B1946FFB4709FFFC03F49552">
    <w:name w:val="2C248CB07B1946FFB4709FFFC03F49552"/>
    <w:rsid w:val="003E2E0C"/>
    <w:pPr>
      <w:spacing w:after="100" w:line="240" w:lineRule="auto"/>
    </w:pPr>
    <w:rPr>
      <w:rFonts w:ascii="Times New Roman" w:eastAsiaTheme="minorHAnsi" w:hAnsi="Times New Roman" w:cs="Times New Roman"/>
      <w:sz w:val="24"/>
      <w:szCs w:val="24"/>
    </w:rPr>
  </w:style>
  <w:style w:type="paragraph" w:customStyle="1" w:styleId="E81105F552F9410EB5D82ECFCB7FE7042">
    <w:name w:val="E81105F552F9410EB5D82ECFCB7FE7042"/>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2">
    <w:name w:val="C434134E2A94434898481591938CD5052"/>
    <w:rsid w:val="003E2E0C"/>
    <w:pPr>
      <w:spacing w:after="100" w:line="240" w:lineRule="auto"/>
    </w:pPr>
    <w:rPr>
      <w:rFonts w:ascii="Times New Roman" w:eastAsiaTheme="minorHAnsi" w:hAnsi="Times New Roman" w:cs="Times New Roman"/>
      <w:sz w:val="24"/>
      <w:szCs w:val="24"/>
    </w:rPr>
  </w:style>
  <w:style w:type="paragraph" w:customStyle="1" w:styleId="04E7AA1B92264839A4605C0FA3997EB72">
    <w:name w:val="04E7AA1B92264839A4605C0FA3997EB72"/>
    <w:rsid w:val="003E2E0C"/>
    <w:pPr>
      <w:spacing w:after="100" w:line="240" w:lineRule="auto"/>
    </w:pPr>
    <w:rPr>
      <w:rFonts w:ascii="Times New Roman" w:eastAsiaTheme="minorHAnsi" w:hAnsi="Times New Roman" w:cs="Times New Roman"/>
      <w:sz w:val="24"/>
      <w:szCs w:val="24"/>
    </w:rPr>
  </w:style>
  <w:style w:type="paragraph" w:customStyle="1" w:styleId="114B13D5DCFC4E2BB189A76C88F584B32">
    <w:name w:val="114B13D5DCFC4E2BB189A76C88F584B32"/>
    <w:rsid w:val="003E2E0C"/>
    <w:pPr>
      <w:spacing w:after="100" w:line="240" w:lineRule="auto"/>
    </w:pPr>
    <w:rPr>
      <w:rFonts w:ascii="Times New Roman" w:eastAsiaTheme="minorHAnsi" w:hAnsi="Times New Roman" w:cs="Times New Roman"/>
      <w:sz w:val="24"/>
      <w:szCs w:val="24"/>
    </w:rPr>
  </w:style>
  <w:style w:type="paragraph" w:customStyle="1" w:styleId="26C508458BBA4E6082AA868A5DEC4DB02">
    <w:name w:val="26C508458BBA4E6082AA868A5DEC4DB02"/>
    <w:rsid w:val="003E2E0C"/>
    <w:pPr>
      <w:spacing w:after="100" w:line="240" w:lineRule="auto"/>
    </w:pPr>
    <w:rPr>
      <w:rFonts w:ascii="Times New Roman" w:eastAsiaTheme="minorHAnsi" w:hAnsi="Times New Roman" w:cs="Times New Roman"/>
      <w:sz w:val="24"/>
      <w:szCs w:val="24"/>
    </w:rPr>
  </w:style>
  <w:style w:type="paragraph" w:customStyle="1" w:styleId="A6BA7EEA183F47D7B895CD77A2BB34172">
    <w:name w:val="A6BA7EEA183F47D7B895CD77A2BB34172"/>
    <w:rsid w:val="003E2E0C"/>
    <w:pPr>
      <w:spacing w:after="100" w:line="240" w:lineRule="auto"/>
    </w:pPr>
    <w:rPr>
      <w:rFonts w:ascii="Times New Roman" w:eastAsiaTheme="minorHAnsi" w:hAnsi="Times New Roman" w:cs="Times New Roman"/>
      <w:sz w:val="24"/>
      <w:szCs w:val="24"/>
    </w:rPr>
  </w:style>
  <w:style w:type="paragraph" w:customStyle="1" w:styleId="9A5D9493E32C4456B88626C949B0F2542">
    <w:name w:val="9A5D9493E32C4456B88626C949B0F2542"/>
    <w:rsid w:val="003E2E0C"/>
    <w:pPr>
      <w:spacing w:after="100" w:line="240" w:lineRule="auto"/>
    </w:pPr>
    <w:rPr>
      <w:rFonts w:ascii="Times New Roman" w:eastAsiaTheme="minorHAnsi" w:hAnsi="Times New Roman" w:cs="Times New Roman"/>
      <w:sz w:val="24"/>
      <w:szCs w:val="24"/>
    </w:rPr>
  </w:style>
  <w:style w:type="paragraph" w:customStyle="1" w:styleId="CCF2E44304F148A8A517042C22AFFAA52">
    <w:name w:val="CCF2E44304F148A8A517042C22AFFAA52"/>
    <w:rsid w:val="003E2E0C"/>
    <w:pPr>
      <w:spacing w:after="100" w:line="240" w:lineRule="auto"/>
    </w:pPr>
    <w:rPr>
      <w:rFonts w:ascii="Times New Roman" w:eastAsiaTheme="minorHAnsi" w:hAnsi="Times New Roman" w:cs="Times New Roman"/>
      <w:sz w:val="24"/>
      <w:szCs w:val="24"/>
    </w:rPr>
  </w:style>
  <w:style w:type="paragraph" w:customStyle="1" w:styleId="D33B717FBC8D421BA13F8B7EC14B85162">
    <w:name w:val="D33B717FBC8D421BA13F8B7EC14B85162"/>
    <w:rsid w:val="003E2E0C"/>
    <w:pPr>
      <w:spacing w:after="100" w:line="240" w:lineRule="auto"/>
    </w:pPr>
    <w:rPr>
      <w:rFonts w:ascii="Times New Roman" w:eastAsiaTheme="minorHAnsi" w:hAnsi="Times New Roman" w:cs="Times New Roman"/>
      <w:sz w:val="24"/>
      <w:szCs w:val="24"/>
    </w:rPr>
  </w:style>
  <w:style w:type="paragraph" w:customStyle="1" w:styleId="50A7C5FF8BEE41DD91F617F833255C8A2">
    <w:name w:val="50A7C5FF8BEE41DD91F617F833255C8A2"/>
    <w:rsid w:val="003E2E0C"/>
    <w:pPr>
      <w:spacing w:after="100" w:line="240" w:lineRule="auto"/>
    </w:pPr>
    <w:rPr>
      <w:rFonts w:ascii="Times New Roman" w:eastAsiaTheme="minorHAnsi" w:hAnsi="Times New Roman" w:cs="Times New Roman"/>
      <w:sz w:val="24"/>
      <w:szCs w:val="24"/>
    </w:rPr>
  </w:style>
  <w:style w:type="paragraph" w:customStyle="1" w:styleId="77E79941869C462A8A601B1C9B3CE1B82">
    <w:name w:val="77E79941869C462A8A601B1C9B3CE1B82"/>
    <w:rsid w:val="003E2E0C"/>
    <w:pPr>
      <w:spacing w:after="100" w:line="240" w:lineRule="auto"/>
    </w:pPr>
    <w:rPr>
      <w:rFonts w:ascii="Times New Roman" w:eastAsiaTheme="minorHAnsi" w:hAnsi="Times New Roman" w:cs="Times New Roman"/>
      <w:sz w:val="24"/>
      <w:szCs w:val="24"/>
    </w:rPr>
  </w:style>
  <w:style w:type="paragraph" w:customStyle="1" w:styleId="A95FDAB6590C495F9E47E0F992672ED42">
    <w:name w:val="A95FDAB6590C495F9E47E0F992672ED42"/>
    <w:rsid w:val="003E2E0C"/>
    <w:pPr>
      <w:spacing w:after="100" w:line="240" w:lineRule="auto"/>
    </w:pPr>
    <w:rPr>
      <w:rFonts w:ascii="Times New Roman" w:eastAsiaTheme="minorHAnsi" w:hAnsi="Times New Roman" w:cs="Times New Roman"/>
      <w:sz w:val="24"/>
      <w:szCs w:val="24"/>
    </w:rPr>
  </w:style>
  <w:style w:type="paragraph" w:customStyle="1" w:styleId="CD4D28DDD2584DBEBD44F7833FE82BB92">
    <w:name w:val="CD4D28DDD2584DBEBD44F7833FE82BB92"/>
    <w:rsid w:val="003E2E0C"/>
    <w:pPr>
      <w:spacing w:after="100" w:line="240" w:lineRule="auto"/>
    </w:pPr>
    <w:rPr>
      <w:rFonts w:ascii="Times New Roman" w:eastAsiaTheme="minorHAnsi" w:hAnsi="Times New Roman" w:cs="Times New Roman"/>
      <w:sz w:val="24"/>
      <w:szCs w:val="24"/>
    </w:rPr>
  </w:style>
  <w:style w:type="paragraph" w:customStyle="1" w:styleId="248634E7B4924334AE1D63D520F32D512">
    <w:name w:val="248634E7B4924334AE1D63D520F32D512"/>
    <w:rsid w:val="003E2E0C"/>
    <w:pPr>
      <w:spacing w:after="100" w:line="240" w:lineRule="auto"/>
    </w:pPr>
    <w:rPr>
      <w:rFonts w:ascii="Times New Roman" w:eastAsiaTheme="minorHAnsi" w:hAnsi="Times New Roman" w:cs="Times New Roman"/>
      <w:sz w:val="24"/>
      <w:szCs w:val="24"/>
    </w:rPr>
  </w:style>
  <w:style w:type="paragraph" w:customStyle="1" w:styleId="95E494C24AE949F2A127678A2DFAA1C42">
    <w:name w:val="95E494C24AE949F2A127678A2DFAA1C42"/>
    <w:rsid w:val="003E2E0C"/>
    <w:pPr>
      <w:spacing w:after="100" w:line="240" w:lineRule="auto"/>
    </w:pPr>
    <w:rPr>
      <w:rFonts w:ascii="Times New Roman" w:eastAsiaTheme="minorHAnsi" w:hAnsi="Times New Roman" w:cs="Times New Roman"/>
      <w:sz w:val="24"/>
      <w:szCs w:val="24"/>
    </w:rPr>
  </w:style>
  <w:style w:type="paragraph" w:customStyle="1" w:styleId="B3BE012D7BD0440C9888CCAB4B802FF32">
    <w:name w:val="B3BE012D7BD0440C9888CCAB4B802FF32"/>
    <w:rsid w:val="003E2E0C"/>
    <w:pPr>
      <w:spacing w:after="100" w:line="240" w:lineRule="auto"/>
    </w:pPr>
    <w:rPr>
      <w:rFonts w:ascii="Times New Roman" w:eastAsiaTheme="minorHAnsi" w:hAnsi="Times New Roman" w:cs="Times New Roman"/>
      <w:sz w:val="24"/>
      <w:szCs w:val="24"/>
    </w:rPr>
  </w:style>
  <w:style w:type="paragraph" w:customStyle="1" w:styleId="CD02B8986B4E435A84F36FC3AC5293AC2">
    <w:name w:val="CD02B8986B4E435A84F36FC3AC5293AC2"/>
    <w:rsid w:val="003E2E0C"/>
    <w:pPr>
      <w:spacing w:after="100" w:line="240" w:lineRule="auto"/>
    </w:pPr>
    <w:rPr>
      <w:rFonts w:ascii="Times New Roman" w:eastAsiaTheme="minorHAnsi" w:hAnsi="Times New Roman" w:cs="Times New Roman"/>
      <w:sz w:val="24"/>
      <w:szCs w:val="24"/>
    </w:rPr>
  </w:style>
  <w:style w:type="paragraph" w:customStyle="1" w:styleId="2256F5F5413F4C7AB8AEAA4FB7BA2720">
    <w:name w:val="2256F5F5413F4C7AB8AEAA4FB7BA2720"/>
    <w:rsid w:val="003E2E0C"/>
    <w:pPr>
      <w:spacing w:after="100" w:line="240" w:lineRule="auto"/>
    </w:pPr>
    <w:rPr>
      <w:rFonts w:ascii="Times New Roman" w:eastAsiaTheme="minorHAnsi" w:hAnsi="Times New Roman" w:cs="Times New Roman"/>
      <w:sz w:val="24"/>
      <w:szCs w:val="24"/>
    </w:rPr>
  </w:style>
  <w:style w:type="paragraph" w:customStyle="1" w:styleId="AC556DCC557D452B833F9AAE5DE235BE">
    <w:name w:val="AC556DCC557D452B833F9AAE5DE235BE"/>
    <w:rsid w:val="003E2E0C"/>
    <w:pPr>
      <w:spacing w:after="100" w:line="240" w:lineRule="auto"/>
    </w:pPr>
    <w:rPr>
      <w:rFonts w:ascii="Times New Roman" w:eastAsiaTheme="minorHAnsi" w:hAnsi="Times New Roman" w:cs="Times New Roman"/>
      <w:sz w:val="24"/>
      <w:szCs w:val="24"/>
    </w:rPr>
  </w:style>
  <w:style w:type="paragraph" w:customStyle="1" w:styleId="CAF67D86E6DF49AF84F34865C9807E44">
    <w:name w:val="CAF67D86E6DF49AF84F34865C9807E44"/>
    <w:rsid w:val="003E2E0C"/>
    <w:pPr>
      <w:spacing w:after="100" w:line="240" w:lineRule="auto"/>
    </w:pPr>
    <w:rPr>
      <w:rFonts w:ascii="Times New Roman" w:eastAsiaTheme="minorHAnsi" w:hAnsi="Times New Roman" w:cs="Times New Roman"/>
      <w:sz w:val="24"/>
      <w:szCs w:val="24"/>
    </w:rPr>
  </w:style>
  <w:style w:type="paragraph" w:customStyle="1" w:styleId="5825DEC7B0CE42B69F9C88B3ECDCC70B">
    <w:name w:val="5825DEC7B0CE42B69F9C88B3ECDCC70B"/>
    <w:rsid w:val="003E2E0C"/>
    <w:pPr>
      <w:spacing w:after="100" w:line="240" w:lineRule="auto"/>
    </w:pPr>
    <w:rPr>
      <w:rFonts w:ascii="Times New Roman" w:eastAsiaTheme="minorHAnsi" w:hAnsi="Times New Roman" w:cs="Times New Roman"/>
      <w:sz w:val="24"/>
      <w:szCs w:val="24"/>
    </w:rPr>
  </w:style>
  <w:style w:type="paragraph" w:customStyle="1" w:styleId="8F5C2D09E1024291BB5108DFA0459052">
    <w:name w:val="8F5C2D09E1024291BB5108DFA0459052"/>
    <w:rsid w:val="003E2E0C"/>
    <w:pPr>
      <w:spacing w:after="100" w:line="240" w:lineRule="auto"/>
    </w:pPr>
    <w:rPr>
      <w:rFonts w:ascii="Times New Roman" w:eastAsiaTheme="minorHAnsi" w:hAnsi="Times New Roman" w:cs="Times New Roman"/>
      <w:sz w:val="24"/>
      <w:szCs w:val="24"/>
    </w:rPr>
  </w:style>
  <w:style w:type="paragraph" w:customStyle="1" w:styleId="027A1E8F58EB4B3498726D63F1F7740D">
    <w:name w:val="027A1E8F58EB4B3498726D63F1F7740D"/>
    <w:rsid w:val="003E2E0C"/>
    <w:pPr>
      <w:spacing w:after="100" w:line="240" w:lineRule="auto"/>
    </w:pPr>
    <w:rPr>
      <w:rFonts w:ascii="Times New Roman" w:eastAsiaTheme="minorHAnsi" w:hAnsi="Times New Roman" w:cs="Times New Roman"/>
      <w:sz w:val="24"/>
      <w:szCs w:val="24"/>
    </w:rPr>
  </w:style>
  <w:style w:type="paragraph" w:customStyle="1" w:styleId="D85E179DB330433C9B4F7E87B86C776E">
    <w:name w:val="D85E179DB330433C9B4F7E87B86C776E"/>
    <w:rsid w:val="003E2E0C"/>
    <w:pPr>
      <w:spacing w:after="100" w:line="240" w:lineRule="auto"/>
    </w:pPr>
    <w:rPr>
      <w:rFonts w:ascii="Times New Roman" w:eastAsiaTheme="minorHAnsi" w:hAnsi="Times New Roman" w:cs="Times New Roman"/>
      <w:sz w:val="24"/>
      <w:szCs w:val="24"/>
    </w:rPr>
  </w:style>
  <w:style w:type="paragraph" w:customStyle="1" w:styleId="F322F95FE2E8499387536EA12C27EA23">
    <w:name w:val="F322F95FE2E8499387536EA12C27EA23"/>
    <w:rsid w:val="003E2E0C"/>
    <w:pPr>
      <w:spacing w:after="100" w:line="240" w:lineRule="auto"/>
    </w:pPr>
    <w:rPr>
      <w:rFonts w:ascii="Times New Roman" w:eastAsiaTheme="minorHAnsi" w:hAnsi="Times New Roman" w:cs="Times New Roman"/>
      <w:sz w:val="24"/>
      <w:szCs w:val="24"/>
    </w:rPr>
  </w:style>
  <w:style w:type="paragraph" w:customStyle="1" w:styleId="8702294B0F1F46ED8863327DCB427A66">
    <w:name w:val="8702294B0F1F46ED8863327DCB427A66"/>
    <w:rsid w:val="00C9675A"/>
  </w:style>
  <w:style w:type="paragraph" w:customStyle="1" w:styleId="FE93AF66D35E472D861D7AE9B2A6AD5E">
    <w:name w:val="FE93AF66D35E472D861D7AE9B2A6AD5E"/>
    <w:rsid w:val="00C9675A"/>
  </w:style>
  <w:style w:type="paragraph" w:customStyle="1" w:styleId="8A83077AFECA4DCF88D3A59701295927">
    <w:name w:val="8A83077AFECA4DCF88D3A59701295927"/>
    <w:rsid w:val="00C9675A"/>
  </w:style>
  <w:style w:type="paragraph" w:customStyle="1" w:styleId="DC52BBBD9EC74139ABFF3586E2096C53">
    <w:name w:val="DC52BBBD9EC74139ABFF3586E2096C53"/>
    <w:rsid w:val="00C9675A"/>
  </w:style>
  <w:style w:type="paragraph" w:customStyle="1" w:styleId="73F8C45B396842EE90349A3264F2A9E9">
    <w:name w:val="73F8C45B396842EE90349A3264F2A9E9"/>
    <w:rsid w:val="00C9675A"/>
  </w:style>
  <w:style w:type="paragraph" w:customStyle="1" w:styleId="D8333E69A9BA4AB08175AF08AB58B71A">
    <w:name w:val="D8333E69A9BA4AB08175AF08AB58B71A"/>
    <w:rsid w:val="00C9675A"/>
  </w:style>
  <w:style w:type="paragraph" w:customStyle="1" w:styleId="9F1E3790EACF46E893E5313F62410238">
    <w:name w:val="9F1E3790EACF46E893E5313F62410238"/>
    <w:rsid w:val="00C9675A"/>
  </w:style>
  <w:style w:type="paragraph" w:customStyle="1" w:styleId="CAC1B968286F4A2EBF1D1BB12F222EFC">
    <w:name w:val="CAC1B968286F4A2EBF1D1BB12F222EFC"/>
    <w:rsid w:val="00C9675A"/>
  </w:style>
  <w:style w:type="paragraph" w:customStyle="1" w:styleId="E34EAF0D5E524AC28BEA865B43C315E7">
    <w:name w:val="E34EAF0D5E524AC28BEA865B43C315E7"/>
    <w:rsid w:val="00C9675A"/>
  </w:style>
  <w:style w:type="paragraph" w:customStyle="1" w:styleId="8C44CBC7D53A40FC90D401667012998F">
    <w:name w:val="8C44CBC7D53A40FC90D401667012998F"/>
    <w:rsid w:val="00C9675A"/>
  </w:style>
  <w:style w:type="paragraph" w:customStyle="1" w:styleId="D07776B197BE4D668989DA76A2FDA153">
    <w:name w:val="D07776B197BE4D668989DA76A2FDA153"/>
    <w:rsid w:val="00C9675A"/>
  </w:style>
  <w:style w:type="paragraph" w:customStyle="1" w:styleId="EBAFDE3ED9074A7B82DCDD11FBD44467">
    <w:name w:val="EBAFDE3ED9074A7B82DCDD11FBD44467"/>
    <w:rsid w:val="00C9675A"/>
  </w:style>
  <w:style w:type="paragraph" w:customStyle="1" w:styleId="0B6476B9552D440F95CBA3C3FD14774E">
    <w:name w:val="0B6476B9552D440F95CBA3C3FD14774E"/>
    <w:rsid w:val="00C9675A"/>
  </w:style>
  <w:style w:type="paragraph" w:customStyle="1" w:styleId="E78C3B6CED3D4C1DAD7C05DB352B36ED">
    <w:name w:val="E78C3B6CED3D4C1DAD7C05DB352B36ED"/>
    <w:rsid w:val="00C9675A"/>
  </w:style>
  <w:style w:type="paragraph" w:customStyle="1" w:styleId="503C2BD93DB541F28E2EC2A718239B8F">
    <w:name w:val="503C2BD93DB541F28E2EC2A718239B8F"/>
    <w:rsid w:val="00C9675A"/>
  </w:style>
  <w:style w:type="paragraph" w:customStyle="1" w:styleId="3661A90CDE3B44EABACC1DA301D0AE96">
    <w:name w:val="3661A90CDE3B44EABACC1DA301D0AE96"/>
    <w:rsid w:val="00C9675A"/>
  </w:style>
  <w:style w:type="paragraph" w:customStyle="1" w:styleId="8232DD3A6D00437BBD7E241DCE443215">
    <w:name w:val="8232DD3A6D00437BBD7E241DCE443215"/>
    <w:rsid w:val="00C9675A"/>
  </w:style>
  <w:style w:type="paragraph" w:customStyle="1" w:styleId="82C2E93C4FC2447BBD5A5FA3509AE3AD">
    <w:name w:val="82C2E93C4FC2447BBD5A5FA3509AE3AD"/>
    <w:rsid w:val="00C9675A"/>
  </w:style>
  <w:style w:type="paragraph" w:customStyle="1" w:styleId="015B4AEE16FF4E2EBB8C096C53FE3037">
    <w:name w:val="015B4AEE16FF4E2EBB8C096C53FE3037"/>
    <w:rsid w:val="00C9675A"/>
  </w:style>
  <w:style w:type="paragraph" w:customStyle="1" w:styleId="6CAB9F85B1CD443D82E35917505ED8EF">
    <w:name w:val="6CAB9F85B1CD443D82E35917505ED8EF"/>
    <w:rsid w:val="00C9675A"/>
  </w:style>
  <w:style w:type="paragraph" w:customStyle="1" w:styleId="BF211F367B304D10B500A9D731040B5A">
    <w:name w:val="BF211F367B304D10B500A9D731040B5A"/>
    <w:rsid w:val="00C9675A"/>
  </w:style>
  <w:style w:type="paragraph" w:customStyle="1" w:styleId="1CC8E578412848DAAA9617E1D3038475">
    <w:name w:val="1CC8E578412848DAAA9617E1D3038475"/>
    <w:rsid w:val="00C9675A"/>
  </w:style>
  <w:style w:type="paragraph" w:customStyle="1" w:styleId="E09F589D2E0D4FD9AAF18F730E0D8DF8">
    <w:name w:val="E09F589D2E0D4FD9AAF18F730E0D8DF8"/>
    <w:rsid w:val="00C9675A"/>
  </w:style>
  <w:style w:type="paragraph" w:customStyle="1" w:styleId="F984263CB4044371B21556D2A5074013">
    <w:name w:val="F984263CB4044371B21556D2A5074013"/>
    <w:rsid w:val="00C9675A"/>
  </w:style>
  <w:style w:type="paragraph" w:customStyle="1" w:styleId="518A6A8762CD43228D5185A5E14579ED">
    <w:name w:val="518A6A8762CD43228D5185A5E14579ED"/>
    <w:rsid w:val="00C9675A"/>
  </w:style>
  <w:style w:type="paragraph" w:customStyle="1" w:styleId="F2A34AA7D286459087DA4F8F735FD478">
    <w:name w:val="F2A34AA7D286459087DA4F8F735FD478"/>
    <w:rsid w:val="00C9675A"/>
  </w:style>
  <w:style w:type="paragraph" w:customStyle="1" w:styleId="77F44A5C69F64F689CFDAEEE20C4AAEE">
    <w:name w:val="77F44A5C69F64F689CFDAEEE20C4AAEE"/>
    <w:rsid w:val="00C9675A"/>
  </w:style>
  <w:style w:type="paragraph" w:customStyle="1" w:styleId="9DE0A8DD89964BD190FDC73A33A45A91">
    <w:name w:val="9DE0A8DD89964BD190FDC73A33A45A91"/>
    <w:rsid w:val="00C9675A"/>
  </w:style>
  <w:style w:type="paragraph" w:customStyle="1" w:styleId="8147308E5CB44B3CBB499969A06A5507">
    <w:name w:val="8147308E5CB44B3CBB499969A06A5507"/>
    <w:rsid w:val="00C9675A"/>
  </w:style>
  <w:style w:type="paragraph" w:customStyle="1" w:styleId="98A4AD01582A4C22B652C51E10EC367E">
    <w:name w:val="98A4AD01582A4C22B652C51E10EC367E"/>
    <w:rsid w:val="00C9675A"/>
  </w:style>
  <w:style w:type="paragraph" w:customStyle="1" w:styleId="1F4BFC10A95E4D8AB4474B9C5DB9302B">
    <w:name w:val="1F4BFC10A95E4D8AB4474B9C5DB9302B"/>
    <w:rsid w:val="00C9675A"/>
  </w:style>
  <w:style w:type="paragraph" w:customStyle="1" w:styleId="A917464C688A4D939299AA62013B1FF2">
    <w:name w:val="A917464C688A4D939299AA62013B1FF2"/>
    <w:rsid w:val="00C9675A"/>
  </w:style>
  <w:style w:type="paragraph" w:customStyle="1" w:styleId="F064FBF329CB4715A1F3D9711D8AA92D">
    <w:name w:val="F064FBF329CB4715A1F3D9711D8AA92D"/>
    <w:rsid w:val="00C9675A"/>
  </w:style>
  <w:style w:type="paragraph" w:customStyle="1" w:styleId="4B40AA57EFFF4810ADC40AE5B77801EC">
    <w:name w:val="4B40AA57EFFF4810ADC40AE5B77801EC"/>
    <w:rsid w:val="00C9675A"/>
  </w:style>
  <w:style w:type="paragraph" w:customStyle="1" w:styleId="78D6E55D468F4F739E92C58F1030097D">
    <w:name w:val="78D6E55D468F4F739E92C58F1030097D"/>
    <w:rsid w:val="00C9675A"/>
  </w:style>
  <w:style w:type="paragraph" w:customStyle="1" w:styleId="5A1E640458864C3897D010F98BE20C4D">
    <w:name w:val="5A1E640458864C3897D010F98BE20C4D"/>
    <w:rsid w:val="00C9675A"/>
  </w:style>
  <w:style w:type="paragraph" w:customStyle="1" w:styleId="9BE27D3D6F18434CB8E8E176A6474526">
    <w:name w:val="9BE27D3D6F18434CB8E8E176A6474526"/>
    <w:rsid w:val="00C9675A"/>
  </w:style>
  <w:style w:type="paragraph" w:customStyle="1" w:styleId="E6CCD0B057A1431B8BD7953FAA6F4DAA">
    <w:name w:val="E6CCD0B057A1431B8BD7953FAA6F4DAA"/>
    <w:rsid w:val="00C9675A"/>
  </w:style>
  <w:style w:type="paragraph" w:customStyle="1" w:styleId="B3DBD61C60084BAD96B4AB7EA6039594">
    <w:name w:val="B3DBD61C60084BAD96B4AB7EA6039594"/>
    <w:rsid w:val="00C9675A"/>
  </w:style>
  <w:style w:type="paragraph" w:customStyle="1" w:styleId="342E03F692B744EAAE5D30AB3B6B80FE">
    <w:name w:val="342E03F692B744EAAE5D30AB3B6B80FE"/>
    <w:rsid w:val="00C9675A"/>
  </w:style>
  <w:style w:type="paragraph" w:customStyle="1" w:styleId="17D04C5ED20947539244D446B6DB1736">
    <w:name w:val="17D04C5ED20947539244D446B6DB1736"/>
    <w:rsid w:val="00C9675A"/>
  </w:style>
  <w:style w:type="paragraph" w:customStyle="1" w:styleId="A569EECBAB6A4596BAEF9DB2F0DE3D15">
    <w:name w:val="A569EECBAB6A4596BAEF9DB2F0DE3D15"/>
    <w:rsid w:val="00C9675A"/>
  </w:style>
  <w:style w:type="paragraph" w:customStyle="1" w:styleId="82B4B0D780C547ACB024915E14D80C72">
    <w:name w:val="82B4B0D780C547ACB024915E14D80C72"/>
    <w:rsid w:val="00C9675A"/>
  </w:style>
  <w:style w:type="paragraph" w:customStyle="1" w:styleId="15F8C93E6B474FA195A4E4BEA64C14E4">
    <w:name w:val="15F8C93E6B474FA195A4E4BEA64C14E4"/>
    <w:rsid w:val="00C9675A"/>
  </w:style>
  <w:style w:type="paragraph" w:customStyle="1" w:styleId="AA27C371FA3747CDB8D51BD7739C4AFA">
    <w:name w:val="AA27C371FA3747CDB8D51BD7739C4AFA"/>
    <w:rsid w:val="00C9675A"/>
  </w:style>
  <w:style w:type="paragraph" w:customStyle="1" w:styleId="48AACB4E08F645E2921CD5314027F6B0">
    <w:name w:val="48AACB4E08F645E2921CD5314027F6B0"/>
    <w:rsid w:val="00C9675A"/>
  </w:style>
  <w:style w:type="paragraph" w:customStyle="1" w:styleId="BDED310F106543238F2667A8987F2C61">
    <w:name w:val="BDED310F106543238F2667A8987F2C61"/>
    <w:rsid w:val="00C9675A"/>
  </w:style>
  <w:style w:type="paragraph" w:customStyle="1" w:styleId="169731B981774A078FAB650397355DDF">
    <w:name w:val="169731B981774A078FAB650397355DDF"/>
    <w:rsid w:val="00C9675A"/>
  </w:style>
  <w:style w:type="paragraph" w:customStyle="1" w:styleId="86415611955646428466511120279520">
    <w:name w:val="86415611955646428466511120279520"/>
    <w:rsid w:val="00C9675A"/>
  </w:style>
  <w:style w:type="paragraph" w:customStyle="1" w:styleId="D43EDF8AA0084F54B743DE0DEB7AAB77">
    <w:name w:val="D43EDF8AA0084F54B743DE0DEB7AAB77"/>
    <w:rsid w:val="00C9675A"/>
  </w:style>
  <w:style w:type="paragraph" w:customStyle="1" w:styleId="6A18D63370C347C3A9DD9D3E21391768">
    <w:name w:val="6A18D63370C347C3A9DD9D3E21391768"/>
    <w:rsid w:val="00C9675A"/>
  </w:style>
  <w:style w:type="paragraph" w:customStyle="1" w:styleId="0D969C7CFCC04295BBF7CD15E266219D">
    <w:name w:val="0D969C7CFCC04295BBF7CD15E266219D"/>
    <w:rsid w:val="00C9675A"/>
  </w:style>
  <w:style w:type="paragraph" w:customStyle="1" w:styleId="0134BFADC02A47A98A4EE1D455E12DEA">
    <w:name w:val="0134BFADC02A47A98A4EE1D455E12DEA"/>
    <w:rsid w:val="00C9675A"/>
  </w:style>
  <w:style w:type="paragraph" w:customStyle="1" w:styleId="BB68A89D11614F68A4490AE6B95EA616">
    <w:name w:val="BB68A89D11614F68A4490AE6B95EA616"/>
    <w:rsid w:val="00C9675A"/>
  </w:style>
  <w:style w:type="paragraph" w:customStyle="1" w:styleId="0170C702CA8444EFB667CFFE305D1FA4">
    <w:name w:val="0170C702CA8444EFB667CFFE305D1FA4"/>
    <w:rsid w:val="00C9675A"/>
  </w:style>
  <w:style w:type="paragraph" w:customStyle="1" w:styleId="600C46D8C4C5405F943F916572ECA772">
    <w:name w:val="600C46D8C4C5405F943F916572ECA772"/>
    <w:rsid w:val="00C9675A"/>
  </w:style>
  <w:style w:type="paragraph" w:customStyle="1" w:styleId="EA222F4585EC4A35B37E6FB53024063F">
    <w:name w:val="EA222F4585EC4A35B37E6FB53024063F"/>
    <w:rsid w:val="00C9675A"/>
  </w:style>
  <w:style w:type="paragraph" w:customStyle="1" w:styleId="8C2343C1117745C99EA1D68C0F983037">
    <w:name w:val="8C2343C1117745C99EA1D68C0F983037"/>
    <w:rsid w:val="00C9675A"/>
  </w:style>
  <w:style w:type="paragraph" w:customStyle="1" w:styleId="D606C098BA8F4C86AC26CE19B9BA847A">
    <w:name w:val="D606C098BA8F4C86AC26CE19B9BA847A"/>
    <w:rsid w:val="00C9675A"/>
  </w:style>
  <w:style w:type="paragraph" w:customStyle="1" w:styleId="42D44ADEDF204F4F8BA113FAF0B64B5A">
    <w:name w:val="42D44ADEDF204F4F8BA113FAF0B64B5A"/>
    <w:rsid w:val="00C9675A"/>
  </w:style>
  <w:style w:type="paragraph" w:customStyle="1" w:styleId="059C5E82A0DF4951BD0EA7A478238549">
    <w:name w:val="059C5E82A0DF4951BD0EA7A478238549"/>
    <w:rsid w:val="00C9675A"/>
  </w:style>
  <w:style w:type="paragraph" w:customStyle="1" w:styleId="41C6AF9895A2434E92DED3BE471EA8D5">
    <w:name w:val="41C6AF9895A2434E92DED3BE471EA8D5"/>
    <w:rsid w:val="00C9675A"/>
  </w:style>
  <w:style w:type="paragraph" w:customStyle="1" w:styleId="944ED1F8EF5C46679D3B2BA7FDD35B3E">
    <w:name w:val="944ED1F8EF5C46679D3B2BA7FDD35B3E"/>
    <w:rsid w:val="00C9675A"/>
  </w:style>
  <w:style w:type="paragraph" w:customStyle="1" w:styleId="D7F0C172CE9C469AB0C652FC905EDD6C">
    <w:name w:val="D7F0C172CE9C469AB0C652FC905EDD6C"/>
    <w:rsid w:val="00C9675A"/>
  </w:style>
  <w:style w:type="paragraph" w:customStyle="1" w:styleId="1F63A029B5094669A96D77095FCD39D0">
    <w:name w:val="1F63A029B5094669A96D77095FCD39D0"/>
    <w:rsid w:val="00C9675A"/>
  </w:style>
  <w:style w:type="paragraph" w:customStyle="1" w:styleId="6C436DF6478E43299B017C9AAFB1BB2F">
    <w:name w:val="6C436DF6478E43299B017C9AAFB1BB2F"/>
    <w:rsid w:val="00C9675A"/>
  </w:style>
  <w:style w:type="paragraph" w:customStyle="1" w:styleId="4A3FCAA602614031ACA8F3D661ACEC47">
    <w:name w:val="4A3FCAA602614031ACA8F3D661ACEC47"/>
    <w:rsid w:val="00C9675A"/>
  </w:style>
  <w:style w:type="paragraph" w:customStyle="1" w:styleId="27998FD13A484EE79ACA5CCAC5E61BBC">
    <w:name w:val="27998FD13A484EE79ACA5CCAC5E61BBC"/>
    <w:rsid w:val="00C9675A"/>
  </w:style>
  <w:style w:type="paragraph" w:customStyle="1" w:styleId="54074C9B87434AC995A9AC2469C26616">
    <w:name w:val="54074C9B87434AC995A9AC2469C26616"/>
    <w:rsid w:val="00C9675A"/>
  </w:style>
  <w:style w:type="paragraph" w:customStyle="1" w:styleId="C2DF87B6823B4DBEA1FF515BA1AB662A">
    <w:name w:val="C2DF87B6823B4DBEA1FF515BA1AB662A"/>
    <w:rsid w:val="00C9675A"/>
  </w:style>
  <w:style w:type="paragraph" w:customStyle="1" w:styleId="D269771EF7C54B318C24D3BDE291A4F0">
    <w:name w:val="D269771EF7C54B318C24D3BDE291A4F0"/>
    <w:rsid w:val="00C9675A"/>
  </w:style>
  <w:style w:type="paragraph" w:customStyle="1" w:styleId="0565261B00AB4AF2AB8B1BDF30E8CFA7">
    <w:name w:val="0565261B00AB4AF2AB8B1BDF30E8CFA7"/>
    <w:rsid w:val="00C9675A"/>
  </w:style>
  <w:style w:type="paragraph" w:customStyle="1" w:styleId="9BAE3E20857940E7800A9C79AAD78307">
    <w:name w:val="9BAE3E20857940E7800A9C79AAD78307"/>
    <w:rsid w:val="00C9675A"/>
  </w:style>
  <w:style w:type="paragraph" w:customStyle="1" w:styleId="7938282578604A38A705152C99386861">
    <w:name w:val="7938282578604A38A705152C99386861"/>
    <w:rsid w:val="00C9675A"/>
  </w:style>
  <w:style w:type="paragraph" w:customStyle="1" w:styleId="D0F7448F84CE42CF894AB66AC7707155">
    <w:name w:val="D0F7448F84CE42CF894AB66AC7707155"/>
    <w:rsid w:val="00C9675A"/>
  </w:style>
  <w:style w:type="paragraph" w:customStyle="1" w:styleId="A913310826AD484A8502351D7C30A312">
    <w:name w:val="A913310826AD484A8502351D7C30A312"/>
    <w:rsid w:val="00C9675A"/>
  </w:style>
  <w:style w:type="paragraph" w:customStyle="1" w:styleId="972759C785294778A0B055F049742894">
    <w:name w:val="972759C785294778A0B055F049742894"/>
    <w:rsid w:val="00C9675A"/>
  </w:style>
  <w:style w:type="paragraph" w:customStyle="1" w:styleId="AE4EAE8110E94B2D9F50150993ECCEDF">
    <w:name w:val="AE4EAE8110E94B2D9F50150993ECCEDF"/>
    <w:rsid w:val="00C9675A"/>
  </w:style>
  <w:style w:type="paragraph" w:customStyle="1" w:styleId="A2E8C6DA5BF040D2BDBCAE00F3DFC3BA">
    <w:name w:val="A2E8C6DA5BF040D2BDBCAE00F3DFC3BA"/>
    <w:rsid w:val="00C9675A"/>
  </w:style>
  <w:style w:type="paragraph" w:customStyle="1" w:styleId="99E9CC5AF71E4BA19206E24428630706">
    <w:name w:val="99E9CC5AF71E4BA19206E24428630706"/>
    <w:rsid w:val="00C9675A"/>
  </w:style>
  <w:style w:type="paragraph" w:customStyle="1" w:styleId="ADC92E4F54CE4C3F922F267E710CFC7C">
    <w:name w:val="ADC92E4F54CE4C3F922F267E710CFC7C"/>
    <w:rsid w:val="00C9675A"/>
  </w:style>
  <w:style w:type="paragraph" w:customStyle="1" w:styleId="B316170EA9D44729A3712618CA1776B4">
    <w:name w:val="B316170EA9D44729A3712618CA1776B4"/>
    <w:rsid w:val="00C9675A"/>
  </w:style>
  <w:style w:type="paragraph" w:customStyle="1" w:styleId="A52B2C9078354D5493426E512AEA4956">
    <w:name w:val="A52B2C9078354D5493426E512AEA4956"/>
    <w:rsid w:val="00C9675A"/>
  </w:style>
  <w:style w:type="paragraph" w:customStyle="1" w:styleId="3419B4B5D4024B3FA01F73B661021F88">
    <w:name w:val="3419B4B5D4024B3FA01F73B661021F88"/>
    <w:rsid w:val="00C9675A"/>
  </w:style>
  <w:style w:type="paragraph" w:customStyle="1" w:styleId="3DBB22C3EEE241F0A62804C0095E0B56">
    <w:name w:val="3DBB22C3EEE241F0A62804C0095E0B56"/>
    <w:rsid w:val="00C9675A"/>
  </w:style>
  <w:style w:type="paragraph" w:customStyle="1" w:styleId="C5B0C0E3319842F3B5D0F2878B02BEDC">
    <w:name w:val="C5B0C0E3319842F3B5D0F2878B02BEDC"/>
    <w:rsid w:val="00C9675A"/>
  </w:style>
  <w:style w:type="paragraph" w:customStyle="1" w:styleId="FFB240DC4C154CE1B1DEDF4F5EE31C78">
    <w:name w:val="FFB240DC4C154CE1B1DEDF4F5EE31C78"/>
    <w:rsid w:val="00C9675A"/>
  </w:style>
  <w:style w:type="paragraph" w:customStyle="1" w:styleId="CE20B74931F74E559BFA30ABFF584208">
    <w:name w:val="CE20B74931F74E559BFA30ABFF584208"/>
    <w:rsid w:val="00C9675A"/>
  </w:style>
  <w:style w:type="paragraph" w:customStyle="1" w:styleId="EA7420F74ACD437DA142025C4A2E50BB">
    <w:name w:val="EA7420F74ACD437DA142025C4A2E50BB"/>
    <w:rsid w:val="00C9675A"/>
  </w:style>
  <w:style w:type="paragraph" w:customStyle="1" w:styleId="DA4EB1AE03D74A78A072C729F0A5A19C">
    <w:name w:val="DA4EB1AE03D74A78A072C729F0A5A19C"/>
    <w:rsid w:val="00C9675A"/>
  </w:style>
  <w:style w:type="paragraph" w:customStyle="1" w:styleId="D7A3A71ABD404C3E9E0B0FBF16E56099">
    <w:name w:val="D7A3A71ABD404C3E9E0B0FBF16E56099"/>
    <w:rsid w:val="00C9675A"/>
  </w:style>
  <w:style w:type="paragraph" w:customStyle="1" w:styleId="4DFAD6F4F31D44F48F0BB3B483115223">
    <w:name w:val="4DFAD6F4F31D44F48F0BB3B483115223"/>
    <w:rsid w:val="00C9675A"/>
  </w:style>
  <w:style w:type="paragraph" w:customStyle="1" w:styleId="2066174C19F042B9AF9F995363BE837C">
    <w:name w:val="2066174C19F042B9AF9F995363BE837C"/>
    <w:rsid w:val="00C9675A"/>
  </w:style>
  <w:style w:type="paragraph" w:customStyle="1" w:styleId="7BD89E9E79A748F18C40FD5E52DDDFF3">
    <w:name w:val="7BD89E9E79A748F18C40FD5E52DDDFF3"/>
    <w:rsid w:val="00C9675A"/>
  </w:style>
  <w:style w:type="paragraph" w:customStyle="1" w:styleId="ADC7284B0388453E85937BA2759AAE3E">
    <w:name w:val="ADC7284B0388453E85937BA2759AAE3E"/>
    <w:rsid w:val="00C9675A"/>
  </w:style>
  <w:style w:type="paragraph" w:customStyle="1" w:styleId="E22C1A52386E4F13BEED4A9D9BFE1A1F">
    <w:name w:val="E22C1A52386E4F13BEED4A9D9BFE1A1F"/>
    <w:rsid w:val="00C9675A"/>
  </w:style>
  <w:style w:type="paragraph" w:customStyle="1" w:styleId="9A56773142174935976E98A3E544F627">
    <w:name w:val="9A56773142174935976E98A3E544F627"/>
    <w:rsid w:val="00C9675A"/>
  </w:style>
  <w:style w:type="paragraph" w:customStyle="1" w:styleId="86A30AABDA3547F8A5B527E8214CC729">
    <w:name w:val="86A30AABDA3547F8A5B527E8214CC729"/>
    <w:rsid w:val="00C9675A"/>
  </w:style>
  <w:style w:type="paragraph" w:customStyle="1" w:styleId="1FD9B9DBA3A14F54AC7CA0EA92645584">
    <w:name w:val="1FD9B9DBA3A14F54AC7CA0EA92645584"/>
    <w:rsid w:val="00C9675A"/>
  </w:style>
  <w:style w:type="paragraph" w:customStyle="1" w:styleId="E71955602A2843C280AF4E1FAE6CAF10">
    <w:name w:val="E71955602A2843C280AF4E1FAE6CAF10"/>
    <w:rsid w:val="00E6619F"/>
  </w:style>
  <w:style w:type="paragraph" w:customStyle="1" w:styleId="8702294B0F1F46ED8863327DCB427A661">
    <w:name w:val="8702294B0F1F46ED8863327DCB427A66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1">
    <w:name w:val="FE93AF66D35E472D861D7AE9B2A6AD5E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1">
    <w:name w:val="8A83077AFECA4DCF88D3A59701295927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1">
    <w:name w:val="DC52BBBD9EC74139ABFF3586E2096C53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1">
    <w:name w:val="73F8C45B396842EE90349A3264F2A9E91"/>
    <w:rsid w:val="00E6619F"/>
    <w:pPr>
      <w:spacing w:after="100" w:line="240" w:lineRule="auto"/>
    </w:pPr>
    <w:rPr>
      <w:rFonts w:ascii="Times New Roman" w:eastAsiaTheme="minorHAnsi" w:hAnsi="Times New Roman" w:cs="Times New Roman"/>
      <w:sz w:val="24"/>
      <w:szCs w:val="24"/>
    </w:rPr>
  </w:style>
  <w:style w:type="paragraph" w:customStyle="1" w:styleId="D8333E69A9BA4AB08175AF08AB58B71A1">
    <w:name w:val="D8333E69A9BA4AB08175AF08AB58B71A1"/>
    <w:rsid w:val="00E6619F"/>
    <w:pPr>
      <w:spacing w:after="100" w:line="240" w:lineRule="auto"/>
    </w:pPr>
    <w:rPr>
      <w:rFonts w:ascii="Times New Roman" w:eastAsiaTheme="minorHAnsi" w:hAnsi="Times New Roman" w:cs="Times New Roman"/>
      <w:sz w:val="24"/>
      <w:szCs w:val="24"/>
    </w:rPr>
  </w:style>
  <w:style w:type="paragraph" w:customStyle="1" w:styleId="9F1E3790EACF46E893E5313F624102381">
    <w:name w:val="9F1E3790EACF46E893E5313F624102381"/>
    <w:rsid w:val="00E6619F"/>
    <w:pPr>
      <w:spacing w:after="100" w:line="240" w:lineRule="auto"/>
    </w:pPr>
    <w:rPr>
      <w:rFonts w:ascii="Times New Roman" w:eastAsiaTheme="minorHAnsi" w:hAnsi="Times New Roman" w:cs="Times New Roman"/>
      <w:sz w:val="24"/>
      <w:szCs w:val="24"/>
    </w:rPr>
  </w:style>
  <w:style w:type="paragraph" w:customStyle="1" w:styleId="CAC1B968286F4A2EBF1D1BB12F222EFC1">
    <w:name w:val="CAC1B968286F4A2EBF1D1BB12F222EFC1"/>
    <w:rsid w:val="00E6619F"/>
    <w:pPr>
      <w:spacing w:after="100" w:line="240" w:lineRule="auto"/>
    </w:pPr>
    <w:rPr>
      <w:rFonts w:ascii="Times New Roman" w:eastAsiaTheme="minorHAnsi" w:hAnsi="Times New Roman" w:cs="Times New Roman"/>
      <w:sz w:val="24"/>
      <w:szCs w:val="24"/>
    </w:rPr>
  </w:style>
  <w:style w:type="paragraph" w:customStyle="1" w:styleId="E34EAF0D5E524AC28BEA865B43C315E71">
    <w:name w:val="E34EAF0D5E524AC28BEA865B43C315E71"/>
    <w:rsid w:val="00E6619F"/>
    <w:pPr>
      <w:spacing w:after="100" w:line="240" w:lineRule="auto"/>
    </w:pPr>
    <w:rPr>
      <w:rFonts w:ascii="Times New Roman" w:eastAsiaTheme="minorHAnsi" w:hAnsi="Times New Roman" w:cs="Times New Roman"/>
      <w:sz w:val="24"/>
      <w:szCs w:val="24"/>
    </w:rPr>
  </w:style>
  <w:style w:type="paragraph" w:customStyle="1" w:styleId="8C44CBC7D53A40FC90D401667012998F1">
    <w:name w:val="8C44CBC7D53A40FC90D401667012998F1"/>
    <w:rsid w:val="00E6619F"/>
    <w:pPr>
      <w:spacing w:after="100" w:line="240" w:lineRule="auto"/>
    </w:pPr>
    <w:rPr>
      <w:rFonts w:ascii="Times New Roman" w:eastAsiaTheme="minorHAnsi" w:hAnsi="Times New Roman" w:cs="Times New Roman"/>
      <w:sz w:val="24"/>
      <w:szCs w:val="24"/>
    </w:rPr>
  </w:style>
  <w:style w:type="paragraph" w:customStyle="1" w:styleId="D07776B197BE4D668989DA76A2FDA1531">
    <w:name w:val="D07776B197BE4D668989DA76A2FDA1531"/>
    <w:rsid w:val="00E6619F"/>
    <w:pPr>
      <w:spacing w:after="100" w:line="240" w:lineRule="auto"/>
    </w:pPr>
    <w:rPr>
      <w:rFonts w:ascii="Times New Roman" w:eastAsiaTheme="minorHAnsi" w:hAnsi="Times New Roman" w:cs="Times New Roman"/>
      <w:sz w:val="24"/>
      <w:szCs w:val="24"/>
    </w:rPr>
  </w:style>
  <w:style w:type="paragraph" w:customStyle="1" w:styleId="EBAFDE3ED9074A7B82DCDD11FBD444671">
    <w:name w:val="EBAFDE3ED9074A7B82DCDD11FBD444671"/>
    <w:rsid w:val="00E6619F"/>
    <w:pPr>
      <w:spacing w:after="100" w:line="240" w:lineRule="auto"/>
    </w:pPr>
    <w:rPr>
      <w:rFonts w:ascii="Times New Roman" w:eastAsiaTheme="minorHAnsi" w:hAnsi="Times New Roman" w:cs="Times New Roman"/>
      <w:sz w:val="24"/>
      <w:szCs w:val="24"/>
    </w:rPr>
  </w:style>
  <w:style w:type="paragraph" w:customStyle="1" w:styleId="0B6476B9552D440F95CBA3C3FD14774E1">
    <w:name w:val="0B6476B9552D440F95CBA3C3FD14774E1"/>
    <w:rsid w:val="00E6619F"/>
    <w:pPr>
      <w:spacing w:after="100" w:line="240" w:lineRule="auto"/>
    </w:pPr>
    <w:rPr>
      <w:rFonts w:ascii="Times New Roman" w:eastAsiaTheme="minorHAnsi" w:hAnsi="Times New Roman" w:cs="Times New Roman"/>
      <w:sz w:val="24"/>
      <w:szCs w:val="24"/>
    </w:rPr>
  </w:style>
  <w:style w:type="paragraph" w:customStyle="1" w:styleId="E78C3B6CED3D4C1DAD7C05DB352B36ED1">
    <w:name w:val="E78C3B6CED3D4C1DAD7C05DB352B36ED1"/>
    <w:rsid w:val="00E6619F"/>
    <w:pPr>
      <w:spacing w:after="100" w:line="240" w:lineRule="auto"/>
    </w:pPr>
    <w:rPr>
      <w:rFonts w:ascii="Times New Roman" w:eastAsiaTheme="minorHAnsi" w:hAnsi="Times New Roman" w:cs="Times New Roman"/>
      <w:sz w:val="24"/>
      <w:szCs w:val="24"/>
    </w:rPr>
  </w:style>
  <w:style w:type="paragraph" w:customStyle="1" w:styleId="503C2BD93DB541F28E2EC2A718239B8F1">
    <w:name w:val="503C2BD93DB541F28E2EC2A718239B8F1"/>
    <w:rsid w:val="00E6619F"/>
    <w:pPr>
      <w:spacing w:after="100" w:line="240" w:lineRule="auto"/>
    </w:pPr>
    <w:rPr>
      <w:rFonts w:ascii="Times New Roman" w:eastAsiaTheme="minorHAnsi" w:hAnsi="Times New Roman" w:cs="Times New Roman"/>
      <w:sz w:val="24"/>
      <w:szCs w:val="24"/>
    </w:rPr>
  </w:style>
  <w:style w:type="paragraph" w:customStyle="1" w:styleId="3661A90CDE3B44EABACC1DA301D0AE961">
    <w:name w:val="3661A90CDE3B44EABACC1DA301D0AE961"/>
    <w:rsid w:val="00E6619F"/>
    <w:pPr>
      <w:spacing w:after="100" w:line="240" w:lineRule="auto"/>
    </w:pPr>
    <w:rPr>
      <w:rFonts w:ascii="Times New Roman" w:eastAsiaTheme="minorHAnsi" w:hAnsi="Times New Roman" w:cs="Times New Roman"/>
      <w:sz w:val="24"/>
      <w:szCs w:val="24"/>
    </w:rPr>
  </w:style>
  <w:style w:type="paragraph" w:customStyle="1" w:styleId="8232DD3A6D00437BBD7E241DCE4432151">
    <w:name w:val="8232DD3A6D00437BBD7E241DCE4432151"/>
    <w:rsid w:val="00E6619F"/>
    <w:pPr>
      <w:spacing w:after="100" w:line="240" w:lineRule="auto"/>
    </w:pPr>
    <w:rPr>
      <w:rFonts w:ascii="Times New Roman" w:eastAsiaTheme="minorHAnsi" w:hAnsi="Times New Roman" w:cs="Times New Roman"/>
      <w:sz w:val="24"/>
      <w:szCs w:val="24"/>
    </w:rPr>
  </w:style>
  <w:style w:type="paragraph" w:customStyle="1" w:styleId="82C2E93C4FC2447BBD5A5FA3509AE3AD1">
    <w:name w:val="82C2E93C4FC2447BBD5A5FA3509AE3AD1"/>
    <w:rsid w:val="00E6619F"/>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1">
    <w:name w:val="015B4AEE16FF4E2EBB8C096C53FE30371"/>
    <w:rsid w:val="00E6619F"/>
    <w:pPr>
      <w:spacing w:after="100" w:line="240" w:lineRule="auto"/>
    </w:pPr>
    <w:rPr>
      <w:rFonts w:ascii="Times New Roman" w:eastAsiaTheme="minorHAnsi" w:hAnsi="Times New Roman" w:cs="Times New Roman"/>
      <w:sz w:val="24"/>
      <w:szCs w:val="24"/>
    </w:rPr>
  </w:style>
  <w:style w:type="paragraph" w:customStyle="1" w:styleId="6CAB9F85B1CD443D82E35917505ED8EF1">
    <w:name w:val="6CAB9F85B1CD443D82E35917505ED8EF1"/>
    <w:rsid w:val="00E6619F"/>
    <w:pPr>
      <w:spacing w:after="100" w:line="240" w:lineRule="auto"/>
    </w:pPr>
    <w:rPr>
      <w:rFonts w:ascii="Times New Roman" w:eastAsiaTheme="minorHAnsi" w:hAnsi="Times New Roman" w:cs="Times New Roman"/>
      <w:sz w:val="24"/>
      <w:szCs w:val="24"/>
    </w:rPr>
  </w:style>
  <w:style w:type="paragraph" w:customStyle="1" w:styleId="BF211F367B304D10B500A9D731040B5A1">
    <w:name w:val="BF211F367B304D10B500A9D731040B5A1"/>
    <w:rsid w:val="00E6619F"/>
    <w:pPr>
      <w:spacing w:after="100" w:line="240" w:lineRule="auto"/>
    </w:pPr>
    <w:rPr>
      <w:rFonts w:ascii="Times New Roman" w:eastAsiaTheme="minorHAnsi" w:hAnsi="Times New Roman" w:cs="Times New Roman"/>
      <w:sz w:val="24"/>
      <w:szCs w:val="24"/>
    </w:rPr>
  </w:style>
  <w:style w:type="paragraph" w:customStyle="1" w:styleId="1CC8E578412848DAAA9617E1D30384751">
    <w:name w:val="1CC8E578412848DAAA9617E1D30384751"/>
    <w:rsid w:val="00E6619F"/>
    <w:pPr>
      <w:spacing w:after="100" w:line="240" w:lineRule="auto"/>
    </w:pPr>
    <w:rPr>
      <w:rFonts w:ascii="Times New Roman" w:eastAsiaTheme="minorHAnsi" w:hAnsi="Times New Roman" w:cs="Times New Roman"/>
      <w:sz w:val="24"/>
      <w:szCs w:val="24"/>
    </w:rPr>
  </w:style>
  <w:style w:type="paragraph" w:customStyle="1" w:styleId="E09F589D2E0D4FD9AAF18F730E0D8DF81">
    <w:name w:val="E09F589D2E0D4FD9AAF18F730E0D8DF81"/>
    <w:rsid w:val="00E6619F"/>
    <w:pPr>
      <w:spacing w:after="100" w:line="240" w:lineRule="auto"/>
    </w:pPr>
    <w:rPr>
      <w:rFonts w:ascii="Times New Roman" w:eastAsiaTheme="minorHAnsi" w:hAnsi="Times New Roman" w:cs="Times New Roman"/>
      <w:sz w:val="24"/>
      <w:szCs w:val="24"/>
    </w:rPr>
  </w:style>
  <w:style w:type="paragraph" w:customStyle="1" w:styleId="F984263CB4044371B21556D2A50740131">
    <w:name w:val="F984263CB4044371B21556D2A50740131"/>
    <w:rsid w:val="00E6619F"/>
    <w:pPr>
      <w:spacing w:after="100" w:line="240" w:lineRule="auto"/>
    </w:pPr>
    <w:rPr>
      <w:rFonts w:ascii="Times New Roman" w:eastAsiaTheme="minorHAnsi" w:hAnsi="Times New Roman" w:cs="Times New Roman"/>
      <w:sz w:val="24"/>
      <w:szCs w:val="24"/>
    </w:rPr>
  </w:style>
  <w:style w:type="paragraph" w:customStyle="1" w:styleId="F2A34AA7D286459087DA4F8F735FD4781">
    <w:name w:val="F2A34AA7D286459087DA4F8F735FD4781"/>
    <w:rsid w:val="00E6619F"/>
    <w:pPr>
      <w:spacing w:after="100" w:line="240" w:lineRule="auto"/>
    </w:pPr>
    <w:rPr>
      <w:rFonts w:ascii="Times New Roman" w:eastAsiaTheme="minorHAnsi" w:hAnsi="Times New Roman" w:cs="Times New Roman"/>
      <w:sz w:val="24"/>
      <w:szCs w:val="24"/>
    </w:rPr>
  </w:style>
  <w:style w:type="paragraph" w:customStyle="1" w:styleId="77F44A5C69F64F689CFDAEEE20C4AAEE1">
    <w:name w:val="77F44A5C69F64F689CFDAEEE20C4AAEE1"/>
    <w:rsid w:val="00E6619F"/>
    <w:pPr>
      <w:spacing w:after="100" w:line="240" w:lineRule="auto"/>
    </w:pPr>
    <w:rPr>
      <w:rFonts w:ascii="Times New Roman" w:eastAsiaTheme="minorHAnsi" w:hAnsi="Times New Roman" w:cs="Times New Roman"/>
      <w:sz w:val="24"/>
      <w:szCs w:val="24"/>
    </w:rPr>
  </w:style>
  <w:style w:type="paragraph" w:customStyle="1" w:styleId="9DE0A8DD89964BD190FDC73A33A45A911">
    <w:name w:val="9DE0A8DD89964BD190FDC73A33A45A911"/>
    <w:rsid w:val="00E6619F"/>
    <w:pPr>
      <w:spacing w:after="100" w:line="240" w:lineRule="auto"/>
    </w:pPr>
    <w:rPr>
      <w:rFonts w:ascii="Times New Roman" w:eastAsiaTheme="minorHAnsi" w:hAnsi="Times New Roman" w:cs="Times New Roman"/>
      <w:sz w:val="24"/>
      <w:szCs w:val="24"/>
    </w:rPr>
  </w:style>
  <w:style w:type="paragraph" w:customStyle="1" w:styleId="8147308E5CB44B3CBB499969A06A55071">
    <w:name w:val="8147308E5CB44B3CBB499969A06A55071"/>
    <w:rsid w:val="00E6619F"/>
    <w:pPr>
      <w:spacing w:after="100" w:line="240" w:lineRule="auto"/>
    </w:pPr>
    <w:rPr>
      <w:rFonts w:ascii="Times New Roman" w:eastAsiaTheme="minorHAnsi" w:hAnsi="Times New Roman" w:cs="Times New Roman"/>
      <w:sz w:val="24"/>
      <w:szCs w:val="24"/>
    </w:rPr>
  </w:style>
  <w:style w:type="paragraph" w:customStyle="1" w:styleId="98A4AD01582A4C22B652C51E10EC367E1">
    <w:name w:val="98A4AD01582A4C22B652C51E10EC367E1"/>
    <w:rsid w:val="00E6619F"/>
    <w:pPr>
      <w:spacing w:after="100" w:line="240" w:lineRule="auto"/>
    </w:pPr>
    <w:rPr>
      <w:rFonts w:ascii="Times New Roman" w:eastAsiaTheme="minorHAnsi" w:hAnsi="Times New Roman" w:cs="Times New Roman"/>
      <w:sz w:val="24"/>
      <w:szCs w:val="24"/>
    </w:rPr>
  </w:style>
  <w:style w:type="paragraph" w:customStyle="1" w:styleId="1F4BFC10A95E4D8AB4474B9C5DB9302B1">
    <w:name w:val="1F4BFC10A95E4D8AB4474B9C5DB9302B1"/>
    <w:rsid w:val="00E6619F"/>
    <w:pPr>
      <w:spacing w:after="100" w:line="240" w:lineRule="auto"/>
    </w:pPr>
    <w:rPr>
      <w:rFonts w:ascii="Times New Roman" w:eastAsiaTheme="minorHAnsi" w:hAnsi="Times New Roman" w:cs="Times New Roman"/>
      <w:sz w:val="24"/>
      <w:szCs w:val="24"/>
    </w:rPr>
  </w:style>
  <w:style w:type="paragraph" w:customStyle="1" w:styleId="A917464C688A4D939299AA62013B1FF21">
    <w:name w:val="A917464C688A4D939299AA62013B1FF21"/>
    <w:rsid w:val="00E6619F"/>
    <w:pPr>
      <w:spacing w:after="100" w:line="240" w:lineRule="auto"/>
    </w:pPr>
    <w:rPr>
      <w:rFonts w:ascii="Times New Roman" w:eastAsiaTheme="minorHAnsi" w:hAnsi="Times New Roman" w:cs="Times New Roman"/>
      <w:sz w:val="24"/>
      <w:szCs w:val="24"/>
    </w:rPr>
  </w:style>
  <w:style w:type="paragraph" w:customStyle="1" w:styleId="F064FBF329CB4715A1F3D9711D8AA92D1">
    <w:name w:val="F064FBF329CB4715A1F3D9711D8AA92D1"/>
    <w:rsid w:val="00E6619F"/>
    <w:pPr>
      <w:spacing w:after="100" w:line="240" w:lineRule="auto"/>
    </w:pPr>
    <w:rPr>
      <w:rFonts w:ascii="Times New Roman" w:eastAsiaTheme="minorHAnsi" w:hAnsi="Times New Roman" w:cs="Times New Roman"/>
      <w:sz w:val="24"/>
      <w:szCs w:val="24"/>
    </w:rPr>
  </w:style>
  <w:style w:type="paragraph" w:customStyle="1" w:styleId="4B40AA57EFFF4810ADC40AE5B77801EC1">
    <w:name w:val="4B40AA57EFFF4810ADC40AE5B77801EC1"/>
    <w:rsid w:val="00E6619F"/>
    <w:pPr>
      <w:spacing w:after="100" w:line="240" w:lineRule="auto"/>
    </w:pPr>
    <w:rPr>
      <w:rFonts w:ascii="Times New Roman" w:eastAsiaTheme="minorHAnsi" w:hAnsi="Times New Roman" w:cs="Times New Roman"/>
      <w:sz w:val="24"/>
      <w:szCs w:val="24"/>
    </w:rPr>
  </w:style>
  <w:style w:type="paragraph" w:customStyle="1" w:styleId="78D6E55D468F4F739E92C58F1030097D1">
    <w:name w:val="78D6E55D468F4F739E92C58F1030097D1"/>
    <w:rsid w:val="00E6619F"/>
    <w:pPr>
      <w:spacing w:after="100" w:line="240" w:lineRule="auto"/>
    </w:pPr>
    <w:rPr>
      <w:rFonts w:ascii="Times New Roman" w:eastAsiaTheme="minorHAnsi" w:hAnsi="Times New Roman" w:cs="Times New Roman"/>
      <w:sz w:val="24"/>
      <w:szCs w:val="24"/>
    </w:rPr>
  </w:style>
  <w:style w:type="paragraph" w:customStyle="1" w:styleId="5A1E640458864C3897D010F98BE20C4D1">
    <w:name w:val="5A1E640458864C3897D010F98BE20C4D1"/>
    <w:rsid w:val="00E6619F"/>
    <w:pPr>
      <w:spacing w:after="100" w:line="240" w:lineRule="auto"/>
    </w:pPr>
    <w:rPr>
      <w:rFonts w:ascii="Times New Roman" w:eastAsiaTheme="minorHAnsi" w:hAnsi="Times New Roman" w:cs="Times New Roman"/>
      <w:sz w:val="24"/>
      <w:szCs w:val="24"/>
    </w:rPr>
  </w:style>
  <w:style w:type="paragraph" w:customStyle="1" w:styleId="9BE27D3D6F18434CB8E8E176A64745261">
    <w:name w:val="9BE27D3D6F18434CB8E8E176A64745261"/>
    <w:rsid w:val="00E6619F"/>
    <w:pPr>
      <w:spacing w:after="100" w:line="240" w:lineRule="auto"/>
    </w:pPr>
    <w:rPr>
      <w:rFonts w:ascii="Times New Roman" w:eastAsiaTheme="minorHAnsi" w:hAnsi="Times New Roman" w:cs="Times New Roman"/>
      <w:sz w:val="24"/>
      <w:szCs w:val="24"/>
    </w:rPr>
  </w:style>
  <w:style w:type="paragraph" w:customStyle="1" w:styleId="E6CCD0B057A1431B8BD7953FAA6F4DAA1">
    <w:name w:val="E6CCD0B057A1431B8BD7953FAA6F4DAA1"/>
    <w:rsid w:val="00E6619F"/>
    <w:pPr>
      <w:spacing w:after="100" w:line="240" w:lineRule="auto"/>
    </w:pPr>
    <w:rPr>
      <w:rFonts w:ascii="Times New Roman" w:eastAsiaTheme="minorHAnsi" w:hAnsi="Times New Roman" w:cs="Times New Roman"/>
      <w:sz w:val="24"/>
      <w:szCs w:val="24"/>
    </w:rPr>
  </w:style>
  <w:style w:type="paragraph" w:customStyle="1" w:styleId="B3DBD61C60084BAD96B4AB7EA60395941">
    <w:name w:val="B3DBD61C60084BAD96B4AB7EA60395941"/>
    <w:rsid w:val="00E6619F"/>
    <w:pPr>
      <w:spacing w:after="100" w:line="240" w:lineRule="auto"/>
    </w:pPr>
    <w:rPr>
      <w:rFonts w:ascii="Times New Roman" w:eastAsiaTheme="minorHAnsi" w:hAnsi="Times New Roman" w:cs="Times New Roman"/>
      <w:sz w:val="24"/>
      <w:szCs w:val="24"/>
    </w:rPr>
  </w:style>
  <w:style w:type="paragraph" w:customStyle="1" w:styleId="342E03F692B744EAAE5D30AB3B6B80FE1">
    <w:name w:val="342E03F692B744EAAE5D30AB3B6B80FE1"/>
    <w:rsid w:val="00E6619F"/>
    <w:pPr>
      <w:spacing w:after="100" w:line="240" w:lineRule="auto"/>
    </w:pPr>
    <w:rPr>
      <w:rFonts w:ascii="Times New Roman" w:eastAsiaTheme="minorHAnsi" w:hAnsi="Times New Roman" w:cs="Times New Roman"/>
      <w:sz w:val="24"/>
      <w:szCs w:val="24"/>
    </w:rPr>
  </w:style>
  <w:style w:type="paragraph" w:customStyle="1" w:styleId="17D04C5ED20947539244D446B6DB17361">
    <w:name w:val="17D04C5ED20947539244D446B6DB17361"/>
    <w:rsid w:val="00E6619F"/>
    <w:pPr>
      <w:spacing w:after="100" w:line="240" w:lineRule="auto"/>
    </w:pPr>
    <w:rPr>
      <w:rFonts w:ascii="Times New Roman" w:eastAsiaTheme="minorHAnsi" w:hAnsi="Times New Roman" w:cs="Times New Roman"/>
      <w:sz w:val="24"/>
      <w:szCs w:val="24"/>
    </w:rPr>
  </w:style>
  <w:style w:type="paragraph" w:customStyle="1" w:styleId="A569EECBAB6A4596BAEF9DB2F0DE3D151">
    <w:name w:val="A569EECBAB6A4596BAEF9DB2F0DE3D151"/>
    <w:rsid w:val="00E6619F"/>
    <w:pPr>
      <w:spacing w:after="100" w:line="240" w:lineRule="auto"/>
    </w:pPr>
    <w:rPr>
      <w:rFonts w:ascii="Times New Roman" w:eastAsiaTheme="minorHAnsi" w:hAnsi="Times New Roman" w:cs="Times New Roman"/>
      <w:sz w:val="24"/>
      <w:szCs w:val="24"/>
    </w:rPr>
  </w:style>
  <w:style w:type="paragraph" w:customStyle="1" w:styleId="82B4B0D780C547ACB024915E14D80C721">
    <w:name w:val="82B4B0D780C547ACB024915E14D80C72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1">
    <w:name w:val="15F8C93E6B474FA195A4E4BEA64C14E4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1">
    <w:name w:val="AA27C371FA3747CDB8D51BD7739C4AFA1"/>
    <w:rsid w:val="00E6619F"/>
    <w:pPr>
      <w:spacing w:after="100" w:line="240" w:lineRule="auto"/>
    </w:pPr>
    <w:rPr>
      <w:rFonts w:ascii="Times New Roman" w:eastAsiaTheme="minorHAnsi" w:hAnsi="Times New Roman" w:cs="Times New Roman"/>
      <w:sz w:val="24"/>
      <w:szCs w:val="24"/>
    </w:rPr>
  </w:style>
  <w:style w:type="paragraph" w:customStyle="1" w:styleId="48AACB4E08F645E2921CD5314027F6B01">
    <w:name w:val="48AACB4E08F645E2921CD5314027F6B01"/>
    <w:rsid w:val="00E6619F"/>
    <w:pPr>
      <w:spacing w:after="100" w:line="240" w:lineRule="auto"/>
    </w:pPr>
    <w:rPr>
      <w:rFonts w:ascii="Times New Roman" w:eastAsiaTheme="minorHAnsi" w:hAnsi="Times New Roman" w:cs="Times New Roman"/>
      <w:sz w:val="24"/>
      <w:szCs w:val="24"/>
    </w:rPr>
  </w:style>
  <w:style w:type="paragraph" w:customStyle="1" w:styleId="BDED310F106543238F2667A8987F2C611">
    <w:name w:val="BDED310F106543238F2667A8987F2C611"/>
    <w:rsid w:val="00E6619F"/>
    <w:pPr>
      <w:spacing w:after="100" w:line="240" w:lineRule="auto"/>
    </w:pPr>
    <w:rPr>
      <w:rFonts w:ascii="Times New Roman" w:eastAsiaTheme="minorHAnsi" w:hAnsi="Times New Roman" w:cs="Times New Roman"/>
      <w:sz w:val="24"/>
      <w:szCs w:val="24"/>
    </w:rPr>
  </w:style>
  <w:style w:type="paragraph" w:customStyle="1" w:styleId="169731B981774A078FAB650397355DDF1">
    <w:name w:val="169731B981774A078FAB650397355DDF1"/>
    <w:rsid w:val="00E6619F"/>
    <w:pPr>
      <w:spacing w:after="100" w:line="240" w:lineRule="auto"/>
    </w:pPr>
    <w:rPr>
      <w:rFonts w:ascii="Times New Roman" w:eastAsiaTheme="minorHAnsi" w:hAnsi="Times New Roman" w:cs="Times New Roman"/>
      <w:sz w:val="24"/>
      <w:szCs w:val="24"/>
    </w:rPr>
  </w:style>
  <w:style w:type="paragraph" w:customStyle="1" w:styleId="864156119556464284665111202795201">
    <w:name w:val="864156119556464284665111202795201"/>
    <w:rsid w:val="00E6619F"/>
    <w:pPr>
      <w:spacing w:after="100" w:line="240" w:lineRule="auto"/>
    </w:pPr>
    <w:rPr>
      <w:rFonts w:ascii="Times New Roman" w:eastAsiaTheme="minorHAnsi" w:hAnsi="Times New Roman" w:cs="Times New Roman"/>
      <w:sz w:val="24"/>
      <w:szCs w:val="24"/>
    </w:rPr>
  </w:style>
  <w:style w:type="paragraph" w:customStyle="1" w:styleId="D43EDF8AA0084F54B743DE0DEB7AAB771">
    <w:name w:val="D43EDF8AA0084F54B743DE0DEB7AAB771"/>
    <w:rsid w:val="00E6619F"/>
    <w:pPr>
      <w:spacing w:after="100" w:line="240" w:lineRule="auto"/>
    </w:pPr>
    <w:rPr>
      <w:rFonts w:ascii="Times New Roman" w:eastAsiaTheme="minorHAnsi" w:hAnsi="Times New Roman" w:cs="Times New Roman"/>
      <w:sz w:val="24"/>
      <w:szCs w:val="24"/>
    </w:rPr>
  </w:style>
  <w:style w:type="paragraph" w:customStyle="1" w:styleId="6A18D63370C347C3A9DD9D3E213917681">
    <w:name w:val="6A18D63370C347C3A9DD9D3E213917681"/>
    <w:rsid w:val="00E6619F"/>
    <w:pPr>
      <w:spacing w:after="100" w:line="240" w:lineRule="auto"/>
    </w:pPr>
    <w:rPr>
      <w:rFonts w:ascii="Times New Roman" w:eastAsiaTheme="minorHAnsi" w:hAnsi="Times New Roman" w:cs="Times New Roman"/>
      <w:sz w:val="24"/>
      <w:szCs w:val="24"/>
    </w:rPr>
  </w:style>
  <w:style w:type="paragraph" w:customStyle="1" w:styleId="E71955602A2843C280AF4E1FAE6CAF101">
    <w:name w:val="E71955602A2843C280AF4E1FAE6CAF101"/>
    <w:rsid w:val="00E6619F"/>
    <w:pPr>
      <w:spacing w:after="100" w:line="240" w:lineRule="auto"/>
    </w:pPr>
    <w:rPr>
      <w:rFonts w:ascii="Times New Roman" w:eastAsiaTheme="minorHAnsi" w:hAnsi="Times New Roman" w:cs="Times New Roman"/>
      <w:sz w:val="24"/>
      <w:szCs w:val="24"/>
    </w:rPr>
  </w:style>
  <w:style w:type="paragraph" w:customStyle="1" w:styleId="0D969C7CFCC04295BBF7CD15E266219D1">
    <w:name w:val="0D969C7CFCC04295BBF7CD15E266219D1"/>
    <w:rsid w:val="00E6619F"/>
    <w:pPr>
      <w:spacing w:after="100" w:line="240" w:lineRule="auto"/>
    </w:pPr>
    <w:rPr>
      <w:rFonts w:ascii="Times New Roman" w:eastAsiaTheme="minorHAnsi" w:hAnsi="Times New Roman" w:cs="Times New Roman"/>
      <w:sz w:val="24"/>
      <w:szCs w:val="24"/>
    </w:rPr>
  </w:style>
  <w:style w:type="paragraph" w:customStyle="1" w:styleId="BB68A89D11614F68A4490AE6B95EA6161">
    <w:name w:val="BB68A89D11614F68A4490AE6B95EA6161"/>
    <w:rsid w:val="00E6619F"/>
    <w:pPr>
      <w:spacing w:after="100" w:line="240" w:lineRule="auto"/>
    </w:pPr>
    <w:rPr>
      <w:rFonts w:ascii="Times New Roman" w:eastAsiaTheme="minorHAnsi" w:hAnsi="Times New Roman" w:cs="Times New Roman"/>
      <w:sz w:val="24"/>
      <w:szCs w:val="24"/>
    </w:rPr>
  </w:style>
  <w:style w:type="paragraph" w:customStyle="1" w:styleId="0170C702CA8444EFB667CFFE305D1FA41">
    <w:name w:val="0170C702CA8444EFB667CFFE305D1FA41"/>
    <w:rsid w:val="00E6619F"/>
    <w:pPr>
      <w:spacing w:after="100" w:line="240" w:lineRule="auto"/>
    </w:pPr>
    <w:rPr>
      <w:rFonts w:ascii="Times New Roman" w:eastAsiaTheme="minorHAnsi" w:hAnsi="Times New Roman" w:cs="Times New Roman"/>
      <w:sz w:val="24"/>
      <w:szCs w:val="24"/>
    </w:rPr>
  </w:style>
  <w:style w:type="paragraph" w:customStyle="1" w:styleId="600C46D8C4C5405F943F916572ECA7721">
    <w:name w:val="600C46D8C4C5405F943F916572ECA7721"/>
    <w:rsid w:val="00E6619F"/>
    <w:pPr>
      <w:spacing w:after="100" w:line="240" w:lineRule="auto"/>
    </w:pPr>
    <w:rPr>
      <w:rFonts w:ascii="Times New Roman" w:eastAsiaTheme="minorHAnsi" w:hAnsi="Times New Roman" w:cs="Times New Roman"/>
      <w:sz w:val="24"/>
      <w:szCs w:val="24"/>
    </w:rPr>
  </w:style>
  <w:style w:type="paragraph" w:customStyle="1" w:styleId="EA222F4585EC4A35B37E6FB53024063F1">
    <w:name w:val="EA222F4585EC4A35B37E6FB53024063F1"/>
    <w:rsid w:val="00E6619F"/>
    <w:pPr>
      <w:spacing w:after="100" w:line="240" w:lineRule="auto"/>
    </w:pPr>
    <w:rPr>
      <w:rFonts w:ascii="Times New Roman" w:eastAsiaTheme="minorHAnsi" w:hAnsi="Times New Roman" w:cs="Times New Roman"/>
      <w:sz w:val="24"/>
      <w:szCs w:val="24"/>
    </w:rPr>
  </w:style>
  <w:style w:type="paragraph" w:customStyle="1" w:styleId="8C2343C1117745C99EA1D68C0F9830371">
    <w:name w:val="8C2343C1117745C99EA1D68C0F9830371"/>
    <w:rsid w:val="00E6619F"/>
    <w:pPr>
      <w:spacing w:after="100" w:line="240" w:lineRule="auto"/>
    </w:pPr>
    <w:rPr>
      <w:rFonts w:ascii="Times New Roman" w:eastAsiaTheme="minorHAnsi" w:hAnsi="Times New Roman" w:cs="Times New Roman"/>
      <w:sz w:val="24"/>
      <w:szCs w:val="24"/>
    </w:rPr>
  </w:style>
  <w:style w:type="paragraph" w:customStyle="1" w:styleId="D606C098BA8F4C86AC26CE19B9BA847A1">
    <w:name w:val="D606C098BA8F4C86AC26CE19B9BA847A1"/>
    <w:rsid w:val="00E6619F"/>
    <w:pPr>
      <w:spacing w:after="100" w:line="240" w:lineRule="auto"/>
    </w:pPr>
    <w:rPr>
      <w:rFonts w:ascii="Times New Roman" w:eastAsiaTheme="minorHAnsi" w:hAnsi="Times New Roman" w:cs="Times New Roman"/>
      <w:sz w:val="24"/>
      <w:szCs w:val="24"/>
    </w:rPr>
  </w:style>
  <w:style w:type="paragraph" w:customStyle="1" w:styleId="42D44ADEDF204F4F8BA113FAF0B64B5A1">
    <w:name w:val="42D44ADEDF204F4F8BA113FAF0B64B5A1"/>
    <w:rsid w:val="00E6619F"/>
    <w:pPr>
      <w:spacing w:after="100" w:line="240" w:lineRule="auto"/>
    </w:pPr>
    <w:rPr>
      <w:rFonts w:ascii="Times New Roman" w:eastAsiaTheme="minorHAnsi" w:hAnsi="Times New Roman" w:cs="Times New Roman"/>
      <w:sz w:val="24"/>
      <w:szCs w:val="24"/>
    </w:rPr>
  </w:style>
  <w:style w:type="paragraph" w:customStyle="1" w:styleId="059C5E82A0DF4951BD0EA7A4782385491">
    <w:name w:val="059C5E82A0DF4951BD0EA7A4782385491"/>
    <w:rsid w:val="00E6619F"/>
    <w:pPr>
      <w:spacing w:after="100" w:line="240" w:lineRule="auto"/>
    </w:pPr>
    <w:rPr>
      <w:rFonts w:ascii="Times New Roman" w:eastAsiaTheme="minorHAnsi" w:hAnsi="Times New Roman" w:cs="Times New Roman"/>
      <w:sz w:val="24"/>
      <w:szCs w:val="24"/>
    </w:rPr>
  </w:style>
  <w:style w:type="paragraph" w:customStyle="1" w:styleId="41C6AF9895A2434E92DED3BE471EA8D51">
    <w:name w:val="41C6AF9895A2434E92DED3BE471EA8D51"/>
    <w:rsid w:val="00E6619F"/>
    <w:pPr>
      <w:spacing w:after="100" w:line="240" w:lineRule="auto"/>
    </w:pPr>
    <w:rPr>
      <w:rFonts w:ascii="Times New Roman" w:eastAsiaTheme="minorHAnsi" w:hAnsi="Times New Roman" w:cs="Times New Roman"/>
      <w:sz w:val="24"/>
      <w:szCs w:val="24"/>
    </w:rPr>
  </w:style>
  <w:style w:type="paragraph" w:customStyle="1" w:styleId="944ED1F8EF5C46679D3B2BA7FDD35B3E1">
    <w:name w:val="944ED1F8EF5C46679D3B2BA7FDD35B3E1"/>
    <w:rsid w:val="00E6619F"/>
    <w:pPr>
      <w:spacing w:after="100" w:line="240" w:lineRule="auto"/>
    </w:pPr>
    <w:rPr>
      <w:rFonts w:ascii="Times New Roman" w:eastAsiaTheme="minorHAnsi" w:hAnsi="Times New Roman" w:cs="Times New Roman"/>
      <w:sz w:val="24"/>
      <w:szCs w:val="24"/>
    </w:rPr>
  </w:style>
  <w:style w:type="paragraph" w:customStyle="1" w:styleId="D7F0C172CE9C469AB0C652FC905EDD6C1">
    <w:name w:val="D7F0C172CE9C469AB0C652FC905EDD6C1"/>
    <w:rsid w:val="00E6619F"/>
    <w:pPr>
      <w:spacing w:after="100" w:line="240" w:lineRule="auto"/>
    </w:pPr>
    <w:rPr>
      <w:rFonts w:ascii="Times New Roman" w:eastAsiaTheme="minorHAnsi" w:hAnsi="Times New Roman" w:cs="Times New Roman"/>
      <w:sz w:val="24"/>
      <w:szCs w:val="24"/>
    </w:rPr>
  </w:style>
  <w:style w:type="paragraph" w:customStyle="1" w:styleId="1F63A029B5094669A96D77095FCD39D01">
    <w:name w:val="1F63A029B5094669A96D77095FCD39D01"/>
    <w:rsid w:val="00E6619F"/>
    <w:pPr>
      <w:spacing w:after="100" w:line="240" w:lineRule="auto"/>
    </w:pPr>
    <w:rPr>
      <w:rFonts w:ascii="Times New Roman" w:eastAsiaTheme="minorHAnsi" w:hAnsi="Times New Roman" w:cs="Times New Roman"/>
      <w:sz w:val="24"/>
      <w:szCs w:val="24"/>
    </w:rPr>
  </w:style>
  <w:style w:type="paragraph" w:customStyle="1" w:styleId="6C436DF6478E43299B017C9AAFB1BB2F1">
    <w:name w:val="6C436DF6478E43299B017C9AAFB1BB2F1"/>
    <w:rsid w:val="00E6619F"/>
    <w:pPr>
      <w:spacing w:after="100" w:line="240" w:lineRule="auto"/>
    </w:pPr>
    <w:rPr>
      <w:rFonts w:ascii="Times New Roman" w:eastAsiaTheme="minorHAnsi" w:hAnsi="Times New Roman" w:cs="Times New Roman"/>
      <w:sz w:val="24"/>
      <w:szCs w:val="24"/>
    </w:rPr>
  </w:style>
  <w:style w:type="paragraph" w:customStyle="1" w:styleId="4A3FCAA602614031ACA8F3D661ACEC471">
    <w:name w:val="4A3FCAA602614031ACA8F3D661ACEC471"/>
    <w:rsid w:val="00E6619F"/>
    <w:pPr>
      <w:spacing w:after="100" w:line="240" w:lineRule="auto"/>
    </w:pPr>
    <w:rPr>
      <w:rFonts w:ascii="Times New Roman" w:eastAsiaTheme="minorHAnsi" w:hAnsi="Times New Roman" w:cs="Times New Roman"/>
      <w:sz w:val="24"/>
      <w:szCs w:val="24"/>
    </w:rPr>
  </w:style>
  <w:style w:type="paragraph" w:customStyle="1" w:styleId="27998FD13A484EE79ACA5CCAC5E61BBC1">
    <w:name w:val="27998FD13A484EE79ACA5CCAC5E61BBC1"/>
    <w:rsid w:val="00E6619F"/>
    <w:pPr>
      <w:spacing w:after="100" w:line="240" w:lineRule="auto"/>
    </w:pPr>
    <w:rPr>
      <w:rFonts w:ascii="Times New Roman" w:eastAsiaTheme="minorHAnsi" w:hAnsi="Times New Roman" w:cs="Times New Roman"/>
      <w:sz w:val="24"/>
      <w:szCs w:val="24"/>
    </w:rPr>
  </w:style>
  <w:style w:type="paragraph" w:customStyle="1" w:styleId="54074C9B87434AC995A9AC2469C266161">
    <w:name w:val="54074C9B87434AC995A9AC2469C266161"/>
    <w:rsid w:val="00E6619F"/>
    <w:pPr>
      <w:spacing w:after="100" w:line="240" w:lineRule="auto"/>
    </w:pPr>
    <w:rPr>
      <w:rFonts w:ascii="Times New Roman" w:eastAsiaTheme="minorHAnsi" w:hAnsi="Times New Roman" w:cs="Times New Roman"/>
      <w:sz w:val="24"/>
      <w:szCs w:val="24"/>
    </w:rPr>
  </w:style>
  <w:style w:type="paragraph" w:customStyle="1" w:styleId="C2DF87B6823B4DBEA1FF515BA1AB662A1">
    <w:name w:val="C2DF87B6823B4DBEA1FF515BA1AB662A1"/>
    <w:rsid w:val="00E6619F"/>
    <w:pPr>
      <w:spacing w:after="100" w:line="240" w:lineRule="auto"/>
    </w:pPr>
    <w:rPr>
      <w:rFonts w:ascii="Times New Roman" w:eastAsiaTheme="minorHAnsi" w:hAnsi="Times New Roman" w:cs="Times New Roman"/>
      <w:sz w:val="24"/>
      <w:szCs w:val="24"/>
    </w:rPr>
  </w:style>
  <w:style w:type="paragraph" w:customStyle="1" w:styleId="D269771EF7C54B318C24D3BDE291A4F01">
    <w:name w:val="D269771EF7C54B318C24D3BDE291A4F01"/>
    <w:rsid w:val="00E6619F"/>
    <w:pPr>
      <w:spacing w:after="100" w:line="240" w:lineRule="auto"/>
    </w:pPr>
    <w:rPr>
      <w:rFonts w:ascii="Times New Roman" w:eastAsiaTheme="minorHAnsi" w:hAnsi="Times New Roman" w:cs="Times New Roman"/>
      <w:sz w:val="24"/>
      <w:szCs w:val="24"/>
    </w:rPr>
  </w:style>
  <w:style w:type="paragraph" w:customStyle="1" w:styleId="0565261B00AB4AF2AB8B1BDF30E8CFA71">
    <w:name w:val="0565261B00AB4AF2AB8B1BDF30E8CFA71"/>
    <w:rsid w:val="00E6619F"/>
    <w:pPr>
      <w:spacing w:after="100" w:line="240" w:lineRule="auto"/>
    </w:pPr>
    <w:rPr>
      <w:rFonts w:ascii="Times New Roman" w:eastAsiaTheme="minorHAnsi" w:hAnsi="Times New Roman" w:cs="Times New Roman"/>
      <w:sz w:val="24"/>
      <w:szCs w:val="24"/>
    </w:rPr>
  </w:style>
  <w:style w:type="paragraph" w:customStyle="1" w:styleId="9BAE3E20857940E7800A9C79AAD783071">
    <w:name w:val="9BAE3E20857940E7800A9C79AAD783071"/>
    <w:rsid w:val="00E6619F"/>
    <w:pPr>
      <w:spacing w:after="100" w:line="240" w:lineRule="auto"/>
    </w:pPr>
    <w:rPr>
      <w:rFonts w:ascii="Times New Roman" w:eastAsiaTheme="minorHAnsi" w:hAnsi="Times New Roman" w:cs="Times New Roman"/>
      <w:sz w:val="24"/>
      <w:szCs w:val="24"/>
    </w:rPr>
  </w:style>
  <w:style w:type="paragraph" w:customStyle="1" w:styleId="7938282578604A38A705152C993868611">
    <w:name w:val="7938282578604A38A705152C993868611"/>
    <w:rsid w:val="00E6619F"/>
    <w:pPr>
      <w:spacing w:after="100" w:line="240" w:lineRule="auto"/>
    </w:pPr>
    <w:rPr>
      <w:rFonts w:ascii="Times New Roman" w:eastAsiaTheme="minorHAnsi" w:hAnsi="Times New Roman" w:cs="Times New Roman"/>
      <w:sz w:val="24"/>
      <w:szCs w:val="24"/>
    </w:rPr>
  </w:style>
  <w:style w:type="paragraph" w:customStyle="1" w:styleId="D0F7448F84CE42CF894AB66AC77071551">
    <w:name w:val="D0F7448F84CE42CF894AB66AC77071551"/>
    <w:rsid w:val="00E6619F"/>
    <w:pPr>
      <w:spacing w:after="100" w:line="240" w:lineRule="auto"/>
    </w:pPr>
    <w:rPr>
      <w:rFonts w:ascii="Times New Roman" w:eastAsiaTheme="minorHAnsi" w:hAnsi="Times New Roman" w:cs="Times New Roman"/>
      <w:sz w:val="24"/>
      <w:szCs w:val="24"/>
    </w:rPr>
  </w:style>
  <w:style w:type="paragraph" w:customStyle="1" w:styleId="A913310826AD484A8502351D7C30A3121">
    <w:name w:val="A913310826AD484A8502351D7C30A3121"/>
    <w:rsid w:val="00E6619F"/>
    <w:pPr>
      <w:spacing w:after="100" w:line="240" w:lineRule="auto"/>
    </w:pPr>
    <w:rPr>
      <w:rFonts w:ascii="Times New Roman" w:eastAsiaTheme="minorHAnsi" w:hAnsi="Times New Roman" w:cs="Times New Roman"/>
      <w:sz w:val="24"/>
      <w:szCs w:val="24"/>
    </w:rPr>
  </w:style>
  <w:style w:type="paragraph" w:customStyle="1" w:styleId="972759C785294778A0B055F0497428941">
    <w:name w:val="972759C785294778A0B055F0497428941"/>
    <w:rsid w:val="00E6619F"/>
    <w:pPr>
      <w:spacing w:after="100" w:line="240" w:lineRule="auto"/>
    </w:pPr>
    <w:rPr>
      <w:rFonts w:ascii="Times New Roman" w:eastAsiaTheme="minorHAnsi" w:hAnsi="Times New Roman" w:cs="Times New Roman"/>
      <w:sz w:val="24"/>
      <w:szCs w:val="24"/>
    </w:rPr>
  </w:style>
  <w:style w:type="paragraph" w:customStyle="1" w:styleId="AE4EAE8110E94B2D9F50150993ECCEDF1">
    <w:name w:val="AE4EAE8110E94B2D9F50150993ECCEDF1"/>
    <w:rsid w:val="00E6619F"/>
    <w:pPr>
      <w:spacing w:after="100" w:line="240" w:lineRule="auto"/>
    </w:pPr>
    <w:rPr>
      <w:rFonts w:ascii="Times New Roman" w:eastAsiaTheme="minorHAnsi" w:hAnsi="Times New Roman" w:cs="Times New Roman"/>
      <w:sz w:val="24"/>
      <w:szCs w:val="24"/>
    </w:rPr>
  </w:style>
  <w:style w:type="paragraph" w:customStyle="1" w:styleId="A2E8C6DA5BF040D2BDBCAE00F3DFC3BA1">
    <w:name w:val="A2E8C6DA5BF040D2BDBCAE00F3DFC3BA1"/>
    <w:rsid w:val="00E6619F"/>
    <w:pPr>
      <w:spacing w:after="100" w:line="240" w:lineRule="auto"/>
    </w:pPr>
    <w:rPr>
      <w:rFonts w:ascii="Times New Roman" w:eastAsiaTheme="minorHAnsi" w:hAnsi="Times New Roman" w:cs="Times New Roman"/>
      <w:sz w:val="24"/>
      <w:szCs w:val="24"/>
    </w:rPr>
  </w:style>
  <w:style w:type="paragraph" w:customStyle="1" w:styleId="99E9CC5AF71E4BA19206E244286307061">
    <w:name w:val="99E9CC5AF71E4BA19206E244286307061"/>
    <w:rsid w:val="00E6619F"/>
    <w:pPr>
      <w:spacing w:after="100" w:line="240" w:lineRule="auto"/>
    </w:pPr>
    <w:rPr>
      <w:rFonts w:ascii="Times New Roman" w:eastAsiaTheme="minorHAnsi" w:hAnsi="Times New Roman" w:cs="Times New Roman"/>
      <w:sz w:val="24"/>
      <w:szCs w:val="24"/>
    </w:rPr>
  </w:style>
  <w:style w:type="paragraph" w:customStyle="1" w:styleId="ADC92E4F54CE4C3F922F267E710CFC7C1">
    <w:name w:val="ADC92E4F54CE4C3F922F267E710CFC7C1"/>
    <w:rsid w:val="00E6619F"/>
    <w:pPr>
      <w:spacing w:after="100" w:line="240" w:lineRule="auto"/>
    </w:pPr>
    <w:rPr>
      <w:rFonts w:ascii="Times New Roman" w:eastAsiaTheme="minorHAnsi" w:hAnsi="Times New Roman" w:cs="Times New Roman"/>
      <w:sz w:val="24"/>
      <w:szCs w:val="24"/>
    </w:rPr>
  </w:style>
  <w:style w:type="paragraph" w:customStyle="1" w:styleId="B316170EA9D44729A3712618CA1776B41">
    <w:name w:val="B316170EA9D44729A3712618CA1776B41"/>
    <w:rsid w:val="00E6619F"/>
    <w:pPr>
      <w:spacing w:after="100" w:line="240" w:lineRule="auto"/>
    </w:pPr>
    <w:rPr>
      <w:rFonts w:ascii="Times New Roman" w:eastAsiaTheme="minorHAnsi" w:hAnsi="Times New Roman" w:cs="Times New Roman"/>
      <w:sz w:val="24"/>
      <w:szCs w:val="24"/>
    </w:rPr>
  </w:style>
  <w:style w:type="paragraph" w:customStyle="1" w:styleId="9DBEDA2D62824D059C8290CE0A49100B">
    <w:name w:val="9DBEDA2D62824D059C8290CE0A49100B"/>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
    <w:name w:val="7A35DA0C2D874793A193F192A6FFA4C8"/>
    <w:rsid w:val="00E6619F"/>
    <w:pPr>
      <w:spacing w:after="100" w:line="240" w:lineRule="auto"/>
    </w:pPr>
    <w:rPr>
      <w:rFonts w:ascii="Times New Roman" w:eastAsiaTheme="minorHAnsi" w:hAnsi="Times New Roman" w:cs="Times New Roman"/>
      <w:sz w:val="24"/>
      <w:szCs w:val="24"/>
    </w:rPr>
  </w:style>
  <w:style w:type="paragraph" w:customStyle="1" w:styleId="83CB3B1C4D9B404A919440A55C1AB1EB">
    <w:name w:val="83CB3B1C4D9B404A919440A55C1AB1EB"/>
    <w:rsid w:val="00E6619F"/>
    <w:pPr>
      <w:spacing w:after="100" w:line="240" w:lineRule="auto"/>
    </w:pPr>
    <w:rPr>
      <w:rFonts w:ascii="Times New Roman" w:eastAsiaTheme="minorHAnsi" w:hAnsi="Times New Roman" w:cs="Times New Roman"/>
      <w:sz w:val="24"/>
      <w:szCs w:val="24"/>
    </w:rPr>
  </w:style>
  <w:style w:type="paragraph" w:customStyle="1" w:styleId="35366B6F22D04242BD5B5410030B3810">
    <w:name w:val="35366B6F22D04242BD5B5410030B3810"/>
    <w:rsid w:val="00E6619F"/>
    <w:pPr>
      <w:spacing w:after="100" w:line="240" w:lineRule="auto"/>
    </w:pPr>
    <w:rPr>
      <w:rFonts w:ascii="Times New Roman" w:eastAsiaTheme="minorHAnsi" w:hAnsi="Times New Roman" w:cs="Times New Roman"/>
      <w:sz w:val="24"/>
      <w:szCs w:val="24"/>
    </w:rPr>
  </w:style>
  <w:style w:type="paragraph" w:customStyle="1" w:styleId="8C3A5172EA6A4873ACC485AF48A47435">
    <w:name w:val="8C3A5172EA6A4873ACC485AF48A47435"/>
    <w:rsid w:val="00E6619F"/>
    <w:pPr>
      <w:spacing w:after="100" w:line="240" w:lineRule="auto"/>
    </w:pPr>
    <w:rPr>
      <w:rFonts w:ascii="Times New Roman" w:eastAsiaTheme="minorHAnsi" w:hAnsi="Times New Roman" w:cs="Times New Roman"/>
      <w:sz w:val="24"/>
      <w:szCs w:val="24"/>
    </w:rPr>
  </w:style>
  <w:style w:type="paragraph" w:customStyle="1" w:styleId="15DD5C6F19BF4774BD10DE99ABF243E8">
    <w:name w:val="15DD5C6F19BF4774BD10DE99ABF243E8"/>
    <w:rsid w:val="00E6619F"/>
    <w:pPr>
      <w:spacing w:after="100" w:line="240" w:lineRule="auto"/>
    </w:pPr>
    <w:rPr>
      <w:rFonts w:ascii="Times New Roman" w:eastAsiaTheme="minorHAnsi" w:hAnsi="Times New Roman" w:cs="Times New Roman"/>
      <w:sz w:val="24"/>
      <w:szCs w:val="24"/>
    </w:rPr>
  </w:style>
  <w:style w:type="paragraph" w:customStyle="1" w:styleId="A738EAEBA4E1440390BA08E2F6D3290A">
    <w:name w:val="A738EAEBA4E1440390BA08E2F6D3290A"/>
    <w:rsid w:val="00E6619F"/>
    <w:pPr>
      <w:spacing w:after="100" w:line="240" w:lineRule="auto"/>
    </w:pPr>
    <w:rPr>
      <w:rFonts w:ascii="Times New Roman" w:eastAsiaTheme="minorHAnsi" w:hAnsi="Times New Roman" w:cs="Times New Roman"/>
      <w:sz w:val="24"/>
      <w:szCs w:val="24"/>
    </w:rPr>
  </w:style>
  <w:style w:type="paragraph" w:customStyle="1" w:styleId="8FB8E03C10F64BA9A99C6AD6D052965E">
    <w:name w:val="8FB8E03C10F64BA9A99C6AD6D052965E"/>
    <w:rsid w:val="00E6619F"/>
    <w:pPr>
      <w:spacing w:after="100" w:line="240" w:lineRule="auto"/>
    </w:pPr>
    <w:rPr>
      <w:rFonts w:ascii="Times New Roman" w:eastAsiaTheme="minorHAnsi" w:hAnsi="Times New Roman" w:cs="Times New Roman"/>
      <w:sz w:val="24"/>
      <w:szCs w:val="24"/>
    </w:rPr>
  </w:style>
  <w:style w:type="paragraph" w:customStyle="1" w:styleId="C162F7393CE44C9795AC93D11ECE011F">
    <w:name w:val="C162F7393CE44C9795AC93D11ECE011F"/>
    <w:rsid w:val="00E6619F"/>
    <w:pPr>
      <w:spacing w:after="100" w:line="240" w:lineRule="auto"/>
    </w:pPr>
    <w:rPr>
      <w:rFonts w:ascii="Times New Roman" w:eastAsiaTheme="minorHAnsi" w:hAnsi="Times New Roman" w:cs="Times New Roman"/>
      <w:sz w:val="24"/>
      <w:szCs w:val="24"/>
    </w:rPr>
  </w:style>
  <w:style w:type="paragraph" w:customStyle="1" w:styleId="C579003322074CB2864A9E9DB60C4E56">
    <w:name w:val="C579003322074CB2864A9E9DB60C4E56"/>
    <w:rsid w:val="00E6619F"/>
    <w:pPr>
      <w:spacing w:after="100" w:line="240" w:lineRule="auto"/>
    </w:pPr>
    <w:rPr>
      <w:rFonts w:ascii="Times New Roman" w:eastAsiaTheme="minorHAnsi" w:hAnsi="Times New Roman" w:cs="Times New Roman"/>
      <w:sz w:val="24"/>
      <w:szCs w:val="24"/>
    </w:rPr>
  </w:style>
  <w:style w:type="paragraph" w:customStyle="1" w:styleId="04A6A986D49843F59A3E53F5B6686E9B">
    <w:name w:val="04A6A986D49843F59A3E53F5B6686E9B"/>
    <w:rsid w:val="00E6619F"/>
    <w:pPr>
      <w:spacing w:after="100" w:line="240" w:lineRule="auto"/>
    </w:pPr>
    <w:rPr>
      <w:rFonts w:ascii="Times New Roman" w:eastAsiaTheme="minorHAnsi" w:hAnsi="Times New Roman" w:cs="Times New Roman"/>
      <w:sz w:val="24"/>
      <w:szCs w:val="24"/>
    </w:rPr>
  </w:style>
  <w:style w:type="paragraph" w:customStyle="1" w:styleId="069552091A444B91B809B988A163E97B">
    <w:name w:val="069552091A444B91B809B988A163E97B"/>
    <w:rsid w:val="00E6619F"/>
    <w:pPr>
      <w:spacing w:after="100" w:line="240" w:lineRule="auto"/>
    </w:pPr>
    <w:rPr>
      <w:rFonts w:ascii="Times New Roman" w:eastAsiaTheme="minorHAnsi" w:hAnsi="Times New Roman" w:cs="Times New Roman"/>
      <w:sz w:val="24"/>
      <w:szCs w:val="24"/>
    </w:rPr>
  </w:style>
  <w:style w:type="paragraph" w:customStyle="1" w:styleId="56497BD587BC4873B7EE12F782A78084">
    <w:name w:val="56497BD587BC4873B7EE12F782A78084"/>
    <w:rsid w:val="00E6619F"/>
    <w:pPr>
      <w:spacing w:after="100" w:line="240" w:lineRule="auto"/>
    </w:pPr>
    <w:rPr>
      <w:rFonts w:ascii="Times New Roman" w:eastAsiaTheme="minorHAnsi" w:hAnsi="Times New Roman" w:cs="Times New Roman"/>
      <w:sz w:val="24"/>
      <w:szCs w:val="24"/>
    </w:rPr>
  </w:style>
  <w:style w:type="paragraph" w:customStyle="1" w:styleId="4045B2D248CF4CABB001C00ED04F78AB">
    <w:name w:val="4045B2D248CF4CABB001C00ED04F78AB"/>
    <w:rsid w:val="00E6619F"/>
    <w:pPr>
      <w:spacing w:after="100" w:line="240" w:lineRule="auto"/>
    </w:pPr>
    <w:rPr>
      <w:rFonts w:ascii="Times New Roman" w:eastAsiaTheme="minorHAnsi" w:hAnsi="Times New Roman" w:cs="Times New Roman"/>
      <w:sz w:val="24"/>
      <w:szCs w:val="24"/>
    </w:rPr>
  </w:style>
  <w:style w:type="paragraph" w:customStyle="1" w:styleId="3B66CED061CE46739955BCA664A325F0">
    <w:name w:val="3B66CED061CE46739955BCA664A325F0"/>
    <w:rsid w:val="00E6619F"/>
    <w:pPr>
      <w:spacing w:after="100" w:line="240" w:lineRule="auto"/>
    </w:pPr>
    <w:rPr>
      <w:rFonts w:ascii="Times New Roman" w:eastAsiaTheme="minorHAnsi" w:hAnsi="Times New Roman" w:cs="Times New Roman"/>
      <w:sz w:val="24"/>
      <w:szCs w:val="24"/>
    </w:rPr>
  </w:style>
  <w:style w:type="paragraph" w:customStyle="1" w:styleId="EF185AAADE7E4C1AAD41ED1B80F0F8D6">
    <w:name w:val="EF185AAADE7E4C1AAD41ED1B80F0F8D6"/>
    <w:rsid w:val="00E6619F"/>
    <w:pPr>
      <w:spacing w:after="100" w:line="240" w:lineRule="auto"/>
    </w:pPr>
    <w:rPr>
      <w:rFonts w:ascii="Times New Roman" w:eastAsiaTheme="minorHAnsi" w:hAnsi="Times New Roman" w:cs="Times New Roman"/>
      <w:sz w:val="24"/>
      <w:szCs w:val="24"/>
    </w:rPr>
  </w:style>
  <w:style w:type="paragraph" w:customStyle="1" w:styleId="2CFFE24E3BFF41DEBA13EDECD68315DF">
    <w:name w:val="2CFFE24E3BFF41DEBA13EDECD68315DF"/>
    <w:rsid w:val="00E6619F"/>
    <w:pPr>
      <w:spacing w:after="100" w:line="240" w:lineRule="auto"/>
    </w:pPr>
    <w:rPr>
      <w:rFonts w:ascii="Times New Roman" w:eastAsiaTheme="minorHAnsi" w:hAnsi="Times New Roman" w:cs="Times New Roman"/>
      <w:sz w:val="24"/>
      <w:szCs w:val="24"/>
    </w:rPr>
  </w:style>
  <w:style w:type="paragraph" w:customStyle="1" w:styleId="BBB3520472EE4533B8C6F0FCA5462150">
    <w:name w:val="BBB3520472EE4533B8C6F0FCA5462150"/>
    <w:rsid w:val="00E6619F"/>
    <w:pPr>
      <w:spacing w:after="100" w:line="240" w:lineRule="auto"/>
    </w:pPr>
    <w:rPr>
      <w:rFonts w:ascii="Times New Roman" w:eastAsiaTheme="minorHAnsi" w:hAnsi="Times New Roman" w:cs="Times New Roman"/>
      <w:sz w:val="24"/>
      <w:szCs w:val="24"/>
    </w:rPr>
  </w:style>
  <w:style w:type="paragraph" w:customStyle="1" w:styleId="94F3C43EB13846DB98A5B75805817E13">
    <w:name w:val="94F3C43EB13846DB98A5B75805817E13"/>
    <w:rsid w:val="00E6619F"/>
    <w:pPr>
      <w:spacing w:after="100" w:line="240" w:lineRule="auto"/>
    </w:pPr>
    <w:rPr>
      <w:rFonts w:ascii="Times New Roman" w:eastAsiaTheme="minorHAnsi" w:hAnsi="Times New Roman" w:cs="Times New Roman"/>
      <w:sz w:val="24"/>
      <w:szCs w:val="24"/>
    </w:rPr>
  </w:style>
  <w:style w:type="paragraph" w:customStyle="1" w:styleId="09BE1576A598497792854181EFE23972">
    <w:name w:val="09BE1576A598497792854181EFE23972"/>
    <w:rsid w:val="00E6619F"/>
    <w:pPr>
      <w:spacing w:after="100" w:line="240" w:lineRule="auto"/>
    </w:pPr>
    <w:rPr>
      <w:rFonts w:ascii="Times New Roman" w:eastAsiaTheme="minorHAnsi" w:hAnsi="Times New Roman" w:cs="Times New Roman"/>
      <w:sz w:val="24"/>
      <w:szCs w:val="24"/>
    </w:rPr>
  </w:style>
  <w:style w:type="paragraph" w:customStyle="1" w:styleId="E0B68925205047E69B069341E72F100C">
    <w:name w:val="E0B68925205047E69B069341E72F100C"/>
    <w:rsid w:val="00E6619F"/>
    <w:pPr>
      <w:spacing w:after="100" w:line="240" w:lineRule="auto"/>
    </w:pPr>
    <w:rPr>
      <w:rFonts w:ascii="Times New Roman" w:eastAsiaTheme="minorHAnsi" w:hAnsi="Times New Roman" w:cs="Times New Roman"/>
      <w:sz w:val="24"/>
      <w:szCs w:val="24"/>
    </w:rPr>
  </w:style>
  <w:style w:type="paragraph" w:customStyle="1" w:styleId="C1C9CA842AEC4148A77EC094368A6FBF">
    <w:name w:val="C1C9CA842AEC4148A77EC094368A6FBF"/>
    <w:rsid w:val="00E6619F"/>
    <w:pPr>
      <w:spacing w:after="100" w:line="240" w:lineRule="auto"/>
    </w:pPr>
    <w:rPr>
      <w:rFonts w:ascii="Times New Roman" w:eastAsiaTheme="minorHAnsi" w:hAnsi="Times New Roman" w:cs="Times New Roman"/>
      <w:sz w:val="24"/>
      <w:szCs w:val="24"/>
    </w:rPr>
  </w:style>
  <w:style w:type="paragraph" w:customStyle="1" w:styleId="F753214D037E4BB7B22F8BEC279E1521">
    <w:name w:val="F753214D037E4BB7B22F8BEC279E1521"/>
    <w:rsid w:val="00E6619F"/>
    <w:pPr>
      <w:spacing w:after="100" w:line="240" w:lineRule="auto"/>
    </w:pPr>
    <w:rPr>
      <w:rFonts w:ascii="Times New Roman" w:eastAsiaTheme="minorHAnsi" w:hAnsi="Times New Roman" w:cs="Times New Roman"/>
      <w:sz w:val="24"/>
      <w:szCs w:val="24"/>
    </w:rPr>
  </w:style>
  <w:style w:type="paragraph" w:customStyle="1" w:styleId="4A34BA99A2D74B2C85ADE8FD950CCE6D">
    <w:name w:val="4A34BA99A2D74B2C85ADE8FD950CCE6D"/>
    <w:rsid w:val="00E6619F"/>
    <w:pPr>
      <w:spacing w:after="100" w:line="240" w:lineRule="auto"/>
    </w:pPr>
    <w:rPr>
      <w:rFonts w:ascii="Times New Roman" w:eastAsiaTheme="minorHAnsi" w:hAnsi="Times New Roman" w:cs="Times New Roman"/>
      <w:sz w:val="24"/>
      <w:szCs w:val="24"/>
    </w:rPr>
  </w:style>
  <w:style w:type="paragraph" w:customStyle="1" w:styleId="1E7586312ABC43D9AF996F6451EA4B4B">
    <w:name w:val="1E7586312ABC43D9AF996F6451EA4B4B"/>
    <w:rsid w:val="00E6619F"/>
    <w:pPr>
      <w:spacing w:after="100" w:line="240" w:lineRule="auto"/>
    </w:pPr>
    <w:rPr>
      <w:rFonts w:ascii="Times New Roman" w:eastAsiaTheme="minorHAnsi" w:hAnsi="Times New Roman" w:cs="Times New Roman"/>
      <w:sz w:val="24"/>
      <w:szCs w:val="24"/>
    </w:rPr>
  </w:style>
  <w:style w:type="paragraph" w:customStyle="1" w:styleId="1DBBFDFF0BEB44FB814F4C45A6E0B839">
    <w:name w:val="1DBBFDFF0BEB44FB814F4C45A6E0B839"/>
    <w:rsid w:val="00E6619F"/>
  </w:style>
  <w:style w:type="paragraph" w:customStyle="1" w:styleId="E529755E3E1F41CE944AF85F587D7BA6">
    <w:name w:val="E529755E3E1F41CE944AF85F587D7BA6"/>
    <w:rsid w:val="00E6619F"/>
  </w:style>
  <w:style w:type="paragraph" w:customStyle="1" w:styleId="54723CBC82574DF9965344D19EB44887">
    <w:name w:val="54723CBC82574DF9965344D19EB44887"/>
    <w:rsid w:val="00E6619F"/>
  </w:style>
  <w:style w:type="paragraph" w:customStyle="1" w:styleId="F9381CA1B6BF4F5FBBB73CD2C883EDC6">
    <w:name w:val="F9381CA1B6BF4F5FBBB73CD2C883EDC6"/>
    <w:rsid w:val="002E5CF8"/>
  </w:style>
  <w:style w:type="paragraph" w:customStyle="1" w:styleId="85EFB15575084189933EF99006A06FBE">
    <w:name w:val="85EFB15575084189933EF99006A06FBE"/>
    <w:rsid w:val="002E5CF8"/>
  </w:style>
  <w:style w:type="paragraph" w:customStyle="1" w:styleId="8702294B0F1F46ED8863327DCB427A662">
    <w:name w:val="8702294B0F1F46ED8863327DCB427A66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2">
    <w:name w:val="FE93AF66D35E472D861D7AE9B2A6AD5E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2">
    <w:name w:val="8A83077AFECA4DCF88D3A59701295927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2">
    <w:name w:val="DC52BBBD9EC74139ABFF3586E2096C53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2">
    <w:name w:val="73F8C45B396842EE90349A3264F2A9E92"/>
    <w:rsid w:val="002E5CF8"/>
    <w:pPr>
      <w:spacing w:after="100" w:line="240" w:lineRule="auto"/>
    </w:pPr>
    <w:rPr>
      <w:rFonts w:ascii="Times New Roman" w:eastAsiaTheme="minorHAnsi" w:hAnsi="Times New Roman" w:cs="Times New Roman"/>
      <w:sz w:val="24"/>
      <w:szCs w:val="24"/>
    </w:rPr>
  </w:style>
  <w:style w:type="paragraph" w:customStyle="1" w:styleId="D8333E69A9BA4AB08175AF08AB58B71A2">
    <w:name w:val="D8333E69A9BA4AB08175AF08AB58B71A2"/>
    <w:rsid w:val="002E5CF8"/>
    <w:pPr>
      <w:spacing w:after="100" w:line="240" w:lineRule="auto"/>
    </w:pPr>
    <w:rPr>
      <w:rFonts w:ascii="Times New Roman" w:eastAsiaTheme="minorHAnsi" w:hAnsi="Times New Roman" w:cs="Times New Roman"/>
      <w:sz w:val="24"/>
      <w:szCs w:val="24"/>
    </w:rPr>
  </w:style>
  <w:style w:type="paragraph" w:customStyle="1" w:styleId="9F1E3790EACF46E893E5313F624102382">
    <w:name w:val="9F1E3790EACF46E893E5313F624102382"/>
    <w:rsid w:val="002E5CF8"/>
    <w:pPr>
      <w:spacing w:after="100" w:line="240" w:lineRule="auto"/>
    </w:pPr>
    <w:rPr>
      <w:rFonts w:ascii="Times New Roman" w:eastAsiaTheme="minorHAnsi" w:hAnsi="Times New Roman" w:cs="Times New Roman"/>
      <w:sz w:val="24"/>
      <w:szCs w:val="24"/>
    </w:rPr>
  </w:style>
  <w:style w:type="paragraph" w:customStyle="1" w:styleId="CAC1B968286F4A2EBF1D1BB12F222EFC2">
    <w:name w:val="CAC1B968286F4A2EBF1D1BB12F222EFC2"/>
    <w:rsid w:val="002E5CF8"/>
    <w:pPr>
      <w:spacing w:after="100" w:line="240" w:lineRule="auto"/>
    </w:pPr>
    <w:rPr>
      <w:rFonts w:ascii="Times New Roman" w:eastAsiaTheme="minorHAnsi" w:hAnsi="Times New Roman" w:cs="Times New Roman"/>
      <w:sz w:val="24"/>
      <w:szCs w:val="24"/>
    </w:rPr>
  </w:style>
  <w:style w:type="paragraph" w:customStyle="1" w:styleId="E34EAF0D5E524AC28BEA865B43C315E72">
    <w:name w:val="E34EAF0D5E524AC28BEA865B43C315E72"/>
    <w:rsid w:val="002E5CF8"/>
    <w:pPr>
      <w:spacing w:after="100" w:line="240" w:lineRule="auto"/>
    </w:pPr>
    <w:rPr>
      <w:rFonts w:ascii="Times New Roman" w:eastAsiaTheme="minorHAnsi" w:hAnsi="Times New Roman" w:cs="Times New Roman"/>
      <w:sz w:val="24"/>
      <w:szCs w:val="24"/>
    </w:rPr>
  </w:style>
  <w:style w:type="paragraph" w:customStyle="1" w:styleId="8C44CBC7D53A40FC90D401667012998F2">
    <w:name w:val="8C44CBC7D53A40FC90D401667012998F2"/>
    <w:rsid w:val="002E5CF8"/>
    <w:pPr>
      <w:spacing w:after="100" w:line="240" w:lineRule="auto"/>
    </w:pPr>
    <w:rPr>
      <w:rFonts w:ascii="Times New Roman" w:eastAsiaTheme="minorHAnsi" w:hAnsi="Times New Roman" w:cs="Times New Roman"/>
      <w:sz w:val="24"/>
      <w:szCs w:val="24"/>
    </w:rPr>
  </w:style>
  <w:style w:type="paragraph" w:customStyle="1" w:styleId="D07776B197BE4D668989DA76A2FDA1532">
    <w:name w:val="D07776B197BE4D668989DA76A2FDA1532"/>
    <w:rsid w:val="002E5CF8"/>
    <w:pPr>
      <w:spacing w:after="100" w:line="240" w:lineRule="auto"/>
    </w:pPr>
    <w:rPr>
      <w:rFonts w:ascii="Times New Roman" w:eastAsiaTheme="minorHAnsi" w:hAnsi="Times New Roman" w:cs="Times New Roman"/>
      <w:sz w:val="24"/>
      <w:szCs w:val="24"/>
    </w:rPr>
  </w:style>
  <w:style w:type="paragraph" w:customStyle="1" w:styleId="EBAFDE3ED9074A7B82DCDD11FBD444672">
    <w:name w:val="EBAFDE3ED9074A7B82DCDD11FBD444672"/>
    <w:rsid w:val="002E5CF8"/>
    <w:pPr>
      <w:spacing w:after="100" w:line="240" w:lineRule="auto"/>
    </w:pPr>
    <w:rPr>
      <w:rFonts w:ascii="Times New Roman" w:eastAsiaTheme="minorHAnsi" w:hAnsi="Times New Roman" w:cs="Times New Roman"/>
      <w:sz w:val="24"/>
      <w:szCs w:val="24"/>
    </w:rPr>
  </w:style>
  <w:style w:type="paragraph" w:customStyle="1" w:styleId="0B6476B9552D440F95CBA3C3FD14774E2">
    <w:name w:val="0B6476B9552D440F95CBA3C3FD14774E2"/>
    <w:rsid w:val="002E5CF8"/>
    <w:pPr>
      <w:spacing w:after="100" w:line="240" w:lineRule="auto"/>
    </w:pPr>
    <w:rPr>
      <w:rFonts w:ascii="Times New Roman" w:eastAsiaTheme="minorHAnsi" w:hAnsi="Times New Roman" w:cs="Times New Roman"/>
      <w:sz w:val="24"/>
      <w:szCs w:val="24"/>
    </w:rPr>
  </w:style>
  <w:style w:type="paragraph" w:customStyle="1" w:styleId="E78C3B6CED3D4C1DAD7C05DB352B36ED2">
    <w:name w:val="E78C3B6CED3D4C1DAD7C05DB352B36ED2"/>
    <w:rsid w:val="002E5CF8"/>
    <w:pPr>
      <w:spacing w:after="100" w:line="240" w:lineRule="auto"/>
    </w:pPr>
    <w:rPr>
      <w:rFonts w:ascii="Times New Roman" w:eastAsiaTheme="minorHAnsi" w:hAnsi="Times New Roman" w:cs="Times New Roman"/>
      <w:sz w:val="24"/>
      <w:szCs w:val="24"/>
    </w:rPr>
  </w:style>
  <w:style w:type="paragraph" w:customStyle="1" w:styleId="503C2BD93DB541F28E2EC2A718239B8F2">
    <w:name w:val="503C2BD93DB541F28E2EC2A718239B8F2"/>
    <w:rsid w:val="002E5CF8"/>
    <w:pPr>
      <w:spacing w:after="100" w:line="240" w:lineRule="auto"/>
    </w:pPr>
    <w:rPr>
      <w:rFonts w:ascii="Times New Roman" w:eastAsiaTheme="minorHAnsi" w:hAnsi="Times New Roman" w:cs="Times New Roman"/>
      <w:sz w:val="24"/>
      <w:szCs w:val="24"/>
    </w:rPr>
  </w:style>
  <w:style w:type="paragraph" w:customStyle="1" w:styleId="3661A90CDE3B44EABACC1DA301D0AE962">
    <w:name w:val="3661A90CDE3B44EABACC1DA301D0AE962"/>
    <w:rsid w:val="002E5CF8"/>
    <w:pPr>
      <w:spacing w:after="100" w:line="240" w:lineRule="auto"/>
    </w:pPr>
    <w:rPr>
      <w:rFonts w:ascii="Times New Roman" w:eastAsiaTheme="minorHAnsi" w:hAnsi="Times New Roman" w:cs="Times New Roman"/>
      <w:sz w:val="24"/>
      <w:szCs w:val="24"/>
    </w:rPr>
  </w:style>
  <w:style w:type="paragraph" w:customStyle="1" w:styleId="8232DD3A6D00437BBD7E241DCE4432152">
    <w:name w:val="8232DD3A6D00437BBD7E241DCE4432152"/>
    <w:rsid w:val="002E5CF8"/>
    <w:pPr>
      <w:spacing w:after="100" w:line="240" w:lineRule="auto"/>
    </w:pPr>
    <w:rPr>
      <w:rFonts w:ascii="Times New Roman" w:eastAsiaTheme="minorHAnsi" w:hAnsi="Times New Roman" w:cs="Times New Roman"/>
      <w:sz w:val="24"/>
      <w:szCs w:val="24"/>
    </w:rPr>
  </w:style>
  <w:style w:type="paragraph" w:customStyle="1" w:styleId="82C2E93C4FC2447BBD5A5FA3509AE3AD2">
    <w:name w:val="82C2E93C4FC2447BBD5A5FA3509AE3AD2"/>
    <w:rsid w:val="002E5CF8"/>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2">
    <w:name w:val="015B4AEE16FF4E2EBB8C096C53FE30372"/>
    <w:rsid w:val="002E5CF8"/>
    <w:pPr>
      <w:spacing w:after="100" w:line="240" w:lineRule="auto"/>
    </w:pPr>
    <w:rPr>
      <w:rFonts w:ascii="Times New Roman" w:eastAsiaTheme="minorHAnsi" w:hAnsi="Times New Roman" w:cs="Times New Roman"/>
      <w:sz w:val="24"/>
      <w:szCs w:val="24"/>
    </w:rPr>
  </w:style>
  <w:style w:type="paragraph" w:customStyle="1" w:styleId="6CAB9F85B1CD443D82E35917505ED8EF2">
    <w:name w:val="6CAB9F85B1CD443D82E35917505ED8EF2"/>
    <w:rsid w:val="002E5CF8"/>
    <w:pPr>
      <w:spacing w:after="100" w:line="240" w:lineRule="auto"/>
    </w:pPr>
    <w:rPr>
      <w:rFonts w:ascii="Times New Roman" w:eastAsiaTheme="minorHAnsi" w:hAnsi="Times New Roman" w:cs="Times New Roman"/>
      <w:sz w:val="24"/>
      <w:szCs w:val="24"/>
    </w:rPr>
  </w:style>
  <w:style w:type="paragraph" w:customStyle="1" w:styleId="BF211F367B304D10B500A9D731040B5A2">
    <w:name w:val="BF211F367B304D10B500A9D731040B5A2"/>
    <w:rsid w:val="002E5CF8"/>
    <w:pPr>
      <w:spacing w:after="100" w:line="240" w:lineRule="auto"/>
    </w:pPr>
    <w:rPr>
      <w:rFonts w:ascii="Times New Roman" w:eastAsiaTheme="minorHAnsi" w:hAnsi="Times New Roman" w:cs="Times New Roman"/>
      <w:sz w:val="24"/>
      <w:szCs w:val="24"/>
    </w:rPr>
  </w:style>
  <w:style w:type="paragraph" w:customStyle="1" w:styleId="1CC8E578412848DAAA9617E1D30384752">
    <w:name w:val="1CC8E578412848DAAA9617E1D30384752"/>
    <w:rsid w:val="002E5CF8"/>
    <w:pPr>
      <w:spacing w:after="100" w:line="240" w:lineRule="auto"/>
    </w:pPr>
    <w:rPr>
      <w:rFonts w:ascii="Times New Roman" w:eastAsiaTheme="minorHAnsi" w:hAnsi="Times New Roman" w:cs="Times New Roman"/>
      <w:sz w:val="24"/>
      <w:szCs w:val="24"/>
    </w:rPr>
  </w:style>
  <w:style w:type="paragraph" w:customStyle="1" w:styleId="E09F589D2E0D4FD9AAF18F730E0D8DF82">
    <w:name w:val="E09F589D2E0D4FD9AAF18F730E0D8DF82"/>
    <w:rsid w:val="002E5CF8"/>
    <w:pPr>
      <w:spacing w:after="100" w:line="240" w:lineRule="auto"/>
    </w:pPr>
    <w:rPr>
      <w:rFonts w:ascii="Times New Roman" w:eastAsiaTheme="minorHAnsi" w:hAnsi="Times New Roman" w:cs="Times New Roman"/>
      <w:sz w:val="24"/>
      <w:szCs w:val="24"/>
    </w:rPr>
  </w:style>
  <w:style w:type="paragraph" w:customStyle="1" w:styleId="F984263CB4044371B21556D2A50740132">
    <w:name w:val="F984263CB4044371B21556D2A50740132"/>
    <w:rsid w:val="002E5CF8"/>
    <w:pPr>
      <w:spacing w:after="100" w:line="240" w:lineRule="auto"/>
    </w:pPr>
    <w:rPr>
      <w:rFonts w:ascii="Times New Roman" w:eastAsiaTheme="minorHAnsi" w:hAnsi="Times New Roman" w:cs="Times New Roman"/>
      <w:sz w:val="24"/>
      <w:szCs w:val="24"/>
    </w:rPr>
  </w:style>
  <w:style w:type="paragraph" w:customStyle="1" w:styleId="F2A34AA7D286459087DA4F8F735FD4782">
    <w:name w:val="F2A34AA7D286459087DA4F8F735FD4782"/>
    <w:rsid w:val="002E5CF8"/>
    <w:pPr>
      <w:spacing w:after="100" w:line="240" w:lineRule="auto"/>
    </w:pPr>
    <w:rPr>
      <w:rFonts w:ascii="Times New Roman" w:eastAsiaTheme="minorHAnsi" w:hAnsi="Times New Roman" w:cs="Times New Roman"/>
      <w:sz w:val="24"/>
      <w:szCs w:val="24"/>
    </w:rPr>
  </w:style>
  <w:style w:type="paragraph" w:customStyle="1" w:styleId="77F44A5C69F64F689CFDAEEE20C4AAEE2">
    <w:name w:val="77F44A5C69F64F689CFDAEEE20C4AAEE2"/>
    <w:rsid w:val="002E5CF8"/>
    <w:pPr>
      <w:spacing w:after="100" w:line="240" w:lineRule="auto"/>
    </w:pPr>
    <w:rPr>
      <w:rFonts w:ascii="Times New Roman" w:eastAsiaTheme="minorHAnsi" w:hAnsi="Times New Roman" w:cs="Times New Roman"/>
      <w:sz w:val="24"/>
      <w:szCs w:val="24"/>
    </w:rPr>
  </w:style>
  <w:style w:type="paragraph" w:customStyle="1" w:styleId="9DE0A8DD89964BD190FDC73A33A45A912">
    <w:name w:val="9DE0A8DD89964BD190FDC73A33A45A912"/>
    <w:rsid w:val="002E5CF8"/>
    <w:pPr>
      <w:spacing w:after="100" w:line="240" w:lineRule="auto"/>
    </w:pPr>
    <w:rPr>
      <w:rFonts w:ascii="Times New Roman" w:eastAsiaTheme="minorHAnsi" w:hAnsi="Times New Roman" w:cs="Times New Roman"/>
      <w:sz w:val="24"/>
      <w:szCs w:val="24"/>
    </w:rPr>
  </w:style>
  <w:style w:type="paragraph" w:customStyle="1" w:styleId="8147308E5CB44B3CBB499969A06A55072">
    <w:name w:val="8147308E5CB44B3CBB499969A06A55072"/>
    <w:rsid w:val="002E5CF8"/>
    <w:pPr>
      <w:spacing w:after="100" w:line="240" w:lineRule="auto"/>
    </w:pPr>
    <w:rPr>
      <w:rFonts w:ascii="Times New Roman" w:eastAsiaTheme="minorHAnsi" w:hAnsi="Times New Roman" w:cs="Times New Roman"/>
      <w:sz w:val="24"/>
      <w:szCs w:val="24"/>
    </w:rPr>
  </w:style>
  <w:style w:type="paragraph" w:customStyle="1" w:styleId="98A4AD01582A4C22B652C51E10EC367E2">
    <w:name w:val="98A4AD01582A4C22B652C51E10EC367E2"/>
    <w:rsid w:val="002E5CF8"/>
    <w:pPr>
      <w:spacing w:after="100" w:line="240" w:lineRule="auto"/>
    </w:pPr>
    <w:rPr>
      <w:rFonts w:ascii="Times New Roman" w:eastAsiaTheme="minorHAnsi" w:hAnsi="Times New Roman" w:cs="Times New Roman"/>
      <w:sz w:val="24"/>
      <w:szCs w:val="24"/>
    </w:rPr>
  </w:style>
  <w:style w:type="paragraph" w:customStyle="1" w:styleId="1F4BFC10A95E4D8AB4474B9C5DB9302B2">
    <w:name w:val="1F4BFC10A95E4D8AB4474B9C5DB9302B2"/>
    <w:rsid w:val="002E5CF8"/>
    <w:pPr>
      <w:spacing w:after="100" w:line="240" w:lineRule="auto"/>
    </w:pPr>
    <w:rPr>
      <w:rFonts w:ascii="Times New Roman" w:eastAsiaTheme="minorHAnsi" w:hAnsi="Times New Roman" w:cs="Times New Roman"/>
      <w:sz w:val="24"/>
      <w:szCs w:val="24"/>
    </w:rPr>
  </w:style>
  <w:style w:type="paragraph" w:customStyle="1" w:styleId="A917464C688A4D939299AA62013B1FF22">
    <w:name w:val="A917464C688A4D939299AA62013B1FF22"/>
    <w:rsid w:val="002E5CF8"/>
    <w:pPr>
      <w:spacing w:after="100" w:line="240" w:lineRule="auto"/>
    </w:pPr>
    <w:rPr>
      <w:rFonts w:ascii="Times New Roman" w:eastAsiaTheme="minorHAnsi" w:hAnsi="Times New Roman" w:cs="Times New Roman"/>
      <w:sz w:val="24"/>
      <w:szCs w:val="24"/>
    </w:rPr>
  </w:style>
  <w:style w:type="paragraph" w:customStyle="1" w:styleId="F064FBF329CB4715A1F3D9711D8AA92D2">
    <w:name w:val="F064FBF329CB4715A1F3D9711D8AA92D2"/>
    <w:rsid w:val="002E5CF8"/>
    <w:pPr>
      <w:spacing w:after="100" w:line="240" w:lineRule="auto"/>
    </w:pPr>
    <w:rPr>
      <w:rFonts w:ascii="Times New Roman" w:eastAsiaTheme="minorHAnsi" w:hAnsi="Times New Roman" w:cs="Times New Roman"/>
      <w:sz w:val="24"/>
      <w:szCs w:val="24"/>
    </w:rPr>
  </w:style>
  <w:style w:type="paragraph" w:customStyle="1" w:styleId="4B40AA57EFFF4810ADC40AE5B77801EC2">
    <w:name w:val="4B40AA57EFFF4810ADC40AE5B77801EC2"/>
    <w:rsid w:val="002E5CF8"/>
    <w:pPr>
      <w:spacing w:after="100" w:line="240" w:lineRule="auto"/>
    </w:pPr>
    <w:rPr>
      <w:rFonts w:ascii="Times New Roman" w:eastAsiaTheme="minorHAnsi" w:hAnsi="Times New Roman" w:cs="Times New Roman"/>
      <w:sz w:val="24"/>
      <w:szCs w:val="24"/>
    </w:rPr>
  </w:style>
  <w:style w:type="paragraph" w:customStyle="1" w:styleId="78D6E55D468F4F739E92C58F1030097D2">
    <w:name w:val="78D6E55D468F4F739E92C58F1030097D2"/>
    <w:rsid w:val="002E5CF8"/>
    <w:pPr>
      <w:spacing w:after="100" w:line="240" w:lineRule="auto"/>
    </w:pPr>
    <w:rPr>
      <w:rFonts w:ascii="Times New Roman" w:eastAsiaTheme="minorHAnsi" w:hAnsi="Times New Roman" w:cs="Times New Roman"/>
      <w:sz w:val="24"/>
      <w:szCs w:val="24"/>
    </w:rPr>
  </w:style>
  <w:style w:type="paragraph" w:customStyle="1" w:styleId="5A1E640458864C3897D010F98BE20C4D2">
    <w:name w:val="5A1E640458864C3897D010F98BE20C4D2"/>
    <w:rsid w:val="002E5CF8"/>
    <w:pPr>
      <w:spacing w:after="100" w:line="240" w:lineRule="auto"/>
    </w:pPr>
    <w:rPr>
      <w:rFonts w:ascii="Times New Roman" w:eastAsiaTheme="minorHAnsi" w:hAnsi="Times New Roman" w:cs="Times New Roman"/>
      <w:sz w:val="24"/>
      <w:szCs w:val="24"/>
    </w:rPr>
  </w:style>
  <w:style w:type="paragraph" w:customStyle="1" w:styleId="9BE27D3D6F18434CB8E8E176A64745262">
    <w:name w:val="9BE27D3D6F18434CB8E8E176A64745262"/>
    <w:rsid w:val="002E5CF8"/>
    <w:pPr>
      <w:spacing w:after="100" w:line="240" w:lineRule="auto"/>
    </w:pPr>
    <w:rPr>
      <w:rFonts w:ascii="Times New Roman" w:eastAsiaTheme="minorHAnsi" w:hAnsi="Times New Roman" w:cs="Times New Roman"/>
      <w:sz w:val="24"/>
      <w:szCs w:val="24"/>
    </w:rPr>
  </w:style>
  <w:style w:type="paragraph" w:customStyle="1" w:styleId="E6CCD0B057A1431B8BD7953FAA6F4DAA2">
    <w:name w:val="E6CCD0B057A1431B8BD7953FAA6F4DAA2"/>
    <w:rsid w:val="002E5CF8"/>
    <w:pPr>
      <w:spacing w:after="100" w:line="240" w:lineRule="auto"/>
    </w:pPr>
    <w:rPr>
      <w:rFonts w:ascii="Times New Roman" w:eastAsiaTheme="minorHAnsi" w:hAnsi="Times New Roman" w:cs="Times New Roman"/>
      <w:sz w:val="24"/>
      <w:szCs w:val="24"/>
    </w:rPr>
  </w:style>
  <w:style w:type="paragraph" w:customStyle="1" w:styleId="B3DBD61C60084BAD96B4AB7EA60395942">
    <w:name w:val="B3DBD61C60084BAD96B4AB7EA60395942"/>
    <w:rsid w:val="002E5CF8"/>
    <w:pPr>
      <w:spacing w:after="100" w:line="240" w:lineRule="auto"/>
    </w:pPr>
    <w:rPr>
      <w:rFonts w:ascii="Times New Roman" w:eastAsiaTheme="minorHAnsi" w:hAnsi="Times New Roman" w:cs="Times New Roman"/>
      <w:sz w:val="24"/>
      <w:szCs w:val="24"/>
    </w:rPr>
  </w:style>
  <w:style w:type="paragraph" w:customStyle="1" w:styleId="342E03F692B744EAAE5D30AB3B6B80FE2">
    <w:name w:val="342E03F692B744EAAE5D30AB3B6B80FE2"/>
    <w:rsid w:val="002E5CF8"/>
    <w:pPr>
      <w:spacing w:after="100" w:line="240" w:lineRule="auto"/>
    </w:pPr>
    <w:rPr>
      <w:rFonts w:ascii="Times New Roman" w:eastAsiaTheme="minorHAnsi" w:hAnsi="Times New Roman" w:cs="Times New Roman"/>
      <w:sz w:val="24"/>
      <w:szCs w:val="24"/>
    </w:rPr>
  </w:style>
  <w:style w:type="paragraph" w:customStyle="1" w:styleId="17D04C5ED20947539244D446B6DB17362">
    <w:name w:val="17D04C5ED20947539244D446B6DB17362"/>
    <w:rsid w:val="002E5CF8"/>
    <w:pPr>
      <w:spacing w:after="100" w:line="240" w:lineRule="auto"/>
    </w:pPr>
    <w:rPr>
      <w:rFonts w:ascii="Times New Roman" w:eastAsiaTheme="minorHAnsi" w:hAnsi="Times New Roman" w:cs="Times New Roman"/>
      <w:sz w:val="24"/>
      <w:szCs w:val="24"/>
    </w:rPr>
  </w:style>
  <w:style w:type="paragraph" w:customStyle="1" w:styleId="A569EECBAB6A4596BAEF9DB2F0DE3D152">
    <w:name w:val="A569EECBAB6A4596BAEF9DB2F0DE3D152"/>
    <w:rsid w:val="002E5CF8"/>
    <w:pPr>
      <w:spacing w:after="100" w:line="240" w:lineRule="auto"/>
    </w:pPr>
    <w:rPr>
      <w:rFonts w:ascii="Times New Roman" w:eastAsiaTheme="minorHAnsi" w:hAnsi="Times New Roman" w:cs="Times New Roman"/>
      <w:sz w:val="24"/>
      <w:szCs w:val="24"/>
    </w:rPr>
  </w:style>
  <w:style w:type="paragraph" w:customStyle="1" w:styleId="82B4B0D780C547ACB024915E14D80C722">
    <w:name w:val="82B4B0D780C547ACB024915E14D80C72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2">
    <w:name w:val="15F8C93E6B474FA195A4E4BEA64C14E4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2">
    <w:name w:val="AA27C371FA3747CDB8D51BD7739C4AFA2"/>
    <w:rsid w:val="002E5CF8"/>
    <w:pPr>
      <w:spacing w:after="100" w:line="240" w:lineRule="auto"/>
    </w:pPr>
    <w:rPr>
      <w:rFonts w:ascii="Times New Roman" w:eastAsiaTheme="minorHAnsi" w:hAnsi="Times New Roman" w:cs="Times New Roman"/>
      <w:sz w:val="24"/>
      <w:szCs w:val="24"/>
    </w:rPr>
  </w:style>
  <w:style w:type="paragraph" w:customStyle="1" w:styleId="48AACB4E08F645E2921CD5314027F6B02">
    <w:name w:val="48AACB4E08F645E2921CD5314027F6B02"/>
    <w:rsid w:val="002E5CF8"/>
    <w:pPr>
      <w:spacing w:after="100" w:line="240" w:lineRule="auto"/>
    </w:pPr>
    <w:rPr>
      <w:rFonts w:ascii="Times New Roman" w:eastAsiaTheme="minorHAnsi" w:hAnsi="Times New Roman" w:cs="Times New Roman"/>
      <w:sz w:val="24"/>
      <w:szCs w:val="24"/>
    </w:rPr>
  </w:style>
  <w:style w:type="paragraph" w:customStyle="1" w:styleId="BDED310F106543238F2667A8987F2C612">
    <w:name w:val="BDED310F106543238F2667A8987F2C612"/>
    <w:rsid w:val="002E5CF8"/>
    <w:pPr>
      <w:spacing w:after="100" w:line="240" w:lineRule="auto"/>
    </w:pPr>
    <w:rPr>
      <w:rFonts w:ascii="Times New Roman" w:eastAsiaTheme="minorHAnsi" w:hAnsi="Times New Roman" w:cs="Times New Roman"/>
      <w:sz w:val="24"/>
      <w:szCs w:val="24"/>
    </w:rPr>
  </w:style>
  <w:style w:type="paragraph" w:customStyle="1" w:styleId="85EFB15575084189933EF99006A06FBE1">
    <w:name w:val="85EFB15575084189933EF99006A06FBE1"/>
    <w:rsid w:val="002E5CF8"/>
    <w:pPr>
      <w:spacing w:after="100" w:line="240" w:lineRule="auto"/>
    </w:pPr>
    <w:rPr>
      <w:rFonts w:ascii="Times New Roman" w:eastAsiaTheme="minorHAnsi" w:hAnsi="Times New Roman" w:cs="Times New Roman"/>
      <w:sz w:val="24"/>
      <w:szCs w:val="24"/>
    </w:rPr>
  </w:style>
  <w:style w:type="paragraph" w:customStyle="1" w:styleId="F9381CA1B6BF4F5FBBB73CD2C883EDC61">
    <w:name w:val="F9381CA1B6BF4F5FBBB73CD2C883EDC61"/>
    <w:rsid w:val="002E5CF8"/>
    <w:pPr>
      <w:spacing w:after="100" w:line="240" w:lineRule="auto"/>
    </w:pPr>
    <w:rPr>
      <w:rFonts w:ascii="Times New Roman" w:eastAsiaTheme="minorHAnsi" w:hAnsi="Times New Roman" w:cs="Times New Roman"/>
      <w:sz w:val="24"/>
      <w:szCs w:val="24"/>
    </w:rPr>
  </w:style>
  <w:style w:type="paragraph" w:customStyle="1" w:styleId="169731B981774A078FAB650397355DDF2">
    <w:name w:val="169731B981774A078FAB650397355DDF2"/>
    <w:rsid w:val="002E5CF8"/>
    <w:pPr>
      <w:spacing w:after="100" w:line="240" w:lineRule="auto"/>
    </w:pPr>
    <w:rPr>
      <w:rFonts w:ascii="Times New Roman" w:eastAsiaTheme="minorHAnsi" w:hAnsi="Times New Roman" w:cs="Times New Roman"/>
      <w:sz w:val="24"/>
      <w:szCs w:val="24"/>
    </w:rPr>
  </w:style>
  <w:style w:type="paragraph" w:customStyle="1" w:styleId="864156119556464284665111202795202">
    <w:name w:val="864156119556464284665111202795202"/>
    <w:rsid w:val="002E5CF8"/>
    <w:pPr>
      <w:spacing w:after="100" w:line="240" w:lineRule="auto"/>
    </w:pPr>
    <w:rPr>
      <w:rFonts w:ascii="Times New Roman" w:eastAsiaTheme="minorHAnsi" w:hAnsi="Times New Roman" w:cs="Times New Roman"/>
      <w:sz w:val="24"/>
      <w:szCs w:val="24"/>
    </w:rPr>
  </w:style>
  <w:style w:type="paragraph" w:customStyle="1" w:styleId="D43EDF8AA0084F54B743DE0DEB7AAB772">
    <w:name w:val="D43EDF8AA0084F54B743DE0DEB7AAB772"/>
    <w:rsid w:val="002E5CF8"/>
    <w:pPr>
      <w:spacing w:after="100" w:line="240" w:lineRule="auto"/>
    </w:pPr>
    <w:rPr>
      <w:rFonts w:ascii="Times New Roman" w:eastAsiaTheme="minorHAnsi" w:hAnsi="Times New Roman" w:cs="Times New Roman"/>
      <w:sz w:val="24"/>
      <w:szCs w:val="24"/>
    </w:rPr>
  </w:style>
  <w:style w:type="paragraph" w:customStyle="1" w:styleId="6A18D63370C347C3A9DD9D3E213917682">
    <w:name w:val="6A18D63370C347C3A9DD9D3E213917682"/>
    <w:rsid w:val="002E5CF8"/>
    <w:pPr>
      <w:spacing w:after="100" w:line="240" w:lineRule="auto"/>
    </w:pPr>
    <w:rPr>
      <w:rFonts w:ascii="Times New Roman" w:eastAsiaTheme="minorHAnsi" w:hAnsi="Times New Roman" w:cs="Times New Roman"/>
      <w:sz w:val="24"/>
      <w:szCs w:val="24"/>
    </w:rPr>
  </w:style>
  <w:style w:type="paragraph" w:customStyle="1" w:styleId="E71955602A2843C280AF4E1FAE6CAF102">
    <w:name w:val="E71955602A2843C280AF4E1FAE6CAF102"/>
    <w:rsid w:val="002E5CF8"/>
    <w:pPr>
      <w:spacing w:after="100" w:line="240" w:lineRule="auto"/>
    </w:pPr>
    <w:rPr>
      <w:rFonts w:ascii="Times New Roman" w:eastAsiaTheme="minorHAnsi" w:hAnsi="Times New Roman" w:cs="Times New Roman"/>
      <w:sz w:val="24"/>
      <w:szCs w:val="24"/>
    </w:rPr>
  </w:style>
  <w:style w:type="paragraph" w:customStyle="1" w:styleId="0D969C7CFCC04295BBF7CD15E266219D2">
    <w:name w:val="0D969C7CFCC04295BBF7CD15E266219D2"/>
    <w:rsid w:val="002E5CF8"/>
    <w:pPr>
      <w:spacing w:after="100" w:line="240" w:lineRule="auto"/>
    </w:pPr>
    <w:rPr>
      <w:rFonts w:ascii="Times New Roman" w:eastAsiaTheme="minorHAnsi" w:hAnsi="Times New Roman" w:cs="Times New Roman"/>
      <w:sz w:val="24"/>
      <w:szCs w:val="24"/>
    </w:rPr>
  </w:style>
  <w:style w:type="paragraph" w:customStyle="1" w:styleId="BB68A89D11614F68A4490AE6B95EA6162">
    <w:name w:val="BB68A89D11614F68A4490AE6B95EA6162"/>
    <w:rsid w:val="002E5CF8"/>
    <w:pPr>
      <w:spacing w:after="100" w:line="240" w:lineRule="auto"/>
    </w:pPr>
    <w:rPr>
      <w:rFonts w:ascii="Times New Roman" w:eastAsiaTheme="minorHAnsi" w:hAnsi="Times New Roman" w:cs="Times New Roman"/>
      <w:sz w:val="24"/>
      <w:szCs w:val="24"/>
    </w:rPr>
  </w:style>
  <w:style w:type="paragraph" w:customStyle="1" w:styleId="0170C702CA8444EFB667CFFE305D1FA42">
    <w:name w:val="0170C702CA8444EFB667CFFE305D1FA42"/>
    <w:rsid w:val="002E5CF8"/>
    <w:pPr>
      <w:spacing w:after="100" w:line="240" w:lineRule="auto"/>
    </w:pPr>
    <w:rPr>
      <w:rFonts w:ascii="Times New Roman" w:eastAsiaTheme="minorHAnsi" w:hAnsi="Times New Roman" w:cs="Times New Roman"/>
      <w:sz w:val="24"/>
      <w:szCs w:val="24"/>
    </w:rPr>
  </w:style>
  <w:style w:type="paragraph" w:customStyle="1" w:styleId="600C46D8C4C5405F943F916572ECA7722">
    <w:name w:val="600C46D8C4C5405F943F916572ECA7722"/>
    <w:rsid w:val="002E5CF8"/>
    <w:pPr>
      <w:spacing w:after="100" w:line="240" w:lineRule="auto"/>
    </w:pPr>
    <w:rPr>
      <w:rFonts w:ascii="Times New Roman" w:eastAsiaTheme="minorHAnsi" w:hAnsi="Times New Roman" w:cs="Times New Roman"/>
      <w:sz w:val="24"/>
      <w:szCs w:val="24"/>
    </w:rPr>
  </w:style>
  <w:style w:type="paragraph" w:customStyle="1" w:styleId="EA222F4585EC4A35B37E6FB53024063F2">
    <w:name w:val="EA222F4585EC4A35B37E6FB53024063F2"/>
    <w:rsid w:val="002E5CF8"/>
    <w:pPr>
      <w:spacing w:after="100" w:line="240" w:lineRule="auto"/>
    </w:pPr>
    <w:rPr>
      <w:rFonts w:ascii="Times New Roman" w:eastAsiaTheme="minorHAnsi" w:hAnsi="Times New Roman" w:cs="Times New Roman"/>
      <w:sz w:val="24"/>
      <w:szCs w:val="24"/>
    </w:rPr>
  </w:style>
  <w:style w:type="paragraph" w:customStyle="1" w:styleId="8C2343C1117745C99EA1D68C0F9830372">
    <w:name w:val="8C2343C1117745C99EA1D68C0F9830372"/>
    <w:rsid w:val="002E5CF8"/>
    <w:pPr>
      <w:spacing w:after="100" w:line="240" w:lineRule="auto"/>
    </w:pPr>
    <w:rPr>
      <w:rFonts w:ascii="Times New Roman" w:eastAsiaTheme="minorHAnsi" w:hAnsi="Times New Roman" w:cs="Times New Roman"/>
      <w:sz w:val="24"/>
      <w:szCs w:val="24"/>
    </w:rPr>
  </w:style>
  <w:style w:type="paragraph" w:customStyle="1" w:styleId="D606C098BA8F4C86AC26CE19B9BA847A2">
    <w:name w:val="D606C098BA8F4C86AC26CE19B9BA847A2"/>
    <w:rsid w:val="002E5CF8"/>
    <w:pPr>
      <w:spacing w:after="100" w:line="240" w:lineRule="auto"/>
    </w:pPr>
    <w:rPr>
      <w:rFonts w:ascii="Times New Roman" w:eastAsiaTheme="minorHAnsi" w:hAnsi="Times New Roman" w:cs="Times New Roman"/>
      <w:sz w:val="24"/>
      <w:szCs w:val="24"/>
    </w:rPr>
  </w:style>
  <w:style w:type="paragraph" w:customStyle="1" w:styleId="42D44ADEDF204F4F8BA113FAF0B64B5A2">
    <w:name w:val="42D44ADEDF204F4F8BA113FAF0B64B5A2"/>
    <w:rsid w:val="002E5CF8"/>
    <w:pPr>
      <w:spacing w:after="100" w:line="240" w:lineRule="auto"/>
    </w:pPr>
    <w:rPr>
      <w:rFonts w:ascii="Times New Roman" w:eastAsiaTheme="minorHAnsi" w:hAnsi="Times New Roman" w:cs="Times New Roman"/>
      <w:sz w:val="24"/>
      <w:szCs w:val="24"/>
    </w:rPr>
  </w:style>
  <w:style w:type="paragraph" w:customStyle="1" w:styleId="059C5E82A0DF4951BD0EA7A4782385492">
    <w:name w:val="059C5E82A0DF4951BD0EA7A4782385492"/>
    <w:rsid w:val="002E5CF8"/>
    <w:pPr>
      <w:spacing w:after="100" w:line="240" w:lineRule="auto"/>
    </w:pPr>
    <w:rPr>
      <w:rFonts w:ascii="Times New Roman" w:eastAsiaTheme="minorHAnsi" w:hAnsi="Times New Roman" w:cs="Times New Roman"/>
      <w:sz w:val="24"/>
      <w:szCs w:val="24"/>
    </w:rPr>
  </w:style>
  <w:style w:type="paragraph" w:customStyle="1" w:styleId="41C6AF9895A2434E92DED3BE471EA8D52">
    <w:name w:val="41C6AF9895A2434E92DED3BE471EA8D52"/>
    <w:rsid w:val="002E5CF8"/>
    <w:pPr>
      <w:spacing w:after="100" w:line="240" w:lineRule="auto"/>
    </w:pPr>
    <w:rPr>
      <w:rFonts w:ascii="Times New Roman" w:eastAsiaTheme="minorHAnsi" w:hAnsi="Times New Roman" w:cs="Times New Roman"/>
      <w:sz w:val="24"/>
      <w:szCs w:val="24"/>
    </w:rPr>
  </w:style>
  <w:style w:type="paragraph" w:customStyle="1" w:styleId="944ED1F8EF5C46679D3B2BA7FDD35B3E2">
    <w:name w:val="944ED1F8EF5C46679D3B2BA7FDD35B3E2"/>
    <w:rsid w:val="002E5CF8"/>
    <w:pPr>
      <w:spacing w:after="100" w:line="240" w:lineRule="auto"/>
    </w:pPr>
    <w:rPr>
      <w:rFonts w:ascii="Times New Roman" w:eastAsiaTheme="minorHAnsi" w:hAnsi="Times New Roman" w:cs="Times New Roman"/>
      <w:sz w:val="24"/>
      <w:szCs w:val="24"/>
    </w:rPr>
  </w:style>
  <w:style w:type="paragraph" w:customStyle="1" w:styleId="D7F0C172CE9C469AB0C652FC905EDD6C2">
    <w:name w:val="D7F0C172CE9C469AB0C652FC905EDD6C2"/>
    <w:rsid w:val="002E5CF8"/>
    <w:pPr>
      <w:spacing w:after="100" w:line="240" w:lineRule="auto"/>
    </w:pPr>
    <w:rPr>
      <w:rFonts w:ascii="Times New Roman" w:eastAsiaTheme="minorHAnsi" w:hAnsi="Times New Roman" w:cs="Times New Roman"/>
      <w:sz w:val="24"/>
      <w:szCs w:val="24"/>
    </w:rPr>
  </w:style>
  <w:style w:type="paragraph" w:customStyle="1" w:styleId="1F63A029B5094669A96D77095FCD39D02">
    <w:name w:val="1F63A029B5094669A96D77095FCD39D02"/>
    <w:rsid w:val="002E5CF8"/>
    <w:pPr>
      <w:spacing w:after="100" w:line="240" w:lineRule="auto"/>
    </w:pPr>
    <w:rPr>
      <w:rFonts w:ascii="Times New Roman" w:eastAsiaTheme="minorHAnsi" w:hAnsi="Times New Roman" w:cs="Times New Roman"/>
      <w:sz w:val="24"/>
      <w:szCs w:val="24"/>
    </w:rPr>
  </w:style>
  <w:style w:type="paragraph" w:customStyle="1" w:styleId="6C436DF6478E43299B017C9AAFB1BB2F2">
    <w:name w:val="6C436DF6478E43299B017C9AAFB1BB2F2"/>
    <w:rsid w:val="002E5CF8"/>
    <w:pPr>
      <w:spacing w:after="100" w:line="240" w:lineRule="auto"/>
    </w:pPr>
    <w:rPr>
      <w:rFonts w:ascii="Times New Roman" w:eastAsiaTheme="minorHAnsi" w:hAnsi="Times New Roman" w:cs="Times New Roman"/>
      <w:sz w:val="24"/>
      <w:szCs w:val="24"/>
    </w:rPr>
  </w:style>
  <w:style w:type="paragraph" w:customStyle="1" w:styleId="4A3FCAA602614031ACA8F3D661ACEC472">
    <w:name w:val="4A3FCAA602614031ACA8F3D661ACEC472"/>
    <w:rsid w:val="002E5CF8"/>
    <w:pPr>
      <w:spacing w:after="100" w:line="240" w:lineRule="auto"/>
    </w:pPr>
    <w:rPr>
      <w:rFonts w:ascii="Times New Roman" w:eastAsiaTheme="minorHAnsi" w:hAnsi="Times New Roman" w:cs="Times New Roman"/>
      <w:sz w:val="24"/>
      <w:szCs w:val="24"/>
    </w:rPr>
  </w:style>
  <w:style w:type="paragraph" w:customStyle="1" w:styleId="27998FD13A484EE79ACA5CCAC5E61BBC2">
    <w:name w:val="27998FD13A484EE79ACA5CCAC5E61BBC2"/>
    <w:rsid w:val="002E5CF8"/>
    <w:pPr>
      <w:spacing w:after="100" w:line="240" w:lineRule="auto"/>
    </w:pPr>
    <w:rPr>
      <w:rFonts w:ascii="Times New Roman" w:eastAsiaTheme="minorHAnsi" w:hAnsi="Times New Roman" w:cs="Times New Roman"/>
      <w:sz w:val="24"/>
      <w:szCs w:val="24"/>
    </w:rPr>
  </w:style>
  <w:style w:type="paragraph" w:customStyle="1" w:styleId="54074C9B87434AC995A9AC2469C266162">
    <w:name w:val="54074C9B87434AC995A9AC2469C266162"/>
    <w:rsid w:val="002E5CF8"/>
    <w:pPr>
      <w:spacing w:after="100" w:line="240" w:lineRule="auto"/>
    </w:pPr>
    <w:rPr>
      <w:rFonts w:ascii="Times New Roman" w:eastAsiaTheme="minorHAnsi" w:hAnsi="Times New Roman" w:cs="Times New Roman"/>
      <w:sz w:val="24"/>
      <w:szCs w:val="24"/>
    </w:rPr>
  </w:style>
  <w:style w:type="paragraph" w:customStyle="1" w:styleId="1DBBFDFF0BEB44FB814F4C45A6E0B8391">
    <w:name w:val="1DBBFDFF0BEB44FB814F4C45A6E0B8391"/>
    <w:rsid w:val="002E5CF8"/>
    <w:pPr>
      <w:spacing w:after="100" w:line="240" w:lineRule="auto"/>
    </w:pPr>
    <w:rPr>
      <w:rFonts w:ascii="Times New Roman" w:eastAsiaTheme="minorHAnsi" w:hAnsi="Times New Roman" w:cs="Times New Roman"/>
      <w:sz w:val="24"/>
      <w:szCs w:val="24"/>
    </w:rPr>
  </w:style>
  <w:style w:type="paragraph" w:customStyle="1" w:styleId="D269771EF7C54B318C24D3BDE291A4F02">
    <w:name w:val="D269771EF7C54B318C24D3BDE291A4F02"/>
    <w:rsid w:val="002E5CF8"/>
    <w:pPr>
      <w:spacing w:after="100" w:line="240" w:lineRule="auto"/>
    </w:pPr>
    <w:rPr>
      <w:rFonts w:ascii="Times New Roman" w:eastAsiaTheme="minorHAnsi" w:hAnsi="Times New Roman" w:cs="Times New Roman"/>
      <w:sz w:val="24"/>
      <w:szCs w:val="24"/>
    </w:rPr>
  </w:style>
  <w:style w:type="paragraph" w:customStyle="1" w:styleId="0565261B00AB4AF2AB8B1BDF30E8CFA72">
    <w:name w:val="0565261B00AB4AF2AB8B1BDF30E8CFA72"/>
    <w:rsid w:val="002E5CF8"/>
    <w:pPr>
      <w:spacing w:after="100" w:line="240" w:lineRule="auto"/>
    </w:pPr>
    <w:rPr>
      <w:rFonts w:ascii="Times New Roman" w:eastAsiaTheme="minorHAnsi" w:hAnsi="Times New Roman" w:cs="Times New Roman"/>
      <w:sz w:val="24"/>
      <w:szCs w:val="24"/>
    </w:rPr>
  </w:style>
  <w:style w:type="paragraph" w:customStyle="1" w:styleId="9BAE3E20857940E7800A9C79AAD783072">
    <w:name w:val="9BAE3E20857940E7800A9C79AAD783072"/>
    <w:rsid w:val="002E5CF8"/>
    <w:pPr>
      <w:spacing w:after="100" w:line="240" w:lineRule="auto"/>
    </w:pPr>
    <w:rPr>
      <w:rFonts w:ascii="Times New Roman" w:eastAsiaTheme="minorHAnsi" w:hAnsi="Times New Roman" w:cs="Times New Roman"/>
      <w:sz w:val="24"/>
      <w:szCs w:val="24"/>
    </w:rPr>
  </w:style>
  <w:style w:type="paragraph" w:customStyle="1" w:styleId="7938282578604A38A705152C993868612">
    <w:name w:val="7938282578604A38A705152C993868612"/>
    <w:rsid w:val="002E5CF8"/>
    <w:pPr>
      <w:spacing w:after="100" w:line="240" w:lineRule="auto"/>
    </w:pPr>
    <w:rPr>
      <w:rFonts w:ascii="Times New Roman" w:eastAsiaTheme="minorHAnsi" w:hAnsi="Times New Roman" w:cs="Times New Roman"/>
      <w:sz w:val="24"/>
      <w:szCs w:val="24"/>
    </w:rPr>
  </w:style>
  <w:style w:type="paragraph" w:customStyle="1" w:styleId="D0F7448F84CE42CF894AB66AC77071552">
    <w:name w:val="D0F7448F84CE42CF894AB66AC77071552"/>
    <w:rsid w:val="002E5CF8"/>
    <w:pPr>
      <w:spacing w:after="100" w:line="240" w:lineRule="auto"/>
    </w:pPr>
    <w:rPr>
      <w:rFonts w:ascii="Times New Roman" w:eastAsiaTheme="minorHAnsi" w:hAnsi="Times New Roman" w:cs="Times New Roman"/>
      <w:sz w:val="24"/>
      <w:szCs w:val="24"/>
    </w:rPr>
  </w:style>
  <w:style w:type="paragraph" w:customStyle="1" w:styleId="E529755E3E1F41CE944AF85F587D7BA61">
    <w:name w:val="E529755E3E1F41CE944AF85F587D7BA61"/>
    <w:rsid w:val="002E5CF8"/>
    <w:pPr>
      <w:spacing w:after="100" w:line="240" w:lineRule="auto"/>
    </w:pPr>
    <w:rPr>
      <w:rFonts w:ascii="Times New Roman" w:eastAsiaTheme="minorHAnsi" w:hAnsi="Times New Roman" w:cs="Times New Roman"/>
      <w:sz w:val="24"/>
      <w:szCs w:val="24"/>
    </w:rPr>
  </w:style>
  <w:style w:type="paragraph" w:customStyle="1" w:styleId="972759C785294778A0B055F0497428942">
    <w:name w:val="972759C785294778A0B055F0497428942"/>
    <w:rsid w:val="002E5CF8"/>
    <w:pPr>
      <w:spacing w:after="100" w:line="240" w:lineRule="auto"/>
    </w:pPr>
    <w:rPr>
      <w:rFonts w:ascii="Times New Roman" w:eastAsiaTheme="minorHAnsi" w:hAnsi="Times New Roman" w:cs="Times New Roman"/>
      <w:sz w:val="24"/>
      <w:szCs w:val="24"/>
    </w:rPr>
  </w:style>
  <w:style w:type="paragraph" w:customStyle="1" w:styleId="AE4EAE8110E94B2D9F50150993ECCEDF2">
    <w:name w:val="AE4EAE8110E94B2D9F50150993ECCEDF2"/>
    <w:rsid w:val="002E5CF8"/>
    <w:pPr>
      <w:spacing w:after="100" w:line="240" w:lineRule="auto"/>
    </w:pPr>
    <w:rPr>
      <w:rFonts w:ascii="Times New Roman" w:eastAsiaTheme="minorHAnsi" w:hAnsi="Times New Roman" w:cs="Times New Roman"/>
      <w:sz w:val="24"/>
      <w:szCs w:val="24"/>
    </w:rPr>
  </w:style>
  <w:style w:type="paragraph" w:customStyle="1" w:styleId="A2E8C6DA5BF040D2BDBCAE00F3DFC3BA2">
    <w:name w:val="A2E8C6DA5BF040D2BDBCAE00F3DFC3BA2"/>
    <w:rsid w:val="002E5CF8"/>
    <w:pPr>
      <w:spacing w:after="100" w:line="240" w:lineRule="auto"/>
    </w:pPr>
    <w:rPr>
      <w:rFonts w:ascii="Times New Roman" w:eastAsiaTheme="minorHAnsi" w:hAnsi="Times New Roman" w:cs="Times New Roman"/>
      <w:sz w:val="24"/>
      <w:szCs w:val="24"/>
    </w:rPr>
  </w:style>
  <w:style w:type="paragraph" w:customStyle="1" w:styleId="99E9CC5AF71E4BA19206E244286307062">
    <w:name w:val="99E9CC5AF71E4BA19206E244286307062"/>
    <w:rsid w:val="002E5CF8"/>
    <w:pPr>
      <w:spacing w:after="100" w:line="240" w:lineRule="auto"/>
    </w:pPr>
    <w:rPr>
      <w:rFonts w:ascii="Times New Roman" w:eastAsiaTheme="minorHAnsi" w:hAnsi="Times New Roman" w:cs="Times New Roman"/>
      <w:sz w:val="24"/>
      <w:szCs w:val="24"/>
    </w:rPr>
  </w:style>
  <w:style w:type="paragraph" w:customStyle="1" w:styleId="ADC92E4F54CE4C3F922F267E710CFC7C2">
    <w:name w:val="ADC92E4F54CE4C3F922F267E710CFC7C2"/>
    <w:rsid w:val="002E5CF8"/>
    <w:pPr>
      <w:spacing w:after="100" w:line="240" w:lineRule="auto"/>
    </w:pPr>
    <w:rPr>
      <w:rFonts w:ascii="Times New Roman" w:eastAsiaTheme="minorHAnsi" w:hAnsi="Times New Roman" w:cs="Times New Roman"/>
      <w:sz w:val="24"/>
      <w:szCs w:val="24"/>
    </w:rPr>
  </w:style>
  <w:style w:type="paragraph" w:customStyle="1" w:styleId="54723CBC82574DF9965344D19EB448871">
    <w:name w:val="54723CBC82574DF9965344D19EB448871"/>
    <w:rsid w:val="002E5CF8"/>
    <w:pPr>
      <w:spacing w:after="100" w:line="240" w:lineRule="auto"/>
    </w:pPr>
    <w:rPr>
      <w:rFonts w:ascii="Times New Roman" w:eastAsiaTheme="minorHAnsi" w:hAnsi="Times New Roman" w:cs="Times New Roman"/>
      <w:sz w:val="24"/>
      <w:szCs w:val="24"/>
    </w:rPr>
  </w:style>
  <w:style w:type="paragraph" w:customStyle="1" w:styleId="9DBEDA2D62824D059C8290CE0A49100B1">
    <w:name w:val="9DBEDA2D62824D059C8290CE0A49100B1"/>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1">
    <w:name w:val="7A35DA0C2D874793A193F192A6FFA4C81"/>
    <w:rsid w:val="002E5CF8"/>
    <w:pPr>
      <w:spacing w:after="100" w:line="240" w:lineRule="auto"/>
    </w:pPr>
    <w:rPr>
      <w:rFonts w:ascii="Times New Roman" w:eastAsiaTheme="minorHAnsi" w:hAnsi="Times New Roman" w:cs="Times New Roman"/>
      <w:sz w:val="24"/>
      <w:szCs w:val="24"/>
    </w:rPr>
  </w:style>
  <w:style w:type="paragraph" w:customStyle="1" w:styleId="83CB3B1C4D9B404A919440A55C1AB1EB1">
    <w:name w:val="83CB3B1C4D9B404A919440A55C1AB1EB1"/>
    <w:rsid w:val="002E5CF8"/>
    <w:pPr>
      <w:spacing w:after="100" w:line="240" w:lineRule="auto"/>
    </w:pPr>
    <w:rPr>
      <w:rFonts w:ascii="Times New Roman" w:eastAsiaTheme="minorHAnsi" w:hAnsi="Times New Roman" w:cs="Times New Roman"/>
      <w:sz w:val="24"/>
      <w:szCs w:val="24"/>
    </w:rPr>
  </w:style>
  <w:style w:type="paragraph" w:customStyle="1" w:styleId="35366B6F22D04242BD5B5410030B38101">
    <w:name w:val="35366B6F22D04242BD5B5410030B38101"/>
    <w:rsid w:val="002E5CF8"/>
    <w:pPr>
      <w:spacing w:after="100" w:line="240" w:lineRule="auto"/>
    </w:pPr>
    <w:rPr>
      <w:rFonts w:ascii="Times New Roman" w:eastAsiaTheme="minorHAnsi" w:hAnsi="Times New Roman" w:cs="Times New Roman"/>
      <w:sz w:val="24"/>
      <w:szCs w:val="24"/>
    </w:rPr>
  </w:style>
  <w:style w:type="paragraph" w:customStyle="1" w:styleId="8C3A5172EA6A4873ACC485AF48A474351">
    <w:name w:val="8C3A5172EA6A4873ACC485AF48A474351"/>
    <w:rsid w:val="002E5CF8"/>
    <w:pPr>
      <w:spacing w:after="100" w:line="240" w:lineRule="auto"/>
    </w:pPr>
    <w:rPr>
      <w:rFonts w:ascii="Times New Roman" w:eastAsiaTheme="minorHAnsi" w:hAnsi="Times New Roman" w:cs="Times New Roman"/>
      <w:sz w:val="24"/>
      <w:szCs w:val="24"/>
    </w:rPr>
  </w:style>
  <w:style w:type="paragraph" w:customStyle="1" w:styleId="15DD5C6F19BF4774BD10DE99ABF243E81">
    <w:name w:val="15DD5C6F19BF4774BD10DE99ABF243E81"/>
    <w:rsid w:val="002E5CF8"/>
    <w:pPr>
      <w:spacing w:after="100" w:line="240" w:lineRule="auto"/>
    </w:pPr>
    <w:rPr>
      <w:rFonts w:ascii="Times New Roman" w:eastAsiaTheme="minorHAnsi" w:hAnsi="Times New Roman" w:cs="Times New Roman"/>
      <w:sz w:val="24"/>
      <w:szCs w:val="24"/>
    </w:rPr>
  </w:style>
  <w:style w:type="paragraph" w:customStyle="1" w:styleId="A738EAEBA4E1440390BA08E2F6D3290A1">
    <w:name w:val="A738EAEBA4E1440390BA08E2F6D3290A1"/>
    <w:rsid w:val="002E5CF8"/>
    <w:pPr>
      <w:spacing w:after="100" w:line="240" w:lineRule="auto"/>
    </w:pPr>
    <w:rPr>
      <w:rFonts w:ascii="Times New Roman" w:eastAsiaTheme="minorHAnsi" w:hAnsi="Times New Roman" w:cs="Times New Roman"/>
      <w:sz w:val="24"/>
      <w:szCs w:val="24"/>
    </w:rPr>
  </w:style>
  <w:style w:type="paragraph" w:customStyle="1" w:styleId="8FB8E03C10F64BA9A99C6AD6D052965E1">
    <w:name w:val="8FB8E03C10F64BA9A99C6AD6D052965E1"/>
    <w:rsid w:val="002E5CF8"/>
    <w:pPr>
      <w:spacing w:after="100" w:line="240" w:lineRule="auto"/>
    </w:pPr>
    <w:rPr>
      <w:rFonts w:ascii="Times New Roman" w:eastAsiaTheme="minorHAnsi" w:hAnsi="Times New Roman" w:cs="Times New Roman"/>
      <w:sz w:val="24"/>
      <w:szCs w:val="24"/>
    </w:rPr>
  </w:style>
  <w:style w:type="paragraph" w:customStyle="1" w:styleId="C162F7393CE44C9795AC93D11ECE011F1">
    <w:name w:val="C162F7393CE44C9795AC93D11ECE011F1"/>
    <w:rsid w:val="002E5CF8"/>
    <w:pPr>
      <w:spacing w:after="100" w:line="240" w:lineRule="auto"/>
    </w:pPr>
    <w:rPr>
      <w:rFonts w:ascii="Times New Roman" w:eastAsiaTheme="minorHAnsi" w:hAnsi="Times New Roman" w:cs="Times New Roman"/>
      <w:sz w:val="24"/>
      <w:szCs w:val="24"/>
    </w:rPr>
  </w:style>
  <w:style w:type="paragraph" w:customStyle="1" w:styleId="C579003322074CB2864A9E9DB60C4E561">
    <w:name w:val="C579003322074CB2864A9E9DB60C4E561"/>
    <w:rsid w:val="002E5CF8"/>
    <w:pPr>
      <w:spacing w:after="100" w:line="240" w:lineRule="auto"/>
    </w:pPr>
    <w:rPr>
      <w:rFonts w:ascii="Times New Roman" w:eastAsiaTheme="minorHAnsi" w:hAnsi="Times New Roman" w:cs="Times New Roman"/>
      <w:sz w:val="24"/>
      <w:szCs w:val="24"/>
    </w:rPr>
  </w:style>
  <w:style w:type="paragraph" w:customStyle="1" w:styleId="04A6A986D49843F59A3E53F5B6686E9B1">
    <w:name w:val="04A6A986D49843F59A3E53F5B6686E9B1"/>
    <w:rsid w:val="002E5CF8"/>
    <w:pPr>
      <w:spacing w:after="100" w:line="240" w:lineRule="auto"/>
    </w:pPr>
    <w:rPr>
      <w:rFonts w:ascii="Times New Roman" w:eastAsiaTheme="minorHAnsi" w:hAnsi="Times New Roman" w:cs="Times New Roman"/>
      <w:sz w:val="24"/>
      <w:szCs w:val="24"/>
    </w:rPr>
  </w:style>
  <w:style w:type="paragraph" w:customStyle="1" w:styleId="069552091A444B91B809B988A163E97B1">
    <w:name w:val="069552091A444B91B809B988A163E97B1"/>
    <w:rsid w:val="002E5CF8"/>
    <w:pPr>
      <w:spacing w:after="100" w:line="240" w:lineRule="auto"/>
    </w:pPr>
    <w:rPr>
      <w:rFonts w:ascii="Times New Roman" w:eastAsiaTheme="minorHAnsi" w:hAnsi="Times New Roman" w:cs="Times New Roman"/>
      <w:sz w:val="24"/>
      <w:szCs w:val="24"/>
    </w:rPr>
  </w:style>
  <w:style w:type="paragraph" w:customStyle="1" w:styleId="56497BD587BC4873B7EE12F782A780841">
    <w:name w:val="56497BD587BC4873B7EE12F782A780841"/>
    <w:rsid w:val="002E5CF8"/>
    <w:pPr>
      <w:spacing w:after="100" w:line="240" w:lineRule="auto"/>
    </w:pPr>
    <w:rPr>
      <w:rFonts w:ascii="Times New Roman" w:eastAsiaTheme="minorHAnsi" w:hAnsi="Times New Roman" w:cs="Times New Roman"/>
      <w:sz w:val="24"/>
      <w:szCs w:val="24"/>
    </w:rPr>
  </w:style>
  <w:style w:type="paragraph" w:customStyle="1" w:styleId="4045B2D248CF4CABB001C00ED04F78AB1">
    <w:name w:val="4045B2D248CF4CABB001C00ED04F78AB1"/>
    <w:rsid w:val="002E5CF8"/>
    <w:pPr>
      <w:spacing w:after="100" w:line="240" w:lineRule="auto"/>
    </w:pPr>
    <w:rPr>
      <w:rFonts w:ascii="Times New Roman" w:eastAsiaTheme="minorHAnsi" w:hAnsi="Times New Roman" w:cs="Times New Roman"/>
      <w:sz w:val="24"/>
      <w:szCs w:val="24"/>
    </w:rPr>
  </w:style>
  <w:style w:type="paragraph" w:customStyle="1" w:styleId="3B66CED061CE46739955BCA664A325F01">
    <w:name w:val="3B66CED061CE46739955BCA664A325F01"/>
    <w:rsid w:val="002E5CF8"/>
    <w:pPr>
      <w:spacing w:after="100" w:line="240" w:lineRule="auto"/>
    </w:pPr>
    <w:rPr>
      <w:rFonts w:ascii="Times New Roman" w:eastAsiaTheme="minorHAnsi" w:hAnsi="Times New Roman" w:cs="Times New Roman"/>
      <w:sz w:val="24"/>
      <w:szCs w:val="24"/>
    </w:rPr>
  </w:style>
  <w:style w:type="paragraph" w:customStyle="1" w:styleId="EF185AAADE7E4C1AAD41ED1B80F0F8D61">
    <w:name w:val="EF185AAADE7E4C1AAD41ED1B80F0F8D61"/>
    <w:rsid w:val="002E5CF8"/>
    <w:pPr>
      <w:spacing w:after="100" w:line="240" w:lineRule="auto"/>
    </w:pPr>
    <w:rPr>
      <w:rFonts w:ascii="Times New Roman" w:eastAsiaTheme="minorHAnsi" w:hAnsi="Times New Roman" w:cs="Times New Roman"/>
      <w:sz w:val="24"/>
      <w:szCs w:val="24"/>
    </w:rPr>
  </w:style>
  <w:style w:type="paragraph" w:customStyle="1" w:styleId="2CFFE24E3BFF41DEBA13EDECD68315DF1">
    <w:name w:val="2CFFE24E3BFF41DEBA13EDECD68315DF1"/>
    <w:rsid w:val="002E5CF8"/>
    <w:pPr>
      <w:spacing w:after="100" w:line="240" w:lineRule="auto"/>
    </w:pPr>
    <w:rPr>
      <w:rFonts w:ascii="Times New Roman" w:eastAsiaTheme="minorHAnsi" w:hAnsi="Times New Roman" w:cs="Times New Roman"/>
      <w:sz w:val="24"/>
      <w:szCs w:val="24"/>
    </w:rPr>
  </w:style>
  <w:style w:type="paragraph" w:customStyle="1" w:styleId="BBB3520472EE4533B8C6F0FCA54621501">
    <w:name w:val="BBB3520472EE4533B8C6F0FCA54621501"/>
    <w:rsid w:val="002E5CF8"/>
    <w:pPr>
      <w:spacing w:after="100" w:line="240" w:lineRule="auto"/>
    </w:pPr>
    <w:rPr>
      <w:rFonts w:ascii="Times New Roman" w:eastAsiaTheme="minorHAnsi" w:hAnsi="Times New Roman" w:cs="Times New Roman"/>
      <w:sz w:val="24"/>
      <w:szCs w:val="24"/>
    </w:rPr>
  </w:style>
  <w:style w:type="paragraph" w:customStyle="1" w:styleId="94F3C43EB13846DB98A5B75805817E131">
    <w:name w:val="94F3C43EB13846DB98A5B75805817E131"/>
    <w:rsid w:val="002E5CF8"/>
    <w:pPr>
      <w:spacing w:after="100" w:line="240" w:lineRule="auto"/>
    </w:pPr>
    <w:rPr>
      <w:rFonts w:ascii="Times New Roman" w:eastAsiaTheme="minorHAnsi" w:hAnsi="Times New Roman" w:cs="Times New Roman"/>
      <w:sz w:val="24"/>
      <w:szCs w:val="24"/>
    </w:rPr>
  </w:style>
  <w:style w:type="paragraph" w:customStyle="1" w:styleId="09BE1576A598497792854181EFE239721">
    <w:name w:val="09BE1576A598497792854181EFE239721"/>
    <w:rsid w:val="002E5CF8"/>
    <w:pPr>
      <w:spacing w:after="100" w:line="240" w:lineRule="auto"/>
    </w:pPr>
    <w:rPr>
      <w:rFonts w:ascii="Times New Roman" w:eastAsiaTheme="minorHAnsi" w:hAnsi="Times New Roman" w:cs="Times New Roman"/>
      <w:sz w:val="24"/>
      <w:szCs w:val="24"/>
    </w:rPr>
  </w:style>
  <w:style w:type="paragraph" w:customStyle="1" w:styleId="413D976BE1B04958B06CB7A815CCC9CA">
    <w:name w:val="413D976BE1B04958B06CB7A815CCC9CA"/>
    <w:rsid w:val="002E5CF8"/>
    <w:pPr>
      <w:spacing w:after="100" w:line="240" w:lineRule="auto"/>
    </w:pPr>
    <w:rPr>
      <w:rFonts w:ascii="Times New Roman" w:eastAsiaTheme="minorHAnsi" w:hAnsi="Times New Roman" w:cs="Times New Roman"/>
      <w:sz w:val="24"/>
      <w:szCs w:val="24"/>
    </w:rPr>
  </w:style>
  <w:style w:type="paragraph" w:customStyle="1" w:styleId="1CE34836DC31442EB5EDE728A81DEF36">
    <w:name w:val="1CE34836DC31442EB5EDE728A81DEF36"/>
    <w:rsid w:val="002E5CF8"/>
    <w:pPr>
      <w:spacing w:after="100" w:line="240" w:lineRule="auto"/>
    </w:pPr>
    <w:rPr>
      <w:rFonts w:ascii="Times New Roman" w:eastAsiaTheme="minorHAnsi" w:hAnsi="Times New Roman" w:cs="Times New Roman"/>
      <w:sz w:val="24"/>
      <w:szCs w:val="24"/>
    </w:rPr>
  </w:style>
  <w:style w:type="paragraph" w:customStyle="1" w:styleId="77063D9DCD5C47E98221C5379180E405">
    <w:name w:val="77063D9DCD5C47E98221C5379180E405"/>
    <w:rsid w:val="002E5CF8"/>
    <w:pPr>
      <w:spacing w:after="100" w:line="240" w:lineRule="auto"/>
    </w:pPr>
    <w:rPr>
      <w:rFonts w:ascii="Times New Roman" w:eastAsiaTheme="minorHAnsi" w:hAnsi="Times New Roman" w:cs="Times New Roman"/>
      <w:sz w:val="24"/>
      <w:szCs w:val="24"/>
    </w:rPr>
  </w:style>
  <w:style w:type="paragraph" w:customStyle="1" w:styleId="271D94E4E0BB4A2FBE0A0E0717E8AB2E">
    <w:name w:val="271D94E4E0BB4A2FBE0A0E0717E8AB2E"/>
    <w:rsid w:val="002E5CF8"/>
    <w:pPr>
      <w:spacing w:after="100" w:line="240" w:lineRule="auto"/>
    </w:pPr>
    <w:rPr>
      <w:rFonts w:ascii="Times New Roman" w:eastAsiaTheme="minorHAnsi" w:hAnsi="Times New Roman" w:cs="Times New Roman"/>
      <w:sz w:val="24"/>
      <w:szCs w:val="24"/>
    </w:rPr>
  </w:style>
  <w:style w:type="paragraph" w:customStyle="1" w:styleId="32878463CB934F6DAE992B28250A46EF">
    <w:name w:val="32878463CB934F6DAE992B28250A46EF"/>
    <w:rsid w:val="002E5CF8"/>
    <w:pPr>
      <w:spacing w:after="100" w:line="240" w:lineRule="auto"/>
    </w:pPr>
    <w:rPr>
      <w:rFonts w:ascii="Times New Roman" w:eastAsiaTheme="minorHAnsi" w:hAnsi="Times New Roman" w:cs="Times New Roman"/>
      <w:sz w:val="24"/>
      <w:szCs w:val="24"/>
    </w:rPr>
  </w:style>
  <w:style w:type="paragraph" w:customStyle="1" w:styleId="7D383C4A66B340748AD9C47FD0AA3870">
    <w:name w:val="7D383C4A66B340748AD9C47FD0AA3870"/>
    <w:rsid w:val="005D1BB6"/>
  </w:style>
  <w:style w:type="paragraph" w:customStyle="1" w:styleId="97C33957FCFC401B9AEF74E782DEBB60">
    <w:name w:val="97C33957FCFC401B9AEF74E782DEBB60"/>
    <w:rsid w:val="005D1BB6"/>
  </w:style>
  <w:style w:type="paragraph" w:customStyle="1" w:styleId="7C8C02645B9E462BBD08433674164ED1">
    <w:name w:val="7C8C02645B9E462BBD08433674164ED1"/>
    <w:rsid w:val="005D1BB6"/>
  </w:style>
  <w:style w:type="paragraph" w:customStyle="1" w:styleId="64A5FC2822A241A19D28E1404B0860C1">
    <w:name w:val="64A5FC2822A241A19D28E1404B0860C1"/>
    <w:rsid w:val="002475A2"/>
  </w:style>
  <w:style w:type="paragraph" w:customStyle="1" w:styleId="D505697184124744A2D8F9FB69E91E50">
    <w:name w:val="D505697184124744A2D8F9FB69E91E50"/>
    <w:rsid w:val="002475A2"/>
  </w:style>
  <w:style w:type="paragraph" w:customStyle="1" w:styleId="8AAAB7DC15714FF1A13F8AC2C22ADA1C">
    <w:name w:val="8AAAB7DC15714FF1A13F8AC2C22ADA1C"/>
    <w:rsid w:val="002F5379"/>
  </w:style>
  <w:style w:type="paragraph" w:customStyle="1" w:styleId="735A419753ED4BEE85008F11CAEC4A26">
    <w:name w:val="735A419753ED4BEE85008F11CAEC4A26"/>
    <w:rsid w:val="002F5379"/>
  </w:style>
  <w:style w:type="paragraph" w:customStyle="1" w:styleId="60BE38FB744249BF90D01B9131D00009">
    <w:name w:val="60BE38FB744249BF90D01B9131D00009"/>
    <w:rsid w:val="002F5379"/>
  </w:style>
  <w:style w:type="paragraph" w:customStyle="1" w:styleId="03E76EAC8BCD4EE981D09EE94288E272">
    <w:name w:val="03E76EAC8BCD4EE981D09EE94288E272"/>
    <w:rsid w:val="0072566E"/>
  </w:style>
  <w:style w:type="paragraph" w:customStyle="1" w:styleId="6257E9827B4F42738F58028B1888F4B8">
    <w:name w:val="6257E9827B4F42738F58028B1888F4B8"/>
    <w:rsid w:val="0072566E"/>
  </w:style>
  <w:style w:type="paragraph" w:customStyle="1" w:styleId="4F6AA1DCD218492DA7C5DBA9BC27DD42">
    <w:name w:val="4F6AA1DCD218492DA7C5DBA9BC27DD42"/>
    <w:rsid w:val="0072566E"/>
  </w:style>
  <w:style w:type="paragraph" w:customStyle="1" w:styleId="1BD41DC7C46F4C3B9877D51073E08099">
    <w:name w:val="1BD41DC7C46F4C3B9877D51073E08099"/>
    <w:rsid w:val="000F5835"/>
  </w:style>
  <w:style w:type="paragraph" w:customStyle="1" w:styleId="ED6FA54ECAE345D6B2F1D42DF36356D2">
    <w:name w:val="ED6FA54ECAE345D6B2F1D42DF36356D2"/>
    <w:rsid w:val="000F5835"/>
  </w:style>
  <w:style w:type="paragraph" w:customStyle="1" w:styleId="121BF7AE84DD49C88C8EEED33E464080">
    <w:name w:val="121BF7AE84DD49C88C8EEED33E464080"/>
    <w:rsid w:val="000F5835"/>
  </w:style>
  <w:style w:type="paragraph" w:customStyle="1" w:styleId="D6BE4BF57ED34ECC9BD943D5953A5BCD">
    <w:name w:val="D6BE4BF57ED34ECC9BD943D5953A5BCD"/>
    <w:rsid w:val="000F5835"/>
  </w:style>
  <w:style w:type="paragraph" w:customStyle="1" w:styleId="257A5DECBE604621BB42BFE463EBB2B2">
    <w:name w:val="257A5DECBE604621BB42BFE463EBB2B2"/>
    <w:rsid w:val="00F777D3"/>
  </w:style>
  <w:style w:type="paragraph" w:customStyle="1" w:styleId="C9420E2B197C451AA779F57B1301B7F8">
    <w:name w:val="C9420E2B197C451AA779F57B1301B7F8"/>
    <w:rsid w:val="00F777D3"/>
  </w:style>
  <w:style w:type="paragraph" w:customStyle="1" w:styleId="BEAD819747194CBA8AC40EBF7BCB013F">
    <w:name w:val="BEAD819747194CBA8AC40EBF7BCB013F"/>
    <w:rsid w:val="00257115"/>
  </w:style>
  <w:style w:type="paragraph" w:customStyle="1" w:styleId="F92DAA635DBC4A0A826078DD671FE6E3">
    <w:name w:val="F92DAA635DBC4A0A826078DD671FE6E3"/>
    <w:rsid w:val="00257115"/>
  </w:style>
  <w:style w:type="paragraph" w:customStyle="1" w:styleId="D46FD8E73CD14318A1632C3A840EB4EB">
    <w:name w:val="D46FD8E73CD14318A1632C3A840EB4EB"/>
    <w:rsid w:val="00257115"/>
  </w:style>
  <w:style w:type="paragraph" w:customStyle="1" w:styleId="B476351A56A6477C8C4F3EE774476569">
    <w:name w:val="B476351A56A6477C8C4F3EE774476569"/>
    <w:rsid w:val="00257115"/>
  </w:style>
  <w:style w:type="paragraph" w:customStyle="1" w:styleId="9461482D4B314FCA930FA0B0F95B6137">
    <w:name w:val="9461482D4B314FCA930FA0B0F95B6137"/>
    <w:rsid w:val="00257115"/>
  </w:style>
  <w:style w:type="paragraph" w:customStyle="1" w:styleId="1CACF11823F84ED1AAEF5638A9E31B62">
    <w:name w:val="1CACF11823F84ED1AAEF5638A9E31B62"/>
    <w:rsid w:val="00257115"/>
  </w:style>
  <w:style w:type="paragraph" w:customStyle="1" w:styleId="6570D0827E8349619D1DA245D6BE1B8A">
    <w:name w:val="6570D0827E8349619D1DA245D6BE1B8A"/>
    <w:rsid w:val="00257115"/>
  </w:style>
  <w:style w:type="paragraph" w:customStyle="1" w:styleId="302251D92B4C4A46A2043EF81576C53E">
    <w:name w:val="302251D92B4C4A46A2043EF81576C53E"/>
    <w:rsid w:val="00257115"/>
  </w:style>
  <w:style w:type="paragraph" w:customStyle="1" w:styleId="2FBF9DF90EF645EFB4E7A4BCA25434F4">
    <w:name w:val="2FBF9DF90EF645EFB4E7A4BCA25434F4"/>
    <w:rsid w:val="00257115"/>
  </w:style>
  <w:style w:type="paragraph" w:customStyle="1" w:styleId="2657DE83AB4C4C7ABC972BE1447301B8">
    <w:name w:val="2657DE83AB4C4C7ABC972BE1447301B8"/>
    <w:rsid w:val="00257115"/>
  </w:style>
  <w:style w:type="paragraph" w:customStyle="1" w:styleId="ED77E83F6BFB41868CBBEE2F55928363">
    <w:name w:val="ED77E83F6BFB41868CBBEE2F55928363"/>
    <w:rsid w:val="00257115"/>
  </w:style>
  <w:style w:type="paragraph" w:customStyle="1" w:styleId="F3C71757278E44348016D6919B658E5F">
    <w:name w:val="F3C71757278E44348016D6919B658E5F"/>
    <w:rsid w:val="00257115"/>
  </w:style>
  <w:style w:type="paragraph" w:customStyle="1" w:styleId="00B4CECF44A541ADA9EA2284685BB6F2">
    <w:name w:val="00B4CECF44A541ADA9EA2284685BB6F2"/>
    <w:rsid w:val="00257115"/>
  </w:style>
  <w:style w:type="paragraph" w:customStyle="1" w:styleId="8FE130C6BBDA4403839724AF5C57735B">
    <w:name w:val="8FE130C6BBDA4403839724AF5C57735B"/>
    <w:rsid w:val="00257115"/>
  </w:style>
  <w:style w:type="paragraph" w:customStyle="1" w:styleId="EB0710A3BAF941539CE494E9961F8E1F">
    <w:name w:val="EB0710A3BAF941539CE494E9961F8E1F"/>
    <w:rsid w:val="00257115"/>
  </w:style>
  <w:style w:type="paragraph" w:customStyle="1" w:styleId="9CBD9E32A2EB4B3D878B0400F6DD9AC6">
    <w:name w:val="9CBD9E32A2EB4B3D878B0400F6DD9AC6"/>
    <w:rsid w:val="00257115"/>
  </w:style>
  <w:style w:type="paragraph" w:customStyle="1" w:styleId="BB0B730236CF4933B93EB44E6D2A00D0">
    <w:name w:val="BB0B730236CF4933B93EB44E6D2A00D0"/>
    <w:rsid w:val="00257115"/>
  </w:style>
  <w:style w:type="paragraph" w:customStyle="1" w:styleId="BAE26F11B6944BC1938570F58ED8106B">
    <w:name w:val="BAE26F11B6944BC1938570F58ED8106B"/>
    <w:rsid w:val="00257115"/>
  </w:style>
  <w:style w:type="paragraph" w:customStyle="1" w:styleId="48D309B405B84F3997C7FA3C666726BE">
    <w:name w:val="48D309B405B84F3997C7FA3C666726BE"/>
    <w:rsid w:val="00257115"/>
  </w:style>
  <w:style w:type="paragraph" w:customStyle="1" w:styleId="15B86B91A581420BB776D95730DDA12A">
    <w:name w:val="15B86B91A581420BB776D95730DDA12A"/>
    <w:rsid w:val="00257115"/>
  </w:style>
  <w:style w:type="paragraph" w:customStyle="1" w:styleId="1834F552F5F14E6DABE84BB9E3594943">
    <w:name w:val="1834F552F5F14E6DABE84BB9E3594943"/>
    <w:rsid w:val="00257115"/>
  </w:style>
  <w:style w:type="paragraph" w:customStyle="1" w:styleId="54899EC14EF7412D88391222FDB9DCB3">
    <w:name w:val="54899EC14EF7412D88391222FDB9DCB3"/>
    <w:rsid w:val="00257115"/>
  </w:style>
  <w:style w:type="paragraph" w:customStyle="1" w:styleId="E1B6091D8BC941DEAC77F217E9A5F080">
    <w:name w:val="E1B6091D8BC941DEAC77F217E9A5F080"/>
    <w:rsid w:val="00257115"/>
  </w:style>
  <w:style w:type="paragraph" w:customStyle="1" w:styleId="D9006A1B67404FF3A04A93D7B22AED15">
    <w:name w:val="D9006A1B67404FF3A04A93D7B22AED15"/>
    <w:rsid w:val="00257115"/>
  </w:style>
  <w:style w:type="paragraph" w:customStyle="1" w:styleId="6F5D1363488F4102AA1A63FDC9E58133">
    <w:name w:val="6F5D1363488F4102AA1A63FDC9E58133"/>
    <w:rsid w:val="00257115"/>
  </w:style>
  <w:style w:type="paragraph" w:customStyle="1" w:styleId="4ECBDBB46F2B4033888D29B02DED7D1F">
    <w:name w:val="4ECBDBB46F2B4033888D29B02DED7D1F"/>
    <w:rsid w:val="00257115"/>
  </w:style>
  <w:style w:type="paragraph" w:customStyle="1" w:styleId="A50B019211444442A8466D72C3916360">
    <w:name w:val="A50B019211444442A8466D72C3916360"/>
    <w:rsid w:val="00257115"/>
  </w:style>
  <w:style w:type="paragraph" w:customStyle="1" w:styleId="573EC7B7966E4568A87485627E64E34F">
    <w:name w:val="573EC7B7966E4568A87485627E64E34F"/>
    <w:rsid w:val="00171212"/>
  </w:style>
  <w:style w:type="paragraph" w:customStyle="1" w:styleId="BEF2116121C04E379DE603DD874677A5">
    <w:name w:val="BEF2116121C04E379DE603DD874677A5"/>
    <w:rsid w:val="00171212"/>
  </w:style>
  <w:style w:type="paragraph" w:customStyle="1" w:styleId="F2590387498B45B98D02D0484561FF3F">
    <w:name w:val="F2590387498B45B98D02D0484561FF3F"/>
    <w:rsid w:val="00CC50DA"/>
  </w:style>
  <w:style w:type="paragraph" w:customStyle="1" w:styleId="F7C17DC705704B51BCF8D49F430A6D75">
    <w:name w:val="F7C17DC705704B51BCF8D49F430A6D75"/>
    <w:rsid w:val="00CC50DA"/>
  </w:style>
  <w:style w:type="paragraph" w:customStyle="1" w:styleId="B0A1B63CEC454D799116C577287F72D7">
    <w:name w:val="B0A1B63CEC454D799116C577287F72D7"/>
    <w:rsid w:val="00CC50DA"/>
  </w:style>
  <w:style w:type="paragraph" w:customStyle="1" w:styleId="AE87777084A9406AB9F7BCEE17FC1626">
    <w:name w:val="AE87777084A9406AB9F7BCEE17FC1626"/>
    <w:rsid w:val="00CC50DA"/>
  </w:style>
  <w:style w:type="paragraph" w:customStyle="1" w:styleId="95EC28628277416EB12F8A22B42A1626">
    <w:name w:val="95EC28628277416EB12F8A22B42A1626"/>
    <w:rsid w:val="00305419"/>
  </w:style>
  <w:style w:type="paragraph" w:customStyle="1" w:styleId="AEB4A990BBF34BC4A16443FC187CE50B">
    <w:name w:val="AEB4A990BBF34BC4A16443FC187CE50B"/>
    <w:rsid w:val="00305419"/>
  </w:style>
  <w:style w:type="paragraph" w:customStyle="1" w:styleId="A598A7A796174E1E8E8B3D47147AF630">
    <w:name w:val="A598A7A796174E1E8E8B3D47147AF630"/>
    <w:rsid w:val="004653CA"/>
  </w:style>
  <w:style w:type="paragraph" w:customStyle="1" w:styleId="A3D7E3480FE841C3BC0DEB764E8473E0">
    <w:name w:val="A3D7E3480FE841C3BC0DEB764E8473E0"/>
    <w:rsid w:val="004653CA"/>
  </w:style>
  <w:style w:type="paragraph" w:customStyle="1" w:styleId="7CABBE72F1F9446BB9BCE9CD535A2891">
    <w:name w:val="7CABBE72F1F9446BB9BCE9CD535A2891"/>
    <w:rsid w:val="00280544"/>
  </w:style>
  <w:style w:type="paragraph" w:customStyle="1" w:styleId="A93ACCA9E565400C821FC8CC4931B8AF">
    <w:name w:val="A93ACCA9E565400C821FC8CC4931B8AF"/>
    <w:rsid w:val="00280544"/>
  </w:style>
  <w:style w:type="paragraph" w:customStyle="1" w:styleId="4D5BFF13F01F48F19E66AC10C1385658">
    <w:name w:val="4D5BFF13F01F48F19E66AC10C1385658"/>
    <w:rsid w:val="00AC78B7"/>
  </w:style>
  <w:style w:type="paragraph" w:customStyle="1" w:styleId="3E39334860D342218C3BCB3EFB6CA924">
    <w:name w:val="3E39334860D342218C3BCB3EFB6CA924"/>
    <w:rsid w:val="00AC78B7"/>
  </w:style>
  <w:style w:type="paragraph" w:customStyle="1" w:styleId="13BB819E87264315A0B6058B50A6FFBE">
    <w:name w:val="13BB819E87264315A0B6058B50A6FFBE"/>
    <w:rsid w:val="00AC78B7"/>
  </w:style>
  <w:style w:type="paragraph" w:customStyle="1" w:styleId="30146E7E5D424B3DAC72BC69FA6A075A">
    <w:name w:val="30146E7E5D424B3DAC72BC69FA6A075A"/>
    <w:rsid w:val="001230DA"/>
  </w:style>
  <w:style w:type="paragraph" w:customStyle="1" w:styleId="E92CA575C8BE4ABFB9C0917615A5819E">
    <w:name w:val="E92CA575C8BE4ABFB9C0917615A5819E"/>
    <w:rsid w:val="00CE4CC0"/>
  </w:style>
  <w:style w:type="paragraph" w:customStyle="1" w:styleId="B2BBA374F76948F2A310157B902F5BC4">
    <w:name w:val="B2BBA374F76948F2A310157B902F5BC4"/>
    <w:rsid w:val="00C220C9"/>
  </w:style>
  <w:style w:type="paragraph" w:customStyle="1" w:styleId="6F718390F5134B649855D2B4DC8FDD9D">
    <w:name w:val="6F718390F5134B649855D2B4DC8FDD9D"/>
    <w:rsid w:val="00015230"/>
  </w:style>
  <w:style w:type="paragraph" w:customStyle="1" w:styleId="7EEC71FBF0E0466ABA4E50247BF42A49">
    <w:name w:val="7EEC71FBF0E0466ABA4E50247BF42A49"/>
    <w:rsid w:val="00C8329D"/>
    <w:pPr>
      <w:spacing w:after="160" w:line="259" w:lineRule="auto"/>
    </w:pPr>
  </w:style>
  <w:style w:type="paragraph" w:customStyle="1" w:styleId="0E90E2088C4C4760BC3BF889C155E041">
    <w:name w:val="0E90E2088C4C4760BC3BF889C155E041"/>
    <w:rsid w:val="0056423F"/>
    <w:pPr>
      <w:spacing w:after="160" w:line="259" w:lineRule="auto"/>
    </w:pPr>
  </w:style>
  <w:style w:type="paragraph" w:customStyle="1" w:styleId="F7FF5D5F368146F8B75C30E6E4C4FB3B">
    <w:name w:val="F7FF5D5F368146F8B75C30E6E4C4FB3B"/>
    <w:rsid w:val="00211E6C"/>
    <w:pPr>
      <w:spacing w:after="160" w:line="259" w:lineRule="auto"/>
    </w:pPr>
  </w:style>
  <w:style w:type="paragraph" w:customStyle="1" w:styleId="2A663FCB4EC54B04AA4597509CC7ABA7">
    <w:name w:val="2A663FCB4EC54B04AA4597509CC7ABA7"/>
    <w:rsid w:val="00D61CB7"/>
    <w:pPr>
      <w:spacing w:after="160" w:line="259" w:lineRule="auto"/>
    </w:pPr>
  </w:style>
  <w:style w:type="paragraph" w:customStyle="1" w:styleId="325A0B8E25184FD68EFBAB58ED9044A9">
    <w:name w:val="325A0B8E25184FD68EFBAB58ED9044A9"/>
    <w:rsid w:val="00D61CB7"/>
    <w:pPr>
      <w:spacing w:after="160" w:line="259" w:lineRule="auto"/>
    </w:pPr>
  </w:style>
  <w:style w:type="paragraph" w:customStyle="1" w:styleId="4AA0DBC52CB04647BC13F5FEE083F084">
    <w:name w:val="4AA0DBC52CB04647BC13F5FEE083F084"/>
    <w:rsid w:val="00BF6384"/>
    <w:pPr>
      <w:spacing w:after="160" w:line="259" w:lineRule="auto"/>
    </w:pPr>
  </w:style>
  <w:style w:type="paragraph" w:customStyle="1" w:styleId="C5CF225774E9476EA6614E0C778F1103">
    <w:name w:val="C5CF225774E9476EA6614E0C778F1103"/>
    <w:rsid w:val="00F64262"/>
    <w:pPr>
      <w:spacing w:after="160" w:line="259" w:lineRule="auto"/>
    </w:pPr>
  </w:style>
  <w:style w:type="paragraph" w:customStyle="1" w:styleId="BF8F6006B0204D91AC1AEC5445D387E2">
    <w:name w:val="BF8F6006B0204D91AC1AEC5445D387E2"/>
    <w:rsid w:val="006C4DDB"/>
    <w:pPr>
      <w:spacing w:after="160" w:line="259" w:lineRule="auto"/>
    </w:pPr>
  </w:style>
  <w:style w:type="paragraph" w:customStyle="1" w:styleId="9D266587B9C54028AD0CEA2FFEAA32F9">
    <w:name w:val="9D266587B9C54028AD0CEA2FFEAA32F9"/>
    <w:rsid w:val="006C4DDB"/>
    <w:pPr>
      <w:spacing w:after="160" w:line="259" w:lineRule="auto"/>
    </w:pPr>
  </w:style>
  <w:style w:type="paragraph" w:customStyle="1" w:styleId="4CD5808D05E84EC1A4B7C86B5B39B26B">
    <w:name w:val="4CD5808D05E84EC1A4B7C86B5B39B26B"/>
    <w:rsid w:val="006C4DDB"/>
    <w:pPr>
      <w:spacing w:after="160" w:line="259" w:lineRule="auto"/>
    </w:pPr>
  </w:style>
  <w:style w:type="paragraph" w:customStyle="1" w:styleId="3D115EB962494FE1AD111B783E012C6D">
    <w:name w:val="3D115EB962494FE1AD111B783E012C6D"/>
    <w:rsid w:val="006C4DDB"/>
    <w:pPr>
      <w:spacing w:after="160" w:line="259" w:lineRule="auto"/>
    </w:pPr>
  </w:style>
  <w:style w:type="paragraph" w:customStyle="1" w:styleId="5CFBAC5128FA4D49A663685A5AF4B9E1">
    <w:name w:val="5CFBAC5128FA4D49A663685A5AF4B9E1"/>
    <w:rsid w:val="006C4DDB"/>
    <w:pPr>
      <w:spacing w:after="160" w:line="259" w:lineRule="auto"/>
    </w:pPr>
  </w:style>
  <w:style w:type="paragraph" w:customStyle="1" w:styleId="F9700A3E8A9A4243B7B1C7F571228644">
    <w:name w:val="F9700A3E8A9A4243B7B1C7F571228644"/>
    <w:rsid w:val="006C4DDB"/>
    <w:pPr>
      <w:spacing w:after="160" w:line="259" w:lineRule="auto"/>
    </w:pPr>
  </w:style>
  <w:style w:type="paragraph" w:customStyle="1" w:styleId="FC3A4EDC78324075989677A5C5B7C4E6">
    <w:name w:val="FC3A4EDC78324075989677A5C5B7C4E6"/>
    <w:rsid w:val="006C4DDB"/>
    <w:pPr>
      <w:spacing w:after="160" w:line="259" w:lineRule="auto"/>
    </w:pPr>
  </w:style>
  <w:style w:type="paragraph" w:customStyle="1" w:styleId="1A5CF83190EB41919C2E2A382B816895">
    <w:name w:val="1A5CF83190EB41919C2E2A382B816895"/>
    <w:rsid w:val="006C4DDB"/>
    <w:pPr>
      <w:spacing w:after="160" w:line="259" w:lineRule="auto"/>
    </w:pPr>
  </w:style>
  <w:style w:type="paragraph" w:customStyle="1" w:styleId="8AD18595565A4E8ABA880B344F00AA6B">
    <w:name w:val="8AD18595565A4E8ABA880B344F00AA6B"/>
    <w:rsid w:val="006C4DDB"/>
    <w:pPr>
      <w:spacing w:after="160" w:line="259" w:lineRule="auto"/>
    </w:pPr>
  </w:style>
  <w:style w:type="paragraph" w:customStyle="1" w:styleId="9B13C3526AF3430991CA17F400AF84B9">
    <w:name w:val="9B13C3526AF3430991CA17F400AF84B9"/>
    <w:rsid w:val="006C4DDB"/>
    <w:pPr>
      <w:spacing w:after="160" w:line="259" w:lineRule="auto"/>
    </w:pPr>
  </w:style>
  <w:style w:type="paragraph" w:customStyle="1" w:styleId="8885BB29A5094C2D8E31918B758F44CA">
    <w:name w:val="8885BB29A5094C2D8E31918B758F44CA"/>
    <w:rsid w:val="006C4DDB"/>
    <w:pPr>
      <w:spacing w:after="160" w:line="259" w:lineRule="auto"/>
    </w:pPr>
  </w:style>
  <w:style w:type="paragraph" w:customStyle="1" w:styleId="055AD58E1D244E5993F3E00A07C72F51">
    <w:name w:val="055AD58E1D244E5993F3E00A07C72F51"/>
    <w:rsid w:val="006C4DDB"/>
    <w:pPr>
      <w:spacing w:after="160" w:line="259" w:lineRule="auto"/>
    </w:pPr>
  </w:style>
  <w:style w:type="paragraph" w:customStyle="1" w:styleId="C84B93D3639A4474B65FA2EB569A912E">
    <w:name w:val="C84B93D3639A4474B65FA2EB569A912E"/>
    <w:rsid w:val="006C4DDB"/>
    <w:pPr>
      <w:spacing w:after="160" w:line="259" w:lineRule="auto"/>
    </w:pPr>
  </w:style>
  <w:style w:type="paragraph" w:customStyle="1" w:styleId="9A501E04CB9D4D229A4C732DEE68FABF">
    <w:name w:val="9A501E04CB9D4D229A4C732DEE68FABF"/>
    <w:rsid w:val="006C4DDB"/>
    <w:pPr>
      <w:spacing w:after="160" w:line="259" w:lineRule="auto"/>
    </w:pPr>
  </w:style>
  <w:style w:type="paragraph" w:customStyle="1" w:styleId="70175B2CEA174F35B7A930B9D6D231D2">
    <w:name w:val="70175B2CEA174F35B7A930B9D6D231D2"/>
    <w:rsid w:val="006C4DDB"/>
    <w:pPr>
      <w:spacing w:after="160" w:line="259" w:lineRule="auto"/>
    </w:pPr>
  </w:style>
  <w:style w:type="paragraph" w:customStyle="1" w:styleId="67A15CF2CD674A678AE0F6C44193A0F5">
    <w:name w:val="67A15CF2CD674A678AE0F6C44193A0F5"/>
    <w:rsid w:val="006C4DDB"/>
    <w:pPr>
      <w:spacing w:after="160" w:line="259" w:lineRule="auto"/>
    </w:pPr>
  </w:style>
  <w:style w:type="paragraph" w:customStyle="1" w:styleId="A88EAD688AE34BBF9D43375DF611D0D5">
    <w:name w:val="A88EAD688AE34BBF9D43375DF611D0D5"/>
    <w:rsid w:val="006C4DDB"/>
    <w:pPr>
      <w:spacing w:after="160" w:line="259" w:lineRule="auto"/>
    </w:pPr>
  </w:style>
  <w:style w:type="paragraph" w:customStyle="1" w:styleId="C4024052D3D24E8EB8DE428D94F524F3">
    <w:name w:val="C4024052D3D24E8EB8DE428D94F524F3"/>
    <w:rsid w:val="006C4DDB"/>
    <w:pPr>
      <w:spacing w:after="160" w:line="259" w:lineRule="auto"/>
    </w:pPr>
  </w:style>
  <w:style w:type="paragraph" w:customStyle="1" w:styleId="85832114102A4728808F7F255FC2D6DD">
    <w:name w:val="85832114102A4728808F7F255FC2D6DD"/>
    <w:rsid w:val="006C4DDB"/>
    <w:pPr>
      <w:spacing w:after="160" w:line="259" w:lineRule="auto"/>
    </w:pPr>
  </w:style>
  <w:style w:type="paragraph" w:customStyle="1" w:styleId="0C4A3E451EA14E65BEC563F573751753">
    <w:name w:val="0C4A3E451EA14E65BEC563F573751753"/>
    <w:rsid w:val="006C4DDB"/>
    <w:pPr>
      <w:spacing w:after="160" w:line="259" w:lineRule="auto"/>
    </w:pPr>
  </w:style>
  <w:style w:type="paragraph" w:customStyle="1" w:styleId="F44C2A57B21D46228B6AD7AF3F987872">
    <w:name w:val="F44C2A57B21D46228B6AD7AF3F987872"/>
    <w:rsid w:val="006C4DDB"/>
    <w:pPr>
      <w:spacing w:after="160" w:line="259" w:lineRule="auto"/>
    </w:pPr>
  </w:style>
  <w:style w:type="paragraph" w:customStyle="1" w:styleId="BABAF811D2FE48F98F9FFA2323936B81">
    <w:name w:val="BABAF811D2FE48F98F9FFA2323936B81"/>
    <w:rsid w:val="006C4DDB"/>
    <w:pPr>
      <w:spacing w:after="160" w:line="259" w:lineRule="auto"/>
    </w:pPr>
  </w:style>
  <w:style w:type="paragraph" w:customStyle="1" w:styleId="A97E5B8E62CC45EABC51DA15450139CF">
    <w:name w:val="A97E5B8E62CC45EABC51DA15450139CF"/>
    <w:rsid w:val="008E3750"/>
    <w:pPr>
      <w:spacing w:after="160" w:line="259" w:lineRule="auto"/>
    </w:pPr>
  </w:style>
  <w:style w:type="paragraph" w:customStyle="1" w:styleId="4D16CE49AB134DC7B8D5F986790E6D78">
    <w:name w:val="4D16CE49AB134DC7B8D5F986790E6D78"/>
    <w:rsid w:val="00BE3ACB"/>
    <w:pPr>
      <w:spacing w:after="160" w:line="259" w:lineRule="auto"/>
    </w:pPr>
  </w:style>
  <w:style w:type="paragraph" w:customStyle="1" w:styleId="360ED0669714443790223ADBF4B62F73">
    <w:name w:val="360ED0669714443790223ADBF4B62F73"/>
    <w:rsid w:val="000321B5"/>
    <w:pPr>
      <w:spacing w:after="160" w:line="259" w:lineRule="auto"/>
    </w:pPr>
  </w:style>
  <w:style w:type="paragraph" w:customStyle="1" w:styleId="F58DFD76830046A8B37BB1E99A30DA03">
    <w:name w:val="F58DFD76830046A8B37BB1E99A30DA03"/>
    <w:rsid w:val="00A0771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1C801E2F0CBC4E8518E769EBB29C34" ma:contentTypeVersion="12" ma:contentTypeDescription="Create a new document." ma:contentTypeScope="" ma:versionID="7d0b323ef92541019328894818ff80cd">
  <xsd:schema xmlns:xsd="http://www.w3.org/2001/XMLSchema" xmlns:xs="http://www.w3.org/2001/XMLSchema" xmlns:p="http://schemas.microsoft.com/office/2006/metadata/properties" xmlns:ns2="769e4be3-865e-402b-9936-3344b59cfdf9" xmlns:ns3="bac72594-2e55-4534-8a6c-47b9bf6bc2b6" targetNamespace="http://schemas.microsoft.com/office/2006/metadata/properties" ma:root="true" ma:fieldsID="020e3879dede8c1d39f95beba1be586d" ns2:_="" ns3:_="">
    <xsd:import namespace="769e4be3-865e-402b-9936-3344b59cfdf9"/>
    <xsd:import namespace="bac72594-2e55-4534-8a6c-47b9bf6bc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e4be3-865e-402b-9936-3344b59cf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72594-2e55-4534-8a6c-47b9bf6bc2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9AAD6-9BD1-4FDA-A81F-941A9D09FFB9}">
  <ds:schemaRefs>
    <ds:schemaRef ds:uri="http://schemas.microsoft.com/office/2006/metadata/properties"/>
    <ds:schemaRef ds:uri="314edb6f-8dcd-4dbe-9c5a-b919619bbc8c"/>
    <ds:schemaRef ds:uri="6c7ff204-6782-4e35-8d0f-c8856548a1bd"/>
  </ds:schemaRefs>
</ds:datastoreItem>
</file>

<file path=customXml/itemProps2.xml><?xml version="1.0" encoding="utf-8"?>
<ds:datastoreItem xmlns:ds="http://schemas.openxmlformats.org/officeDocument/2006/customXml" ds:itemID="{98AE705C-353E-402B-AA6D-7AD0D397A9AF}">
  <ds:schemaRefs>
    <ds:schemaRef ds:uri="http://schemas.microsoft.com/sharepoint/v3/contenttype/forms"/>
  </ds:schemaRefs>
</ds:datastoreItem>
</file>

<file path=customXml/itemProps3.xml><?xml version="1.0" encoding="utf-8"?>
<ds:datastoreItem xmlns:ds="http://schemas.openxmlformats.org/officeDocument/2006/customXml" ds:itemID="{498DDDAF-D02C-453D-B30D-2905D1FF0F1E}"/>
</file>

<file path=customXml/itemProps4.xml><?xml version="1.0" encoding="utf-8"?>
<ds:datastoreItem xmlns:ds="http://schemas.openxmlformats.org/officeDocument/2006/customXml" ds:itemID="{159CCDDD-F4B5-4FD5-94D4-230C420FB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Brochure Template Ver 5</Template>
  <TotalTime>1</TotalTime>
  <Pages>6</Pages>
  <Words>1757</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Master Brochure Template</vt:lpstr>
    </vt:vector>
  </TitlesOfParts>
  <Company>Dept. of Veterans Affairs</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Brochure Template</dc:title>
  <dc:subject>Template</dc:subject>
  <dc:creator>Trusty, Jami A.</dc:creator>
  <cp:keywords>brochure</cp:keywords>
  <dc:description>Instructus Media, Ltd.</dc:description>
  <cp:lastModifiedBy>Mandy Anderson</cp:lastModifiedBy>
  <cp:revision>2</cp:revision>
  <cp:lastPrinted>2013-09-24T19:49:00Z</cp:lastPrinted>
  <dcterms:created xsi:type="dcterms:W3CDTF">2020-05-25T18:34:00Z</dcterms:created>
  <dcterms:modified xsi:type="dcterms:W3CDTF">2020-05-25T18:34:00Z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0x010100451C801E2F0CBC4E8518E769EBB29C34</vt:lpwstr>
  </property>
</Properties>
</file>