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642D" w:rsidRPr="001A0486" w:rsidRDefault="00F3642D" w:rsidP="00F3642D">
      <w:pPr>
        <w:pStyle w:val="Title"/>
        <w:spacing w:after="100"/>
        <w:rPr>
          <w:rStyle w:val="Strong"/>
          <w:b/>
          <w:bCs w:val="0"/>
        </w:rPr>
      </w:pPr>
      <w:bookmarkStart w:id="0" w:name="_Hlk534711182"/>
      <w:bookmarkStart w:id="1" w:name="_GoBack"/>
      <w:bookmarkEnd w:id="0"/>
      <w:bookmarkEnd w:id="1"/>
      <w:r w:rsidRPr="009F4D00">
        <w:rPr>
          <w:color w:val="000000"/>
          <w:sz w:val="26"/>
          <w:szCs w:val="26"/>
        </w:rPr>
        <w:t>Department of Veterans Affairs, Employee Education System</w:t>
      </w:r>
    </w:p>
    <w:p w:rsidR="00F3642D" w:rsidRDefault="00F3642D" w:rsidP="00F3642D">
      <w:pPr>
        <w:spacing w:after="0"/>
        <w:jc w:val="center"/>
        <w:rPr>
          <w:color w:val="000000"/>
        </w:rPr>
      </w:pPr>
      <w:r>
        <w:rPr>
          <w:color w:val="000000"/>
        </w:rPr>
        <w:t xml:space="preserve">and </w:t>
      </w:r>
    </w:p>
    <w:sdt>
      <w:sdtPr>
        <w:alias w:val="Enter Name"/>
        <w:tag w:val="Name"/>
        <w:id w:val="-1444155918"/>
        <w:placeholder>
          <w:docPart w:val="8F8D4B1CD07E4DC9A2EF5F5386F63AE5"/>
        </w:placeholder>
      </w:sdtPr>
      <w:sdtEndPr/>
      <w:sdtContent>
        <w:sdt>
          <w:sdtPr>
            <w:alias w:val="Enter Name"/>
            <w:tag w:val="Name"/>
            <w:id w:val="-702249536"/>
            <w:placeholder>
              <w:docPart w:val="B08ECD67179E428E808FC184378E9C42"/>
            </w:placeholder>
          </w:sdtPr>
          <w:sdtEndPr/>
          <w:sdtContent>
            <w:p w:rsidR="00F3642D" w:rsidRDefault="00D87A98" w:rsidP="00D87A98">
              <w:pPr>
                <w:pStyle w:val="Heading1"/>
                <w:spacing w:before="100" w:after="100"/>
                <w:jc w:val="center"/>
                <w:rPr>
                  <w:rFonts w:eastAsiaTheme="minorHAnsi"/>
                  <w:b w:val="0"/>
                  <w:bCs w:val="0"/>
                  <w:sz w:val="24"/>
                  <w:szCs w:val="24"/>
                </w:rPr>
              </w:pPr>
              <w:r w:rsidRPr="00045708">
                <w:t>Geriatrics and Extended Care Operations</w:t>
              </w:r>
            </w:p>
          </w:sdtContent>
        </w:sdt>
      </w:sdtContent>
    </w:sdt>
    <w:p w:rsidR="00F3642D" w:rsidRDefault="00F3642D" w:rsidP="00F3642D">
      <w:pPr>
        <w:spacing w:after="0"/>
        <w:jc w:val="center"/>
        <w:rPr>
          <w:color w:val="000000"/>
        </w:rPr>
      </w:pPr>
      <w:r>
        <w:rPr>
          <w:color w:val="000000"/>
        </w:rPr>
        <w:t>Present</w:t>
      </w:r>
    </w:p>
    <w:p w:rsidR="00EE68C5" w:rsidRDefault="00EE68C5" w:rsidP="00F3642D">
      <w:pPr>
        <w:pStyle w:val="Heading2"/>
        <w:spacing w:before="100" w:after="200"/>
        <w:jc w:val="center"/>
        <w:rPr>
          <w:rStyle w:val="Heading1Char"/>
          <w:b/>
          <w:bCs w:val="0"/>
          <w:i w:val="0"/>
          <w:sz w:val="36"/>
          <w:szCs w:val="36"/>
        </w:rPr>
      </w:pPr>
      <w:r w:rsidRPr="00EE68C5">
        <w:rPr>
          <w:rStyle w:val="Heading1Char"/>
          <w:b/>
          <w:bCs w:val="0"/>
          <w:i w:val="0"/>
          <w:sz w:val="36"/>
          <w:szCs w:val="36"/>
        </w:rPr>
        <w:t xml:space="preserve">Community Hospices- Suicide Prevention in Vietnam Veterans </w:t>
      </w:r>
    </w:p>
    <w:p w:rsidR="00F3642D" w:rsidRPr="0074412C" w:rsidRDefault="007A5854" w:rsidP="00F3642D">
      <w:pPr>
        <w:pStyle w:val="Heading2"/>
        <w:spacing w:before="100" w:after="200"/>
        <w:jc w:val="center"/>
        <w:rPr>
          <w:rStyle w:val="Heading1Char"/>
          <w:color w:val="000000"/>
        </w:rPr>
      </w:pPr>
      <w:sdt>
        <w:sdtPr>
          <w:rPr>
            <w:rStyle w:val="Heading1Char"/>
            <w:color w:val="000000"/>
          </w:rPr>
          <w:alias w:val="Enter VA TMS Item Number / TRACE Code"/>
          <w:tag w:val="VA TMS Item Number /  TRACE Code"/>
          <w:id w:val="416667642"/>
          <w:placeholder>
            <w:docPart w:val="09AF41DE14AA4FA68FEB189E1C995981"/>
          </w:placeholder>
        </w:sdtPr>
        <w:sdtEndPr>
          <w:rPr>
            <w:rStyle w:val="DefaultParagraphFont"/>
            <w:rFonts w:eastAsiaTheme="minorHAnsi"/>
            <w:b/>
            <w:bCs w:val="0"/>
            <w:sz w:val="24"/>
            <w:szCs w:val="24"/>
          </w:rPr>
        </w:sdtEndPr>
        <w:sdtContent>
          <w:r w:rsidR="00D87A98" w:rsidRPr="00D87A98">
            <w:rPr>
              <w:rStyle w:val="Heading1Char"/>
              <w:color w:val="000000"/>
            </w:rPr>
            <w:t>19.</w:t>
          </w:r>
          <w:proofErr w:type="gramStart"/>
          <w:r w:rsidR="00D87A98" w:rsidRPr="00D87A98">
            <w:rPr>
              <w:rStyle w:val="Heading1Char"/>
              <w:color w:val="000000"/>
            </w:rPr>
            <w:t>BC.MA.9073CORE</w:t>
          </w:r>
          <w:r w:rsidR="00035E53">
            <w:rPr>
              <w:rStyle w:val="Heading1Char"/>
              <w:color w:val="000000"/>
            </w:rPr>
            <w:t>JU</w:t>
          </w:r>
          <w:r w:rsidR="00EE68C5">
            <w:rPr>
              <w:rStyle w:val="Heading1Char"/>
              <w:color w:val="000000"/>
            </w:rPr>
            <w:t>L</w:t>
          </w:r>
          <w:r w:rsidR="00D87A98" w:rsidRPr="00D87A98">
            <w:rPr>
              <w:rStyle w:val="Heading1Char"/>
              <w:color w:val="000000"/>
            </w:rPr>
            <w:t>.</w:t>
          </w:r>
          <w:r w:rsidR="001D0054">
            <w:rPr>
              <w:rStyle w:val="Heading1Char"/>
              <w:color w:val="000000"/>
            </w:rPr>
            <w:t>B</w:t>
          </w:r>
          <w:proofErr w:type="gramEnd"/>
        </w:sdtContent>
      </w:sdt>
    </w:p>
    <w:p w:rsidR="00F3642D" w:rsidRPr="00BF1A9F" w:rsidRDefault="00F3642D" w:rsidP="00F3642D">
      <w:pPr>
        <w:spacing w:after="0"/>
        <w:ind w:left="-270"/>
        <w:jc w:val="center"/>
      </w:pPr>
      <w:r w:rsidRPr="00BF1A9F">
        <w:rPr>
          <w:b/>
          <w:bCs/>
        </w:rPr>
        <w:t>Program:</w:t>
      </w:r>
      <w:r w:rsidRPr="00BF1A9F">
        <w:rPr>
          <w:b/>
          <w:color w:val="000000"/>
        </w:rPr>
        <w:t xml:space="preserve"> </w:t>
      </w:r>
      <w:sdt>
        <w:sdtPr>
          <w:rPr>
            <w:b/>
          </w:rPr>
          <w:alias w:val="Start / Release "/>
          <w:tag w:val="Start / Release "/>
          <w:id w:val="-364439871"/>
          <w:placeholder>
            <w:docPart w:val="F6EB50C159974F05AFC1DACD392BA760"/>
          </w:placeholder>
          <w:dropDownList>
            <w:listItem w:value="Choose an item."/>
            <w:listItem w:displayText="Start" w:value="Start"/>
            <w:listItem w:displayText="Release" w:value="Release"/>
          </w:dropDownList>
        </w:sdtPr>
        <w:sdtEndPr/>
        <w:sdtContent>
          <w:r w:rsidR="00D87A98">
            <w:rPr>
              <w:b/>
            </w:rPr>
            <w:t>Start</w:t>
          </w:r>
        </w:sdtContent>
      </w:sdt>
      <w:r w:rsidRPr="00BF1A9F">
        <w:t xml:space="preserve"> </w:t>
      </w:r>
      <w:sdt>
        <w:sdtPr>
          <w:alias w:val="Select Start Date"/>
          <w:tag w:val="Start Date"/>
          <w:id w:val="908809893"/>
          <w:placeholder>
            <w:docPart w:val="85458C40454B47DAA16F3C1C7156EB25"/>
          </w:placeholder>
          <w:date w:fullDate="2019-08-29T00:00:00Z">
            <w:dateFormat w:val="MMMM d, yyyy"/>
            <w:lid w:val="en-US"/>
            <w:storeMappedDataAs w:val="dateTime"/>
            <w:calendar w:val="gregorian"/>
          </w:date>
        </w:sdtPr>
        <w:sdtEndPr/>
        <w:sdtContent>
          <w:r w:rsidR="00E041E7">
            <w:t>August 29, 2019</w:t>
          </w:r>
        </w:sdtContent>
      </w:sdt>
      <w:r w:rsidRPr="00BF1A9F">
        <w:t xml:space="preserve">  </w:t>
      </w:r>
      <w:r w:rsidRPr="00BF1A9F">
        <w:rPr>
          <w:b/>
          <w:bCs/>
        </w:rPr>
        <w:t>Program:</w:t>
      </w:r>
      <w:r w:rsidRPr="00BF1A9F">
        <w:rPr>
          <w:b/>
        </w:rPr>
        <w:t xml:space="preserve"> </w:t>
      </w:r>
      <w:sdt>
        <w:sdtPr>
          <w:rPr>
            <w:b/>
          </w:rPr>
          <w:alias w:val="End / Expiration"/>
          <w:tag w:val="End / Expiration"/>
          <w:id w:val="1332865497"/>
          <w:placeholder>
            <w:docPart w:val="E465EBF519534A7EBB79C336E62844A4"/>
          </w:placeholder>
          <w:dropDownList>
            <w:listItem w:value="Choose an item."/>
            <w:listItem w:displayText="End" w:value="End"/>
            <w:listItem w:displayText="Expiration" w:value="Expiration"/>
          </w:dropDownList>
        </w:sdtPr>
        <w:sdtEndPr/>
        <w:sdtContent>
          <w:r w:rsidR="00D87A98">
            <w:rPr>
              <w:b/>
            </w:rPr>
            <w:t>End</w:t>
          </w:r>
        </w:sdtContent>
      </w:sdt>
      <w:r w:rsidRPr="00BF1A9F">
        <w:rPr>
          <w:b/>
          <w:color w:val="000000"/>
        </w:rPr>
        <w:t xml:space="preserve"> </w:t>
      </w:r>
      <w:sdt>
        <w:sdtPr>
          <w:alias w:val="Select End Date"/>
          <w:tag w:val="End Date"/>
          <w:id w:val="-1932738816"/>
          <w:placeholder>
            <w:docPart w:val="9FA6C1B38FCB4799B6766882803FD983"/>
          </w:placeholder>
          <w:date w:fullDate="2022-08-29T00:00:00Z">
            <w:dateFormat w:val="MMMM d, yyyy"/>
            <w:lid w:val="en-US"/>
            <w:storeMappedDataAs w:val="dateTime"/>
            <w:calendar w:val="gregorian"/>
          </w:date>
        </w:sdtPr>
        <w:sdtEndPr/>
        <w:sdtContent>
          <w:r w:rsidR="00E041E7">
            <w:t>August 29, 2022</w:t>
          </w:r>
        </w:sdtContent>
      </w:sdt>
    </w:p>
    <w:p w:rsidR="00F3642D" w:rsidRPr="0074412C" w:rsidRDefault="00F3642D" w:rsidP="00F3642D">
      <w:pPr>
        <w:pStyle w:val="Heading1"/>
        <w:spacing w:before="360"/>
        <w:rPr>
          <w:color w:val="000000"/>
        </w:rPr>
      </w:pPr>
      <w:r w:rsidRPr="00E57A29">
        <w:rPr>
          <w:color w:val="000000"/>
        </w:rPr>
        <w:t>Place</w:t>
      </w:r>
    </w:p>
    <w:sdt>
      <w:sdtPr>
        <w:alias w:val="Enter Full Address"/>
        <w:tag w:val="Enter Place"/>
        <w:id w:val="-1171334393"/>
        <w:placeholder>
          <w:docPart w:val="925BB785178B43B581FEAD3F1F8F0525"/>
        </w:placeholder>
      </w:sdtPr>
      <w:sdtEndPr/>
      <w:sdtContent>
        <w:p w:rsidR="00F3642D" w:rsidRPr="00F72492" w:rsidRDefault="001D0054" w:rsidP="001D0054">
          <w:pPr>
            <w:spacing w:after="0"/>
          </w:pPr>
          <w:r>
            <w:t>Access the training at your workstation.</w:t>
          </w:r>
        </w:p>
      </w:sdtContent>
    </w:sdt>
    <w:p w:rsidR="00F3642D" w:rsidRPr="0074412C" w:rsidRDefault="00F3642D" w:rsidP="00F3642D">
      <w:pPr>
        <w:pStyle w:val="Heading1"/>
        <w:spacing w:before="360"/>
        <w:rPr>
          <w:color w:val="000000"/>
        </w:rPr>
      </w:pPr>
      <w:r w:rsidRPr="0074412C">
        <w:rPr>
          <w:color w:val="000000"/>
        </w:rPr>
        <w:t>Purpose Statement</w:t>
      </w:r>
    </w:p>
    <w:sdt>
      <w:sdtPr>
        <w:alias w:val="Enter Purpose Statement"/>
        <w:tag w:val="Purpose Statement"/>
        <w:id w:val="491999399"/>
        <w:placeholder>
          <w:docPart w:val="94AC4E7856864CBDBCD5B02331348632"/>
        </w:placeholder>
      </w:sdtPr>
      <w:sdtEndPr/>
      <w:sdtContent>
        <w:p w:rsidR="00F3642D" w:rsidRPr="00D87A98" w:rsidRDefault="007A5854" w:rsidP="00F3642D">
          <w:pPr>
            <w:rPr>
              <w:sz w:val="22"/>
              <w:szCs w:val="22"/>
            </w:rPr>
          </w:pPr>
          <w:sdt>
            <w:sdtPr>
              <w:alias w:val="Enter Purpose Statement"/>
              <w:tag w:val="Purpose Statement"/>
              <w:id w:val="1037704486"/>
            </w:sdtPr>
            <w:sdtEndPr/>
            <w:sdtContent>
              <w:sdt>
                <w:sdtPr>
                  <w:alias w:val="Enter Purpose Statement"/>
                  <w:tag w:val="Purpose Statement"/>
                  <w:id w:val="-383407380"/>
                </w:sdtPr>
                <w:sdtEndPr/>
                <w:sdtContent>
                  <w:r w:rsidR="00EE68C5">
                    <w:t>This</w:t>
                  </w:r>
                  <w:r w:rsidR="005F48BE">
                    <w:t xml:space="preserve"> live</w:t>
                  </w:r>
                  <w:r w:rsidR="00682D6E">
                    <w:t>, recorded</w:t>
                  </w:r>
                  <w:r w:rsidR="005F48BE">
                    <w:t xml:space="preserve"> knowledge-based</w:t>
                  </w:r>
                  <w:r w:rsidR="00EE68C5">
                    <w:t xml:space="preserve"> presentation will help to prepare hospice providers and other healthcare </w:t>
                  </w:r>
                  <w:r w:rsidR="008743A4">
                    <w:t>teams</w:t>
                  </w:r>
                  <w:r w:rsidR="00EE68C5">
                    <w:t xml:space="preserve"> to identify signs of suicidal thoughts and behavior among Veterans.  Appropriate suicide assessment tools for identifying high risk Veterans will be described.  Options for intervention and care will be discussed, both within the VA and externally.   </w:t>
                  </w:r>
                </w:sdtContent>
              </w:sdt>
              <w:r w:rsidR="002A46A5">
                <w:t xml:space="preserve">  </w:t>
              </w:r>
            </w:sdtContent>
          </w:sdt>
        </w:p>
      </w:sdtContent>
    </w:sdt>
    <w:p w:rsidR="00F3642D" w:rsidRPr="0074412C" w:rsidRDefault="00F3642D" w:rsidP="00F3642D">
      <w:pPr>
        <w:pStyle w:val="Heading1"/>
        <w:spacing w:before="360"/>
        <w:rPr>
          <w:color w:val="000000"/>
        </w:rPr>
      </w:pPr>
      <w:r w:rsidRPr="0074412C">
        <w:rPr>
          <w:color w:val="000000"/>
        </w:rPr>
        <w:t>Target Audience</w:t>
      </w:r>
    </w:p>
    <w:sdt>
      <w:sdtPr>
        <w:rPr>
          <w:color w:val="000000"/>
        </w:rPr>
        <w:alias w:val="Enter Target Audience"/>
        <w:tag w:val="Target Audience"/>
        <w:id w:val="416667941"/>
        <w:placeholder>
          <w:docPart w:val="BCF172D3995A4959A9B1B3968D33A8B4"/>
        </w:placeholder>
      </w:sdtPr>
      <w:sdtEndPr/>
      <w:sdtContent>
        <w:sdt>
          <w:sdtPr>
            <w:rPr>
              <w:color w:val="000000"/>
            </w:rPr>
            <w:alias w:val="Enter Target Audience"/>
            <w:tag w:val="Target Audience"/>
            <w:id w:val="-1064629568"/>
          </w:sdtPr>
          <w:sdtEndPr/>
          <w:sdtContent>
            <w:p w:rsidR="00F3642D" w:rsidRPr="0074412C" w:rsidRDefault="00D87A98" w:rsidP="00F3642D">
              <w:pPr>
                <w:rPr>
                  <w:color w:val="000000"/>
                </w:rPr>
              </w:pPr>
              <w:r>
                <w:rPr>
                  <w:color w:val="000000"/>
                </w:rPr>
                <w:t>The primary target audience consists of s</w:t>
              </w:r>
              <w:r w:rsidRPr="00045708">
                <w:rPr>
                  <w:color w:val="000000"/>
                </w:rPr>
                <w:t xml:space="preserve">ocial </w:t>
              </w:r>
              <w:r>
                <w:rPr>
                  <w:color w:val="000000"/>
                </w:rPr>
                <w:t>w</w:t>
              </w:r>
              <w:r w:rsidRPr="00045708">
                <w:rPr>
                  <w:color w:val="000000"/>
                </w:rPr>
                <w:t>orkers, physicians, nurses, and psychologists</w:t>
              </w:r>
              <w:r>
                <w:rPr>
                  <w:color w:val="000000"/>
                </w:rPr>
                <w:t xml:space="preserve">.  The secondary target audience consists of </w:t>
              </w:r>
              <w:r w:rsidRPr="00045708">
                <w:rPr>
                  <w:color w:val="000000"/>
                </w:rPr>
                <w:t xml:space="preserve">members of Interdisciplinary teams working with social workers. </w:t>
              </w:r>
            </w:p>
          </w:sdtContent>
        </w:sdt>
      </w:sdtContent>
    </w:sdt>
    <w:p w:rsidR="00F3642D" w:rsidRPr="0074412C" w:rsidRDefault="00F3642D" w:rsidP="00F3642D">
      <w:pPr>
        <w:pStyle w:val="Heading1"/>
        <w:spacing w:before="360"/>
        <w:rPr>
          <w:color w:val="000000"/>
        </w:rPr>
      </w:pPr>
      <w:r w:rsidRPr="0074412C">
        <w:rPr>
          <w:color w:val="000000"/>
        </w:rPr>
        <w:t>Outcome/Objectives</w:t>
      </w:r>
    </w:p>
    <w:sdt>
      <w:sdtPr>
        <w:rPr>
          <w:color w:val="000000"/>
        </w:rPr>
        <w:alias w:val="Objectives"/>
        <w:tag w:val="Objectives"/>
        <w:id w:val="2068996111"/>
        <w:placeholder>
          <w:docPart w:val="3ED85B2CE5EE4FD99286578D49393D26"/>
        </w:placeholder>
      </w:sdtPr>
      <w:sdtEndPr>
        <w:rPr>
          <w:color w:val="auto"/>
        </w:rPr>
      </w:sdtEndPr>
      <w:sdtContent>
        <w:p w:rsidR="00EE68C5" w:rsidRDefault="00EE68C5" w:rsidP="00EE68C5">
          <w:pPr>
            <w:numPr>
              <w:ilvl w:val="0"/>
              <w:numId w:val="37"/>
            </w:numPr>
            <w:spacing w:after="0"/>
            <w:rPr>
              <w:rFonts w:eastAsia="Times New Roman"/>
              <w:sz w:val="22"/>
              <w:szCs w:val="22"/>
            </w:rPr>
          </w:pPr>
          <w:r>
            <w:rPr>
              <w:rFonts w:eastAsia="Times New Roman"/>
            </w:rPr>
            <w:t>identify signs of suicidal thought/behavior in Veterans;</w:t>
          </w:r>
        </w:p>
        <w:p w:rsidR="00EE68C5" w:rsidRDefault="008743A4" w:rsidP="00EE68C5">
          <w:pPr>
            <w:numPr>
              <w:ilvl w:val="0"/>
              <w:numId w:val="37"/>
            </w:numPr>
            <w:spacing w:after="0"/>
            <w:rPr>
              <w:rFonts w:eastAsia="Times New Roman"/>
            </w:rPr>
          </w:pPr>
          <w:r>
            <w:rPr>
              <w:rFonts w:eastAsia="Times New Roman"/>
            </w:rPr>
            <w:t>identify</w:t>
          </w:r>
          <w:r w:rsidR="00EE68C5">
            <w:rPr>
              <w:rFonts w:eastAsia="Times New Roman"/>
            </w:rPr>
            <w:t xml:space="preserve"> and utilize an appropriate assessment tool for defining risk in a Veteran;</w:t>
          </w:r>
        </w:p>
        <w:p w:rsidR="00EE68C5" w:rsidRDefault="00EE68C5" w:rsidP="00EE68C5">
          <w:pPr>
            <w:numPr>
              <w:ilvl w:val="0"/>
              <w:numId w:val="37"/>
            </w:numPr>
            <w:spacing w:after="0"/>
            <w:rPr>
              <w:rFonts w:eastAsia="Times New Roman"/>
            </w:rPr>
          </w:pPr>
          <w:r>
            <w:rPr>
              <w:rFonts w:eastAsia="Times New Roman"/>
            </w:rPr>
            <w:t>choose appropriate interventions based on personal knowledge and experience;</w:t>
          </w:r>
        </w:p>
        <w:p w:rsidR="00EE68C5" w:rsidRDefault="00EE68C5" w:rsidP="00EE68C5">
          <w:pPr>
            <w:numPr>
              <w:ilvl w:val="0"/>
              <w:numId w:val="37"/>
            </w:numPr>
            <w:spacing w:after="0"/>
            <w:rPr>
              <w:rFonts w:eastAsia="Times New Roman"/>
            </w:rPr>
          </w:pPr>
          <w:r>
            <w:rPr>
              <w:rFonts w:eastAsia="Times New Roman"/>
            </w:rPr>
            <w:t>discuss options for care related to suicidal ideation, both inside the VA and externally; and</w:t>
          </w:r>
        </w:p>
        <w:p w:rsidR="0035006A" w:rsidRPr="001D0054" w:rsidRDefault="008743A4" w:rsidP="001D0054">
          <w:pPr>
            <w:numPr>
              <w:ilvl w:val="0"/>
              <w:numId w:val="37"/>
            </w:numPr>
            <w:spacing w:after="0"/>
          </w:pPr>
          <w:r>
            <w:rPr>
              <w:rFonts w:eastAsia="Times New Roman"/>
            </w:rPr>
            <w:t>discuss</w:t>
          </w:r>
          <w:r w:rsidR="00EE68C5" w:rsidRPr="00EE68C5">
            <w:rPr>
              <w:rFonts w:eastAsia="Times New Roman"/>
            </w:rPr>
            <w:t xml:space="preserve"> how to best care for Vietnam Veterans with suicidal thought/behaviors at the end of life</w:t>
          </w:r>
          <w:r w:rsidR="00EE68C5">
            <w:rPr>
              <w:rFonts w:eastAsia="Times New Roman"/>
            </w:rPr>
            <w:t>.</w:t>
          </w:r>
        </w:p>
      </w:sdtContent>
    </w:sdt>
    <w:p w:rsidR="00F3642D" w:rsidRPr="00587B21" w:rsidRDefault="00F3642D" w:rsidP="00F3642D">
      <w:pPr>
        <w:pStyle w:val="Heading1"/>
        <w:rPr>
          <w:rFonts w:eastAsia="Times New Roman"/>
        </w:rPr>
      </w:pPr>
      <w:r w:rsidRPr="00587B21">
        <w:rPr>
          <w:rFonts w:eastAsia="Times New Roman"/>
        </w:rPr>
        <w:t>Registration/Participation in the Activity Procedure</w:t>
      </w:r>
    </w:p>
    <w:p w:rsidR="001D0054" w:rsidRPr="00931887" w:rsidRDefault="001D0054" w:rsidP="001D0054">
      <w:pPr>
        <w:numPr>
          <w:ilvl w:val="0"/>
          <w:numId w:val="17"/>
        </w:numPr>
        <w:tabs>
          <w:tab w:val="left" w:pos="0"/>
        </w:tabs>
        <w:spacing w:after="0"/>
        <w:contextualSpacing/>
        <w:rPr>
          <w:rFonts w:eastAsia="Calibri"/>
        </w:rPr>
      </w:pPr>
      <w:r w:rsidRPr="00931887">
        <w:rPr>
          <w:rFonts w:eastAsia="Calibri"/>
          <w:color w:val="000000"/>
        </w:rPr>
        <w:t>Length of course:</w:t>
      </w:r>
      <w:r w:rsidRPr="00931887">
        <w:rPr>
          <w:rFonts w:eastAsia="Calibri"/>
        </w:rPr>
        <w:t xml:space="preserve"> </w:t>
      </w:r>
      <w:sdt>
        <w:sdtPr>
          <w:rPr>
            <w:rFonts w:eastAsia="Calibri"/>
          </w:rPr>
          <w:alias w:val="Enter Length of Course"/>
          <w:tag w:val="Length of Course"/>
          <w:id w:val="1546246370"/>
          <w:placeholder>
            <w:docPart w:val="3E6CA6F4F6814361B7B4FE171C87262C"/>
          </w:placeholder>
        </w:sdtPr>
        <w:sdtEndPr/>
        <w:sdtContent>
          <w:r>
            <w:rPr>
              <w:rFonts w:eastAsia="Calibri"/>
            </w:rPr>
            <w:t>1 hour</w:t>
          </w:r>
        </w:sdtContent>
      </w:sdt>
    </w:p>
    <w:p w:rsidR="001D0054" w:rsidRPr="00931887" w:rsidRDefault="001D0054" w:rsidP="001D0054">
      <w:pPr>
        <w:numPr>
          <w:ilvl w:val="0"/>
          <w:numId w:val="17"/>
        </w:numPr>
        <w:tabs>
          <w:tab w:val="left" w:pos="0"/>
        </w:tabs>
        <w:spacing w:after="0"/>
        <w:contextualSpacing/>
        <w:rPr>
          <w:rFonts w:eastAsia="Calibri"/>
          <w:color w:val="000000"/>
        </w:rPr>
      </w:pPr>
      <w:r w:rsidRPr="00931887">
        <w:rPr>
          <w:rFonts w:eastAsia="Calibri"/>
          <w:color w:val="000000"/>
        </w:rPr>
        <w:t>Review EES Program Brochure</w:t>
      </w:r>
    </w:p>
    <w:p w:rsidR="002D143D" w:rsidRPr="002D143D" w:rsidRDefault="001D0054" w:rsidP="002D143D">
      <w:pPr>
        <w:numPr>
          <w:ilvl w:val="0"/>
          <w:numId w:val="17"/>
        </w:numPr>
        <w:tabs>
          <w:tab w:val="left" w:pos="0"/>
        </w:tabs>
        <w:spacing w:after="0"/>
        <w:contextualSpacing/>
        <w:rPr>
          <w:rFonts w:eastAsia="Calibri"/>
          <w:color w:val="000000"/>
        </w:rPr>
      </w:pPr>
      <w:r w:rsidRPr="00931887">
        <w:rPr>
          <w:rFonts w:eastAsia="Calibri"/>
          <w:color w:val="000000"/>
        </w:rPr>
        <w:t>Attend and participate in 100% of program activity</w:t>
      </w:r>
    </w:p>
    <w:p w:rsidR="001D0054" w:rsidRPr="002D143D" w:rsidRDefault="001D0054" w:rsidP="001D0054">
      <w:pPr>
        <w:numPr>
          <w:ilvl w:val="0"/>
          <w:numId w:val="17"/>
        </w:numPr>
        <w:tabs>
          <w:tab w:val="left" w:pos="0"/>
        </w:tabs>
        <w:spacing w:after="0"/>
        <w:contextualSpacing/>
        <w:rPr>
          <w:rFonts w:eastAsia="Calibri"/>
          <w:color w:val="000000"/>
        </w:rPr>
      </w:pPr>
      <w:r w:rsidRPr="00931887">
        <w:rPr>
          <w:rFonts w:eastAsia="Calibri"/>
          <w:color w:val="000000"/>
        </w:rPr>
        <w:t xml:space="preserve">Complete Program Evaluation </w:t>
      </w:r>
      <w:r w:rsidRPr="00093BCC">
        <w:rPr>
          <w:rStyle w:val="Strong"/>
        </w:rPr>
        <w:t>no later than</w:t>
      </w:r>
      <w:r>
        <w:rPr>
          <w:rFonts w:eastAsia="Calibri"/>
          <w:b/>
          <w:color w:val="000000"/>
        </w:rPr>
        <w:t xml:space="preserve"> </w:t>
      </w:r>
      <w:sdt>
        <w:sdtPr>
          <w:rPr>
            <w:rFonts w:eastAsia="Calibri"/>
          </w:rPr>
          <w:alias w:val="Evaluation Date"/>
          <w:tag w:val="Evaluation Date"/>
          <w:id w:val="-1352643763"/>
          <w:placeholder>
            <w:docPart w:val="F0D7EE64F2F7468FB546326FBAE562D4"/>
          </w:placeholder>
          <w:date w:fullDate="2021-08-09T00:00:00Z">
            <w:dateFormat w:val="M/d/yyyy"/>
            <w:lid w:val="en-US"/>
            <w:storeMappedDataAs w:val="dateTime"/>
            <w:calendar w:val="gregorian"/>
          </w:date>
        </w:sdtPr>
        <w:sdtEndPr/>
        <w:sdtContent>
          <w:r>
            <w:rPr>
              <w:rFonts w:eastAsia="Calibri"/>
            </w:rPr>
            <w:t>8/9/2021</w:t>
          </w:r>
        </w:sdtContent>
      </w:sdt>
      <w:r>
        <w:rPr>
          <w:rFonts w:eastAsia="Calibri"/>
        </w:rPr>
        <w:t>.</w:t>
      </w:r>
    </w:p>
    <w:p w:rsidR="002D143D" w:rsidRPr="00CE5CAF" w:rsidRDefault="002D143D" w:rsidP="001D0054">
      <w:pPr>
        <w:numPr>
          <w:ilvl w:val="0"/>
          <w:numId w:val="17"/>
        </w:numPr>
        <w:tabs>
          <w:tab w:val="left" w:pos="0"/>
        </w:tabs>
        <w:spacing w:after="0"/>
        <w:contextualSpacing/>
        <w:rPr>
          <w:rStyle w:val="Strong"/>
          <w:rFonts w:eastAsia="Calibri"/>
          <w:b w:val="0"/>
          <w:bCs w:val="0"/>
          <w:color w:val="000000"/>
        </w:rPr>
      </w:pPr>
    </w:p>
    <w:p w:rsidR="001D0054" w:rsidRPr="005A37D5" w:rsidRDefault="001D0054" w:rsidP="001D0054">
      <w:pPr>
        <w:tabs>
          <w:tab w:val="left" w:pos="0"/>
        </w:tabs>
        <w:spacing w:after="0"/>
        <w:rPr>
          <w:rStyle w:val="Strong"/>
          <w:rFonts w:eastAsia="Calibri"/>
          <w:b w:val="0"/>
          <w:bCs w:val="0"/>
          <w:color w:val="000000"/>
        </w:rPr>
      </w:pPr>
      <w:r w:rsidRPr="005A37D5">
        <w:rPr>
          <w:rFonts w:eastAsia="Calibri"/>
          <w:noProof/>
          <w:color w:val="000000"/>
        </w:rPr>
        <w:lastRenderedPageBreak/>
        <w:t>It is not necessary to register in TMS for any enduring material—registration is only required for a live activity.  To access an enduring material course, please navigate to the course and click “Start Course’”</w:t>
      </w:r>
    </w:p>
    <w:p w:rsidR="001D0054" w:rsidRDefault="001D0054" w:rsidP="001D0054">
      <w:pPr>
        <w:spacing w:after="0"/>
        <w:rPr>
          <w:rFonts w:eastAsia="Calibri"/>
        </w:rPr>
      </w:pPr>
    </w:p>
    <w:sdt>
      <w:sdtPr>
        <w:rPr>
          <w:rFonts w:eastAsia="Calibri"/>
          <w:b/>
          <w:color w:val="000000"/>
        </w:rPr>
        <w:alias w:val="Registration Link"/>
        <w:tag w:val="Registration Link"/>
        <w:id w:val="1198117093"/>
        <w:placeholder>
          <w:docPart w:val="EDFAE7CFD1A9466B84C57426A85803B3"/>
        </w:placeholder>
      </w:sdtPr>
      <w:sdtEndPr/>
      <w:sdtContent>
        <w:p w:rsidR="001D0054" w:rsidRPr="005A37D5" w:rsidRDefault="001D0054" w:rsidP="001D0054">
          <w:pPr>
            <w:rPr>
              <w:rStyle w:val="Strong"/>
              <w:b w:val="0"/>
              <w:bCs w:val="0"/>
              <w:sz w:val="22"/>
              <w:szCs w:val="22"/>
            </w:rPr>
          </w:pPr>
          <w:r>
            <w:rPr>
              <w:rStyle w:val="Hyperlink"/>
            </w:rPr>
            <w:t>LINK</w:t>
          </w:r>
        </w:p>
      </w:sdtContent>
    </w:sdt>
    <w:p w:rsidR="001D0054" w:rsidRDefault="001D0054" w:rsidP="001D0054">
      <w:pPr>
        <w:spacing w:before="360" w:after="0"/>
        <w:rPr>
          <w:rStyle w:val="Emphasis"/>
        </w:rPr>
      </w:pPr>
      <w:r w:rsidRPr="00AB6629">
        <w:rPr>
          <w:rFonts w:eastAsia="Calibri"/>
          <w:b/>
          <w:bCs/>
          <w:kern w:val="36"/>
          <w:sz w:val="26"/>
          <w:szCs w:val="26"/>
        </w:rPr>
        <w:t xml:space="preserve">Instructions for Completing </w:t>
      </w:r>
      <w:r>
        <w:rPr>
          <w:rFonts w:eastAsia="Calibri"/>
          <w:b/>
          <w:bCs/>
          <w:kern w:val="36"/>
          <w:sz w:val="26"/>
          <w:szCs w:val="26"/>
        </w:rPr>
        <w:t>Posttest</w:t>
      </w:r>
      <w:r w:rsidRPr="00AB6629">
        <w:rPr>
          <w:rFonts w:ascii="Calibri" w:eastAsia="Calibri" w:hAnsi="Calibri"/>
          <w:b/>
          <w:bCs/>
          <w:sz w:val="22"/>
          <w:szCs w:val="22"/>
        </w:rPr>
        <w:t xml:space="preserve"> </w:t>
      </w:r>
    </w:p>
    <w:p w:rsidR="001D0054" w:rsidRPr="00200094" w:rsidRDefault="001D0054" w:rsidP="001D0054">
      <w:pPr>
        <w:pStyle w:val="ListParagraph"/>
        <w:numPr>
          <w:ilvl w:val="0"/>
          <w:numId w:val="23"/>
        </w:numPr>
        <w:spacing w:after="200"/>
      </w:pPr>
      <w:r w:rsidRPr="00200094">
        <w:t>Log in to TMS.</w:t>
      </w:r>
    </w:p>
    <w:p w:rsidR="001D0054" w:rsidRPr="00200094" w:rsidRDefault="001D0054" w:rsidP="001D0054">
      <w:pPr>
        <w:pStyle w:val="ListParagraph"/>
        <w:numPr>
          <w:ilvl w:val="0"/>
          <w:numId w:val="23"/>
        </w:numPr>
        <w:spacing w:after="200"/>
      </w:pPr>
      <w:r>
        <w:t xml:space="preserve">If the program is live and </w:t>
      </w:r>
      <w:r w:rsidRPr="00FE17C9">
        <w:t xml:space="preserve">you have registered for the course, search for the program in the My Learning pod.  You can click on the word “Filter” in the upper right corner of the pod.  That will give you keyword and other search filters.   </w:t>
      </w:r>
    </w:p>
    <w:p w:rsidR="001D0054" w:rsidRPr="00200094" w:rsidRDefault="001D0054" w:rsidP="001D0054">
      <w:pPr>
        <w:pStyle w:val="ListParagraph"/>
        <w:numPr>
          <w:ilvl w:val="0"/>
          <w:numId w:val="23"/>
        </w:numPr>
        <w:spacing w:after="200"/>
      </w:pPr>
      <w:r w:rsidRPr="00200094">
        <w:t xml:space="preserve">Click the “Link to </w:t>
      </w:r>
      <w:r>
        <w:t>Posttest</w:t>
      </w:r>
      <w:r w:rsidRPr="00200094">
        <w:t xml:space="preserve">” if the </w:t>
      </w:r>
      <w:r>
        <w:t>Posttest</w:t>
      </w:r>
      <w:r w:rsidRPr="00200094">
        <w:t xml:space="preserve"> doesn’t open automatically</w:t>
      </w:r>
    </w:p>
    <w:p w:rsidR="001D0054" w:rsidRPr="00200094" w:rsidRDefault="001D0054" w:rsidP="001D0054">
      <w:pPr>
        <w:pStyle w:val="ListParagraph"/>
        <w:numPr>
          <w:ilvl w:val="0"/>
          <w:numId w:val="23"/>
        </w:numPr>
        <w:spacing w:after="200"/>
      </w:pPr>
      <w:r w:rsidRPr="00200094">
        <w:t xml:space="preserve">*Be sure you have completed all the content objects listed before the </w:t>
      </w:r>
      <w:r>
        <w:t>posttest</w:t>
      </w:r>
      <w:r w:rsidRPr="00200094">
        <w:t xml:space="preserve"> first</w:t>
      </w:r>
    </w:p>
    <w:p w:rsidR="001D0054" w:rsidRPr="00200094" w:rsidRDefault="001D0054" w:rsidP="001D0054">
      <w:pPr>
        <w:pStyle w:val="ListParagraph"/>
      </w:pPr>
      <w:r w:rsidRPr="00200094">
        <w:t xml:space="preserve">The </w:t>
      </w:r>
      <w:r>
        <w:t>Posttest</w:t>
      </w:r>
      <w:r w:rsidRPr="00200094">
        <w:t xml:space="preserve"> will open in a separate window.</w:t>
      </w:r>
    </w:p>
    <w:p w:rsidR="001D0054" w:rsidRPr="00200094" w:rsidRDefault="001D0054" w:rsidP="001D0054">
      <w:pPr>
        <w:pStyle w:val="ListParagraph"/>
      </w:pPr>
      <w:r w:rsidRPr="00200094">
        <w:t xml:space="preserve">*Note: If you don’t see the new window, check behind other open windows. </w:t>
      </w:r>
    </w:p>
    <w:p w:rsidR="001D0054" w:rsidRPr="00200094" w:rsidRDefault="001D0054" w:rsidP="001D0054">
      <w:pPr>
        <w:pStyle w:val="ListParagraph"/>
        <w:numPr>
          <w:ilvl w:val="0"/>
          <w:numId w:val="23"/>
        </w:numPr>
        <w:spacing w:after="200"/>
      </w:pPr>
      <w:r>
        <w:t>Complete the Posttest</w:t>
      </w:r>
      <w:r w:rsidRPr="00200094">
        <w:t xml:space="preserve">. Once submitted, you will be directed to a screen which provides your percent score for the test, and indicates if it is a passing score. Note your score and close the window. </w:t>
      </w:r>
    </w:p>
    <w:p w:rsidR="001D0054" w:rsidRPr="00200094" w:rsidRDefault="001D0054" w:rsidP="001D0054">
      <w:pPr>
        <w:pStyle w:val="ListParagraph"/>
        <w:numPr>
          <w:ilvl w:val="0"/>
          <w:numId w:val="23"/>
        </w:numPr>
        <w:spacing w:after="200"/>
      </w:pPr>
      <w:r w:rsidRPr="00200094">
        <w:t>Click “Return to Online Content Structure.”</w:t>
      </w:r>
    </w:p>
    <w:p w:rsidR="001D0054" w:rsidRPr="00E82A5A" w:rsidRDefault="001D0054" w:rsidP="001D0054">
      <w:pPr>
        <w:pStyle w:val="ListParagraph"/>
        <w:numPr>
          <w:ilvl w:val="0"/>
          <w:numId w:val="23"/>
        </w:numPr>
        <w:spacing w:after="200"/>
      </w:pPr>
      <w:r>
        <w:t>Once you have passed the Posttest</w:t>
      </w:r>
      <w:r w:rsidRPr="00200094">
        <w:t xml:space="preserve"> with a score of 80% or better, you have completed your </w:t>
      </w:r>
      <w:r>
        <w:t>Posttest</w:t>
      </w:r>
      <w:r w:rsidRPr="00200094">
        <w:t xml:space="preserve"> requirement for this course, and should see a green check mark and completion date next to the Link to </w:t>
      </w:r>
      <w:r>
        <w:t>Posttest</w:t>
      </w:r>
      <w:r w:rsidRPr="00200094">
        <w:t xml:space="preserve">. (Note: If you did not achieve a passing score, you can retake the </w:t>
      </w:r>
      <w:r>
        <w:t>Posttest</w:t>
      </w:r>
      <w:r w:rsidRPr="00200094">
        <w:t xml:space="preserve"> using the same </w:t>
      </w:r>
      <w:r>
        <w:t>Posttest</w:t>
      </w:r>
      <w:r w:rsidRPr="00200094">
        <w:t xml:space="preserve"> link contained in the TMS Content Structure).</w:t>
      </w:r>
    </w:p>
    <w:p w:rsidR="001D0054" w:rsidRPr="00784407" w:rsidRDefault="001D0054" w:rsidP="001D0054">
      <w:pPr>
        <w:pStyle w:val="Heading1"/>
        <w:rPr>
          <w:rStyle w:val="Strong"/>
          <w:rFonts w:eastAsia="Calibri"/>
          <w:b/>
          <w:bCs/>
        </w:rPr>
      </w:pPr>
      <w:r w:rsidRPr="002E5C43">
        <w:rPr>
          <w:rFonts w:eastAsia="Calibri"/>
        </w:rPr>
        <w:t>Instructions for Completing Evaluation in TMS to Access Accredited Certificate</w:t>
      </w:r>
    </w:p>
    <w:p w:rsidR="001D0054" w:rsidRPr="00393C47" w:rsidRDefault="001D0054" w:rsidP="001D0054">
      <w:pPr>
        <w:spacing w:after="0"/>
        <w:contextualSpacing/>
        <w:rPr>
          <w:b/>
          <w:bCs/>
        </w:rPr>
      </w:pPr>
      <w:r w:rsidRPr="00393C47">
        <w:rPr>
          <w:b/>
          <w:bCs/>
        </w:rPr>
        <w:t>Please note:  Program evaluations must be completed within</w:t>
      </w:r>
      <w:r w:rsidRPr="00393C47">
        <w:rPr>
          <w:rFonts w:eastAsia="Calibri"/>
          <w:b/>
          <w:bCs/>
        </w:rPr>
        <w:t xml:space="preserve"> </w:t>
      </w:r>
      <w:r w:rsidRPr="00393C47">
        <w:rPr>
          <w:b/>
          <w:i/>
          <w:iCs/>
        </w:rPr>
        <w:t>30 days</w:t>
      </w:r>
      <w:r w:rsidRPr="00393C47">
        <w:rPr>
          <w:rFonts w:eastAsia="Calibri"/>
          <w:b/>
          <w:bCs/>
        </w:rPr>
        <w:t xml:space="preserve"> </w:t>
      </w:r>
      <w:r w:rsidRPr="00393C47">
        <w:rPr>
          <w:b/>
          <w:bCs/>
        </w:rPr>
        <w:t>of the conclusion of the program in order to receive a program certificate</w:t>
      </w:r>
    </w:p>
    <w:p w:rsidR="001D0054" w:rsidRPr="007B104E" w:rsidRDefault="001D0054" w:rsidP="001D0054">
      <w:pPr>
        <w:pStyle w:val="ListParagraph"/>
        <w:spacing w:after="0"/>
        <w:ind w:left="630"/>
        <w:rPr>
          <w:rStyle w:val="Strong"/>
        </w:rPr>
      </w:pPr>
      <w:r w:rsidRPr="007B104E">
        <w:t xml:space="preserve">After the program is over, </w:t>
      </w:r>
      <w:r w:rsidRPr="00BF5A10">
        <w:t xml:space="preserve">you must complete the self-certification in TMS. If you did not register for the program, </w:t>
      </w:r>
      <w:r w:rsidRPr="007B104E">
        <w:t>the TMS administrator will reconcile the registration list and mark you complete.  You must still complete the evaluation before you can receive your certificate</w:t>
      </w:r>
      <w:r>
        <w:t>.</w:t>
      </w:r>
    </w:p>
    <w:p w:rsidR="001D0054" w:rsidRDefault="001D0054" w:rsidP="001D0054">
      <w:pPr>
        <w:numPr>
          <w:ilvl w:val="0"/>
          <w:numId w:val="19"/>
        </w:numPr>
        <w:spacing w:after="0"/>
        <w:rPr>
          <w:rFonts w:eastAsia="Calibri"/>
        </w:rPr>
      </w:pPr>
      <w:r>
        <w:rPr>
          <w:rFonts w:eastAsia="Calibri"/>
        </w:rPr>
        <w:t>Log in to TMS</w:t>
      </w:r>
    </w:p>
    <w:p w:rsidR="001D0054" w:rsidRDefault="001D0054" w:rsidP="001D0054">
      <w:pPr>
        <w:numPr>
          <w:ilvl w:val="0"/>
          <w:numId w:val="19"/>
        </w:numPr>
        <w:spacing w:after="0"/>
        <w:rPr>
          <w:rFonts w:eastAsia="Calibri"/>
        </w:rPr>
      </w:pPr>
      <w:r>
        <w:rPr>
          <w:rFonts w:eastAsia="Calibri"/>
        </w:rPr>
        <w:t>Locate the course on your My Learning</w:t>
      </w:r>
    </w:p>
    <w:p w:rsidR="001D0054" w:rsidRPr="00733902" w:rsidRDefault="001D0054" w:rsidP="001D0054">
      <w:pPr>
        <w:pStyle w:val="NormalWeb"/>
        <w:numPr>
          <w:ilvl w:val="0"/>
          <w:numId w:val="19"/>
        </w:numPr>
        <w:spacing w:before="0" w:beforeAutospacing="0" w:after="0" w:afterAutospacing="0" w:line="276" w:lineRule="auto"/>
      </w:pPr>
      <w:r w:rsidRPr="00733902">
        <w:rPr>
          <w:rStyle w:val="Strong"/>
        </w:rPr>
        <w:t xml:space="preserve">For Enduring Material: </w:t>
      </w:r>
      <w:r w:rsidRPr="00733902">
        <w:t>Click on Continue Course</w:t>
      </w:r>
    </w:p>
    <w:p w:rsidR="001D0054" w:rsidRPr="00733902" w:rsidRDefault="001D0054" w:rsidP="001D0054">
      <w:pPr>
        <w:pStyle w:val="NormalWeb"/>
        <w:numPr>
          <w:ilvl w:val="0"/>
          <w:numId w:val="19"/>
        </w:numPr>
        <w:spacing w:before="0" w:beforeAutospacing="0" w:after="0" w:afterAutospacing="0" w:line="276" w:lineRule="auto"/>
      </w:pPr>
      <w:r w:rsidRPr="00733902">
        <w:rPr>
          <w:rStyle w:val="Strong"/>
        </w:rPr>
        <w:t xml:space="preserve">For Enduring Material: </w:t>
      </w:r>
      <w:r w:rsidRPr="00733902">
        <w:t>Be sure you have completed all the objects</w:t>
      </w:r>
    </w:p>
    <w:p w:rsidR="001D0054" w:rsidRPr="00733902" w:rsidRDefault="001D0054" w:rsidP="001D0054">
      <w:pPr>
        <w:pStyle w:val="NormalWeb"/>
        <w:numPr>
          <w:ilvl w:val="0"/>
          <w:numId w:val="19"/>
        </w:numPr>
        <w:spacing w:before="0" w:beforeAutospacing="0" w:after="0" w:afterAutospacing="0" w:line="276" w:lineRule="auto"/>
      </w:pPr>
      <w:r w:rsidRPr="00733902">
        <w:rPr>
          <w:rStyle w:val="Strong"/>
        </w:rPr>
        <w:t xml:space="preserve">For Enduring Material: </w:t>
      </w:r>
      <w:r w:rsidRPr="00733902">
        <w:t>Click on the Self-Certification and self-certify</w:t>
      </w:r>
      <w:r>
        <w:t>, if appropriate</w:t>
      </w:r>
    </w:p>
    <w:p w:rsidR="001D0054" w:rsidRDefault="001D0054" w:rsidP="001D0054">
      <w:pPr>
        <w:pStyle w:val="ListParagraph"/>
        <w:numPr>
          <w:ilvl w:val="0"/>
          <w:numId w:val="19"/>
        </w:numPr>
      </w:pPr>
      <w:r>
        <w:t>Locate the pending evaluation on your My Learning in the Due Later section, under course title.</w:t>
      </w:r>
    </w:p>
    <w:p w:rsidR="001D0054" w:rsidRDefault="001D0054" w:rsidP="001D0054">
      <w:pPr>
        <w:pStyle w:val="ListParagraph"/>
        <w:numPr>
          <w:ilvl w:val="0"/>
          <w:numId w:val="19"/>
        </w:numPr>
      </w:pPr>
      <w:r>
        <w:t>Click on “Start Course Survey”.</w:t>
      </w:r>
    </w:p>
    <w:p w:rsidR="001D0054" w:rsidRDefault="001D0054" w:rsidP="001D0054">
      <w:pPr>
        <w:pStyle w:val="ListParagraph"/>
        <w:numPr>
          <w:ilvl w:val="0"/>
          <w:numId w:val="19"/>
        </w:numPr>
      </w:pPr>
      <w:r>
        <w:t>Complete evaluation content and click “Submit”.</w:t>
      </w:r>
    </w:p>
    <w:p w:rsidR="001D0054" w:rsidRPr="00FC36C2" w:rsidRDefault="001D0054" w:rsidP="001D0054">
      <w:pPr>
        <w:pStyle w:val="ListParagraph"/>
        <w:numPr>
          <w:ilvl w:val="0"/>
          <w:numId w:val="19"/>
        </w:numPr>
      </w:pPr>
      <w:r w:rsidRPr="00FC36C2">
        <w:t>Click “Return to Online Content Structure.”</w:t>
      </w:r>
    </w:p>
    <w:p w:rsidR="001D0054" w:rsidRDefault="001D0054" w:rsidP="001D0054">
      <w:pPr>
        <w:pStyle w:val="ListParagraph"/>
        <w:numPr>
          <w:ilvl w:val="0"/>
          <w:numId w:val="19"/>
        </w:numPr>
      </w:pPr>
      <w:r w:rsidRPr="00FC36C2">
        <w:t xml:space="preserve">Follow the below instructions to access your accreditation certificate. </w:t>
      </w:r>
    </w:p>
    <w:p w:rsidR="001D0054" w:rsidRPr="005A37D5" w:rsidRDefault="001D0054" w:rsidP="001D0054">
      <w:pPr>
        <w:spacing w:before="200" w:after="200"/>
        <w:jc w:val="center"/>
        <w:rPr>
          <w:rStyle w:val="Strong"/>
          <w:i/>
          <w:iCs/>
        </w:rPr>
      </w:pPr>
      <w:r w:rsidRPr="00093BCC">
        <w:rPr>
          <w:rStyle w:val="IntenseEmphasis"/>
          <w:color w:val="auto"/>
        </w:rPr>
        <w:t>ACPE considers credit as a statement of credit instead of a certificate of credit</w:t>
      </w:r>
    </w:p>
    <w:p w:rsidR="001D0054" w:rsidRPr="00093BCC" w:rsidRDefault="001D0054" w:rsidP="001D0054">
      <w:pPr>
        <w:spacing w:after="0"/>
        <w:rPr>
          <w:rStyle w:val="Strong"/>
        </w:rPr>
      </w:pPr>
      <w:r w:rsidRPr="00093BCC">
        <w:rPr>
          <w:rStyle w:val="Strong"/>
        </w:rPr>
        <w:t>To access your accredited certificate in TMS, please follow the steps below:</w:t>
      </w:r>
    </w:p>
    <w:p w:rsidR="001D0054" w:rsidRPr="0035167B" w:rsidRDefault="001D0054" w:rsidP="001D0054">
      <w:pPr>
        <w:numPr>
          <w:ilvl w:val="0"/>
          <w:numId w:val="20"/>
        </w:numPr>
        <w:spacing w:after="0"/>
        <w:contextualSpacing/>
        <w:rPr>
          <w:rFonts w:eastAsia="Calibri"/>
          <w:noProof/>
          <w:color w:val="000000"/>
        </w:rPr>
      </w:pPr>
      <w:r w:rsidRPr="0035167B">
        <w:rPr>
          <w:rFonts w:eastAsia="Calibri"/>
          <w:noProof/>
          <w:color w:val="000000"/>
        </w:rPr>
        <w:lastRenderedPageBreak/>
        <w:t>From the Home screen in TMS, click on “</w:t>
      </w:r>
      <w:r>
        <w:rPr>
          <w:rFonts w:eastAsia="Calibri"/>
          <w:noProof/>
          <w:color w:val="000000"/>
        </w:rPr>
        <w:t>My History</w:t>
      </w:r>
      <w:r w:rsidRPr="0035167B">
        <w:rPr>
          <w:rFonts w:eastAsia="Calibri"/>
          <w:noProof/>
          <w:color w:val="000000"/>
        </w:rPr>
        <w:t>.”</w:t>
      </w:r>
    </w:p>
    <w:p w:rsidR="001D0054" w:rsidRPr="0035167B" w:rsidRDefault="001D0054" w:rsidP="001D0054">
      <w:pPr>
        <w:numPr>
          <w:ilvl w:val="0"/>
          <w:numId w:val="20"/>
        </w:numPr>
        <w:spacing w:after="0"/>
        <w:contextualSpacing/>
        <w:rPr>
          <w:rFonts w:eastAsia="Calibri"/>
          <w:noProof/>
          <w:color w:val="000000"/>
        </w:rPr>
      </w:pPr>
      <w:r w:rsidRPr="0035167B">
        <w:rPr>
          <w:rFonts w:eastAsia="Calibri"/>
          <w:noProof/>
          <w:color w:val="000000"/>
        </w:rPr>
        <w:t>Hover the mouse over the title of the program, and click “View Details” in the popup window that appears.   DO NOT click on the “Print Certificate” here – this will give you the generic TMS certificate.</w:t>
      </w:r>
    </w:p>
    <w:p w:rsidR="001D0054" w:rsidRPr="0035167B" w:rsidRDefault="001D0054" w:rsidP="001D0054">
      <w:pPr>
        <w:numPr>
          <w:ilvl w:val="0"/>
          <w:numId w:val="20"/>
        </w:numPr>
        <w:spacing w:after="0"/>
        <w:contextualSpacing/>
        <w:rPr>
          <w:rFonts w:eastAsia="Calibri"/>
          <w:noProof/>
          <w:color w:val="000000"/>
        </w:rPr>
      </w:pPr>
      <w:r w:rsidRPr="0035167B">
        <w:rPr>
          <w:rFonts w:eastAsia="Calibri"/>
          <w:noProof/>
          <w:color w:val="000000"/>
        </w:rPr>
        <w:t>In the Completed Work Details screen, you should see a section named “Accreditation Details</w:t>
      </w:r>
      <w:r>
        <w:rPr>
          <w:rFonts w:eastAsia="Calibri"/>
          <w:noProof/>
          <w:color w:val="000000"/>
        </w:rPr>
        <w:t>.</w:t>
      </w:r>
      <w:r w:rsidRPr="0035167B">
        <w:rPr>
          <w:rFonts w:eastAsia="Calibri"/>
          <w:noProof/>
          <w:color w:val="000000"/>
        </w:rPr>
        <w:t xml:space="preserve">” </w:t>
      </w:r>
    </w:p>
    <w:p w:rsidR="001D0054" w:rsidRDefault="001D0054" w:rsidP="001D0054">
      <w:pPr>
        <w:numPr>
          <w:ilvl w:val="0"/>
          <w:numId w:val="20"/>
        </w:numPr>
        <w:spacing w:after="0"/>
        <w:contextualSpacing/>
        <w:rPr>
          <w:rFonts w:eastAsia="Calibri"/>
          <w:noProof/>
          <w:color w:val="000000"/>
        </w:rPr>
      </w:pPr>
      <w:r w:rsidRPr="0035167B">
        <w:rPr>
          <w:rFonts w:eastAsia="Calibri"/>
          <w:noProof/>
          <w:color w:val="000000"/>
        </w:rPr>
        <w:t>Click the “Print Accredited Certificate” button next to your requested Accreditation.</w:t>
      </w:r>
    </w:p>
    <w:p w:rsidR="001D0054" w:rsidRDefault="001D0054" w:rsidP="001D0054">
      <w:pPr>
        <w:spacing w:after="0"/>
        <w:ind w:left="720"/>
        <w:contextualSpacing/>
        <w:rPr>
          <w:rFonts w:eastAsia="Calibri"/>
          <w:noProof/>
          <w:color w:val="000000"/>
        </w:rPr>
      </w:pPr>
    </w:p>
    <w:p w:rsidR="001D0054" w:rsidRDefault="001D0054" w:rsidP="001D0054">
      <w:pPr>
        <w:spacing w:after="0"/>
        <w:ind w:left="720" w:hanging="720"/>
        <w:contextualSpacing/>
        <w:rPr>
          <w:rFonts w:eastAsia="Calibri"/>
          <w:noProof/>
          <w:color w:val="000000"/>
        </w:rPr>
      </w:pPr>
      <w:r w:rsidRPr="0035167B">
        <w:rPr>
          <w:rFonts w:eastAsia="Calibri"/>
          <w:noProof/>
          <w:color w:val="000000"/>
        </w:rPr>
        <w:t>Your Accredited certificate should appear on the screen for you to save or print</w:t>
      </w:r>
      <w:r>
        <w:rPr>
          <w:rFonts w:eastAsia="Calibri"/>
          <w:noProof/>
          <w:color w:val="000000"/>
        </w:rPr>
        <w:t>.</w:t>
      </w:r>
    </w:p>
    <w:p w:rsidR="001D0054" w:rsidRDefault="001D0054" w:rsidP="001D0054">
      <w:pPr>
        <w:pStyle w:val="Heading1"/>
        <w:spacing w:before="360"/>
        <w:rPr>
          <w:color w:val="000000"/>
        </w:rPr>
      </w:pPr>
      <w:r w:rsidRPr="00373F8F">
        <w:rPr>
          <w:color w:val="000000"/>
        </w:rPr>
        <w:t>Asynchronous Activity</w:t>
      </w:r>
    </w:p>
    <w:sdt>
      <w:sdtPr>
        <w:alias w:val="Enter Completion Instructions"/>
        <w:tag w:val="Completion Instructions"/>
        <w:id w:val="416667710"/>
        <w:placeholder>
          <w:docPart w:val="5177FC12CDDC4CB193305C1DCB10B0D3"/>
        </w:placeholder>
      </w:sdtPr>
      <w:sdtEndPr/>
      <w:sdtContent>
        <w:p w:rsidR="001D0054" w:rsidRPr="00447837" w:rsidRDefault="001D0054" w:rsidP="001D0054">
          <w:pPr>
            <w:rPr>
              <w:color w:val="000000"/>
            </w:rPr>
          </w:pPr>
          <w:r>
            <w:rPr>
              <w:color w:val="000000"/>
            </w:rPr>
            <w:t>The learner will click the link above and login to the TMS.  The learner will be taken directly to the Items Detail page.  Click the “</w:t>
          </w:r>
          <w:r>
            <w:rPr>
              <w:b/>
              <w:bCs/>
              <w:color w:val="000000"/>
            </w:rPr>
            <w:t>Add to Learning Plan</w:t>
          </w:r>
          <w:r>
            <w:rPr>
              <w:color w:val="000000"/>
            </w:rPr>
            <w:t xml:space="preserve">” to add the course to the </w:t>
          </w:r>
          <w:proofErr w:type="gramStart"/>
          <w:r>
            <w:rPr>
              <w:color w:val="000000"/>
            </w:rPr>
            <w:t>learner’s</w:t>
          </w:r>
          <w:proofErr w:type="gramEnd"/>
          <w:r>
            <w:rPr>
              <w:color w:val="000000"/>
            </w:rPr>
            <w:t xml:space="preserve"> To Do List, or the “</w:t>
          </w:r>
          <w:r>
            <w:rPr>
              <w:b/>
              <w:bCs/>
              <w:color w:val="000000"/>
            </w:rPr>
            <w:t>Start Course</w:t>
          </w:r>
          <w:r>
            <w:rPr>
              <w:color w:val="000000"/>
            </w:rPr>
            <w:t>” button to access the course content.  The learner must go through all the objects listed in sequential order.  First click the “</w:t>
          </w:r>
          <w:r>
            <w:rPr>
              <w:b/>
              <w:bCs/>
              <w:color w:val="000000"/>
            </w:rPr>
            <w:t>Link to Course</w:t>
          </w:r>
          <w:r>
            <w:rPr>
              <w:color w:val="000000"/>
            </w:rPr>
            <w:t>” in order to view the online class. When you have completed the class, click the X to close the course.  Click the “</w:t>
          </w:r>
          <w:r>
            <w:rPr>
              <w:b/>
              <w:bCs/>
              <w:color w:val="000000"/>
            </w:rPr>
            <w:t>Return to Content Structure</w:t>
          </w:r>
          <w:r>
            <w:rPr>
              <w:color w:val="000000"/>
            </w:rPr>
            <w:t>” button.  Click the “Link to Evaluation” to complete the evaluation</w:t>
          </w:r>
        </w:p>
      </w:sdtContent>
    </w:sdt>
    <w:p w:rsidR="001D0054" w:rsidRDefault="001D0054" w:rsidP="001D0054">
      <w:pPr>
        <w:pStyle w:val="Heading3"/>
      </w:pPr>
      <w:r>
        <w:rPr>
          <w:color w:val="000000"/>
        </w:rPr>
        <w:t xml:space="preserve">Media: </w:t>
      </w:r>
    </w:p>
    <w:sdt>
      <w:sdtPr>
        <w:alias w:val="Enter Media Types Used"/>
        <w:tag w:val="Media Types Used"/>
        <w:id w:val="416667713"/>
        <w:placeholder>
          <w:docPart w:val="A5B1AEEA114848E68075463804B37BF0"/>
        </w:placeholder>
      </w:sdtPr>
      <w:sdtEndPr/>
      <w:sdtContent>
        <w:p w:rsidR="001D0054" w:rsidRDefault="001D0054" w:rsidP="001D0054">
          <w:r>
            <w:t>TMS online course</w:t>
          </w:r>
          <w:r>
            <w:tab/>
          </w:r>
        </w:p>
      </w:sdtContent>
    </w:sdt>
    <w:p w:rsidR="001D0054" w:rsidRDefault="001D0054" w:rsidP="001D0054">
      <w:pPr>
        <w:pStyle w:val="Heading2"/>
        <w:rPr>
          <w:color w:val="000000"/>
        </w:rPr>
      </w:pPr>
      <w:r>
        <w:rPr>
          <w:color w:val="000000"/>
        </w:rPr>
        <w:t>If the Activity is an Internet Activity (in addition to the above)</w:t>
      </w:r>
    </w:p>
    <w:p w:rsidR="001D0054" w:rsidRDefault="001D0054" w:rsidP="001D0054">
      <w:pPr>
        <w:pStyle w:val="Heading3"/>
      </w:pPr>
      <w:r>
        <w:rPr>
          <w:color w:val="000000"/>
        </w:rPr>
        <w:t xml:space="preserve">Hardware/software requirements: </w:t>
      </w:r>
    </w:p>
    <w:sdt>
      <w:sdtPr>
        <w:alias w:val="Enter Hardware/Software Requirements"/>
        <w:tag w:val="Hardware/Software Requirements"/>
        <w:id w:val="416667922"/>
        <w:placeholder>
          <w:docPart w:val="12ADEF8D7CEB447DA263D24099335C0A"/>
        </w:placeholder>
      </w:sdtPr>
      <w:sdtEndPr/>
      <w:sdtContent>
        <w:p w:rsidR="001D0054" w:rsidRDefault="001D0054" w:rsidP="001D0054">
          <w:r>
            <w:t>No special hardware or software required</w:t>
          </w:r>
        </w:p>
      </w:sdtContent>
    </w:sdt>
    <w:p w:rsidR="001D0054" w:rsidRDefault="001D0054" w:rsidP="001D0054">
      <w:pPr>
        <w:pStyle w:val="Heading3"/>
        <w:rPr>
          <w:rFonts w:eastAsia="Calibri"/>
          <w:color w:val="000000"/>
        </w:rPr>
      </w:pPr>
      <w:r>
        <w:rPr>
          <w:color w:val="000000"/>
        </w:rPr>
        <w:t xml:space="preserve">Internet privacy statement: </w:t>
      </w:r>
    </w:p>
    <w:p w:rsidR="001D0054" w:rsidRPr="00E82A5A" w:rsidRDefault="007A5854" w:rsidP="001D0054">
      <w:pPr>
        <w:spacing w:after="0"/>
        <w:ind w:left="720" w:hanging="720"/>
        <w:contextualSpacing/>
        <w:rPr>
          <w:b/>
          <w:color w:val="370FE1"/>
          <w:u w:val="single"/>
        </w:rPr>
      </w:pPr>
      <w:hyperlink r:id="rId11" w:tooltip="Privacy policy for the VA Intranet" w:history="1">
        <w:r w:rsidR="001D0054">
          <w:rPr>
            <w:rStyle w:val="Hyperlink"/>
            <w:b/>
            <w:color w:val="370FE1"/>
          </w:rPr>
          <w:t>Intranet Privacy Policy</w:t>
        </w:r>
      </w:hyperlink>
    </w:p>
    <w:p w:rsidR="00F3642D" w:rsidRPr="0074412C" w:rsidRDefault="00F3642D" w:rsidP="00F3642D">
      <w:pPr>
        <w:pStyle w:val="Heading1"/>
        <w:spacing w:before="360"/>
        <w:rPr>
          <w:color w:val="000000"/>
        </w:rPr>
      </w:pPr>
      <w:r w:rsidRPr="0074412C">
        <w:rPr>
          <w:color w:val="000000"/>
        </w:rPr>
        <w:t>Accreditation/Approval</w:t>
      </w:r>
    </w:p>
    <w:p w:rsidR="00F3642D" w:rsidRPr="0074412C" w:rsidRDefault="00F3642D" w:rsidP="00F3642D">
      <w:pPr>
        <w:rPr>
          <w:color w:val="000000"/>
        </w:rPr>
      </w:pPr>
      <w:r w:rsidRPr="0074412C">
        <w:rPr>
          <w:color w:val="000000"/>
        </w:rPr>
        <w:t>The accreditation organizations for this course are listed below.</w:t>
      </w:r>
    </w:p>
    <w:p w:rsidR="00F3642D" w:rsidRDefault="00F3642D" w:rsidP="00F3642D">
      <w:pPr>
        <w:pStyle w:val="Heading2"/>
        <w:rPr>
          <w:color w:val="000000"/>
        </w:rPr>
      </w:pPr>
      <w:bookmarkStart w:id="2" w:name="_Hlk534710397"/>
      <w:r w:rsidRPr="00DE4583">
        <w:rPr>
          <w:color w:val="000000"/>
        </w:rPr>
        <w:t>Joint Accreditation for Interprofessional Continuing Education</w:t>
      </w:r>
      <w:r>
        <w:rPr>
          <w:color w:val="000000"/>
        </w:rPr>
        <w:t xml:space="preserve"> </w:t>
      </w:r>
      <w:r w:rsidRPr="00AD3211">
        <w:t>(JA IPCE)</w:t>
      </w:r>
    </w:p>
    <w:bookmarkEnd w:id="2"/>
    <w:p w:rsidR="00F3642D" w:rsidRPr="00DA2904" w:rsidRDefault="00F3642D" w:rsidP="00D87A98">
      <w:pPr>
        <w:ind w:left="1440"/>
      </w:pPr>
      <w:r>
        <w:rPr>
          <w:noProof/>
        </w:rPr>
        <w:drawing>
          <wp:anchor distT="0" distB="0" distL="114300" distR="114300" simplePos="0" relativeHeight="251669504" behindDoc="0" locked="0" layoutInCell="1" allowOverlap="1" wp14:anchorId="40B4BA88" wp14:editId="7064D5A2">
            <wp:simplePos x="0" y="0"/>
            <wp:positionH relativeFrom="column">
              <wp:posOffset>-38100</wp:posOffset>
            </wp:positionH>
            <wp:positionV relativeFrom="paragraph">
              <wp:posOffset>53975</wp:posOffset>
            </wp:positionV>
            <wp:extent cx="1181100" cy="7086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int Accr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1100" cy="708660"/>
                    </a:xfrm>
                    <a:prstGeom prst="rect">
                      <a:avLst/>
                    </a:prstGeom>
                  </pic:spPr>
                </pic:pic>
              </a:graphicData>
            </a:graphic>
          </wp:anchor>
        </w:drawing>
      </w:r>
      <w:r>
        <w:t xml:space="preserve">In support of improving patient care, VHA Employee Education System is jointly accredited by the Accreditation Council for Continuing Medical Education </w:t>
      </w:r>
      <w:r w:rsidRPr="00AB7D61">
        <w:t>(ACCME),</w:t>
      </w:r>
      <w:r>
        <w:t xml:space="preserve"> the Accreditation Council for Pharmacy Education </w:t>
      </w:r>
      <w:r w:rsidRPr="00AB7D61">
        <w:t>(ACPE),</w:t>
      </w:r>
      <w:r w:rsidRPr="00DA2904">
        <w:t xml:space="preserve"> </w:t>
      </w:r>
      <w:r>
        <w:t xml:space="preserve">and the American Nurses Credentialing Center </w:t>
      </w:r>
      <w:r w:rsidRPr="00AB7D61">
        <w:t>(ANCC),</w:t>
      </w:r>
      <w:r>
        <w:t xml:space="preserve"> to provide continuing education for the healthcare team.  </w:t>
      </w:r>
    </w:p>
    <w:p w:rsidR="0035006A" w:rsidRDefault="0035006A">
      <w:pPr>
        <w:spacing w:after="200" w:line="276" w:lineRule="auto"/>
        <w:rPr>
          <w:b/>
          <w:i/>
          <w:color w:val="000000"/>
        </w:rPr>
      </w:pPr>
      <w:r>
        <w:rPr>
          <w:color w:val="000000"/>
        </w:rPr>
        <w:br w:type="page"/>
      </w:r>
    </w:p>
    <w:p w:rsidR="00F3642D" w:rsidRDefault="00F3642D" w:rsidP="00F3642D">
      <w:pPr>
        <w:pStyle w:val="Heading2"/>
        <w:rPr>
          <w:color w:val="000000"/>
        </w:rPr>
      </w:pPr>
      <w:r w:rsidRPr="0074412C">
        <w:rPr>
          <w:color w:val="000000"/>
        </w:rPr>
        <w:lastRenderedPageBreak/>
        <w:t>Accreditation Council for Continuing Medical Education (ACCME)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7200"/>
      </w:tblGrid>
      <w:tr w:rsidR="00F3642D" w:rsidTr="008432B6">
        <w:tc>
          <w:tcPr>
            <w:tcW w:w="1260" w:type="dxa"/>
          </w:tcPr>
          <w:p w:rsidR="00F3642D" w:rsidRDefault="00F3642D" w:rsidP="008432B6">
            <w:pPr>
              <w:rPr>
                <w:color w:val="000000"/>
              </w:rPr>
            </w:pPr>
            <w:r>
              <w:rPr>
                <w:noProof/>
                <w:color w:val="000000"/>
              </w:rPr>
              <w:drawing>
                <wp:inline distT="0" distB="0" distL="0" distR="0" wp14:anchorId="6764AD12" wp14:editId="1C508A3F">
                  <wp:extent cx="662940" cy="6096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ME Logo.png"/>
                          <pic:cNvPicPr/>
                        </pic:nvPicPr>
                        <pic:blipFill>
                          <a:blip r:embed="rId13">
                            <a:extLst>
                              <a:ext uri="{28A0092B-C50C-407E-A947-70E740481C1C}">
                                <a14:useLocalDpi xmlns:a14="http://schemas.microsoft.com/office/drawing/2010/main" val="0"/>
                              </a:ext>
                            </a:extLst>
                          </a:blip>
                          <a:stretch>
                            <a:fillRect/>
                          </a:stretch>
                        </pic:blipFill>
                        <pic:spPr>
                          <a:xfrm>
                            <a:off x="0" y="0"/>
                            <a:ext cx="662940" cy="609600"/>
                          </a:xfrm>
                          <a:prstGeom prst="rect">
                            <a:avLst/>
                          </a:prstGeom>
                        </pic:spPr>
                      </pic:pic>
                    </a:graphicData>
                  </a:graphic>
                </wp:inline>
              </w:drawing>
            </w:r>
          </w:p>
        </w:tc>
        <w:tc>
          <w:tcPr>
            <w:tcW w:w="7200" w:type="dxa"/>
          </w:tcPr>
          <w:p w:rsidR="00F3642D" w:rsidRDefault="00F3642D" w:rsidP="008432B6">
            <w:pPr>
              <w:rPr>
                <w:color w:val="000000"/>
              </w:rPr>
            </w:pPr>
            <w:r w:rsidRPr="0074412C">
              <w:rPr>
                <w:color w:val="000000"/>
              </w:rPr>
              <w:t>The VA Employee Education System is accredited by the Accreditation Council for Continuing Medical Education to provide continuing medical education for physicians.</w:t>
            </w:r>
          </w:p>
        </w:tc>
      </w:tr>
    </w:tbl>
    <w:p w:rsidR="00F3642D" w:rsidRPr="0074412C" w:rsidRDefault="00F3642D" w:rsidP="00F3642D">
      <w:pPr>
        <w:pStyle w:val="Heading2"/>
        <w:rPr>
          <w:color w:val="000000"/>
        </w:rPr>
      </w:pPr>
      <w:r w:rsidRPr="0074412C">
        <w:rPr>
          <w:color w:val="000000"/>
        </w:rPr>
        <w:t>American Nurses Credentialing Center (ANCC)</w:t>
      </w:r>
    </w:p>
    <w:p w:rsidR="00F3642D" w:rsidRPr="0074412C" w:rsidRDefault="00F3642D" w:rsidP="00F3642D">
      <w:pPr>
        <w:ind w:left="900"/>
        <w:rPr>
          <w:color w:val="000000"/>
        </w:rPr>
      </w:pPr>
      <w:r w:rsidRPr="0074412C">
        <w:rPr>
          <w:color w:val="000000"/>
        </w:rPr>
        <w:t>V</w:t>
      </w:r>
      <w:r>
        <w:rPr>
          <w:color w:val="000000"/>
        </w:rPr>
        <w:t>H</w:t>
      </w:r>
      <w:r w:rsidRPr="0074412C">
        <w:rPr>
          <w:color w:val="000000"/>
        </w:rPr>
        <w:t>A Employee Education System is accredited as a provider of continuing nursing education by the American Nurses Credentialing Center's Commission on Accreditation.</w:t>
      </w:r>
    </w:p>
    <w:p w:rsidR="00F3642D" w:rsidRPr="00D87A98" w:rsidRDefault="00F3642D" w:rsidP="00D87A98">
      <w:pPr>
        <w:ind w:left="900"/>
        <w:rPr>
          <w:i/>
          <w:color w:val="000000"/>
        </w:rPr>
      </w:pPr>
      <w:r w:rsidRPr="0074412C">
        <w:rPr>
          <w:b/>
          <w:i/>
          <w:color w:val="000000"/>
        </w:rPr>
        <w:t>Note:</w:t>
      </w:r>
      <w:r w:rsidRPr="0074412C">
        <w:rPr>
          <w:i/>
          <w:color w:val="000000"/>
        </w:rPr>
        <w:t xml:space="preserve"> ANCC continuing nursing education contact hours are not accepted by the California Board of Registered Nursing (CA BRN) toward license renewal for CA-licensed registered nurses (RNs) and advanced practice nurses (APNs), unless the CA-licensed nurse-participants are physically outside of the state of CA when they start and complete activities sponsored by an ANCC accredited provider of continuing education for nurses.</w:t>
      </w:r>
    </w:p>
    <w:p w:rsidR="00F3642D" w:rsidRPr="00A61E50" w:rsidRDefault="00F3642D" w:rsidP="00F3642D">
      <w:pPr>
        <w:pStyle w:val="Heading1"/>
        <w:rPr>
          <w:rFonts w:eastAsia="Times New Roman"/>
        </w:rPr>
      </w:pPr>
      <w:r w:rsidRPr="00A61E50">
        <w:rPr>
          <w:rFonts w:eastAsia="Times New Roman"/>
        </w:rPr>
        <w:t>Designation of Continuing Education</w:t>
      </w:r>
    </w:p>
    <w:p w:rsidR="00F3642D" w:rsidRDefault="00F3642D" w:rsidP="00F3642D">
      <w:pPr>
        <w:pStyle w:val="Heading2"/>
        <w:rPr>
          <w:color w:val="000000"/>
        </w:rPr>
      </w:pPr>
      <w:r w:rsidRPr="00DE4583">
        <w:rPr>
          <w:color w:val="000000"/>
        </w:rPr>
        <w:t>Joint Accreditation for Interprofessional Continuing Education</w:t>
      </w:r>
      <w:r>
        <w:rPr>
          <w:color w:val="000000"/>
        </w:rPr>
        <w:t xml:space="preserve"> </w:t>
      </w:r>
      <w:r w:rsidRPr="00AD3211">
        <w:t>(JA IPCE)</w:t>
      </w:r>
    </w:p>
    <w:p w:rsidR="00F3642D" w:rsidRDefault="00F3642D" w:rsidP="00F3642D">
      <w:r>
        <w:rPr>
          <w:noProof/>
        </w:rPr>
        <w:drawing>
          <wp:anchor distT="0" distB="0" distL="114300" distR="114300" simplePos="0" relativeHeight="251670528" behindDoc="0" locked="0" layoutInCell="1" allowOverlap="1" wp14:anchorId="7771C387" wp14:editId="5872B3EB">
            <wp:simplePos x="0" y="0"/>
            <wp:positionH relativeFrom="margin">
              <wp:posOffset>0</wp:posOffset>
            </wp:positionH>
            <wp:positionV relativeFrom="paragraph">
              <wp:posOffset>15240</wp:posOffset>
            </wp:positionV>
            <wp:extent cx="933450" cy="666750"/>
            <wp:effectExtent l="0" t="0" r="0" b="0"/>
            <wp:wrapThrough wrapText="bothSides">
              <wp:wrapPolygon edited="0">
                <wp:start x="0" y="0"/>
                <wp:lineTo x="0" y="20983"/>
                <wp:lineTo x="21159" y="20983"/>
                <wp:lineTo x="2115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P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3450" cy="666750"/>
                    </a:xfrm>
                    <a:prstGeom prst="rect">
                      <a:avLst/>
                    </a:prstGeom>
                  </pic:spPr>
                </pic:pic>
              </a:graphicData>
            </a:graphic>
          </wp:anchor>
        </w:drawing>
      </w:r>
      <w:r>
        <w:t xml:space="preserve">This activity was planned by and for the healthcare team, and learners will </w:t>
      </w:r>
    </w:p>
    <w:p w:rsidR="00F3642D" w:rsidRPr="00D87A98" w:rsidRDefault="00F3642D" w:rsidP="00F3642D">
      <w:pPr>
        <w:rPr>
          <w:sz w:val="22"/>
          <w:szCs w:val="22"/>
        </w:rPr>
      </w:pPr>
      <w:r>
        <w:t xml:space="preserve">receive  </w:t>
      </w:r>
      <w:sdt>
        <w:sdtPr>
          <w:rPr>
            <w:rFonts w:eastAsia="Calibri"/>
            <w:color w:val="000000"/>
          </w:rPr>
          <w:alias w:val="Enter IPCE Credits"/>
          <w:tag w:val="IPCE Credits"/>
          <w:id w:val="-1991476354"/>
          <w:placeholder>
            <w:docPart w:val="B46428E3DB4F4A278EBCA31007B3442C"/>
          </w:placeholder>
        </w:sdtPr>
        <w:sdtEndPr/>
        <w:sdtContent>
          <w:r w:rsidR="0035006A">
            <w:rPr>
              <w:rFonts w:eastAsia="Calibri"/>
              <w:color w:val="000000"/>
            </w:rPr>
            <w:t>1</w:t>
          </w:r>
        </w:sdtContent>
      </w:sdt>
      <w:r>
        <w:rPr>
          <w:rFonts w:eastAsia="Calibri"/>
          <w:color w:val="000000"/>
        </w:rPr>
        <w:t xml:space="preserve"> Interprofessional Continuing Education </w:t>
      </w:r>
      <w:r w:rsidRPr="009A0016">
        <w:rPr>
          <w:rFonts w:eastAsia="Calibri"/>
          <w:color w:val="000000"/>
        </w:rPr>
        <w:t>(IPCE)</w:t>
      </w:r>
      <w:r>
        <w:rPr>
          <w:rFonts w:eastAsia="Calibri"/>
          <w:color w:val="000000"/>
        </w:rPr>
        <w:t xml:space="preserve"> credits for learning and change. </w:t>
      </w:r>
      <w:r w:rsidR="00380AD5">
        <w:t>(JA IPCE might not be recognized by all state boards. Please also print your accredited certificate for your professional practice for re-licensure purpose.)</w:t>
      </w:r>
    </w:p>
    <w:p w:rsidR="00F3642D" w:rsidRPr="00A61E50" w:rsidRDefault="00F3642D" w:rsidP="00F3642D">
      <w:pPr>
        <w:pStyle w:val="Heading2"/>
      </w:pPr>
      <w:r w:rsidRPr="00A61E50">
        <w:t>Accreditation Council for Continuing Medical Education (ACCME)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632"/>
      </w:tblGrid>
      <w:tr w:rsidR="00F3642D" w:rsidRPr="00A61E50" w:rsidTr="008432B6">
        <w:tc>
          <w:tcPr>
            <w:tcW w:w="1728" w:type="dxa"/>
          </w:tcPr>
          <w:p w:rsidR="00F3642D" w:rsidRPr="00A61E50" w:rsidRDefault="00F3642D" w:rsidP="008432B6">
            <w:pPr>
              <w:rPr>
                <w:rFonts w:eastAsia="Calibri"/>
              </w:rPr>
            </w:pPr>
            <w:r w:rsidRPr="00A61E50">
              <w:rPr>
                <w:rFonts w:eastAsia="Calibri"/>
                <w:noProof/>
              </w:rPr>
              <w:drawing>
                <wp:inline distT="0" distB="0" distL="0" distR="0" wp14:anchorId="24E96705" wp14:editId="2921E184">
                  <wp:extent cx="945162" cy="868939"/>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ME Logo.png"/>
                          <pic:cNvPicPr/>
                        </pic:nvPicPr>
                        <pic:blipFill>
                          <a:blip r:embed="rId13">
                            <a:extLst>
                              <a:ext uri="{28A0092B-C50C-407E-A947-70E740481C1C}">
                                <a14:useLocalDpi xmlns:a14="http://schemas.microsoft.com/office/drawing/2010/main" val="0"/>
                              </a:ext>
                            </a:extLst>
                          </a:blip>
                          <a:stretch>
                            <a:fillRect/>
                          </a:stretch>
                        </pic:blipFill>
                        <pic:spPr>
                          <a:xfrm>
                            <a:off x="0" y="0"/>
                            <a:ext cx="945162" cy="868939"/>
                          </a:xfrm>
                          <a:prstGeom prst="rect">
                            <a:avLst/>
                          </a:prstGeom>
                        </pic:spPr>
                      </pic:pic>
                    </a:graphicData>
                  </a:graphic>
                </wp:inline>
              </w:drawing>
            </w:r>
          </w:p>
        </w:tc>
        <w:tc>
          <w:tcPr>
            <w:tcW w:w="7848" w:type="dxa"/>
          </w:tcPr>
          <w:p w:rsidR="00F3642D" w:rsidRPr="00DC297A" w:rsidRDefault="00F3642D" w:rsidP="008432B6">
            <w:pPr>
              <w:rPr>
                <w:rFonts w:eastAsia="Calibri"/>
                <w:color w:val="000000"/>
              </w:rPr>
            </w:pPr>
            <w:r w:rsidRPr="00A61E50">
              <w:rPr>
                <w:rFonts w:eastAsia="Calibri"/>
                <w:color w:val="000000"/>
              </w:rPr>
              <w:t xml:space="preserve">The VA Employee Education System designates this </w:t>
            </w:r>
            <w:sdt>
              <w:sdtPr>
                <w:rPr>
                  <w:rFonts w:eastAsia="Calibri"/>
                </w:rPr>
                <w:alias w:val="Select a Learning Format"/>
                <w:tag w:val="Learning Format"/>
                <w:id w:val="1596752183"/>
                <w:placeholder>
                  <w:docPart w:val="24D5FCC7FC3E482F99841D13D83F4E79"/>
                </w:placeholder>
                <w:dropDownList>
                  <w:listItem w:displayText="&lt;&lt;choose an item&gt;&gt;" w:value="&lt;&lt;choose an item&gt;&gt;"/>
                  <w:listItem w:displayText="live activity" w:value="live activity"/>
                  <w:listItem w:displayText="enduring material" w:value="enduring material"/>
                  <w:listItem w:displayText="journal-based CME activity" w:value="journal-based CME activity"/>
                </w:dropDownList>
              </w:sdtPr>
              <w:sdtEndPr/>
              <w:sdtContent>
                <w:r w:rsidR="002D143D">
                  <w:rPr>
                    <w:rFonts w:eastAsia="Calibri"/>
                  </w:rPr>
                  <w:t>enduring material</w:t>
                </w:r>
              </w:sdtContent>
            </w:sdt>
            <w:r w:rsidRPr="00A61E50">
              <w:rPr>
                <w:rFonts w:eastAsia="Calibri"/>
              </w:rPr>
              <w:t xml:space="preserve"> </w:t>
            </w:r>
            <w:r w:rsidRPr="00A61E50">
              <w:rPr>
                <w:rFonts w:eastAsia="Calibri"/>
                <w:color w:val="000000"/>
              </w:rPr>
              <w:t xml:space="preserve">for a maximum of </w:t>
            </w:r>
            <w:bookmarkStart w:id="3" w:name="_Hlk534710645"/>
            <w:sdt>
              <w:sdtPr>
                <w:rPr>
                  <w:rFonts w:eastAsia="Calibri"/>
                  <w:color w:val="000000"/>
                </w:rPr>
                <w:alias w:val="Enter ACCME Credits"/>
                <w:tag w:val="ACCME Credits"/>
                <w:id w:val="1710763979"/>
                <w:placeholder>
                  <w:docPart w:val="E3B31D3773AF4782A6E0D136ABA77790"/>
                </w:placeholder>
              </w:sdtPr>
              <w:sdtEndPr/>
              <w:sdtContent>
                <w:r w:rsidR="0035006A">
                  <w:rPr>
                    <w:rFonts w:eastAsia="Calibri"/>
                    <w:color w:val="000000"/>
                  </w:rPr>
                  <w:t>1</w:t>
                </w:r>
              </w:sdtContent>
            </w:sdt>
            <w:bookmarkEnd w:id="3"/>
            <w:r w:rsidRPr="00A61E50">
              <w:rPr>
                <w:rFonts w:eastAsia="Calibri"/>
                <w:color w:val="000000"/>
              </w:rPr>
              <w:t xml:space="preserve"> </w:t>
            </w:r>
            <w:r w:rsidRPr="00A61E50">
              <w:rPr>
                <w:rFonts w:eastAsia="Calibri"/>
                <w:i/>
                <w:color w:val="000000"/>
              </w:rPr>
              <w:t>AMA PRA Category 1 Credit(s)</w:t>
            </w:r>
            <w:r w:rsidRPr="00A61E50">
              <w:rPr>
                <w:rFonts w:eastAsia="Calibri"/>
                <w:color w:val="000000"/>
              </w:rPr>
              <w:t xml:space="preserve"> ™. Physicians should claim only credit commensurate with the extent of their</w:t>
            </w:r>
            <w:r>
              <w:rPr>
                <w:rFonts w:eastAsia="Calibri"/>
                <w:color w:val="000000"/>
              </w:rPr>
              <w:t xml:space="preserve"> participation in the activity.</w:t>
            </w:r>
          </w:p>
        </w:tc>
      </w:tr>
    </w:tbl>
    <w:p w:rsidR="00F3642D" w:rsidRPr="00A61E50" w:rsidRDefault="00F3642D" w:rsidP="00F3642D">
      <w:pPr>
        <w:pStyle w:val="Heading2"/>
      </w:pPr>
      <w:r>
        <w:t>ACCME non-physician c</w:t>
      </w:r>
      <w:r w:rsidRPr="00A61E50">
        <w:t>ertificate option</w:t>
      </w:r>
      <w:r>
        <w:t xml:space="preserve"> (ACCME-NP)</w:t>
      </w:r>
    </w:p>
    <w:p w:rsidR="00F3642D" w:rsidRDefault="00F3642D" w:rsidP="00F3642D">
      <w:pPr>
        <w:ind w:left="900"/>
      </w:pPr>
      <w:r w:rsidRPr="00A61E50">
        <w:rPr>
          <w:rFonts w:eastAsia="Calibri"/>
          <w:color w:val="000000"/>
        </w:rPr>
        <w:t xml:space="preserve">This course provides </w:t>
      </w:r>
      <w:r w:rsidRPr="00A61E50">
        <w:rPr>
          <w:rFonts w:eastAsia="Calibri"/>
          <w:i/>
          <w:color w:val="000000"/>
        </w:rPr>
        <w:t>Category 1 AMA Physicians Recognition Award</w:t>
      </w:r>
      <w:r w:rsidRPr="00A61E50">
        <w:rPr>
          <w:rFonts w:eastAsia="Calibri"/>
          <w:color w:val="000000"/>
        </w:rPr>
        <w:t xml:space="preserve">™ CME credit (ACCME) for physicians. </w:t>
      </w:r>
      <w:r w:rsidRPr="00A61E50">
        <w:rPr>
          <w:rFonts w:eastAsia="Calibri"/>
          <w:b/>
          <w:bCs/>
        </w:rPr>
        <w:t>ACCME – N</w:t>
      </w:r>
      <w:r>
        <w:rPr>
          <w:rFonts w:eastAsia="Calibri"/>
          <w:b/>
          <w:bCs/>
        </w:rPr>
        <w:t>P</w:t>
      </w:r>
      <w:r w:rsidRPr="00A61E50">
        <w:rPr>
          <w:rFonts w:eastAsia="Calibri"/>
          <w:b/>
          <w:bCs/>
        </w:rPr>
        <w:t xml:space="preserve"> (or ACCME-Non-Physician)</w:t>
      </w:r>
      <w:r w:rsidRPr="00A61E50">
        <w:rPr>
          <w:rFonts w:eastAsia="Calibri"/>
          <w:color w:val="000000"/>
        </w:rPr>
        <w:t xml:space="preserve"> may be used to provide attendees other than MDs, DOs a certificate that documents their attendance, and indicates that the accredited provider offered </w:t>
      </w:r>
      <w:r w:rsidRPr="00A61E50">
        <w:rPr>
          <w:rFonts w:eastAsia="Calibri"/>
          <w:i/>
          <w:color w:val="000000"/>
        </w:rPr>
        <w:t>Category 1 AMA Physicians Recognition Award</w:t>
      </w:r>
      <w:r w:rsidRPr="00A61E50">
        <w:rPr>
          <w:rFonts w:eastAsia="Calibri"/>
          <w:color w:val="000000"/>
        </w:rPr>
        <w:t>™ CME credit for the course or activity. ACCME – Non-Physician refers to healthcare professionals other than physicians.</w:t>
      </w:r>
      <w:r w:rsidRPr="004B382B">
        <w:t xml:space="preserve"> </w:t>
      </w:r>
    </w:p>
    <w:p w:rsidR="0035006A" w:rsidRDefault="0035006A">
      <w:pPr>
        <w:spacing w:after="200" w:line="276" w:lineRule="auto"/>
        <w:rPr>
          <w:b/>
          <w:i/>
          <w:color w:val="000000"/>
        </w:rPr>
      </w:pPr>
      <w:r>
        <w:rPr>
          <w:color w:val="000000"/>
        </w:rPr>
        <w:br w:type="page"/>
      </w:r>
    </w:p>
    <w:p w:rsidR="00F3642D" w:rsidRPr="008E7E27" w:rsidRDefault="00F3642D" w:rsidP="00F3642D">
      <w:pPr>
        <w:pStyle w:val="Heading2"/>
        <w:rPr>
          <w:color w:val="000000"/>
        </w:rPr>
      </w:pPr>
      <w:r w:rsidRPr="008E7E27">
        <w:rPr>
          <w:color w:val="000000"/>
        </w:rPr>
        <w:lastRenderedPageBreak/>
        <w:t>American Nurses Credentialing Center (ANCC)</w:t>
      </w:r>
    </w:p>
    <w:p w:rsidR="00F3642D" w:rsidRPr="008E7E27" w:rsidRDefault="00F3642D" w:rsidP="00F3642D">
      <w:pPr>
        <w:ind w:left="900"/>
        <w:rPr>
          <w:color w:val="000000"/>
        </w:rPr>
      </w:pPr>
      <w:r w:rsidRPr="008E7E27">
        <w:rPr>
          <w:color w:val="000000"/>
        </w:rPr>
        <w:t>V</w:t>
      </w:r>
      <w:r>
        <w:rPr>
          <w:color w:val="000000"/>
        </w:rPr>
        <w:t>H</w:t>
      </w:r>
      <w:r w:rsidRPr="008E7E27">
        <w:rPr>
          <w:color w:val="000000"/>
        </w:rPr>
        <w:t xml:space="preserve">A Employee Education System designates this educational activity for </w:t>
      </w:r>
      <w:sdt>
        <w:sdtPr>
          <w:rPr>
            <w:color w:val="000000"/>
          </w:rPr>
          <w:alias w:val="Enter ANCC Contact Hours"/>
          <w:tag w:val="ANCC Contact Hours"/>
          <w:id w:val="491998604"/>
          <w:placeholder>
            <w:docPart w:val="8EFEB21858964E54A849D6FE12281ED5"/>
          </w:placeholder>
        </w:sdtPr>
        <w:sdtEndPr/>
        <w:sdtContent>
          <w:r w:rsidR="0035006A">
            <w:rPr>
              <w:color w:val="000000"/>
            </w:rPr>
            <w:t>1</w:t>
          </w:r>
        </w:sdtContent>
      </w:sdt>
      <w:r w:rsidRPr="008E7E27">
        <w:rPr>
          <w:color w:val="000000"/>
        </w:rPr>
        <w:t xml:space="preserve"> contact hours in continuing nursing education.</w:t>
      </w:r>
    </w:p>
    <w:p w:rsidR="00F3642D" w:rsidRPr="00895038" w:rsidRDefault="00F3642D" w:rsidP="00F3642D">
      <w:pPr>
        <w:ind w:left="900"/>
      </w:pPr>
      <w:r w:rsidRPr="00093BCC">
        <w:rPr>
          <w:rStyle w:val="Strong"/>
        </w:rPr>
        <w:t>Note:</w:t>
      </w:r>
      <w:r w:rsidRPr="008E7E27">
        <w:rPr>
          <w:color w:val="000000"/>
        </w:rPr>
        <w:t xml:space="preserve">  ANCC continuing nursing education contact hours are not accepted by the California Board of Registered Nursing (CA BRN) toward license renewal for CA-licensed registered nurses (RNs) and advanced practice nurses (APNs), unless the CA-licensed nurse-participants are physically outside of the state of CA when they start and complete activities sponsored by an ANCC accredited provider of continuing education for nurses</w:t>
      </w:r>
      <w:r w:rsidRPr="00895038">
        <w:t>.</w:t>
      </w:r>
    </w:p>
    <w:p w:rsidR="00F3642D" w:rsidRPr="0074412C" w:rsidRDefault="00F3642D" w:rsidP="00F3642D">
      <w:pPr>
        <w:pStyle w:val="Heading2"/>
        <w:rPr>
          <w:color w:val="000000"/>
        </w:rPr>
      </w:pPr>
      <w:r w:rsidRPr="0074412C">
        <w:rPr>
          <w:color w:val="000000"/>
        </w:rPr>
        <w:t>American Psychological Association (APA)</w:t>
      </w:r>
    </w:p>
    <w:p w:rsidR="00F3642D" w:rsidRPr="0074412C" w:rsidRDefault="00F3642D" w:rsidP="00F3642D">
      <w:pPr>
        <w:ind w:left="900"/>
        <w:rPr>
          <w:color w:val="000000"/>
        </w:rPr>
      </w:pPr>
      <w:r>
        <w:rPr>
          <w:noProof/>
        </w:rPr>
        <w:drawing>
          <wp:anchor distT="0" distB="0" distL="114300" distR="114300" simplePos="0" relativeHeight="251664384" behindDoc="1" locked="0" layoutInCell="1" allowOverlap="1" wp14:anchorId="6323A3C8" wp14:editId="694F23DE">
            <wp:simplePos x="0" y="0"/>
            <wp:positionH relativeFrom="column">
              <wp:posOffset>0</wp:posOffset>
            </wp:positionH>
            <wp:positionV relativeFrom="paragraph">
              <wp:posOffset>41275</wp:posOffset>
            </wp:positionV>
            <wp:extent cx="637540" cy="621665"/>
            <wp:effectExtent l="0" t="0" r="0" b="6985"/>
            <wp:wrapTight wrapText="bothSides">
              <wp:wrapPolygon edited="0">
                <wp:start x="0" y="0"/>
                <wp:lineTo x="0" y="21181"/>
                <wp:lineTo x="20653" y="21181"/>
                <wp:lineTo x="2065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7540" cy="621665"/>
                    </a:xfrm>
                    <a:prstGeom prst="rect">
                      <a:avLst/>
                    </a:prstGeom>
                  </pic:spPr>
                </pic:pic>
              </a:graphicData>
            </a:graphic>
            <wp14:sizeRelH relativeFrom="page">
              <wp14:pctWidth>0</wp14:pctWidth>
            </wp14:sizeRelH>
            <wp14:sizeRelV relativeFrom="page">
              <wp14:pctHeight>0</wp14:pctHeight>
            </wp14:sizeRelV>
          </wp:anchor>
        </w:drawing>
      </w:r>
      <w:r w:rsidRPr="0074412C">
        <w:rPr>
          <w:color w:val="000000"/>
        </w:rPr>
        <w:t>The</w:t>
      </w:r>
      <w:r>
        <w:rPr>
          <w:color w:val="000000"/>
        </w:rPr>
        <w:t xml:space="preserve"> </w:t>
      </w:r>
      <w:r>
        <w:t>Veterans Health Administration, Employee Education System</w:t>
      </w:r>
      <w:r w:rsidRPr="0074412C">
        <w:rPr>
          <w:color w:val="000000"/>
        </w:rPr>
        <w:t xml:space="preserve"> is approved by the American Psychological Association to sponsor continuing education for psychologists. The</w:t>
      </w:r>
      <w:r>
        <w:rPr>
          <w:color w:val="000000"/>
        </w:rPr>
        <w:t xml:space="preserve"> </w:t>
      </w:r>
      <w:r>
        <w:t>Veterans Health Administration, Employee Education System</w:t>
      </w:r>
      <w:r w:rsidRPr="0074412C">
        <w:rPr>
          <w:color w:val="000000"/>
        </w:rPr>
        <w:t xml:space="preserve"> maintains responsibility for this program and its content.</w:t>
      </w:r>
    </w:p>
    <w:p w:rsidR="00F3642D" w:rsidRPr="008E7E27" w:rsidRDefault="00F3642D" w:rsidP="00F3642D">
      <w:pPr>
        <w:ind w:left="900"/>
        <w:rPr>
          <w:color w:val="000000"/>
        </w:rPr>
      </w:pPr>
      <w:r>
        <w:t xml:space="preserve">    This activity is approved for </w:t>
      </w:r>
      <w:sdt>
        <w:sdtPr>
          <w:alias w:val="Enter APA Hours"/>
          <w:tag w:val="APA Hours"/>
          <w:id w:val="680788516"/>
          <w:placeholder>
            <w:docPart w:val="65C089023B694C0BB015C00159D97242"/>
          </w:placeholder>
        </w:sdtPr>
        <w:sdtEndPr/>
        <w:sdtContent>
          <w:r w:rsidR="0035006A">
            <w:t>1</w:t>
          </w:r>
        </w:sdtContent>
      </w:sdt>
      <w:r w:rsidRPr="00895038">
        <w:t xml:space="preserve"> </w:t>
      </w:r>
      <w:r w:rsidRPr="008E7E27">
        <w:rPr>
          <w:color w:val="000000"/>
        </w:rPr>
        <w:t>hour</w:t>
      </w:r>
      <w:r>
        <w:rPr>
          <w:color w:val="000000"/>
        </w:rPr>
        <w:t>(</w:t>
      </w:r>
      <w:r w:rsidRPr="008E7E27">
        <w:rPr>
          <w:color w:val="000000"/>
        </w:rPr>
        <w:t>s</w:t>
      </w:r>
      <w:r>
        <w:rPr>
          <w:color w:val="000000"/>
        </w:rPr>
        <w:t>)</w:t>
      </w:r>
      <w:r w:rsidRPr="008E7E27">
        <w:rPr>
          <w:color w:val="000000"/>
        </w:rPr>
        <w:t xml:space="preserve"> of continuing education credit. </w:t>
      </w:r>
    </w:p>
    <w:p w:rsidR="00F3642D" w:rsidRDefault="00F3642D" w:rsidP="00F3642D">
      <w:pPr>
        <w:pStyle w:val="Heading2"/>
        <w:rPr>
          <w:color w:val="000000"/>
        </w:rPr>
      </w:pPr>
      <w:r w:rsidRPr="008E7E27">
        <w:rPr>
          <w:color w:val="000000"/>
        </w:rPr>
        <w:t>Association of Social Work Boards (ASWB)</w:t>
      </w:r>
    </w:p>
    <w:p w:rsidR="00F3642D" w:rsidRPr="00807FAD" w:rsidRDefault="00F3642D" w:rsidP="00F3642D">
      <w:pPr>
        <w:ind w:left="720"/>
      </w:pPr>
      <w:r>
        <w:rPr>
          <w:noProof/>
        </w:rPr>
        <w:drawing>
          <wp:inline distT="0" distB="0" distL="0" distR="0" wp14:anchorId="1C1FF14A" wp14:editId="10785E1B">
            <wp:extent cx="803672" cy="38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E.jpg"/>
                    <pic:cNvPicPr/>
                  </pic:nvPicPr>
                  <pic:blipFill>
                    <a:blip r:embed="rId16">
                      <a:extLst>
                        <a:ext uri="{28A0092B-C50C-407E-A947-70E740481C1C}">
                          <a14:useLocalDpi xmlns:a14="http://schemas.microsoft.com/office/drawing/2010/main" val="0"/>
                        </a:ext>
                      </a:extLst>
                    </a:blip>
                    <a:stretch>
                      <a:fillRect/>
                    </a:stretch>
                  </pic:blipFill>
                  <pic:spPr>
                    <a:xfrm>
                      <a:off x="0" y="0"/>
                      <a:ext cx="803672" cy="381000"/>
                    </a:xfrm>
                    <a:prstGeom prst="rect">
                      <a:avLst/>
                    </a:prstGeom>
                  </pic:spPr>
                </pic:pic>
              </a:graphicData>
            </a:graphic>
          </wp:inline>
        </w:drawing>
      </w:r>
      <w:r w:rsidRPr="004841E4">
        <w:t xml:space="preserve"> </w:t>
      </w:r>
      <w:r>
        <w:t>As a Jointly Accredited Organization, VHA Employee Education System is approved to offer social work continuing education by the Association of Social Work Boards (ASWB) Approved Continuing Education (ACE) program. Organizations, not individual courses, are approved under this program. State and provincial regulatory boards have the final authority to determine whether an individual course may be accepted for continuing education credit. VHA Employee Education System maintains responsibility for this course. Social workers completing this course receive</w:t>
      </w:r>
      <w:r w:rsidRPr="004841E4">
        <w:t xml:space="preserve"> </w:t>
      </w:r>
      <w:sdt>
        <w:sdtPr>
          <w:alias w:val="Enter ASWB Clock Hourse"/>
          <w:tag w:val="ASWB Clock Hourse"/>
          <w:id w:val="491999479"/>
          <w:placeholder>
            <w:docPart w:val="155DD8E5EFDD48AC9EAEED1B43796F8C"/>
          </w:placeholder>
        </w:sdtPr>
        <w:sdtEndPr/>
        <w:sdtContent>
          <w:r w:rsidR="0035006A">
            <w:t>1</w:t>
          </w:r>
        </w:sdtContent>
      </w:sdt>
      <w:r>
        <w:t xml:space="preserve">  </w:t>
      </w:r>
      <w:sdt>
        <w:sdtPr>
          <w:rPr>
            <w:rFonts w:eastAsia="Calibri"/>
            <w:color w:val="000000"/>
          </w:rPr>
          <w:alias w:val="ASWB Type"/>
          <w:tag w:val="ASWB Type"/>
          <w:id w:val="935634239"/>
          <w:placeholder>
            <w:docPart w:val="F86137E5ED7C4AA3820C25418047A5F2"/>
          </w:placeholder>
          <w:dropDownList>
            <w:listItem w:value="Choose ASWB Type"/>
            <w:listItem w:displayText="Clinical" w:value="Clinical"/>
            <w:listItem w:displayText="Ethics" w:value="Ethics"/>
          </w:dropDownList>
        </w:sdtPr>
        <w:sdtEndPr/>
        <w:sdtContent>
          <w:r w:rsidR="0035006A">
            <w:rPr>
              <w:rFonts w:eastAsia="Calibri"/>
              <w:color w:val="000000"/>
            </w:rPr>
            <w:t>Clinical</w:t>
          </w:r>
        </w:sdtContent>
      </w:sdt>
      <w:r w:rsidR="00D211FF">
        <w:rPr>
          <w:rFonts w:eastAsia="Calibri"/>
          <w:color w:val="000000"/>
        </w:rPr>
        <w:t xml:space="preserve"> continuing education clock hours. </w:t>
      </w:r>
    </w:p>
    <w:p w:rsidR="00F3642D" w:rsidRPr="00991CB7" w:rsidRDefault="00F3642D" w:rsidP="00F3642D">
      <w:pPr>
        <w:pStyle w:val="Heading2"/>
      </w:pPr>
      <w:r w:rsidRPr="00991CB7">
        <w:t>New York State Education Department (NYSED) Social Work Board</w:t>
      </w:r>
    </w:p>
    <w:p w:rsidR="00F3642D" w:rsidRPr="001F2A50" w:rsidRDefault="00F3642D" w:rsidP="00F3642D">
      <w:pPr>
        <w:ind w:left="720"/>
      </w:pPr>
      <w:r w:rsidRPr="001F2A50">
        <w:t>The Department of Veterans Affairs, Employee Education System SW CPE is recognized by the New York State Education Department's State Board for Social Work as an approved provider of continuing education for licensed social workers #0065.</w:t>
      </w:r>
    </w:p>
    <w:p w:rsidR="00F3642D" w:rsidRPr="001F2A50" w:rsidRDefault="00F3642D" w:rsidP="00F3642D">
      <w:pPr>
        <w:ind w:left="720"/>
      </w:pPr>
      <w:r w:rsidRPr="001F2A50">
        <w:rPr>
          <w:color w:val="000000"/>
        </w:rPr>
        <w:t xml:space="preserve">Social workers will receive </w:t>
      </w:r>
      <w:sdt>
        <w:sdtPr>
          <w:rPr>
            <w:color w:val="000000"/>
          </w:rPr>
          <w:alias w:val="Enter NYSED Hours"/>
          <w:tag w:val="NYSED Hours"/>
          <w:id w:val="1399635155"/>
          <w:placeholder>
            <w:docPart w:val="B49E116177B74C6599623FF0417AD840"/>
          </w:placeholder>
        </w:sdtPr>
        <w:sdtEndPr/>
        <w:sdtContent>
          <w:r w:rsidR="0035006A">
            <w:rPr>
              <w:color w:val="000000"/>
            </w:rPr>
            <w:t>1</w:t>
          </w:r>
        </w:sdtContent>
      </w:sdt>
      <w:r w:rsidRPr="001F2A50">
        <w:t xml:space="preserve"> </w:t>
      </w:r>
      <w:r w:rsidRPr="001F2A50">
        <w:rPr>
          <w:color w:val="000000"/>
        </w:rPr>
        <w:t>continuing education clock hours for participating in this course.</w:t>
      </w:r>
    </w:p>
    <w:p w:rsidR="00F3642D" w:rsidRPr="008E7E27" w:rsidRDefault="00F3642D" w:rsidP="00F3642D">
      <w:pPr>
        <w:pStyle w:val="Heading1"/>
        <w:spacing w:before="360"/>
        <w:rPr>
          <w:color w:val="000000"/>
        </w:rPr>
      </w:pPr>
      <w:r w:rsidRPr="008E7E27">
        <w:rPr>
          <w:color w:val="000000"/>
        </w:rPr>
        <w:t>Statement of Participation</w:t>
      </w:r>
    </w:p>
    <w:p w:rsidR="00F3642D" w:rsidRDefault="00F3642D" w:rsidP="00F3642D">
      <w:pPr>
        <w:spacing w:after="0"/>
      </w:pPr>
      <w:r>
        <w:t xml:space="preserve">A certificate of completion will be awarded to participants and accreditation records will be on file at the Employee Education System. In order to receive a certificate of completion from EES, you must register in the TMS, attend 100% of the program and complete the evaluation as directed, </w:t>
      </w:r>
      <w:r w:rsidRPr="00136219">
        <w:t xml:space="preserve">and then: go into your Completed Work, </w:t>
      </w:r>
      <w:r>
        <w:t>h</w:t>
      </w:r>
      <w:r w:rsidRPr="00136219">
        <w:t>over over the title, and choose View Details to print your accredited certificate</w:t>
      </w:r>
      <w:r>
        <w:t xml:space="preserve">. </w:t>
      </w:r>
    </w:p>
    <w:p w:rsidR="00F3642D" w:rsidRPr="008E7E27" w:rsidRDefault="00F3642D" w:rsidP="00F3642D">
      <w:pPr>
        <w:pStyle w:val="Heading1"/>
      </w:pPr>
      <w:r w:rsidRPr="008E7E27">
        <w:lastRenderedPageBreak/>
        <w:t>Report of Training</w:t>
      </w:r>
    </w:p>
    <w:p w:rsidR="00F3642D" w:rsidRDefault="00F3642D" w:rsidP="00F3642D">
      <w:pPr>
        <w:spacing w:after="0"/>
        <w:rPr>
          <w:color w:val="000000"/>
        </w:rPr>
      </w:pPr>
      <w:r w:rsidRPr="008E7E27">
        <w:rPr>
          <w:color w:val="000000"/>
        </w:rPr>
        <w:t>It is the program participant’s responsibility to ensure that this training is documented in the appropriate location according to his/her locally prescribed process.</w:t>
      </w:r>
    </w:p>
    <w:p w:rsidR="00F3642D" w:rsidRPr="00D87A98" w:rsidRDefault="00F3642D" w:rsidP="001D0054">
      <w:pPr>
        <w:pStyle w:val="Heading1"/>
      </w:pPr>
      <w:r w:rsidRPr="00742EB1">
        <w:t>Program Schedule</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A0" w:firstRow="1" w:lastRow="0" w:firstColumn="1" w:lastColumn="0" w:noHBand="0" w:noVBand="0"/>
      </w:tblPr>
      <w:tblGrid>
        <w:gridCol w:w="1608"/>
        <w:gridCol w:w="4180"/>
        <w:gridCol w:w="1850"/>
        <w:gridCol w:w="1712"/>
      </w:tblGrid>
      <w:tr w:rsidR="00682D6E" w:rsidRPr="00C778CC" w:rsidTr="00682D6E">
        <w:trPr>
          <w:cantSplit/>
          <w:trHeight w:val="269"/>
          <w:tblHeader/>
        </w:trPr>
        <w:tc>
          <w:tcPr>
            <w:tcW w:w="1608" w:type="dxa"/>
            <w:tcBorders>
              <w:top w:val="single" w:sz="4" w:space="0" w:color="auto"/>
            </w:tcBorders>
            <w:vAlign w:val="center"/>
          </w:tcPr>
          <w:p w:rsidR="00682D6E" w:rsidRPr="008E7E27" w:rsidRDefault="00682D6E" w:rsidP="00E10346">
            <w:pPr>
              <w:spacing w:after="0"/>
              <w:jc w:val="center"/>
              <w:rPr>
                <w:b/>
                <w:color w:val="000000"/>
              </w:rPr>
            </w:pPr>
            <w:r>
              <w:rPr>
                <w:b/>
                <w:color w:val="000000"/>
              </w:rPr>
              <w:br w:type="page"/>
              <w:t>Minutes</w:t>
            </w:r>
          </w:p>
        </w:tc>
        <w:tc>
          <w:tcPr>
            <w:tcW w:w="4180" w:type="dxa"/>
            <w:tcBorders>
              <w:top w:val="single" w:sz="4" w:space="0" w:color="auto"/>
            </w:tcBorders>
            <w:vAlign w:val="center"/>
          </w:tcPr>
          <w:p w:rsidR="00682D6E" w:rsidRPr="008E7E27" w:rsidRDefault="00682D6E" w:rsidP="00E10346">
            <w:pPr>
              <w:spacing w:after="0"/>
              <w:jc w:val="center"/>
              <w:rPr>
                <w:b/>
                <w:color w:val="000000"/>
              </w:rPr>
            </w:pPr>
            <w:bookmarkStart w:id="4" w:name="_Objectives"/>
            <w:bookmarkEnd w:id="4"/>
            <w:r>
              <w:rPr>
                <w:b/>
                <w:color w:val="000000"/>
              </w:rPr>
              <w:t>Topic/Title</w:t>
            </w:r>
            <w:r w:rsidR="00927926">
              <w:rPr>
                <w:b/>
                <w:color w:val="000000"/>
              </w:rPr>
              <w:t xml:space="preserve"> of Content</w:t>
            </w:r>
          </w:p>
        </w:tc>
        <w:tc>
          <w:tcPr>
            <w:tcW w:w="1850" w:type="dxa"/>
            <w:tcBorders>
              <w:top w:val="single" w:sz="4" w:space="0" w:color="auto"/>
            </w:tcBorders>
            <w:vAlign w:val="center"/>
          </w:tcPr>
          <w:p w:rsidR="00682D6E" w:rsidRPr="008E7E27" w:rsidRDefault="00682D6E" w:rsidP="00E10346">
            <w:pPr>
              <w:spacing w:after="0"/>
              <w:jc w:val="center"/>
              <w:rPr>
                <w:b/>
                <w:color w:val="000000"/>
              </w:rPr>
            </w:pPr>
            <w:r w:rsidRPr="008E7E27">
              <w:rPr>
                <w:b/>
                <w:color w:val="000000"/>
              </w:rPr>
              <w:t>Faculty</w:t>
            </w:r>
          </w:p>
        </w:tc>
        <w:tc>
          <w:tcPr>
            <w:tcW w:w="1712" w:type="dxa"/>
            <w:tcBorders>
              <w:top w:val="single" w:sz="4" w:space="0" w:color="auto"/>
            </w:tcBorders>
          </w:tcPr>
          <w:p w:rsidR="00682D6E" w:rsidRPr="008E7E27" w:rsidRDefault="00682D6E" w:rsidP="00E10346">
            <w:pPr>
              <w:spacing w:after="0"/>
              <w:jc w:val="center"/>
              <w:rPr>
                <w:b/>
                <w:color w:val="000000"/>
              </w:rPr>
            </w:pPr>
            <w:r>
              <w:rPr>
                <w:b/>
                <w:color w:val="000000"/>
              </w:rPr>
              <w:t>Exam</w:t>
            </w:r>
          </w:p>
        </w:tc>
      </w:tr>
      <w:tr w:rsidR="00682D6E" w:rsidRPr="00C778CC" w:rsidTr="00682D6E">
        <w:trPr>
          <w:cantSplit/>
          <w:trHeight w:val="269"/>
        </w:trPr>
        <w:sdt>
          <w:sdtPr>
            <w:alias w:val="Enter Program Time"/>
            <w:tag w:val="Program Time"/>
            <w:id w:val="416668056"/>
          </w:sdtPr>
          <w:sdtEndPr/>
          <w:sdtContent>
            <w:sdt>
              <w:sdtPr>
                <w:alias w:val="Enter Program Time"/>
                <w:tag w:val="Program Time"/>
                <w:id w:val="249175465"/>
              </w:sdtPr>
              <w:sdtEndPr/>
              <w:sdtContent>
                <w:tc>
                  <w:tcPr>
                    <w:tcW w:w="1608" w:type="dxa"/>
                  </w:tcPr>
                  <w:p w:rsidR="00682D6E" w:rsidRPr="008E3526" w:rsidRDefault="00682D6E" w:rsidP="00E10346">
                    <w:r>
                      <w:t>60 minutes</w:t>
                    </w:r>
                  </w:p>
                </w:tc>
              </w:sdtContent>
            </w:sdt>
          </w:sdtContent>
        </w:sdt>
        <w:sdt>
          <w:sdtPr>
            <w:alias w:val="Enter Program Content"/>
            <w:tag w:val="Program Content"/>
            <w:id w:val="416668140"/>
          </w:sdtPr>
          <w:sdtEndPr/>
          <w:sdtContent>
            <w:sdt>
              <w:sdtPr>
                <w:alias w:val="Enter Program Content"/>
                <w:tag w:val="Program Content"/>
                <w:id w:val="570853118"/>
              </w:sdtPr>
              <w:sdtEndPr/>
              <w:sdtContent>
                <w:tc>
                  <w:tcPr>
                    <w:tcW w:w="4180" w:type="dxa"/>
                  </w:tcPr>
                  <w:sdt>
                    <w:sdtPr>
                      <w:alias w:val="Objectives"/>
                      <w:tag w:val="Objectives"/>
                      <w:id w:val="-149525918"/>
                    </w:sdtPr>
                    <w:sdtEndPr/>
                    <w:sdtContent>
                      <w:sdt>
                        <w:sdtPr>
                          <w:alias w:val="Objectives"/>
                          <w:tag w:val="Objectives"/>
                          <w:id w:val="67854027"/>
                        </w:sdtPr>
                        <w:sdtEndPr/>
                        <w:sdtContent>
                          <w:sdt>
                            <w:sdtPr>
                              <w:alias w:val="Objectives"/>
                              <w:tag w:val="Objectives"/>
                              <w:id w:val="-1636093682"/>
                            </w:sdtPr>
                            <w:sdtEndPr/>
                            <w:sdtContent>
                              <w:p w:rsidR="00682D6E" w:rsidRDefault="00682D6E" w:rsidP="00EE68C5">
                                <w:pPr>
                                  <w:pStyle w:val="ListParagraph"/>
                                  <w:numPr>
                                    <w:ilvl w:val="0"/>
                                    <w:numId w:val="35"/>
                                  </w:numPr>
                                  <w:spacing w:after="200" w:line="276" w:lineRule="auto"/>
                                </w:pPr>
                                <w:r>
                                  <w:t xml:space="preserve">Signs of suicidal thoughts and behavior </w:t>
                                </w:r>
                              </w:p>
                              <w:p w:rsidR="00682D6E" w:rsidRDefault="00682D6E" w:rsidP="00EE68C5">
                                <w:pPr>
                                  <w:pStyle w:val="ListParagraph"/>
                                  <w:numPr>
                                    <w:ilvl w:val="0"/>
                                    <w:numId w:val="35"/>
                                  </w:numPr>
                                  <w:spacing w:after="200" w:line="276" w:lineRule="auto"/>
                                </w:pPr>
                                <w:r>
                                  <w:t xml:space="preserve">Assessment tools for defining risk in a Veteran </w:t>
                                </w:r>
                              </w:p>
                              <w:p w:rsidR="00682D6E" w:rsidRDefault="00682D6E" w:rsidP="00EE68C5">
                                <w:pPr>
                                  <w:pStyle w:val="ListParagraph"/>
                                  <w:numPr>
                                    <w:ilvl w:val="0"/>
                                    <w:numId w:val="35"/>
                                  </w:numPr>
                                  <w:spacing w:after="200" w:line="276" w:lineRule="auto"/>
                                </w:pPr>
                                <w:r>
                                  <w:t xml:space="preserve">Options for care related to suicidal ideation </w:t>
                                </w:r>
                              </w:p>
                              <w:p w:rsidR="00682D6E" w:rsidRPr="00F875BD" w:rsidRDefault="00682D6E" w:rsidP="00EE68C5">
                                <w:pPr>
                                  <w:pStyle w:val="ListParagraph"/>
                                  <w:numPr>
                                    <w:ilvl w:val="0"/>
                                    <w:numId w:val="35"/>
                                  </w:numPr>
                                  <w:spacing w:after="200" w:line="276" w:lineRule="auto"/>
                                </w:pPr>
                                <w:r>
                                  <w:t>How to best care for Vietnam Veterans with suicidal thoughts/behaviors at the end of life</w:t>
                                </w:r>
                              </w:p>
                            </w:sdtContent>
                          </w:sdt>
                        </w:sdtContent>
                      </w:sdt>
                    </w:sdtContent>
                  </w:sdt>
                </w:tc>
              </w:sdtContent>
            </w:sdt>
          </w:sdtContent>
        </w:sdt>
        <w:tc>
          <w:tcPr>
            <w:tcW w:w="1850" w:type="dxa"/>
          </w:tcPr>
          <w:p w:rsidR="00682D6E" w:rsidRDefault="00682D6E" w:rsidP="00E10346">
            <w:pPr>
              <w:pStyle w:val="NoSpacing"/>
            </w:pPr>
            <w:r>
              <w:t xml:space="preserve">Maria Llorente </w:t>
            </w:r>
          </w:p>
          <w:p w:rsidR="00682D6E" w:rsidRPr="008E3526" w:rsidRDefault="00682D6E" w:rsidP="00E10346">
            <w:pPr>
              <w:pStyle w:val="NoSpacing"/>
            </w:pPr>
            <w:r>
              <w:t>Peter Gutierrez</w:t>
            </w:r>
          </w:p>
        </w:tc>
        <w:tc>
          <w:tcPr>
            <w:tcW w:w="1712" w:type="dxa"/>
          </w:tcPr>
          <w:p w:rsidR="00682D6E" w:rsidRDefault="00682D6E" w:rsidP="00682D6E">
            <w:pPr>
              <w:pStyle w:val="NoSpacing"/>
              <w:jc w:val="center"/>
            </w:pPr>
            <w:r>
              <w:t>No</w:t>
            </w:r>
          </w:p>
        </w:tc>
      </w:tr>
    </w:tbl>
    <w:p w:rsidR="00F3642D" w:rsidRPr="009509CA" w:rsidRDefault="00F3642D" w:rsidP="00F3642D"/>
    <w:p w:rsidR="00F3642D" w:rsidRPr="008E7E27" w:rsidRDefault="00F3642D" w:rsidP="00F3642D">
      <w:pPr>
        <w:pStyle w:val="Heading1"/>
        <w:spacing w:before="360"/>
        <w:rPr>
          <w:color w:val="000000"/>
        </w:rPr>
      </w:pPr>
      <w:r w:rsidRPr="008E7E27">
        <w:rPr>
          <w:color w:val="000000"/>
        </w:rPr>
        <w:t>Faculty and Planning Committee Listing</w:t>
      </w:r>
    </w:p>
    <w:p w:rsidR="00F3642D" w:rsidRPr="008E7E27" w:rsidRDefault="00F3642D" w:rsidP="00F3642D">
      <w:pPr>
        <w:spacing w:after="0"/>
        <w:rPr>
          <w:color w:val="000000"/>
        </w:rPr>
      </w:pPr>
      <w:r w:rsidRPr="008E7E27">
        <w:rPr>
          <w:color w:val="000000"/>
        </w:rPr>
        <w:t>* Denote</w:t>
      </w:r>
      <w:r>
        <w:rPr>
          <w:color w:val="000000"/>
        </w:rPr>
        <w:t>s</w:t>
      </w:r>
      <w:r w:rsidRPr="008E7E27">
        <w:rPr>
          <w:color w:val="000000"/>
        </w:rPr>
        <w:t xml:space="preserve"> planning committee member </w:t>
      </w:r>
    </w:p>
    <w:p w:rsidR="00F3642D" w:rsidRPr="008E7E27" w:rsidRDefault="00F3642D" w:rsidP="00F3642D">
      <w:pPr>
        <w:spacing w:after="0"/>
        <w:rPr>
          <w:color w:val="000000"/>
        </w:rPr>
      </w:pPr>
      <w:r w:rsidRPr="008E7E27">
        <w:rPr>
          <w:color w:val="000000"/>
        </w:rPr>
        <w:t xml:space="preserve">+ Denotes faculty </w:t>
      </w:r>
    </w:p>
    <w:tbl>
      <w:tblPr>
        <w:tblStyle w:val="TableGrid"/>
        <w:tblW w:w="9749" w:type="dxa"/>
        <w:tblCellMar>
          <w:top w:w="43" w:type="dxa"/>
          <w:left w:w="115" w:type="dxa"/>
          <w:bottom w:w="43" w:type="dxa"/>
          <w:right w:w="115" w:type="dxa"/>
        </w:tblCellMar>
        <w:tblLook w:val="04A0" w:firstRow="1" w:lastRow="0" w:firstColumn="1" w:lastColumn="0" w:noHBand="0" w:noVBand="1"/>
      </w:tblPr>
      <w:tblGrid>
        <w:gridCol w:w="4874"/>
        <w:gridCol w:w="4875"/>
      </w:tblGrid>
      <w:tr w:rsidR="0035006A" w:rsidTr="0035006A">
        <w:tc>
          <w:tcPr>
            <w:tcW w:w="4874" w:type="dxa"/>
            <w:tcBorders>
              <w:top w:val="single" w:sz="4" w:space="0" w:color="auto"/>
              <w:left w:val="single" w:sz="4" w:space="0" w:color="auto"/>
              <w:bottom w:val="single" w:sz="4" w:space="0" w:color="auto"/>
              <w:right w:val="single" w:sz="4" w:space="0" w:color="auto"/>
            </w:tcBorders>
          </w:tcPr>
          <w:p w:rsidR="0035006A" w:rsidRDefault="0035006A" w:rsidP="0035006A">
            <w:pPr>
              <w:pStyle w:val="NoSpacing"/>
            </w:pPr>
            <w:r>
              <w:t>*Sean Gamble, MBA</w:t>
            </w:r>
          </w:p>
          <w:p w:rsidR="0035006A" w:rsidRDefault="0035006A" w:rsidP="0035006A">
            <w:pPr>
              <w:pStyle w:val="NoSpacing"/>
            </w:pPr>
            <w:r>
              <w:t>Education Project Manager</w:t>
            </w:r>
          </w:p>
          <w:p w:rsidR="0035006A" w:rsidRDefault="0035006A" w:rsidP="0035006A">
            <w:pPr>
              <w:pStyle w:val="NoSpacing"/>
            </w:pPr>
            <w:r>
              <w:t>Employee Education System</w:t>
            </w:r>
          </w:p>
          <w:p w:rsidR="0035006A" w:rsidRDefault="0035006A" w:rsidP="0035006A">
            <w:pPr>
              <w:pStyle w:val="NoSpacing"/>
            </w:pPr>
            <w:r>
              <w:t xml:space="preserve">St. Louis, MO     </w:t>
            </w:r>
          </w:p>
        </w:tc>
        <w:tc>
          <w:tcPr>
            <w:tcW w:w="4875" w:type="dxa"/>
            <w:tcBorders>
              <w:top w:val="single" w:sz="4" w:space="0" w:color="auto"/>
              <w:left w:val="single" w:sz="4" w:space="0" w:color="auto"/>
              <w:bottom w:val="single" w:sz="4" w:space="0" w:color="auto"/>
              <w:right w:val="single" w:sz="4" w:space="0" w:color="auto"/>
            </w:tcBorders>
          </w:tcPr>
          <w:p w:rsidR="00682D6E" w:rsidRDefault="00682D6E" w:rsidP="00682D6E">
            <w:pPr>
              <w:pStyle w:val="NoSpacing"/>
            </w:pPr>
            <w:r>
              <w:t xml:space="preserve">+Peter Gutierrez, PhD </w:t>
            </w:r>
          </w:p>
          <w:p w:rsidR="00682D6E" w:rsidRDefault="00682D6E" w:rsidP="00682D6E">
            <w:pPr>
              <w:pStyle w:val="NoSpacing"/>
            </w:pPr>
            <w:r>
              <w:t xml:space="preserve">Clinical/Research Psychologist </w:t>
            </w:r>
          </w:p>
          <w:p w:rsidR="00682D6E" w:rsidRDefault="00682D6E" w:rsidP="00682D6E">
            <w:pPr>
              <w:pStyle w:val="NoSpacing"/>
            </w:pPr>
            <w:r>
              <w:t xml:space="preserve">VA VISN 19 MIRECC </w:t>
            </w:r>
          </w:p>
          <w:p w:rsidR="0035006A" w:rsidRDefault="00682D6E" w:rsidP="00682D6E">
            <w:pPr>
              <w:spacing w:after="0"/>
            </w:pPr>
            <w:r>
              <w:t>Denver, CO</w:t>
            </w:r>
          </w:p>
        </w:tc>
      </w:tr>
      <w:tr w:rsidR="00682D6E" w:rsidTr="00EE68C5">
        <w:tblPrEx>
          <w:tblCellMar>
            <w:top w:w="0" w:type="dxa"/>
            <w:left w:w="108" w:type="dxa"/>
            <w:bottom w:w="0" w:type="dxa"/>
            <w:right w:w="108" w:type="dxa"/>
          </w:tblCellMar>
        </w:tblPrEx>
        <w:trPr>
          <w:trHeight w:val="1520"/>
        </w:trPr>
        <w:tc>
          <w:tcPr>
            <w:tcW w:w="4874" w:type="dxa"/>
          </w:tcPr>
          <w:p w:rsidR="00682D6E" w:rsidRDefault="00682D6E" w:rsidP="00682D6E">
            <w:pPr>
              <w:spacing w:after="0"/>
            </w:pPr>
            <w:r>
              <w:t>*Julia Kasl-Godley, PhD</w:t>
            </w:r>
          </w:p>
          <w:p w:rsidR="00682D6E" w:rsidRDefault="00682D6E" w:rsidP="00682D6E">
            <w:pPr>
              <w:spacing w:after="0"/>
            </w:pPr>
            <w:r>
              <w:t>Staff Psychologist</w:t>
            </w:r>
          </w:p>
          <w:p w:rsidR="00682D6E" w:rsidRDefault="00682D6E" w:rsidP="00682D6E">
            <w:pPr>
              <w:spacing w:after="0"/>
            </w:pPr>
            <w:r>
              <w:t>VA Palo Alto Health Care System</w:t>
            </w:r>
          </w:p>
          <w:p w:rsidR="00682D6E" w:rsidRDefault="00682D6E" w:rsidP="00682D6E">
            <w:pPr>
              <w:spacing w:after="0"/>
            </w:pPr>
            <w:r>
              <w:t>Palo Alto, CA</w:t>
            </w:r>
          </w:p>
          <w:p w:rsidR="00682D6E" w:rsidRDefault="00682D6E" w:rsidP="00682D6E">
            <w:pPr>
              <w:spacing w:after="0"/>
            </w:pPr>
            <w:r>
              <w:t>Planning Member for APA</w:t>
            </w:r>
          </w:p>
        </w:tc>
        <w:tc>
          <w:tcPr>
            <w:tcW w:w="4875" w:type="dxa"/>
          </w:tcPr>
          <w:p w:rsidR="00682D6E" w:rsidRDefault="00682D6E" w:rsidP="00682D6E">
            <w:pPr>
              <w:pStyle w:val="NoSpacing"/>
            </w:pPr>
            <w:r>
              <w:t xml:space="preserve">+Maria Llorente, MD </w:t>
            </w:r>
          </w:p>
          <w:p w:rsidR="00682D6E" w:rsidRDefault="00682D6E" w:rsidP="00682D6E">
            <w:pPr>
              <w:pStyle w:val="NoSpacing"/>
            </w:pPr>
            <w:r>
              <w:t xml:space="preserve">Chief, Mental Health Service </w:t>
            </w:r>
          </w:p>
          <w:p w:rsidR="00682D6E" w:rsidRDefault="00682D6E" w:rsidP="00682D6E">
            <w:pPr>
              <w:pStyle w:val="NoSpacing"/>
            </w:pPr>
            <w:r>
              <w:t>Washington, DC VA Medical Center</w:t>
            </w:r>
          </w:p>
          <w:p w:rsidR="00682D6E" w:rsidRDefault="00682D6E" w:rsidP="00682D6E">
            <w:pPr>
              <w:pStyle w:val="NoSpacing"/>
            </w:pPr>
            <w:r>
              <w:t>Washington, DC</w:t>
            </w:r>
          </w:p>
          <w:p w:rsidR="00682D6E" w:rsidRDefault="00682D6E" w:rsidP="00682D6E">
            <w:pPr>
              <w:pStyle w:val="NoSpacing"/>
            </w:pPr>
          </w:p>
        </w:tc>
      </w:tr>
      <w:tr w:rsidR="00682D6E" w:rsidTr="0035006A">
        <w:tblPrEx>
          <w:tblCellMar>
            <w:top w:w="0" w:type="dxa"/>
            <w:left w:w="108" w:type="dxa"/>
            <w:bottom w:w="0" w:type="dxa"/>
            <w:right w:w="108" w:type="dxa"/>
          </w:tblCellMar>
        </w:tblPrEx>
        <w:tc>
          <w:tcPr>
            <w:tcW w:w="4874" w:type="dxa"/>
          </w:tcPr>
          <w:p w:rsidR="00682D6E" w:rsidRPr="0067585A" w:rsidRDefault="00682D6E" w:rsidP="00682D6E">
            <w:pPr>
              <w:pStyle w:val="NoSpacing"/>
              <w:rPr>
                <w:b/>
              </w:rPr>
            </w:pPr>
            <w:r w:rsidRPr="0067585A">
              <w:t>*Carol Luhrs, MD, FAAHPM</w:t>
            </w:r>
          </w:p>
          <w:p w:rsidR="00682D6E" w:rsidRPr="0067585A" w:rsidRDefault="00682D6E" w:rsidP="00682D6E">
            <w:pPr>
              <w:pStyle w:val="NoSpacing"/>
              <w:rPr>
                <w:b/>
              </w:rPr>
            </w:pPr>
            <w:r w:rsidRPr="0067585A">
              <w:t>Director, Implementation Center,</w:t>
            </w:r>
          </w:p>
          <w:p w:rsidR="00682D6E" w:rsidRPr="0067585A" w:rsidRDefault="00682D6E" w:rsidP="00682D6E">
            <w:pPr>
              <w:pStyle w:val="NoSpacing"/>
              <w:rPr>
                <w:b/>
              </w:rPr>
            </w:pPr>
            <w:r w:rsidRPr="0067585A">
              <w:t>Chief, Hematology/Oncology, Brooklyn</w:t>
            </w:r>
          </w:p>
          <w:p w:rsidR="00682D6E" w:rsidRPr="0067585A" w:rsidRDefault="00682D6E" w:rsidP="00682D6E">
            <w:pPr>
              <w:pStyle w:val="NoSpacing"/>
              <w:rPr>
                <w:b/>
              </w:rPr>
            </w:pPr>
            <w:r w:rsidRPr="0067585A">
              <w:t>VA New York Harbor Health Care System</w:t>
            </w:r>
          </w:p>
          <w:p w:rsidR="00682D6E" w:rsidRDefault="00682D6E" w:rsidP="00682D6E">
            <w:pPr>
              <w:pStyle w:val="NoSpacing"/>
              <w:rPr>
                <w:b/>
              </w:rPr>
            </w:pPr>
            <w:r w:rsidRPr="0067585A">
              <w:t>Brooklyn, NY</w:t>
            </w:r>
          </w:p>
          <w:p w:rsidR="00682D6E" w:rsidRDefault="00682D6E" w:rsidP="00682D6E">
            <w:pPr>
              <w:pStyle w:val="NoSpacing"/>
            </w:pPr>
            <w:r w:rsidRPr="008841C2">
              <w:t>Planning Member for ACCME</w:t>
            </w:r>
          </w:p>
        </w:tc>
        <w:tc>
          <w:tcPr>
            <w:tcW w:w="4875" w:type="dxa"/>
          </w:tcPr>
          <w:p w:rsidR="00682D6E" w:rsidRDefault="00682D6E" w:rsidP="00682D6E">
            <w:pPr>
              <w:spacing w:after="0"/>
            </w:pPr>
            <w:r>
              <w:t>*Maudie Murray, RN, MSN, CNP, CHPN Inpatient Hospice Unit Nurse Manager</w:t>
            </w:r>
          </w:p>
          <w:p w:rsidR="00682D6E" w:rsidRDefault="00682D6E" w:rsidP="00682D6E">
            <w:pPr>
              <w:spacing w:after="0"/>
            </w:pPr>
            <w:r>
              <w:t>Wade Park VAMC</w:t>
            </w:r>
          </w:p>
          <w:p w:rsidR="00682D6E" w:rsidRDefault="00682D6E" w:rsidP="00682D6E">
            <w:pPr>
              <w:spacing w:after="0"/>
            </w:pPr>
            <w:r>
              <w:t>Cleveland, OH</w:t>
            </w:r>
          </w:p>
        </w:tc>
      </w:tr>
      <w:tr w:rsidR="00682D6E" w:rsidTr="0035006A">
        <w:tblPrEx>
          <w:tblCellMar>
            <w:top w:w="0" w:type="dxa"/>
            <w:left w:w="108" w:type="dxa"/>
            <w:bottom w:w="0" w:type="dxa"/>
            <w:right w:w="108" w:type="dxa"/>
          </w:tblCellMar>
        </w:tblPrEx>
        <w:tc>
          <w:tcPr>
            <w:tcW w:w="4874" w:type="dxa"/>
          </w:tcPr>
          <w:p w:rsidR="00682D6E" w:rsidRDefault="00682D6E" w:rsidP="00682D6E">
            <w:pPr>
              <w:spacing w:after="0"/>
            </w:pPr>
            <w:r>
              <w:t>*Caroline Schauer, RN, MSN, CHPN</w:t>
            </w:r>
          </w:p>
          <w:p w:rsidR="00682D6E" w:rsidRDefault="00682D6E" w:rsidP="00682D6E">
            <w:pPr>
              <w:spacing w:after="0"/>
            </w:pPr>
            <w:r>
              <w:t>VISN 23 Hospice and Palliative Care Program Manager</w:t>
            </w:r>
          </w:p>
          <w:p w:rsidR="00682D6E" w:rsidRDefault="00682D6E" w:rsidP="00682D6E">
            <w:pPr>
              <w:spacing w:after="0"/>
            </w:pPr>
            <w:r>
              <w:t>Fargo VA Medical Center</w:t>
            </w:r>
          </w:p>
          <w:p w:rsidR="00682D6E" w:rsidRDefault="00682D6E" w:rsidP="00682D6E">
            <w:pPr>
              <w:spacing w:after="0"/>
            </w:pPr>
            <w:r>
              <w:t>Fargo, ND</w:t>
            </w:r>
          </w:p>
          <w:p w:rsidR="00682D6E" w:rsidRDefault="00682D6E" w:rsidP="00682D6E">
            <w:pPr>
              <w:spacing w:after="0"/>
            </w:pPr>
            <w:r>
              <w:t>Planning Member for ANCC</w:t>
            </w:r>
          </w:p>
        </w:tc>
        <w:tc>
          <w:tcPr>
            <w:tcW w:w="4875" w:type="dxa"/>
          </w:tcPr>
          <w:p w:rsidR="00682D6E" w:rsidRDefault="00682D6E" w:rsidP="00682D6E">
            <w:pPr>
              <w:spacing w:after="0"/>
            </w:pPr>
            <w:r>
              <w:t>*Ryan Weller, LCSW</w:t>
            </w:r>
          </w:p>
          <w:p w:rsidR="00682D6E" w:rsidRDefault="00682D6E" w:rsidP="00682D6E">
            <w:pPr>
              <w:spacing w:after="0"/>
            </w:pPr>
            <w:r>
              <w:t>Palliative Care Program Manager</w:t>
            </w:r>
          </w:p>
          <w:p w:rsidR="00682D6E" w:rsidRDefault="00682D6E" w:rsidP="00682D6E">
            <w:pPr>
              <w:spacing w:after="0"/>
            </w:pPr>
            <w:r>
              <w:t xml:space="preserve">VISN 20 Northwest Network / Portland VA </w:t>
            </w:r>
          </w:p>
          <w:p w:rsidR="00682D6E" w:rsidRDefault="00682D6E" w:rsidP="00682D6E">
            <w:pPr>
              <w:spacing w:after="0"/>
            </w:pPr>
            <w:r>
              <w:t>Portland, OR</w:t>
            </w:r>
          </w:p>
          <w:p w:rsidR="00682D6E" w:rsidRDefault="00682D6E" w:rsidP="00682D6E">
            <w:pPr>
              <w:spacing w:after="0"/>
            </w:pPr>
            <w:r>
              <w:t>Planning Member for ASWB</w:t>
            </w:r>
          </w:p>
          <w:p w:rsidR="00682D6E" w:rsidRDefault="00682D6E" w:rsidP="00682D6E">
            <w:pPr>
              <w:spacing w:after="0"/>
            </w:pPr>
            <w:r>
              <w:t>Planning Member for NYSED</w:t>
            </w:r>
          </w:p>
        </w:tc>
      </w:tr>
    </w:tbl>
    <w:p w:rsidR="001D0054" w:rsidRDefault="001D0054" w:rsidP="001D0054">
      <w:pPr>
        <w:rPr>
          <w:rFonts w:eastAsiaTheme="majorEastAsia"/>
          <w:sz w:val="26"/>
          <w:szCs w:val="26"/>
        </w:rPr>
      </w:pPr>
      <w:r>
        <w:br w:type="page"/>
      </w:r>
    </w:p>
    <w:p w:rsidR="00F3642D" w:rsidRPr="0035006A" w:rsidRDefault="00F3642D" w:rsidP="0035006A">
      <w:pPr>
        <w:pStyle w:val="Heading1"/>
        <w:spacing w:before="360"/>
        <w:rPr>
          <w:color w:val="000000"/>
        </w:rPr>
      </w:pPr>
      <w:r w:rsidRPr="008E7E27">
        <w:rPr>
          <w:color w:val="000000"/>
        </w:rPr>
        <w:lastRenderedPageBreak/>
        <w:t xml:space="preserve">EES Program Staff </w:t>
      </w:r>
    </w:p>
    <w:p w:rsidR="0035006A" w:rsidRDefault="0035006A" w:rsidP="0035006A">
      <w:pPr>
        <w:pStyle w:val="NoSpacing"/>
      </w:pPr>
      <w:r>
        <w:t>Sean Gamble</w:t>
      </w:r>
    </w:p>
    <w:p w:rsidR="0035006A" w:rsidRDefault="0035006A" w:rsidP="0035006A">
      <w:pPr>
        <w:pStyle w:val="NoSpacing"/>
      </w:pPr>
      <w:r>
        <w:t>Education Project Manager</w:t>
      </w:r>
    </w:p>
    <w:p w:rsidR="0035006A" w:rsidRDefault="007A5854" w:rsidP="0035006A">
      <w:pPr>
        <w:pStyle w:val="NoSpacing"/>
      </w:pPr>
      <w:hyperlink r:id="rId17" w:history="1">
        <w:r w:rsidR="0035006A">
          <w:rPr>
            <w:rStyle w:val="Hyperlink"/>
          </w:rPr>
          <w:t>Sean.Gamble@va.gov</w:t>
        </w:r>
      </w:hyperlink>
      <w:r w:rsidR="0035006A">
        <w:t xml:space="preserve"> </w:t>
      </w:r>
    </w:p>
    <w:p w:rsidR="0035006A" w:rsidRDefault="0035006A" w:rsidP="0035006A">
      <w:pPr>
        <w:pStyle w:val="NoSpacing"/>
      </w:pPr>
      <w:r>
        <w:t>314-894-6458</w:t>
      </w:r>
    </w:p>
    <w:p w:rsidR="0035006A" w:rsidRDefault="0035006A" w:rsidP="0035006A">
      <w:pPr>
        <w:spacing w:after="0"/>
        <w:rPr>
          <w:color w:val="000000"/>
        </w:rPr>
      </w:pPr>
      <w:r>
        <w:rPr>
          <w:color w:val="000000"/>
        </w:rPr>
        <w:t>St. Louis, MO</w:t>
      </w:r>
    </w:p>
    <w:p w:rsidR="0035006A" w:rsidRDefault="0035006A" w:rsidP="0035006A">
      <w:pPr>
        <w:spacing w:after="0"/>
        <w:rPr>
          <w:color w:val="000000"/>
        </w:rPr>
      </w:pPr>
    </w:p>
    <w:p w:rsidR="0035006A" w:rsidRDefault="0035006A" w:rsidP="0035006A">
      <w:pPr>
        <w:pStyle w:val="Heading1"/>
        <w:spacing w:before="0"/>
        <w:rPr>
          <w:b w:val="0"/>
          <w:color w:val="000000"/>
          <w:sz w:val="24"/>
          <w:szCs w:val="24"/>
        </w:rPr>
      </w:pPr>
      <w:r>
        <w:rPr>
          <w:b w:val="0"/>
          <w:color w:val="000000"/>
          <w:sz w:val="24"/>
          <w:szCs w:val="24"/>
        </w:rPr>
        <w:t>Jessica Crause</w:t>
      </w:r>
    </w:p>
    <w:p w:rsidR="0035006A" w:rsidRDefault="0035006A" w:rsidP="0035006A">
      <w:pPr>
        <w:spacing w:after="0"/>
      </w:pPr>
      <w:r>
        <w:t>Media Education Technician</w:t>
      </w:r>
    </w:p>
    <w:p w:rsidR="0035006A" w:rsidRDefault="007A5854" w:rsidP="0035006A">
      <w:pPr>
        <w:spacing w:after="0"/>
      </w:pPr>
      <w:hyperlink r:id="rId18" w:history="1">
        <w:r w:rsidR="0035006A">
          <w:rPr>
            <w:rStyle w:val="Hyperlink"/>
          </w:rPr>
          <w:t>Jessica.</w:t>
        </w:r>
      </w:hyperlink>
      <w:r w:rsidR="0035006A">
        <w:rPr>
          <w:rStyle w:val="Hyperlink"/>
        </w:rPr>
        <w:t>Crause@va.gov</w:t>
      </w:r>
    </w:p>
    <w:p w:rsidR="0035006A" w:rsidRDefault="0035006A" w:rsidP="0035006A">
      <w:pPr>
        <w:spacing w:after="0"/>
        <w:rPr>
          <w:color w:val="000000"/>
        </w:rPr>
      </w:pPr>
      <w:r>
        <w:t>St. Louis, MO</w:t>
      </w:r>
    </w:p>
    <w:p w:rsidR="00F3642D" w:rsidRPr="008E7E27" w:rsidRDefault="00F3642D" w:rsidP="00F3642D">
      <w:pPr>
        <w:pStyle w:val="Heading1"/>
        <w:spacing w:before="360"/>
        <w:rPr>
          <w:color w:val="000000"/>
        </w:rPr>
      </w:pPr>
      <w:r w:rsidRPr="008E7E27">
        <w:rPr>
          <w:color w:val="000000"/>
        </w:rPr>
        <w:t>Deadline Date</w:t>
      </w:r>
    </w:p>
    <w:p w:rsidR="00682D6E" w:rsidRPr="00D52A79" w:rsidRDefault="00682D6E" w:rsidP="00682D6E">
      <w:pPr>
        <w:spacing w:after="0"/>
        <w:rPr>
          <w:color w:val="000000"/>
        </w:rPr>
      </w:pPr>
      <w:r w:rsidRPr="00D52A79">
        <w:rPr>
          <w:color w:val="000000"/>
        </w:rPr>
        <w:t>This program will no longer be authorized for continuing education credit after the expiration date of the activity.</w:t>
      </w:r>
    </w:p>
    <w:p w:rsidR="00F3642D" w:rsidRPr="00801F54" w:rsidRDefault="00F3642D" w:rsidP="00F3642D">
      <w:pPr>
        <w:keepNext/>
        <w:keepLines/>
        <w:spacing w:before="360" w:after="0"/>
        <w:outlineLvl w:val="0"/>
        <w:rPr>
          <w:rFonts w:eastAsiaTheme="majorEastAsia"/>
          <w:b/>
          <w:bCs/>
          <w:color w:val="000000"/>
          <w:sz w:val="26"/>
          <w:szCs w:val="26"/>
        </w:rPr>
      </w:pPr>
      <w:r w:rsidRPr="00801F54">
        <w:rPr>
          <w:rFonts w:eastAsiaTheme="majorEastAsia"/>
          <w:b/>
          <w:bCs/>
          <w:color w:val="000000"/>
          <w:sz w:val="26"/>
          <w:szCs w:val="26"/>
        </w:rPr>
        <w:t>Accessibility Statement: (Reasonable Accommodation)</w:t>
      </w:r>
    </w:p>
    <w:p w:rsidR="00F3642D" w:rsidRPr="00801F54" w:rsidRDefault="00F3642D" w:rsidP="00F3642D">
      <w:pPr>
        <w:rPr>
          <w:color w:val="000000"/>
        </w:rPr>
      </w:pPr>
      <w:r w:rsidRPr="00801F54">
        <w:rPr>
          <w:color w:val="000000"/>
        </w:rPr>
        <w:t>The U.S. Department of Veterans Affairs (Employee Education System) is committed to providing equal access to this meeting (or event) for all participants. If you need alternative formats or services because of a disability, please contact</w:t>
      </w:r>
      <w:r>
        <w:rPr>
          <w:color w:val="000000"/>
        </w:rPr>
        <w:t xml:space="preserve"> your EES Program Staff</w:t>
      </w:r>
      <w:r w:rsidRPr="00801F54">
        <w:rPr>
          <w:color w:val="000000"/>
        </w:rPr>
        <w:t xml:space="preserve"> two weeks in advance of the activity.</w:t>
      </w:r>
      <w:r w:rsidRPr="00801F54">
        <w:rPr>
          <w:i/>
          <w:iCs/>
          <w:highlight w:val="yellow"/>
        </w:rPr>
        <w:t xml:space="preserve"> </w:t>
      </w:r>
    </w:p>
    <w:p w:rsidR="00F3642D" w:rsidRPr="008E7E27" w:rsidRDefault="00F3642D" w:rsidP="00F3642D">
      <w:pPr>
        <w:pStyle w:val="Heading1"/>
        <w:spacing w:before="360"/>
        <w:rPr>
          <w:color w:val="000000"/>
        </w:rPr>
      </w:pPr>
      <w:r w:rsidRPr="008E7E27">
        <w:rPr>
          <w:color w:val="000000"/>
        </w:rPr>
        <w:t>Disclosure Statement</w:t>
      </w:r>
    </w:p>
    <w:p w:rsidR="00F3642D" w:rsidRPr="008E7E27" w:rsidRDefault="00F3642D" w:rsidP="00F3642D">
      <w:pPr>
        <w:spacing w:after="0"/>
        <w:rPr>
          <w:color w:val="000000"/>
          <w:u w:val="single"/>
        </w:rPr>
      </w:pPr>
      <w:r w:rsidRPr="008E7E27">
        <w:rPr>
          <w:color w:val="000000"/>
        </w:rPr>
        <w:t xml:space="preserve">The VA Employee Education System (EES) must ensure balance, independence, objectivity, and scientific rigor in </w:t>
      </w:r>
      <w:proofErr w:type="gramStart"/>
      <w:r w:rsidRPr="008E7E27">
        <w:rPr>
          <w:color w:val="000000"/>
        </w:rPr>
        <w:t>all of</w:t>
      </w:r>
      <w:proofErr w:type="gramEnd"/>
      <w:r w:rsidRPr="008E7E27">
        <w:rPr>
          <w:color w:val="000000"/>
        </w:rPr>
        <w:t xml:space="preserve"> its individually sponsored or jointly EES sponsored educational activities. All prospective faculty and planning committee members participating in an EES activity must disclose any relevant financial interest or other relationship with: (a) the manufacturer(s) of any commercial product(s) and / or provider(s) of commercial services discussed in an educational presentation, and (b) any commercial supporters of the activity. Relevant financial interest or other relationship includes, but is not limited to, such things as personal receipt of grants or research support, employee or consultant status, stockholder, member of speakers’ bureau, within the prior 12 months. EES is responsible for collecting such information from prospective planners and faculty, evaluating the disclosed information to determine if a conflict of interest is present and, if a conflict of interest is present, to resolve such conflict. Information regarding such disclosures and the resolution of the conflicts for planners and faculty shall be provided to activity participants. </w:t>
      </w:r>
      <w:r w:rsidRPr="008E7E27">
        <w:rPr>
          <w:color w:val="000000"/>
          <w:u w:val="single"/>
        </w:rPr>
        <w:t>When an unlabeled use of a commercial product or an investigational use not yet approved by the FDA for any purpose is discussed during an educational activity, EES shall require the speaker to disclose that the product is not labeled for the use under discussion or that the product is still investigational.</w:t>
      </w:r>
    </w:p>
    <w:p w:rsidR="00F3642D" w:rsidRPr="008E7E27" w:rsidRDefault="00F3642D" w:rsidP="00F3642D">
      <w:pPr>
        <w:spacing w:after="0"/>
        <w:rPr>
          <w:color w:val="000000"/>
        </w:rPr>
      </w:pPr>
      <w:r w:rsidRPr="008E7E27">
        <w:rPr>
          <w:color w:val="000000"/>
        </w:rPr>
        <w:t>The faculty and planning committee members reported that they had no relevant financial relationships with commercial entities in any amount that occurred within the past 12 months that create a conflict of interest.</w:t>
      </w:r>
    </w:p>
    <w:p w:rsidR="00F3642D" w:rsidRPr="008E7E27" w:rsidRDefault="00F3642D" w:rsidP="00F3642D">
      <w:pPr>
        <w:spacing w:after="0"/>
        <w:rPr>
          <w:color w:val="000000"/>
        </w:rPr>
      </w:pPr>
    </w:p>
    <w:p w:rsidR="00F3642D" w:rsidRPr="008E7E27" w:rsidRDefault="00F3642D" w:rsidP="00F3642D">
      <w:pPr>
        <w:spacing w:after="0"/>
        <w:rPr>
          <w:color w:val="000000"/>
        </w:rPr>
      </w:pPr>
      <w:r w:rsidRPr="008E7E27">
        <w:rPr>
          <w:color w:val="000000"/>
        </w:rPr>
        <w:t>This activity includes no discussion of uses of FDA regulated drugs or medical devices which are experimental or off-label.</w:t>
      </w:r>
    </w:p>
    <w:p w:rsidR="00F3642D" w:rsidRPr="008E7E27" w:rsidRDefault="00F3642D" w:rsidP="00F3642D">
      <w:pPr>
        <w:spacing w:after="0"/>
        <w:rPr>
          <w:color w:val="000000"/>
        </w:rPr>
      </w:pPr>
    </w:p>
    <w:p w:rsidR="00F3642D" w:rsidRDefault="00F3642D" w:rsidP="00F3642D">
      <w:pPr>
        <w:spacing w:after="0"/>
        <w:rPr>
          <w:color w:val="000000"/>
          <w:sz w:val="20"/>
          <w:szCs w:val="20"/>
        </w:rPr>
      </w:pPr>
      <w:r w:rsidRPr="008E7E27">
        <w:rPr>
          <w:color w:val="000000"/>
          <w:sz w:val="20"/>
          <w:szCs w:val="20"/>
        </w:rPr>
        <w:lastRenderedPageBreak/>
        <w:t>* The ACCME defines “relevant financial relationships” as financial relationships in any amount occurring within the past 12 months that creates a conflict of interest.</w:t>
      </w:r>
    </w:p>
    <w:p w:rsidR="00F3642D" w:rsidRDefault="00F3642D" w:rsidP="00F3642D">
      <w:pPr>
        <w:spacing w:after="0"/>
        <w:rPr>
          <w:color w:val="000000"/>
          <w:sz w:val="20"/>
          <w:szCs w:val="20"/>
        </w:rPr>
      </w:pPr>
    </w:p>
    <w:p w:rsidR="00F46871" w:rsidRPr="00F3642D" w:rsidRDefault="00F46871" w:rsidP="00F3642D"/>
    <w:sectPr w:rsidR="00F46871" w:rsidRPr="00F3642D" w:rsidSect="004E6497">
      <w:headerReference w:type="default" r:id="rId19"/>
      <w:footerReference w:type="default" r:id="rId20"/>
      <w:pgSz w:w="12240" w:h="15840"/>
      <w:pgMar w:top="1440" w:right="1440" w:bottom="1080" w:left="1440" w:header="450" w:footer="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51CB" w:rsidRDefault="00DC51CB" w:rsidP="00895038">
      <w:r>
        <w:separator/>
      </w:r>
    </w:p>
  </w:endnote>
  <w:endnote w:type="continuationSeparator" w:id="0">
    <w:p w:rsidR="00DC51CB" w:rsidRDefault="00DC51CB" w:rsidP="00895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2A4B" w:rsidRDefault="00C62A4B" w:rsidP="00175333">
    <w:pPr>
      <w:pStyle w:val="Footer"/>
      <w:ind w:left="-630"/>
      <w:jc w:val="center"/>
      <w:rPr>
        <w:color w:val="000000"/>
        <w:szCs w:val="18"/>
      </w:rPr>
    </w:pPr>
    <w:r w:rsidRPr="008A5E13">
      <w:rPr>
        <w:color w:val="000000"/>
        <w:szCs w:val="18"/>
      </w:rPr>
      <w:t xml:space="preserve">To learn more about EES and its programs, products and services, visit </w:t>
    </w:r>
    <w:hyperlink r:id="rId1" w:history="1">
      <w:r w:rsidRPr="008A5E13">
        <w:rPr>
          <w:rStyle w:val="Hyperlink"/>
          <w:b/>
          <w:bCs/>
          <w:color w:val="000000"/>
          <w:szCs w:val="18"/>
        </w:rPr>
        <w:t>vaww.ees.lrn.va.gov</w:t>
      </w:r>
    </w:hyperlink>
    <w:r w:rsidRPr="008A5E13">
      <w:rPr>
        <w:color w:val="000000"/>
        <w:szCs w:val="18"/>
      </w:rPr>
      <w:t xml:space="preserve"> (VA Intranet) or call the </w:t>
    </w:r>
  </w:p>
  <w:p w:rsidR="00C62A4B" w:rsidRDefault="00C62A4B" w:rsidP="00175333">
    <w:pPr>
      <w:pStyle w:val="Footer"/>
      <w:ind w:left="-630"/>
      <w:jc w:val="center"/>
      <w:rPr>
        <w:b/>
        <w:bCs/>
        <w:color w:val="000000"/>
        <w:szCs w:val="18"/>
      </w:rPr>
    </w:pPr>
    <w:r w:rsidRPr="008A5E13">
      <w:rPr>
        <w:color w:val="000000"/>
        <w:szCs w:val="18"/>
      </w:rPr>
      <w:t xml:space="preserve">EES Customer Service Center at </w:t>
    </w:r>
    <w:r w:rsidRPr="008A5E13">
      <w:rPr>
        <w:b/>
        <w:bCs/>
        <w:color w:val="000000"/>
        <w:szCs w:val="18"/>
      </w:rPr>
      <w:t>1-877-EES-1331</w:t>
    </w:r>
    <w:r w:rsidRPr="008A5E13">
      <w:rPr>
        <w:color w:val="000000"/>
        <w:szCs w:val="18"/>
      </w:rPr>
      <w:t xml:space="preserve"> or</w:t>
    </w:r>
    <w:r w:rsidRPr="008A5E13">
      <w:rPr>
        <w:b/>
        <w:bCs/>
        <w:color w:val="000000"/>
        <w:szCs w:val="18"/>
      </w:rPr>
      <w:t xml:space="preserve"> </w:t>
    </w:r>
    <w:hyperlink r:id="rId2" w:history="1">
      <w:r w:rsidRPr="008A5E13">
        <w:rPr>
          <w:rStyle w:val="Hyperlink"/>
          <w:b/>
          <w:bCs/>
          <w:color w:val="000000"/>
          <w:szCs w:val="18"/>
        </w:rPr>
        <w:t>EESCSC@va.gov</w:t>
      </w:r>
    </w:hyperlink>
  </w:p>
  <w:p w:rsidR="00C62A4B" w:rsidRPr="008A5E13" w:rsidRDefault="00C62A4B" w:rsidP="00175333">
    <w:pPr>
      <w:pStyle w:val="Footer"/>
      <w:ind w:left="-810"/>
      <w:jc w:val="center"/>
      <w:rPr>
        <w:b/>
        <w:bCs/>
        <w:color w:val="000000"/>
        <w:szCs w:val="18"/>
      </w:rPr>
    </w:pPr>
  </w:p>
  <w:p w:rsidR="00C62A4B" w:rsidRPr="008A5E13" w:rsidRDefault="00824E20" w:rsidP="008A5E13">
    <w:pPr>
      <w:pStyle w:val="Footer"/>
      <w:ind w:left="-630"/>
      <w:rPr>
        <w:color w:val="000000"/>
      </w:rPr>
    </w:pPr>
    <w:r>
      <w:rPr>
        <w:color w:val="000000"/>
      </w:rPr>
      <w:t>EES Master Brochure Template 7.7</w:t>
    </w:r>
    <w:r w:rsidR="00C62A4B">
      <w:rPr>
        <w:color w:val="000000"/>
      </w:rPr>
      <w:t xml:space="preserve"> Updated</w:t>
    </w:r>
    <w:r w:rsidR="00C62A4B" w:rsidRPr="00A23A3A">
      <w:rPr>
        <w:color w:val="000000"/>
      </w:rPr>
      <w:t xml:space="preserve"> </w:t>
    </w:r>
    <w:r w:rsidR="003723CB">
      <w:rPr>
        <w:color w:val="000000"/>
      </w:rPr>
      <w:t>January 14</w:t>
    </w:r>
    <w:r>
      <w:rPr>
        <w:color w:val="000000"/>
      </w:rPr>
      <w:t xml:space="preserve">, </w:t>
    </w:r>
    <w:proofErr w:type="gramStart"/>
    <w:r>
      <w:rPr>
        <w:color w:val="000000"/>
      </w:rPr>
      <w:t>2019</w:t>
    </w:r>
    <w:r w:rsidR="00C62A4B" w:rsidRPr="00A23A3A">
      <w:rPr>
        <w:color w:val="000000"/>
      </w:rPr>
      <w:t xml:space="preserve"> </w:t>
    </w:r>
    <w:r w:rsidR="00C62A4B">
      <w:rPr>
        <w:color w:val="000000"/>
      </w:rPr>
      <w:t xml:space="preserve"> </w:t>
    </w:r>
    <w:r w:rsidR="00C62A4B" w:rsidRPr="008A5E13">
      <w:rPr>
        <w:color w:val="000000"/>
      </w:rPr>
      <w:tab/>
    </w:r>
    <w:proofErr w:type="gramEnd"/>
    <w:sdt>
      <w:sdtPr>
        <w:rPr>
          <w:color w:val="000000"/>
        </w:rPr>
        <w:id w:val="960981605"/>
        <w:docPartObj>
          <w:docPartGallery w:val="Page Numbers (Top of Page)"/>
          <w:docPartUnique/>
        </w:docPartObj>
      </w:sdtPr>
      <w:sdtEndPr/>
      <w:sdtContent>
        <w:r w:rsidR="00C62A4B" w:rsidRPr="008A5E13">
          <w:rPr>
            <w:color w:val="000000"/>
          </w:rPr>
          <w:tab/>
          <w:t xml:space="preserve">Page </w:t>
        </w:r>
        <w:r w:rsidR="00C62A4B" w:rsidRPr="008A5E13">
          <w:rPr>
            <w:color w:val="000000"/>
          </w:rPr>
          <w:fldChar w:fldCharType="begin"/>
        </w:r>
        <w:r w:rsidR="00C62A4B" w:rsidRPr="008A5E13">
          <w:rPr>
            <w:color w:val="000000"/>
          </w:rPr>
          <w:instrText xml:space="preserve"> PAGE </w:instrText>
        </w:r>
        <w:r w:rsidR="00C62A4B" w:rsidRPr="008A5E13">
          <w:rPr>
            <w:color w:val="000000"/>
          </w:rPr>
          <w:fldChar w:fldCharType="separate"/>
        </w:r>
        <w:r w:rsidR="00A65A94">
          <w:rPr>
            <w:noProof/>
            <w:color w:val="000000"/>
          </w:rPr>
          <w:t>7</w:t>
        </w:r>
        <w:r w:rsidR="00C62A4B" w:rsidRPr="008A5E13">
          <w:rPr>
            <w:noProof/>
            <w:color w:val="000000"/>
          </w:rPr>
          <w:fldChar w:fldCharType="end"/>
        </w:r>
        <w:r w:rsidR="00C62A4B" w:rsidRPr="008A5E13">
          <w:rPr>
            <w:color w:val="000000"/>
          </w:rPr>
          <w:t xml:space="preserve"> of </w:t>
        </w:r>
        <w:r w:rsidR="00C62A4B" w:rsidRPr="008A5E13">
          <w:rPr>
            <w:color w:val="000000"/>
          </w:rPr>
          <w:fldChar w:fldCharType="begin"/>
        </w:r>
        <w:r w:rsidR="00C62A4B" w:rsidRPr="008A5E13">
          <w:rPr>
            <w:color w:val="000000"/>
          </w:rPr>
          <w:instrText xml:space="preserve"> NUMPAGES  </w:instrText>
        </w:r>
        <w:r w:rsidR="00C62A4B" w:rsidRPr="008A5E13">
          <w:rPr>
            <w:color w:val="000000"/>
          </w:rPr>
          <w:fldChar w:fldCharType="separate"/>
        </w:r>
        <w:r w:rsidR="00A65A94">
          <w:rPr>
            <w:noProof/>
            <w:color w:val="000000"/>
          </w:rPr>
          <w:t>15</w:t>
        </w:r>
        <w:r w:rsidR="00C62A4B" w:rsidRPr="008A5E13">
          <w:rPr>
            <w:noProof/>
            <w:color w:val="000000"/>
          </w:rPr>
          <w:fldChar w:fldCharType="end"/>
        </w:r>
      </w:sdtContent>
    </w:sdt>
  </w:p>
  <w:p w:rsidR="00C62A4B" w:rsidRDefault="00C62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51CB" w:rsidRDefault="00DC51CB" w:rsidP="00895038">
      <w:r>
        <w:separator/>
      </w:r>
    </w:p>
  </w:footnote>
  <w:footnote w:type="continuationSeparator" w:id="0">
    <w:p w:rsidR="00DC51CB" w:rsidRDefault="00DC51CB" w:rsidP="008950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2A4B" w:rsidRDefault="00C62A4B" w:rsidP="00DA51A6">
    <w:pPr>
      <w:pStyle w:val="Header"/>
      <w:jc w:val="center"/>
    </w:pPr>
    <w:r>
      <w:rPr>
        <w:noProof/>
      </w:rPr>
      <w:drawing>
        <wp:inline distT="0" distB="0" distL="0" distR="0" wp14:anchorId="08E830A5" wp14:editId="3CBF73FC">
          <wp:extent cx="2000248" cy="485775"/>
          <wp:effectExtent l="0" t="0" r="635" b="0"/>
          <wp:docPr id="14" name="Picture 14" descr="https://myees.lrn.va.gov/Photo%20Gallery/graphics/ees%20logos/EES%20Logos%202/EES%20Logos%20for%20Video/VHA%20EES%20logo%20-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yees.lrn.va.gov/Photo%20Gallery/graphics/ees%20logos/EES%20Logos%202/EES%20Logos%20for%20Video/VHA%20EES%20logo%20-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9194" cy="49766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E986F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E4D95"/>
    <w:multiLevelType w:val="hybridMultilevel"/>
    <w:tmpl w:val="187CD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5218A"/>
    <w:multiLevelType w:val="hybridMultilevel"/>
    <w:tmpl w:val="A2729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707E61"/>
    <w:multiLevelType w:val="hybridMultilevel"/>
    <w:tmpl w:val="D084001C"/>
    <w:lvl w:ilvl="0" w:tplc="0409000F">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4B55594"/>
    <w:multiLevelType w:val="hybridMultilevel"/>
    <w:tmpl w:val="EE863F70"/>
    <w:lvl w:ilvl="0" w:tplc="0409000F">
      <w:start w:val="1"/>
      <w:numFmt w:val="decimal"/>
      <w:lvlText w:val="%1."/>
      <w:lvlJc w:val="left"/>
      <w:pPr>
        <w:ind w:left="1080" w:hanging="360"/>
      </w:pPr>
      <w:rPr>
        <w:color w:val="00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7CF45C1"/>
    <w:multiLevelType w:val="hybridMultilevel"/>
    <w:tmpl w:val="BB0087CA"/>
    <w:lvl w:ilvl="0" w:tplc="D660D6EA">
      <w:start w:val="1"/>
      <w:numFmt w:val="decimal"/>
      <w:lvlText w:val="%1."/>
      <w:lvlJc w:val="left"/>
      <w:pPr>
        <w:ind w:left="63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916519B"/>
    <w:multiLevelType w:val="hybridMultilevel"/>
    <w:tmpl w:val="D084001C"/>
    <w:lvl w:ilvl="0" w:tplc="0409000F">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A1D38AD"/>
    <w:multiLevelType w:val="hybridMultilevel"/>
    <w:tmpl w:val="D4E4C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515B3E"/>
    <w:multiLevelType w:val="hybridMultilevel"/>
    <w:tmpl w:val="69D6B7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7A5519"/>
    <w:multiLevelType w:val="hybridMultilevel"/>
    <w:tmpl w:val="C23606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4505E0"/>
    <w:multiLevelType w:val="hybridMultilevel"/>
    <w:tmpl w:val="5D781B6E"/>
    <w:lvl w:ilvl="0" w:tplc="095671DC">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E5960D3"/>
    <w:multiLevelType w:val="hybridMultilevel"/>
    <w:tmpl w:val="90686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F703D5"/>
    <w:multiLevelType w:val="hybridMultilevel"/>
    <w:tmpl w:val="0278F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963476"/>
    <w:multiLevelType w:val="hybridMultilevel"/>
    <w:tmpl w:val="9DB6F48A"/>
    <w:lvl w:ilvl="0" w:tplc="0409000F">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1BE08A4"/>
    <w:multiLevelType w:val="hybridMultilevel"/>
    <w:tmpl w:val="5D309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777D43"/>
    <w:multiLevelType w:val="hybridMultilevel"/>
    <w:tmpl w:val="86A6E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295784"/>
    <w:multiLevelType w:val="hybridMultilevel"/>
    <w:tmpl w:val="2F1A8038"/>
    <w:lvl w:ilvl="0" w:tplc="57E6694A">
      <w:start w:val="1"/>
      <w:numFmt w:val="decimal"/>
      <w:lvlText w:val="%1."/>
      <w:lvlJc w:val="left"/>
      <w:pPr>
        <w:ind w:left="630" w:hanging="360"/>
      </w:pPr>
      <w:rPr>
        <w:rFonts w:hint="default"/>
        <w:b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AD7D77"/>
    <w:multiLevelType w:val="hybridMultilevel"/>
    <w:tmpl w:val="D3BC79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8657E00"/>
    <w:multiLevelType w:val="hybridMultilevel"/>
    <w:tmpl w:val="52DE6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B54637"/>
    <w:multiLevelType w:val="hybridMultilevel"/>
    <w:tmpl w:val="D9C4C238"/>
    <w:lvl w:ilvl="0" w:tplc="86CA661C">
      <w:start w:val="1"/>
      <w:numFmt w:val="bullet"/>
      <w:lvlText w:val="•"/>
      <w:lvlJc w:val="left"/>
      <w:pPr>
        <w:tabs>
          <w:tab w:val="num" w:pos="720"/>
        </w:tabs>
        <w:ind w:left="720" w:hanging="360"/>
      </w:pPr>
      <w:rPr>
        <w:rFonts w:ascii="Arial" w:hAnsi="Arial" w:cs="Times New Roman" w:hint="default"/>
      </w:rPr>
    </w:lvl>
    <w:lvl w:ilvl="1" w:tplc="C93EDDAA">
      <w:start w:val="1"/>
      <w:numFmt w:val="bullet"/>
      <w:lvlText w:val="•"/>
      <w:lvlJc w:val="left"/>
      <w:pPr>
        <w:tabs>
          <w:tab w:val="num" w:pos="1440"/>
        </w:tabs>
        <w:ind w:left="1440" w:hanging="360"/>
      </w:pPr>
      <w:rPr>
        <w:rFonts w:ascii="Arial" w:hAnsi="Arial" w:cs="Times New Roman" w:hint="default"/>
      </w:rPr>
    </w:lvl>
    <w:lvl w:ilvl="2" w:tplc="83DE67A2">
      <w:start w:val="1"/>
      <w:numFmt w:val="bullet"/>
      <w:lvlText w:val="•"/>
      <w:lvlJc w:val="left"/>
      <w:pPr>
        <w:tabs>
          <w:tab w:val="num" w:pos="2160"/>
        </w:tabs>
        <w:ind w:left="2160" w:hanging="360"/>
      </w:pPr>
      <w:rPr>
        <w:rFonts w:ascii="Arial" w:hAnsi="Arial" w:cs="Times New Roman" w:hint="default"/>
      </w:rPr>
    </w:lvl>
    <w:lvl w:ilvl="3" w:tplc="383CADAC">
      <w:start w:val="1"/>
      <w:numFmt w:val="bullet"/>
      <w:lvlText w:val="•"/>
      <w:lvlJc w:val="left"/>
      <w:pPr>
        <w:tabs>
          <w:tab w:val="num" w:pos="2880"/>
        </w:tabs>
        <w:ind w:left="2880" w:hanging="360"/>
      </w:pPr>
      <w:rPr>
        <w:rFonts w:ascii="Arial" w:hAnsi="Arial" w:cs="Times New Roman" w:hint="default"/>
      </w:rPr>
    </w:lvl>
    <w:lvl w:ilvl="4" w:tplc="542EC806">
      <w:start w:val="1"/>
      <w:numFmt w:val="bullet"/>
      <w:lvlText w:val="•"/>
      <w:lvlJc w:val="left"/>
      <w:pPr>
        <w:tabs>
          <w:tab w:val="num" w:pos="3600"/>
        </w:tabs>
        <w:ind w:left="3600" w:hanging="360"/>
      </w:pPr>
      <w:rPr>
        <w:rFonts w:ascii="Arial" w:hAnsi="Arial" w:cs="Times New Roman" w:hint="default"/>
      </w:rPr>
    </w:lvl>
    <w:lvl w:ilvl="5" w:tplc="39DCFD4C">
      <w:start w:val="1"/>
      <w:numFmt w:val="bullet"/>
      <w:lvlText w:val="•"/>
      <w:lvlJc w:val="left"/>
      <w:pPr>
        <w:tabs>
          <w:tab w:val="num" w:pos="4320"/>
        </w:tabs>
        <w:ind w:left="4320" w:hanging="360"/>
      </w:pPr>
      <w:rPr>
        <w:rFonts w:ascii="Arial" w:hAnsi="Arial" w:cs="Times New Roman" w:hint="default"/>
      </w:rPr>
    </w:lvl>
    <w:lvl w:ilvl="6" w:tplc="EF6EF010">
      <w:start w:val="1"/>
      <w:numFmt w:val="bullet"/>
      <w:lvlText w:val="•"/>
      <w:lvlJc w:val="left"/>
      <w:pPr>
        <w:tabs>
          <w:tab w:val="num" w:pos="5040"/>
        </w:tabs>
        <w:ind w:left="5040" w:hanging="360"/>
      </w:pPr>
      <w:rPr>
        <w:rFonts w:ascii="Arial" w:hAnsi="Arial" w:cs="Times New Roman" w:hint="default"/>
      </w:rPr>
    </w:lvl>
    <w:lvl w:ilvl="7" w:tplc="48F440B4">
      <w:start w:val="1"/>
      <w:numFmt w:val="bullet"/>
      <w:lvlText w:val="•"/>
      <w:lvlJc w:val="left"/>
      <w:pPr>
        <w:tabs>
          <w:tab w:val="num" w:pos="5760"/>
        </w:tabs>
        <w:ind w:left="5760" w:hanging="360"/>
      </w:pPr>
      <w:rPr>
        <w:rFonts w:ascii="Arial" w:hAnsi="Arial" w:cs="Times New Roman" w:hint="default"/>
      </w:rPr>
    </w:lvl>
    <w:lvl w:ilvl="8" w:tplc="CCA46076">
      <w:start w:val="1"/>
      <w:numFmt w:val="bullet"/>
      <w:lvlText w:val="•"/>
      <w:lvlJc w:val="left"/>
      <w:pPr>
        <w:tabs>
          <w:tab w:val="num" w:pos="6480"/>
        </w:tabs>
        <w:ind w:left="6480" w:hanging="360"/>
      </w:pPr>
      <w:rPr>
        <w:rFonts w:ascii="Arial" w:hAnsi="Arial" w:cs="Times New Roman" w:hint="default"/>
      </w:rPr>
    </w:lvl>
  </w:abstractNum>
  <w:abstractNum w:abstractNumId="20" w15:restartNumberingAfterBreak="0">
    <w:nsid w:val="5A287928"/>
    <w:multiLevelType w:val="hybridMultilevel"/>
    <w:tmpl w:val="88103F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6369014C"/>
    <w:multiLevelType w:val="hybridMultilevel"/>
    <w:tmpl w:val="771E2B6C"/>
    <w:lvl w:ilvl="0" w:tplc="ADB80838">
      <w:start w:val="1"/>
      <w:numFmt w:val="decimal"/>
      <w:lvlText w:val="%1."/>
      <w:lvlJc w:val="left"/>
      <w:pPr>
        <w:ind w:left="630" w:hanging="360"/>
      </w:pPr>
      <w:rPr>
        <w:b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39B027E"/>
    <w:multiLevelType w:val="hybridMultilevel"/>
    <w:tmpl w:val="23F0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7E71D3"/>
    <w:multiLevelType w:val="hybridMultilevel"/>
    <w:tmpl w:val="D974D8B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 w15:restartNumberingAfterBreak="0">
    <w:nsid w:val="6DAA5359"/>
    <w:multiLevelType w:val="hybridMultilevel"/>
    <w:tmpl w:val="6D388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D77671"/>
    <w:multiLevelType w:val="hybridMultilevel"/>
    <w:tmpl w:val="575857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F57B12"/>
    <w:multiLevelType w:val="hybridMultilevel"/>
    <w:tmpl w:val="9418FB5C"/>
    <w:lvl w:ilvl="0" w:tplc="ADB80838">
      <w:start w:val="1"/>
      <w:numFmt w:val="decimal"/>
      <w:lvlText w:val="%1."/>
      <w:lvlJc w:val="left"/>
      <w:pPr>
        <w:ind w:left="630" w:hanging="360"/>
      </w:pPr>
      <w:rPr>
        <w:b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8"/>
  </w:num>
  <w:num w:numId="2">
    <w:abstractNumId w:val="14"/>
  </w:num>
  <w:num w:numId="3">
    <w:abstractNumId w:val="0"/>
  </w:num>
  <w:num w:numId="4">
    <w:abstractNumId w:val="9"/>
  </w:num>
  <w:num w:numId="5">
    <w:abstractNumId w:va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3"/>
  </w:num>
  <w:num w:numId="9">
    <w:abstractNumId w:val="6"/>
  </w:num>
  <w:num w:numId="10">
    <w:abstractNumId w:val="2"/>
  </w:num>
  <w:num w:numId="11">
    <w:abstractNumId w:val="1"/>
  </w:num>
  <w:num w:numId="12">
    <w:abstractNumId w:val="25"/>
  </w:num>
  <w:num w:numId="13">
    <w:abstractNumId w:val="10"/>
  </w:num>
  <w:num w:numId="14">
    <w:abstractNumId w:val="22"/>
  </w:num>
  <w:num w:numId="15">
    <w:abstractNumId w:val="24"/>
  </w:num>
  <w:num w:numId="16">
    <w:abstractNumId w:val="26"/>
  </w:num>
  <w:num w:numId="17">
    <w:abstractNumId w:val="4"/>
  </w:num>
  <w:num w:numId="18">
    <w:abstractNumId w:val="16"/>
  </w:num>
  <w:num w:numId="19">
    <w:abstractNumId w:val="21"/>
  </w:num>
  <w:num w:numId="20">
    <w:abstractNumId w:val="3"/>
  </w:num>
  <w:num w:numId="21">
    <w:abstractNumId w:val="7"/>
  </w:num>
  <w:num w:numId="22">
    <w:abstractNumId w:val="12"/>
  </w:num>
  <w:num w:numId="23">
    <w:abstractNumId w:val="15"/>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23"/>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19"/>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2B9"/>
    <w:rsid w:val="00001718"/>
    <w:rsid w:val="00003171"/>
    <w:rsid w:val="00005D1D"/>
    <w:rsid w:val="00027262"/>
    <w:rsid w:val="0003130C"/>
    <w:rsid w:val="0003210A"/>
    <w:rsid w:val="00032C76"/>
    <w:rsid w:val="00035E53"/>
    <w:rsid w:val="00042E6E"/>
    <w:rsid w:val="00047702"/>
    <w:rsid w:val="000522B9"/>
    <w:rsid w:val="00053C4F"/>
    <w:rsid w:val="00056910"/>
    <w:rsid w:val="00056AFF"/>
    <w:rsid w:val="00056CE4"/>
    <w:rsid w:val="000578BF"/>
    <w:rsid w:val="00066A36"/>
    <w:rsid w:val="000730EB"/>
    <w:rsid w:val="00082B95"/>
    <w:rsid w:val="00082F2A"/>
    <w:rsid w:val="00086D5A"/>
    <w:rsid w:val="00090A36"/>
    <w:rsid w:val="00093097"/>
    <w:rsid w:val="00093BCC"/>
    <w:rsid w:val="00093FAD"/>
    <w:rsid w:val="00097D77"/>
    <w:rsid w:val="000A0FDF"/>
    <w:rsid w:val="000A3910"/>
    <w:rsid w:val="000B0A36"/>
    <w:rsid w:val="000B255C"/>
    <w:rsid w:val="000B4CFD"/>
    <w:rsid w:val="000C1495"/>
    <w:rsid w:val="000C4F98"/>
    <w:rsid w:val="000E01A0"/>
    <w:rsid w:val="000E4235"/>
    <w:rsid w:val="000E438C"/>
    <w:rsid w:val="000E5EE5"/>
    <w:rsid w:val="000F095C"/>
    <w:rsid w:val="000F0AE4"/>
    <w:rsid w:val="00111553"/>
    <w:rsid w:val="00113978"/>
    <w:rsid w:val="00126421"/>
    <w:rsid w:val="00126778"/>
    <w:rsid w:val="00130F2F"/>
    <w:rsid w:val="00132F17"/>
    <w:rsid w:val="001359B4"/>
    <w:rsid w:val="00136219"/>
    <w:rsid w:val="0015008D"/>
    <w:rsid w:val="001505F8"/>
    <w:rsid w:val="0016164A"/>
    <w:rsid w:val="0016334E"/>
    <w:rsid w:val="00163D67"/>
    <w:rsid w:val="00164B0B"/>
    <w:rsid w:val="001700CC"/>
    <w:rsid w:val="00170448"/>
    <w:rsid w:val="00172773"/>
    <w:rsid w:val="00173B00"/>
    <w:rsid w:val="00175333"/>
    <w:rsid w:val="00175F03"/>
    <w:rsid w:val="00185114"/>
    <w:rsid w:val="00195665"/>
    <w:rsid w:val="00197458"/>
    <w:rsid w:val="001A0486"/>
    <w:rsid w:val="001A29A2"/>
    <w:rsid w:val="001A4A21"/>
    <w:rsid w:val="001B0D2C"/>
    <w:rsid w:val="001B2936"/>
    <w:rsid w:val="001B3943"/>
    <w:rsid w:val="001C3FA3"/>
    <w:rsid w:val="001D0054"/>
    <w:rsid w:val="001D1B8C"/>
    <w:rsid w:val="001D21F7"/>
    <w:rsid w:val="001D42EF"/>
    <w:rsid w:val="001D666D"/>
    <w:rsid w:val="001D7E18"/>
    <w:rsid w:val="001E11B1"/>
    <w:rsid w:val="001E48FC"/>
    <w:rsid w:val="001E7A43"/>
    <w:rsid w:val="001F0939"/>
    <w:rsid w:val="001F101B"/>
    <w:rsid w:val="001F2E29"/>
    <w:rsid w:val="001F3FB6"/>
    <w:rsid w:val="001F45F0"/>
    <w:rsid w:val="001F5B2A"/>
    <w:rsid w:val="001F6CFE"/>
    <w:rsid w:val="00200094"/>
    <w:rsid w:val="00201A31"/>
    <w:rsid w:val="002128D6"/>
    <w:rsid w:val="002158D6"/>
    <w:rsid w:val="002205BD"/>
    <w:rsid w:val="00222BFB"/>
    <w:rsid w:val="00223246"/>
    <w:rsid w:val="00227AD5"/>
    <w:rsid w:val="00230AAB"/>
    <w:rsid w:val="00233E58"/>
    <w:rsid w:val="00234331"/>
    <w:rsid w:val="0023702F"/>
    <w:rsid w:val="0023789C"/>
    <w:rsid w:val="00241208"/>
    <w:rsid w:val="00256012"/>
    <w:rsid w:val="0026524A"/>
    <w:rsid w:val="00265D04"/>
    <w:rsid w:val="002665F5"/>
    <w:rsid w:val="002802C1"/>
    <w:rsid w:val="00281ED1"/>
    <w:rsid w:val="002833C5"/>
    <w:rsid w:val="00294805"/>
    <w:rsid w:val="002A46A5"/>
    <w:rsid w:val="002A6552"/>
    <w:rsid w:val="002B56EE"/>
    <w:rsid w:val="002B7F87"/>
    <w:rsid w:val="002C2D5A"/>
    <w:rsid w:val="002C37DA"/>
    <w:rsid w:val="002C44AC"/>
    <w:rsid w:val="002C5D45"/>
    <w:rsid w:val="002C78B6"/>
    <w:rsid w:val="002D143D"/>
    <w:rsid w:val="002E5D2D"/>
    <w:rsid w:val="002F2012"/>
    <w:rsid w:val="002F45E1"/>
    <w:rsid w:val="002F7638"/>
    <w:rsid w:val="00300E47"/>
    <w:rsid w:val="00314269"/>
    <w:rsid w:val="0033187B"/>
    <w:rsid w:val="00333CC2"/>
    <w:rsid w:val="003342F3"/>
    <w:rsid w:val="00334C02"/>
    <w:rsid w:val="003458A3"/>
    <w:rsid w:val="0035006A"/>
    <w:rsid w:val="0035167B"/>
    <w:rsid w:val="003537BC"/>
    <w:rsid w:val="003605AD"/>
    <w:rsid w:val="003723CB"/>
    <w:rsid w:val="0037337F"/>
    <w:rsid w:val="00375381"/>
    <w:rsid w:val="00380AD5"/>
    <w:rsid w:val="00390DC7"/>
    <w:rsid w:val="003933D5"/>
    <w:rsid w:val="00393C47"/>
    <w:rsid w:val="00394449"/>
    <w:rsid w:val="00396DD9"/>
    <w:rsid w:val="003A0BE1"/>
    <w:rsid w:val="003A5A7D"/>
    <w:rsid w:val="003C0354"/>
    <w:rsid w:val="003C1130"/>
    <w:rsid w:val="003D19EB"/>
    <w:rsid w:val="003D20A3"/>
    <w:rsid w:val="003D5241"/>
    <w:rsid w:val="003D6148"/>
    <w:rsid w:val="003F46A9"/>
    <w:rsid w:val="003F7C76"/>
    <w:rsid w:val="00400220"/>
    <w:rsid w:val="00400355"/>
    <w:rsid w:val="00402988"/>
    <w:rsid w:val="00410BBD"/>
    <w:rsid w:val="00411590"/>
    <w:rsid w:val="00411F6E"/>
    <w:rsid w:val="004225F2"/>
    <w:rsid w:val="00427083"/>
    <w:rsid w:val="004302DA"/>
    <w:rsid w:val="00437018"/>
    <w:rsid w:val="004409CD"/>
    <w:rsid w:val="00443964"/>
    <w:rsid w:val="00444125"/>
    <w:rsid w:val="00444EE5"/>
    <w:rsid w:val="00456D25"/>
    <w:rsid w:val="00463FAC"/>
    <w:rsid w:val="004721F6"/>
    <w:rsid w:val="00481FEE"/>
    <w:rsid w:val="004841E4"/>
    <w:rsid w:val="00494366"/>
    <w:rsid w:val="00494F68"/>
    <w:rsid w:val="00497ABC"/>
    <w:rsid w:val="004A04DE"/>
    <w:rsid w:val="004A175B"/>
    <w:rsid w:val="004A2F26"/>
    <w:rsid w:val="004B3066"/>
    <w:rsid w:val="004C295A"/>
    <w:rsid w:val="004C39F0"/>
    <w:rsid w:val="004C4296"/>
    <w:rsid w:val="004C5BDD"/>
    <w:rsid w:val="004D4C5F"/>
    <w:rsid w:val="004D59E6"/>
    <w:rsid w:val="004E24A7"/>
    <w:rsid w:val="004E2899"/>
    <w:rsid w:val="004E6259"/>
    <w:rsid w:val="004E62CE"/>
    <w:rsid w:val="004E6497"/>
    <w:rsid w:val="004F0360"/>
    <w:rsid w:val="004F2C50"/>
    <w:rsid w:val="004F7DEC"/>
    <w:rsid w:val="00501A4D"/>
    <w:rsid w:val="0052314B"/>
    <w:rsid w:val="005300EE"/>
    <w:rsid w:val="00536644"/>
    <w:rsid w:val="00536CB9"/>
    <w:rsid w:val="00553C15"/>
    <w:rsid w:val="005544B3"/>
    <w:rsid w:val="0055776F"/>
    <w:rsid w:val="005652F6"/>
    <w:rsid w:val="00566F05"/>
    <w:rsid w:val="00572533"/>
    <w:rsid w:val="00577920"/>
    <w:rsid w:val="0058146A"/>
    <w:rsid w:val="005832A2"/>
    <w:rsid w:val="00584CA4"/>
    <w:rsid w:val="00587B21"/>
    <w:rsid w:val="005911E5"/>
    <w:rsid w:val="00592566"/>
    <w:rsid w:val="0059794A"/>
    <w:rsid w:val="005A25BF"/>
    <w:rsid w:val="005A56EE"/>
    <w:rsid w:val="005B0378"/>
    <w:rsid w:val="005B0C54"/>
    <w:rsid w:val="005B6112"/>
    <w:rsid w:val="005C25FA"/>
    <w:rsid w:val="005C4D0D"/>
    <w:rsid w:val="005C5DFA"/>
    <w:rsid w:val="005D3D54"/>
    <w:rsid w:val="005D62BD"/>
    <w:rsid w:val="005F48BE"/>
    <w:rsid w:val="005F4B73"/>
    <w:rsid w:val="005F6DC8"/>
    <w:rsid w:val="006049AB"/>
    <w:rsid w:val="00604E65"/>
    <w:rsid w:val="00605D39"/>
    <w:rsid w:val="00607519"/>
    <w:rsid w:val="006240F8"/>
    <w:rsid w:val="00633DD3"/>
    <w:rsid w:val="00634451"/>
    <w:rsid w:val="0063450B"/>
    <w:rsid w:val="00634F8B"/>
    <w:rsid w:val="00635158"/>
    <w:rsid w:val="00636171"/>
    <w:rsid w:val="006413E1"/>
    <w:rsid w:val="006425D1"/>
    <w:rsid w:val="006427A1"/>
    <w:rsid w:val="00646DDA"/>
    <w:rsid w:val="00652AAF"/>
    <w:rsid w:val="00653DF7"/>
    <w:rsid w:val="00656ED4"/>
    <w:rsid w:val="00665B0F"/>
    <w:rsid w:val="0066614F"/>
    <w:rsid w:val="006707CA"/>
    <w:rsid w:val="00670C69"/>
    <w:rsid w:val="0067103B"/>
    <w:rsid w:val="00671769"/>
    <w:rsid w:val="00672EB3"/>
    <w:rsid w:val="00674715"/>
    <w:rsid w:val="00682D6E"/>
    <w:rsid w:val="0068380C"/>
    <w:rsid w:val="006854B5"/>
    <w:rsid w:val="0069399C"/>
    <w:rsid w:val="00694CB7"/>
    <w:rsid w:val="006A2D21"/>
    <w:rsid w:val="006A6480"/>
    <w:rsid w:val="006A7E8D"/>
    <w:rsid w:val="006B2B9A"/>
    <w:rsid w:val="006B446D"/>
    <w:rsid w:val="006B6624"/>
    <w:rsid w:val="006C0CDC"/>
    <w:rsid w:val="006C3679"/>
    <w:rsid w:val="006C6A19"/>
    <w:rsid w:val="006D4F88"/>
    <w:rsid w:val="006D5826"/>
    <w:rsid w:val="006E4E41"/>
    <w:rsid w:val="006F541D"/>
    <w:rsid w:val="006F7D1A"/>
    <w:rsid w:val="00714427"/>
    <w:rsid w:val="007234DB"/>
    <w:rsid w:val="00725A5A"/>
    <w:rsid w:val="00726D64"/>
    <w:rsid w:val="00731DA8"/>
    <w:rsid w:val="007325B9"/>
    <w:rsid w:val="00732B2F"/>
    <w:rsid w:val="0073300A"/>
    <w:rsid w:val="00733902"/>
    <w:rsid w:val="00735356"/>
    <w:rsid w:val="00737541"/>
    <w:rsid w:val="007414B5"/>
    <w:rsid w:val="00742EB1"/>
    <w:rsid w:val="00743A90"/>
    <w:rsid w:val="0074412C"/>
    <w:rsid w:val="00746072"/>
    <w:rsid w:val="00750D6B"/>
    <w:rsid w:val="0076480C"/>
    <w:rsid w:val="007654EB"/>
    <w:rsid w:val="00766EA5"/>
    <w:rsid w:val="0077021E"/>
    <w:rsid w:val="0077243D"/>
    <w:rsid w:val="007725FB"/>
    <w:rsid w:val="0078196B"/>
    <w:rsid w:val="007831B1"/>
    <w:rsid w:val="00784BBD"/>
    <w:rsid w:val="00791637"/>
    <w:rsid w:val="007A2068"/>
    <w:rsid w:val="007A20D2"/>
    <w:rsid w:val="007A5854"/>
    <w:rsid w:val="007A6F54"/>
    <w:rsid w:val="007A78E2"/>
    <w:rsid w:val="007D281F"/>
    <w:rsid w:val="007D5C09"/>
    <w:rsid w:val="007E17F6"/>
    <w:rsid w:val="007E34F5"/>
    <w:rsid w:val="007E4B4E"/>
    <w:rsid w:val="007E627D"/>
    <w:rsid w:val="007F7323"/>
    <w:rsid w:val="00805CAB"/>
    <w:rsid w:val="00806333"/>
    <w:rsid w:val="0080705C"/>
    <w:rsid w:val="00807FAD"/>
    <w:rsid w:val="00811FD5"/>
    <w:rsid w:val="00814AD5"/>
    <w:rsid w:val="00820081"/>
    <w:rsid w:val="00823E27"/>
    <w:rsid w:val="00824E20"/>
    <w:rsid w:val="008253FF"/>
    <w:rsid w:val="008254C5"/>
    <w:rsid w:val="008342CC"/>
    <w:rsid w:val="008349DD"/>
    <w:rsid w:val="008505DA"/>
    <w:rsid w:val="00863861"/>
    <w:rsid w:val="00864890"/>
    <w:rsid w:val="00865DDF"/>
    <w:rsid w:val="008661AC"/>
    <w:rsid w:val="00870783"/>
    <w:rsid w:val="00872A64"/>
    <w:rsid w:val="008731A6"/>
    <w:rsid w:val="008738B5"/>
    <w:rsid w:val="008743A4"/>
    <w:rsid w:val="00875432"/>
    <w:rsid w:val="0087724C"/>
    <w:rsid w:val="00881262"/>
    <w:rsid w:val="00886394"/>
    <w:rsid w:val="00890E0A"/>
    <w:rsid w:val="00891CA9"/>
    <w:rsid w:val="00895038"/>
    <w:rsid w:val="008A13A3"/>
    <w:rsid w:val="008A1A87"/>
    <w:rsid w:val="008A2399"/>
    <w:rsid w:val="008A3758"/>
    <w:rsid w:val="008A5E13"/>
    <w:rsid w:val="008A75F4"/>
    <w:rsid w:val="008B0436"/>
    <w:rsid w:val="008B1CDA"/>
    <w:rsid w:val="008B38AF"/>
    <w:rsid w:val="008B563B"/>
    <w:rsid w:val="008C10D3"/>
    <w:rsid w:val="008C6140"/>
    <w:rsid w:val="008D64F7"/>
    <w:rsid w:val="008E0D89"/>
    <w:rsid w:val="008E4E4A"/>
    <w:rsid w:val="008E516E"/>
    <w:rsid w:val="008E7E27"/>
    <w:rsid w:val="008E7F2B"/>
    <w:rsid w:val="008F122B"/>
    <w:rsid w:val="008F180E"/>
    <w:rsid w:val="008F7630"/>
    <w:rsid w:val="00902291"/>
    <w:rsid w:val="009035F3"/>
    <w:rsid w:val="00903E41"/>
    <w:rsid w:val="00906664"/>
    <w:rsid w:val="00914E87"/>
    <w:rsid w:val="00914F09"/>
    <w:rsid w:val="00915AF7"/>
    <w:rsid w:val="00925695"/>
    <w:rsid w:val="00927926"/>
    <w:rsid w:val="00930C2A"/>
    <w:rsid w:val="00931887"/>
    <w:rsid w:val="009337CA"/>
    <w:rsid w:val="00934436"/>
    <w:rsid w:val="009345AB"/>
    <w:rsid w:val="00937616"/>
    <w:rsid w:val="00945351"/>
    <w:rsid w:val="009509E5"/>
    <w:rsid w:val="00957B66"/>
    <w:rsid w:val="00962013"/>
    <w:rsid w:val="009648A8"/>
    <w:rsid w:val="00964BC8"/>
    <w:rsid w:val="009655C1"/>
    <w:rsid w:val="0096648B"/>
    <w:rsid w:val="00971C65"/>
    <w:rsid w:val="00973ACE"/>
    <w:rsid w:val="00974E68"/>
    <w:rsid w:val="00981D44"/>
    <w:rsid w:val="00990954"/>
    <w:rsid w:val="00991CB7"/>
    <w:rsid w:val="0099385C"/>
    <w:rsid w:val="009A0006"/>
    <w:rsid w:val="009A0016"/>
    <w:rsid w:val="009A00DF"/>
    <w:rsid w:val="009A4481"/>
    <w:rsid w:val="009A53CA"/>
    <w:rsid w:val="009B20D9"/>
    <w:rsid w:val="009B335A"/>
    <w:rsid w:val="009C1F12"/>
    <w:rsid w:val="009C3BAE"/>
    <w:rsid w:val="009C6866"/>
    <w:rsid w:val="009C68BC"/>
    <w:rsid w:val="009D369E"/>
    <w:rsid w:val="009D38A6"/>
    <w:rsid w:val="009D4AC5"/>
    <w:rsid w:val="009E1CE9"/>
    <w:rsid w:val="009E5168"/>
    <w:rsid w:val="009F50AB"/>
    <w:rsid w:val="00A03ED3"/>
    <w:rsid w:val="00A16A84"/>
    <w:rsid w:val="00A21839"/>
    <w:rsid w:val="00A23A3A"/>
    <w:rsid w:val="00A2466E"/>
    <w:rsid w:val="00A25C55"/>
    <w:rsid w:val="00A27EA2"/>
    <w:rsid w:val="00A313B5"/>
    <w:rsid w:val="00A361D6"/>
    <w:rsid w:val="00A41CB2"/>
    <w:rsid w:val="00A42778"/>
    <w:rsid w:val="00A430BF"/>
    <w:rsid w:val="00A529B7"/>
    <w:rsid w:val="00A53322"/>
    <w:rsid w:val="00A5515C"/>
    <w:rsid w:val="00A578E5"/>
    <w:rsid w:val="00A61E50"/>
    <w:rsid w:val="00A63672"/>
    <w:rsid w:val="00A65A94"/>
    <w:rsid w:val="00A7078B"/>
    <w:rsid w:val="00A709E6"/>
    <w:rsid w:val="00A72179"/>
    <w:rsid w:val="00A7408E"/>
    <w:rsid w:val="00A741D0"/>
    <w:rsid w:val="00A746E5"/>
    <w:rsid w:val="00A82DB6"/>
    <w:rsid w:val="00A94AB0"/>
    <w:rsid w:val="00A95805"/>
    <w:rsid w:val="00A96E43"/>
    <w:rsid w:val="00AA13AA"/>
    <w:rsid w:val="00AA18E4"/>
    <w:rsid w:val="00AA2270"/>
    <w:rsid w:val="00AA3289"/>
    <w:rsid w:val="00AA576B"/>
    <w:rsid w:val="00AB10D9"/>
    <w:rsid w:val="00AB53F5"/>
    <w:rsid w:val="00AB6629"/>
    <w:rsid w:val="00AB7164"/>
    <w:rsid w:val="00AB7D61"/>
    <w:rsid w:val="00AD0651"/>
    <w:rsid w:val="00AD74CA"/>
    <w:rsid w:val="00AE0740"/>
    <w:rsid w:val="00AF0455"/>
    <w:rsid w:val="00AF532E"/>
    <w:rsid w:val="00AF7834"/>
    <w:rsid w:val="00AF7E54"/>
    <w:rsid w:val="00B042D7"/>
    <w:rsid w:val="00B04E55"/>
    <w:rsid w:val="00B10002"/>
    <w:rsid w:val="00B16651"/>
    <w:rsid w:val="00B170F5"/>
    <w:rsid w:val="00B17EA9"/>
    <w:rsid w:val="00B211FF"/>
    <w:rsid w:val="00B25E13"/>
    <w:rsid w:val="00B2695C"/>
    <w:rsid w:val="00B2710D"/>
    <w:rsid w:val="00B279C3"/>
    <w:rsid w:val="00B3010D"/>
    <w:rsid w:val="00B30D1F"/>
    <w:rsid w:val="00B3352A"/>
    <w:rsid w:val="00B34780"/>
    <w:rsid w:val="00B351B1"/>
    <w:rsid w:val="00B417B9"/>
    <w:rsid w:val="00B42E19"/>
    <w:rsid w:val="00B4332B"/>
    <w:rsid w:val="00B47C0C"/>
    <w:rsid w:val="00B52961"/>
    <w:rsid w:val="00B631C7"/>
    <w:rsid w:val="00B65EEB"/>
    <w:rsid w:val="00B75B43"/>
    <w:rsid w:val="00B777F4"/>
    <w:rsid w:val="00B844C7"/>
    <w:rsid w:val="00B867F0"/>
    <w:rsid w:val="00B9170B"/>
    <w:rsid w:val="00B91A95"/>
    <w:rsid w:val="00B94325"/>
    <w:rsid w:val="00BA23D8"/>
    <w:rsid w:val="00BA34BE"/>
    <w:rsid w:val="00BA3D82"/>
    <w:rsid w:val="00BA49B1"/>
    <w:rsid w:val="00BA6E1E"/>
    <w:rsid w:val="00BA7330"/>
    <w:rsid w:val="00BB126A"/>
    <w:rsid w:val="00BB5038"/>
    <w:rsid w:val="00BC1D72"/>
    <w:rsid w:val="00BC1DAF"/>
    <w:rsid w:val="00BC5144"/>
    <w:rsid w:val="00BD5FBF"/>
    <w:rsid w:val="00BE4D35"/>
    <w:rsid w:val="00BF064A"/>
    <w:rsid w:val="00BF5A10"/>
    <w:rsid w:val="00C064DE"/>
    <w:rsid w:val="00C077BD"/>
    <w:rsid w:val="00C14582"/>
    <w:rsid w:val="00C146D2"/>
    <w:rsid w:val="00C2112B"/>
    <w:rsid w:val="00C21FA8"/>
    <w:rsid w:val="00C23D35"/>
    <w:rsid w:val="00C25AA4"/>
    <w:rsid w:val="00C41093"/>
    <w:rsid w:val="00C50016"/>
    <w:rsid w:val="00C50B46"/>
    <w:rsid w:val="00C52E39"/>
    <w:rsid w:val="00C62A4B"/>
    <w:rsid w:val="00C6698F"/>
    <w:rsid w:val="00C71957"/>
    <w:rsid w:val="00C77806"/>
    <w:rsid w:val="00C804E0"/>
    <w:rsid w:val="00C819EA"/>
    <w:rsid w:val="00C8285E"/>
    <w:rsid w:val="00C829C2"/>
    <w:rsid w:val="00C9121D"/>
    <w:rsid w:val="00C92337"/>
    <w:rsid w:val="00CB16FF"/>
    <w:rsid w:val="00CB3CA0"/>
    <w:rsid w:val="00CC0027"/>
    <w:rsid w:val="00CC062B"/>
    <w:rsid w:val="00CC44F3"/>
    <w:rsid w:val="00CC6D94"/>
    <w:rsid w:val="00CC727A"/>
    <w:rsid w:val="00CD27B6"/>
    <w:rsid w:val="00CD4C2E"/>
    <w:rsid w:val="00CD65B5"/>
    <w:rsid w:val="00CE0494"/>
    <w:rsid w:val="00CE0E27"/>
    <w:rsid w:val="00CE100A"/>
    <w:rsid w:val="00CE1708"/>
    <w:rsid w:val="00CE5CAF"/>
    <w:rsid w:val="00CE61FD"/>
    <w:rsid w:val="00CE7DDD"/>
    <w:rsid w:val="00CF2386"/>
    <w:rsid w:val="00CF2E9E"/>
    <w:rsid w:val="00D0532A"/>
    <w:rsid w:val="00D1030F"/>
    <w:rsid w:val="00D16C04"/>
    <w:rsid w:val="00D178F5"/>
    <w:rsid w:val="00D211FF"/>
    <w:rsid w:val="00D24D96"/>
    <w:rsid w:val="00D35295"/>
    <w:rsid w:val="00D46549"/>
    <w:rsid w:val="00D56AC2"/>
    <w:rsid w:val="00D64B4C"/>
    <w:rsid w:val="00D6708C"/>
    <w:rsid w:val="00D73743"/>
    <w:rsid w:val="00D821AB"/>
    <w:rsid w:val="00D85F5C"/>
    <w:rsid w:val="00D87A98"/>
    <w:rsid w:val="00DA2904"/>
    <w:rsid w:val="00DA3F22"/>
    <w:rsid w:val="00DA42E2"/>
    <w:rsid w:val="00DA51A6"/>
    <w:rsid w:val="00DA5647"/>
    <w:rsid w:val="00DB0E04"/>
    <w:rsid w:val="00DB47E1"/>
    <w:rsid w:val="00DC51CB"/>
    <w:rsid w:val="00DC5374"/>
    <w:rsid w:val="00DC6A62"/>
    <w:rsid w:val="00DD1556"/>
    <w:rsid w:val="00DD2928"/>
    <w:rsid w:val="00DE1DE8"/>
    <w:rsid w:val="00DE2ECE"/>
    <w:rsid w:val="00DE4583"/>
    <w:rsid w:val="00DE4E18"/>
    <w:rsid w:val="00DE69F9"/>
    <w:rsid w:val="00DF01C9"/>
    <w:rsid w:val="00DF50CE"/>
    <w:rsid w:val="00DF778F"/>
    <w:rsid w:val="00E025EE"/>
    <w:rsid w:val="00E041E7"/>
    <w:rsid w:val="00E060E2"/>
    <w:rsid w:val="00E06463"/>
    <w:rsid w:val="00E11589"/>
    <w:rsid w:val="00E128ED"/>
    <w:rsid w:val="00E1332A"/>
    <w:rsid w:val="00E178F6"/>
    <w:rsid w:val="00E20B89"/>
    <w:rsid w:val="00E27F4E"/>
    <w:rsid w:val="00E30835"/>
    <w:rsid w:val="00E41032"/>
    <w:rsid w:val="00E52324"/>
    <w:rsid w:val="00E53410"/>
    <w:rsid w:val="00E534D6"/>
    <w:rsid w:val="00E611C2"/>
    <w:rsid w:val="00E622D8"/>
    <w:rsid w:val="00E66B60"/>
    <w:rsid w:val="00E759E2"/>
    <w:rsid w:val="00E776AD"/>
    <w:rsid w:val="00E81AC4"/>
    <w:rsid w:val="00E8272D"/>
    <w:rsid w:val="00E8293D"/>
    <w:rsid w:val="00E83051"/>
    <w:rsid w:val="00E8405D"/>
    <w:rsid w:val="00E84FC5"/>
    <w:rsid w:val="00E86569"/>
    <w:rsid w:val="00E92613"/>
    <w:rsid w:val="00E95D0F"/>
    <w:rsid w:val="00E97674"/>
    <w:rsid w:val="00EA016A"/>
    <w:rsid w:val="00EB174C"/>
    <w:rsid w:val="00EB38D3"/>
    <w:rsid w:val="00EC01EE"/>
    <w:rsid w:val="00EC088C"/>
    <w:rsid w:val="00EC2099"/>
    <w:rsid w:val="00EC545E"/>
    <w:rsid w:val="00EC6DE8"/>
    <w:rsid w:val="00ED140B"/>
    <w:rsid w:val="00EE6009"/>
    <w:rsid w:val="00EE68C5"/>
    <w:rsid w:val="00EF1342"/>
    <w:rsid w:val="00EF159F"/>
    <w:rsid w:val="00F01B17"/>
    <w:rsid w:val="00F02658"/>
    <w:rsid w:val="00F06AA6"/>
    <w:rsid w:val="00F07090"/>
    <w:rsid w:val="00F13F9D"/>
    <w:rsid w:val="00F1759A"/>
    <w:rsid w:val="00F2037A"/>
    <w:rsid w:val="00F238A7"/>
    <w:rsid w:val="00F24030"/>
    <w:rsid w:val="00F25BCD"/>
    <w:rsid w:val="00F3070B"/>
    <w:rsid w:val="00F30A9E"/>
    <w:rsid w:val="00F3135F"/>
    <w:rsid w:val="00F341BF"/>
    <w:rsid w:val="00F3642D"/>
    <w:rsid w:val="00F36ADC"/>
    <w:rsid w:val="00F44EF1"/>
    <w:rsid w:val="00F45195"/>
    <w:rsid w:val="00F46871"/>
    <w:rsid w:val="00F54E56"/>
    <w:rsid w:val="00F5520D"/>
    <w:rsid w:val="00F56767"/>
    <w:rsid w:val="00F57C05"/>
    <w:rsid w:val="00F65010"/>
    <w:rsid w:val="00F677BC"/>
    <w:rsid w:val="00F67F46"/>
    <w:rsid w:val="00F70683"/>
    <w:rsid w:val="00F71F25"/>
    <w:rsid w:val="00F72492"/>
    <w:rsid w:val="00F76A16"/>
    <w:rsid w:val="00F76C10"/>
    <w:rsid w:val="00F77371"/>
    <w:rsid w:val="00F83AA9"/>
    <w:rsid w:val="00F86710"/>
    <w:rsid w:val="00F869DB"/>
    <w:rsid w:val="00FA0F42"/>
    <w:rsid w:val="00FA4B07"/>
    <w:rsid w:val="00FA63E9"/>
    <w:rsid w:val="00FA65E5"/>
    <w:rsid w:val="00FB5FF1"/>
    <w:rsid w:val="00FC1517"/>
    <w:rsid w:val="00FC1C28"/>
    <w:rsid w:val="00FC3753"/>
    <w:rsid w:val="00FD10EF"/>
    <w:rsid w:val="00FD34D0"/>
    <w:rsid w:val="00FE1B56"/>
    <w:rsid w:val="00FE46B3"/>
    <w:rsid w:val="00FE562E"/>
    <w:rsid w:val="00FE77FC"/>
    <w:rsid w:val="00FF5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5:docId w15:val="{15DAF4D3-74A3-4E86-A391-1E25AF638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91CA9"/>
    <w:pPr>
      <w:spacing w:after="10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895038"/>
    <w:pPr>
      <w:keepNext/>
      <w:keepLines/>
      <w:spacing w:before="480" w:after="0"/>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443964"/>
    <w:pPr>
      <w:spacing w:before="200"/>
      <w:outlineLvl w:val="1"/>
    </w:pPr>
    <w:rPr>
      <w:b/>
      <w:i/>
    </w:rPr>
  </w:style>
  <w:style w:type="paragraph" w:styleId="Heading3">
    <w:name w:val="heading 3"/>
    <w:basedOn w:val="Normal"/>
    <w:next w:val="Normal"/>
    <w:link w:val="Heading3Char"/>
    <w:uiPriority w:val="9"/>
    <w:unhideWhenUsed/>
    <w:qFormat/>
    <w:rsid w:val="00F67F46"/>
    <w:pPr>
      <w:spacing w:before="10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038"/>
    <w:pPr>
      <w:tabs>
        <w:tab w:val="center" w:pos="4680"/>
        <w:tab w:val="right" w:pos="9360"/>
      </w:tabs>
      <w:spacing w:after="0"/>
    </w:pPr>
  </w:style>
  <w:style w:type="character" w:customStyle="1" w:styleId="HeaderChar">
    <w:name w:val="Header Char"/>
    <w:basedOn w:val="DefaultParagraphFont"/>
    <w:link w:val="Header"/>
    <w:uiPriority w:val="99"/>
    <w:rsid w:val="00895038"/>
  </w:style>
  <w:style w:type="paragraph" w:styleId="Footer">
    <w:name w:val="footer"/>
    <w:basedOn w:val="Normal"/>
    <w:link w:val="FooterChar"/>
    <w:uiPriority w:val="99"/>
    <w:unhideWhenUsed/>
    <w:qFormat/>
    <w:rsid w:val="00891CA9"/>
    <w:pPr>
      <w:tabs>
        <w:tab w:val="center" w:pos="4680"/>
        <w:tab w:val="right" w:pos="9360"/>
      </w:tabs>
      <w:spacing w:after="0"/>
    </w:pPr>
    <w:rPr>
      <w:sz w:val="18"/>
    </w:rPr>
  </w:style>
  <w:style w:type="character" w:customStyle="1" w:styleId="FooterChar">
    <w:name w:val="Footer Char"/>
    <w:basedOn w:val="DefaultParagraphFont"/>
    <w:link w:val="Footer"/>
    <w:uiPriority w:val="99"/>
    <w:rsid w:val="00891CA9"/>
    <w:rPr>
      <w:rFonts w:ascii="Times New Roman" w:hAnsi="Times New Roman" w:cs="Times New Roman"/>
      <w:sz w:val="18"/>
      <w:szCs w:val="24"/>
    </w:rPr>
  </w:style>
  <w:style w:type="paragraph" w:styleId="BalloonText">
    <w:name w:val="Balloon Text"/>
    <w:basedOn w:val="Normal"/>
    <w:link w:val="BalloonTextChar"/>
    <w:uiPriority w:val="99"/>
    <w:semiHidden/>
    <w:unhideWhenUsed/>
    <w:rsid w:val="0089503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038"/>
    <w:rPr>
      <w:rFonts w:ascii="Tahoma" w:hAnsi="Tahoma" w:cs="Tahoma"/>
      <w:sz w:val="16"/>
      <w:szCs w:val="16"/>
    </w:rPr>
  </w:style>
  <w:style w:type="character" w:customStyle="1" w:styleId="Heading1Char">
    <w:name w:val="Heading 1 Char"/>
    <w:basedOn w:val="DefaultParagraphFont"/>
    <w:link w:val="Heading1"/>
    <w:uiPriority w:val="9"/>
    <w:rsid w:val="00895038"/>
    <w:rPr>
      <w:rFonts w:ascii="Times New Roman" w:eastAsiaTheme="majorEastAsia" w:hAnsi="Times New Roman" w:cs="Times New Roman"/>
      <w:b/>
      <w:bCs/>
      <w:sz w:val="26"/>
      <w:szCs w:val="26"/>
    </w:rPr>
  </w:style>
  <w:style w:type="character" w:customStyle="1" w:styleId="Heading2Char">
    <w:name w:val="Heading 2 Char"/>
    <w:basedOn w:val="DefaultParagraphFont"/>
    <w:link w:val="Heading2"/>
    <w:uiPriority w:val="9"/>
    <w:rsid w:val="00443964"/>
    <w:rPr>
      <w:rFonts w:ascii="Times New Roman" w:hAnsi="Times New Roman" w:cs="Times New Roman"/>
      <w:b/>
      <w:i/>
      <w:sz w:val="24"/>
      <w:szCs w:val="24"/>
    </w:rPr>
  </w:style>
  <w:style w:type="paragraph" w:styleId="Title">
    <w:name w:val="Title"/>
    <w:basedOn w:val="Normal"/>
    <w:next w:val="Normal"/>
    <w:link w:val="TitleChar"/>
    <w:uiPriority w:val="10"/>
    <w:qFormat/>
    <w:rsid w:val="00895038"/>
    <w:pPr>
      <w:spacing w:after="300"/>
      <w:contextualSpacing/>
      <w:jc w:val="center"/>
    </w:pPr>
    <w:rPr>
      <w:rFonts w:eastAsiaTheme="majorEastAsia"/>
      <w:b/>
      <w:spacing w:val="5"/>
      <w:kern w:val="28"/>
    </w:rPr>
  </w:style>
  <w:style w:type="character" w:customStyle="1" w:styleId="TitleChar">
    <w:name w:val="Title Char"/>
    <w:basedOn w:val="DefaultParagraphFont"/>
    <w:link w:val="Title"/>
    <w:uiPriority w:val="10"/>
    <w:rsid w:val="00895038"/>
    <w:rPr>
      <w:rFonts w:ascii="Times New Roman" w:eastAsiaTheme="majorEastAsia" w:hAnsi="Times New Roman" w:cs="Times New Roman"/>
      <w:b/>
      <w:spacing w:val="5"/>
      <w:kern w:val="28"/>
      <w:sz w:val="24"/>
      <w:szCs w:val="24"/>
    </w:rPr>
  </w:style>
  <w:style w:type="paragraph" w:styleId="ListParagraph">
    <w:name w:val="List Paragraph"/>
    <w:basedOn w:val="Normal"/>
    <w:uiPriority w:val="34"/>
    <w:qFormat/>
    <w:rsid w:val="002158D6"/>
    <w:pPr>
      <w:ind w:left="720"/>
      <w:contextualSpacing/>
    </w:pPr>
    <w:rPr>
      <w:noProof/>
    </w:rPr>
  </w:style>
  <w:style w:type="character" w:styleId="PlaceholderText">
    <w:name w:val="Placeholder Text"/>
    <w:basedOn w:val="DefaultParagraphFont"/>
    <w:uiPriority w:val="99"/>
    <w:semiHidden/>
    <w:rsid w:val="00333CC2"/>
    <w:rPr>
      <w:color w:val="808080"/>
    </w:rPr>
  </w:style>
  <w:style w:type="character" w:styleId="Hyperlink">
    <w:name w:val="Hyperlink"/>
    <w:basedOn w:val="DefaultParagraphFont"/>
    <w:uiPriority w:val="99"/>
    <w:unhideWhenUsed/>
    <w:rsid w:val="006A7E8D"/>
    <w:rPr>
      <w:color w:val="0000FF" w:themeColor="hyperlink"/>
      <w:u w:val="single"/>
    </w:rPr>
  </w:style>
  <w:style w:type="paragraph" w:customStyle="1" w:styleId="DocumentSection">
    <w:name w:val="Document Section"/>
    <w:basedOn w:val="Normal"/>
    <w:link w:val="DocumentSectionChar"/>
    <w:autoRedefine/>
    <w:qFormat/>
    <w:rsid w:val="00B10002"/>
    <w:pPr>
      <w:spacing w:after="120"/>
      <w:textboxTightWrap w:val="allLines"/>
    </w:pPr>
    <w:rPr>
      <w:rFonts w:eastAsia="Calibri"/>
      <w:b/>
      <w:szCs w:val="22"/>
    </w:rPr>
  </w:style>
  <w:style w:type="character" w:customStyle="1" w:styleId="DocumentSectionChar">
    <w:name w:val="Document Section Char"/>
    <w:basedOn w:val="DefaultParagraphFont"/>
    <w:link w:val="DocumentSection"/>
    <w:rsid w:val="00B10002"/>
    <w:rPr>
      <w:rFonts w:ascii="Times New Roman" w:eastAsia="Calibri" w:hAnsi="Times New Roman" w:cs="Times New Roman"/>
      <w:b/>
      <w:sz w:val="24"/>
    </w:rPr>
  </w:style>
  <w:style w:type="table" w:styleId="TableGrid">
    <w:name w:val="Table Grid"/>
    <w:basedOn w:val="TableNormal"/>
    <w:uiPriority w:val="59"/>
    <w:rsid w:val="00B10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67F46"/>
    <w:rPr>
      <w:rFonts w:ascii="Times New Roman" w:hAnsi="Times New Roman" w:cs="Times New Roman"/>
      <w:i/>
      <w:sz w:val="24"/>
      <w:szCs w:val="24"/>
    </w:rPr>
  </w:style>
  <w:style w:type="paragraph" w:styleId="CommentText">
    <w:name w:val="annotation text"/>
    <w:basedOn w:val="Normal"/>
    <w:link w:val="CommentTextChar"/>
    <w:uiPriority w:val="99"/>
    <w:semiHidden/>
    <w:unhideWhenUsed/>
    <w:rsid w:val="000B4CFD"/>
    <w:pPr>
      <w:spacing w:after="200"/>
    </w:pPr>
    <w:rPr>
      <w:sz w:val="20"/>
      <w:szCs w:val="20"/>
    </w:rPr>
  </w:style>
  <w:style w:type="character" w:customStyle="1" w:styleId="CommentTextChar">
    <w:name w:val="Comment Text Char"/>
    <w:basedOn w:val="DefaultParagraphFont"/>
    <w:link w:val="CommentText"/>
    <w:uiPriority w:val="99"/>
    <w:semiHidden/>
    <w:rsid w:val="000B4CFD"/>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D821AB"/>
    <w:rPr>
      <w:sz w:val="16"/>
      <w:szCs w:val="16"/>
    </w:rPr>
  </w:style>
  <w:style w:type="paragraph" w:styleId="NormalWeb">
    <w:name w:val="Normal (Web)"/>
    <w:basedOn w:val="Normal"/>
    <w:uiPriority w:val="99"/>
    <w:unhideWhenUsed/>
    <w:rsid w:val="00536CB9"/>
    <w:pPr>
      <w:spacing w:before="100" w:beforeAutospacing="1" w:afterAutospacing="1"/>
    </w:pPr>
    <w:rPr>
      <w:rFonts w:eastAsiaTheme="minorEastAsia"/>
    </w:rPr>
  </w:style>
  <w:style w:type="paragraph" w:styleId="CommentSubject">
    <w:name w:val="annotation subject"/>
    <w:basedOn w:val="CommentText"/>
    <w:next w:val="CommentText"/>
    <w:link w:val="CommentSubjectChar"/>
    <w:uiPriority w:val="99"/>
    <w:semiHidden/>
    <w:unhideWhenUsed/>
    <w:rsid w:val="00F238A7"/>
    <w:pPr>
      <w:spacing w:after="100"/>
    </w:pPr>
    <w:rPr>
      <w:b/>
      <w:bCs/>
    </w:rPr>
  </w:style>
  <w:style w:type="character" w:customStyle="1" w:styleId="CommentSubjectChar">
    <w:name w:val="Comment Subject Char"/>
    <w:basedOn w:val="CommentTextChar"/>
    <w:link w:val="CommentSubject"/>
    <w:uiPriority w:val="99"/>
    <w:semiHidden/>
    <w:rsid w:val="00F238A7"/>
    <w:rPr>
      <w:rFonts w:ascii="Times New Roman" w:hAnsi="Times New Roman" w:cs="Times New Roman"/>
      <w:b/>
      <w:bCs/>
      <w:sz w:val="20"/>
      <w:szCs w:val="20"/>
    </w:rPr>
  </w:style>
  <w:style w:type="paragraph" w:styleId="ListBullet">
    <w:name w:val="List Bullet"/>
    <w:basedOn w:val="Normal"/>
    <w:uiPriority w:val="99"/>
    <w:unhideWhenUsed/>
    <w:rsid w:val="00B777F4"/>
    <w:pPr>
      <w:numPr>
        <w:numId w:val="3"/>
      </w:numPr>
      <w:contextualSpacing/>
    </w:pPr>
    <w:rPr>
      <w:rFonts w:eastAsia="Calibri"/>
    </w:rPr>
  </w:style>
  <w:style w:type="character" w:styleId="FollowedHyperlink">
    <w:name w:val="FollowedHyperlink"/>
    <w:basedOn w:val="DefaultParagraphFont"/>
    <w:uiPriority w:val="99"/>
    <w:semiHidden/>
    <w:unhideWhenUsed/>
    <w:rsid w:val="007654EB"/>
    <w:rPr>
      <w:color w:val="800080" w:themeColor="followedHyperlink"/>
      <w:u w:val="single"/>
    </w:rPr>
  </w:style>
  <w:style w:type="character" w:styleId="Emphasis">
    <w:name w:val="Emphasis"/>
    <w:basedOn w:val="DefaultParagraphFont"/>
    <w:uiPriority w:val="20"/>
    <w:qFormat/>
    <w:rsid w:val="00990954"/>
    <w:rPr>
      <w:i/>
      <w:iCs/>
    </w:rPr>
  </w:style>
  <w:style w:type="character" w:styleId="IntenseEmphasis">
    <w:name w:val="Intense Emphasis"/>
    <w:basedOn w:val="DefaultParagraphFont"/>
    <w:uiPriority w:val="21"/>
    <w:qFormat/>
    <w:rsid w:val="00E84FC5"/>
    <w:rPr>
      <w:b/>
      <w:bCs/>
      <w:i/>
      <w:iCs/>
      <w:color w:val="4F81BD" w:themeColor="accent1"/>
    </w:rPr>
  </w:style>
  <w:style w:type="character" w:styleId="Strong">
    <w:name w:val="Strong"/>
    <w:basedOn w:val="DefaultParagraphFont"/>
    <w:uiPriority w:val="22"/>
    <w:qFormat/>
    <w:rsid w:val="001D666D"/>
    <w:rPr>
      <w:b/>
      <w:bCs/>
    </w:rPr>
  </w:style>
  <w:style w:type="character" w:styleId="SubtleEmphasis">
    <w:name w:val="Subtle Emphasis"/>
    <w:basedOn w:val="DefaultParagraphFont"/>
    <w:uiPriority w:val="19"/>
    <w:qFormat/>
    <w:rsid w:val="00656ED4"/>
    <w:rPr>
      <w:i/>
      <w:iCs/>
      <w:color w:val="808080" w:themeColor="text1" w:themeTint="7F"/>
    </w:rPr>
  </w:style>
  <w:style w:type="paragraph" w:styleId="NoSpacing">
    <w:name w:val="No Spacing"/>
    <w:uiPriority w:val="1"/>
    <w:qFormat/>
    <w:rsid w:val="00D87A98"/>
    <w:pPr>
      <w:spacing w:after="0" w:line="240" w:lineRule="auto"/>
    </w:pPr>
    <w:rPr>
      <w:rFonts w:ascii="Times New Roman" w:hAnsi="Times New Roman" w:cs="Times New Roman"/>
      <w:sz w:val="24"/>
      <w:szCs w:val="24"/>
    </w:rPr>
  </w:style>
  <w:style w:type="paragraph" w:styleId="PlainText">
    <w:name w:val="Plain Text"/>
    <w:basedOn w:val="Normal"/>
    <w:link w:val="PlainTextChar"/>
    <w:uiPriority w:val="99"/>
    <w:semiHidden/>
    <w:unhideWhenUsed/>
    <w:rsid w:val="00035E53"/>
    <w:pPr>
      <w:spacing w:after="0"/>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035E5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183090">
      <w:bodyDiv w:val="1"/>
      <w:marLeft w:val="0"/>
      <w:marRight w:val="0"/>
      <w:marTop w:val="0"/>
      <w:marBottom w:val="0"/>
      <w:divBdr>
        <w:top w:val="none" w:sz="0" w:space="0" w:color="auto"/>
        <w:left w:val="none" w:sz="0" w:space="0" w:color="auto"/>
        <w:bottom w:val="none" w:sz="0" w:space="0" w:color="auto"/>
        <w:right w:val="none" w:sz="0" w:space="0" w:color="auto"/>
      </w:divBdr>
    </w:div>
    <w:div w:id="130252117">
      <w:bodyDiv w:val="1"/>
      <w:marLeft w:val="0"/>
      <w:marRight w:val="0"/>
      <w:marTop w:val="0"/>
      <w:marBottom w:val="0"/>
      <w:divBdr>
        <w:top w:val="none" w:sz="0" w:space="0" w:color="auto"/>
        <w:left w:val="none" w:sz="0" w:space="0" w:color="auto"/>
        <w:bottom w:val="none" w:sz="0" w:space="0" w:color="auto"/>
        <w:right w:val="none" w:sz="0" w:space="0" w:color="auto"/>
      </w:divBdr>
    </w:div>
    <w:div w:id="146484663">
      <w:bodyDiv w:val="1"/>
      <w:marLeft w:val="0"/>
      <w:marRight w:val="0"/>
      <w:marTop w:val="0"/>
      <w:marBottom w:val="0"/>
      <w:divBdr>
        <w:top w:val="none" w:sz="0" w:space="0" w:color="auto"/>
        <w:left w:val="none" w:sz="0" w:space="0" w:color="auto"/>
        <w:bottom w:val="none" w:sz="0" w:space="0" w:color="auto"/>
        <w:right w:val="none" w:sz="0" w:space="0" w:color="auto"/>
      </w:divBdr>
    </w:div>
    <w:div w:id="292833928">
      <w:bodyDiv w:val="1"/>
      <w:marLeft w:val="0"/>
      <w:marRight w:val="0"/>
      <w:marTop w:val="0"/>
      <w:marBottom w:val="0"/>
      <w:divBdr>
        <w:top w:val="none" w:sz="0" w:space="0" w:color="auto"/>
        <w:left w:val="none" w:sz="0" w:space="0" w:color="auto"/>
        <w:bottom w:val="none" w:sz="0" w:space="0" w:color="auto"/>
        <w:right w:val="none" w:sz="0" w:space="0" w:color="auto"/>
      </w:divBdr>
    </w:div>
    <w:div w:id="389499036">
      <w:bodyDiv w:val="1"/>
      <w:marLeft w:val="0"/>
      <w:marRight w:val="0"/>
      <w:marTop w:val="0"/>
      <w:marBottom w:val="0"/>
      <w:divBdr>
        <w:top w:val="none" w:sz="0" w:space="0" w:color="auto"/>
        <w:left w:val="none" w:sz="0" w:space="0" w:color="auto"/>
        <w:bottom w:val="none" w:sz="0" w:space="0" w:color="auto"/>
        <w:right w:val="none" w:sz="0" w:space="0" w:color="auto"/>
      </w:divBdr>
    </w:div>
    <w:div w:id="398985553">
      <w:bodyDiv w:val="1"/>
      <w:marLeft w:val="0"/>
      <w:marRight w:val="0"/>
      <w:marTop w:val="0"/>
      <w:marBottom w:val="0"/>
      <w:divBdr>
        <w:top w:val="none" w:sz="0" w:space="0" w:color="auto"/>
        <w:left w:val="none" w:sz="0" w:space="0" w:color="auto"/>
        <w:bottom w:val="none" w:sz="0" w:space="0" w:color="auto"/>
        <w:right w:val="none" w:sz="0" w:space="0" w:color="auto"/>
      </w:divBdr>
    </w:div>
    <w:div w:id="593051772">
      <w:bodyDiv w:val="1"/>
      <w:marLeft w:val="0"/>
      <w:marRight w:val="0"/>
      <w:marTop w:val="0"/>
      <w:marBottom w:val="0"/>
      <w:divBdr>
        <w:top w:val="none" w:sz="0" w:space="0" w:color="auto"/>
        <w:left w:val="none" w:sz="0" w:space="0" w:color="auto"/>
        <w:bottom w:val="none" w:sz="0" w:space="0" w:color="auto"/>
        <w:right w:val="none" w:sz="0" w:space="0" w:color="auto"/>
      </w:divBdr>
    </w:div>
    <w:div w:id="637996752">
      <w:bodyDiv w:val="1"/>
      <w:marLeft w:val="0"/>
      <w:marRight w:val="0"/>
      <w:marTop w:val="0"/>
      <w:marBottom w:val="0"/>
      <w:divBdr>
        <w:top w:val="none" w:sz="0" w:space="0" w:color="auto"/>
        <w:left w:val="none" w:sz="0" w:space="0" w:color="auto"/>
        <w:bottom w:val="none" w:sz="0" w:space="0" w:color="auto"/>
        <w:right w:val="none" w:sz="0" w:space="0" w:color="auto"/>
      </w:divBdr>
    </w:div>
    <w:div w:id="785392859">
      <w:bodyDiv w:val="1"/>
      <w:marLeft w:val="0"/>
      <w:marRight w:val="0"/>
      <w:marTop w:val="0"/>
      <w:marBottom w:val="0"/>
      <w:divBdr>
        <w:top w:val="none" w:sz="0" w:space="0" w:color="auto"/>
        <w:left w:val="none" w:sz="0" w:space="0" w:color="auto"/>
        <w:bottom w:val="none" w:sz="0" w:space="0" w:color="auto"/>
        <w:right w:val="none" w:sz="0" w:space="0" w:color="auto"/>
      </w:divBdr>
    </w:div>
    <w:div w:id="817303161">
      <w:bodyDiv w:val="1"/>
      <w:marLeft w:val="0"/>
      <w:marRight w:val="0"/>
      <w:marTop w:val="0"/>
      <w:marBottom w:val="0"/>
      <w:divBdr>
        <w:top w:val="none" w:sz="0" w:space="0" w:color="auto"/>
        <w:left w:val="none" w:sz="0" w:space="0" w:color="auto"/>
        <w:bottom w:val="none" w:sz="0" w:space="0" w:color="auto"/>
        <w:right w:val="none" w:sz="0" w:space="0" w:color="auto"/>
      </w:divBdr>
    </w:div>
    <w:div w:id="829978081">
      <w:bodyDiv w:val="1"/>
      <w:marLeft w:val="0"/>
      <w:marRight w:val="0"/>
      <w:marTop w:val="0"/>
      <w:marBottom w:val="0"/>
      <w:divBdr>
        <w:top w:val="none" w:sz="0" w:space="0" w:color="auto"/>
        <w:left w:val="none" w:sz="0" w:space="0" w:color="auto"/>
        <w:bottom w:val="none" w:sz="0" w:space="0" w:color="auto"/>
        <w:right w:val="none" w:sz="0" w:space="0" w:color="auto"/>
      </w:divBdr>
    </w:div>
    <w:div w:id="914315397">
      <w:bodyDiv w:val="1"/>
      <w:marLeft w:val="0"/>
      <w:marRight w:val="0"/>
      <w:marTop w:val="0"/>
      <w:marBottom w:val="0"/>
      <w:divBdr>
        <w:top w:val="none" w:sz="0" w:space="0" w:color="auto"/>
        <w:left w:val="none" w:sz="0" w:space="0" w:color="auto"/>
        <w:bottom w:val="none" w:sz="0" w:space="0" w:color="auto"/>
        <w:right w:val="none" w:sz="0" w:space="0" w:color="auto"/>
      </w:divBdr>
    </w:div>
    <w:div w:id="1013454504">
      <w:bodyDiv w:val="1"/>
      <w:marLeft w:val="0"/>
      <w:marRight w:val="0"/>
      <w:marTop w:val="0"/>
      <w:marBottom w:val="0"/>
      <w:divBdr>
        <w:top w:val="none" w:sz="0" w:space="0" w:color="auto"/>
        <w:left w:val="none" w:sz="0" w:space="0" w:color="auto"/>
        <w:bottom w:val="none" w:sz="0" w:space="0" w:color="auto"/>
        <w:right w:val="none" w:sz="0" w:space="0" w:color="auto"/>
      </w:divBdr>
    </w:div>
    <w:div w:id="1052534013">
      <w:bodyDiv w:val="1"/>
      <w:marLeft w:val="0"/>
      <w:marRight w:val="0"/>
      <w:marTop w:val="0"/>
      <w:marBottom w:val="0"/>
      <w:divBdr>
        <w:top w:val="none" w:sz="0" w:space="0" w:color="auto"/>
        <w:left w:val="none" w:sz="0" w:space="0" w:color="auto"/>
        <w:bottom w:val="none" w:sz="0" w:space="0" w:color="auto"/>
        <w:right w:val="none" w:sz="0" w:space="0" w:color="auto"/>
      </w:divBdr>
    </w:div>
    <w:div w:id="1069111308">
      <w:bodyDiv w:val="1"/>
      <w:marLeft w:val="0"/>
      <w:marRight w:val="0"/>
      <w:marTop w:val="0"/>
      <w:marBottom w:val="0"/>
      <w:divBdr>
        <w:top w:val="none" w:sz="0" w:space="0" w:color="auto"/>
        <w:left w:val="none" w:sz="0" w:space="0" w:color="auto"/>
        <w:bottom w:val="none" w:sz="0" w:space="0" w:color="auto"/>
        <w:right w:val="none" w:sz="0" w:space="0" w:color="auto"/>
      </w:divBdr>
    </w:div>
    <w:div w:id="1080180881">
      <w:bodyDiv w:val="1"/>
      <w:marLeft w:val="0"/>
      <w:marRight w:val="0"/>
      <w:marTop w:val="0"/>
      <w:marBottom w:val="0"/>
      <w:divBdr>
        <w:top w:val="none" w:sz="0" w:space="0" w:color="auto"/>
        <w:left w:val="none" w:sz="0" w:space="0" w:color="auto"/>
        <w:bottom w:val="none" w:sz="0" w:space="0" w:color="auto"/>
        <w:right w:val="none" w:sz="0" w:space="0" w:color="auto"/>
      </w:divBdr>
    </w:div>
    <w:div w:id="1099331205">
      <w:bodyDiv w:val="1"/>
      <w:marLeft w:val="0"/>
      <w:marRight w:val="0"/>
      <w:marTop w:val="0"/>
      <w:marBottom w:val="0"/>
      <w:divBdr>
        <w:top w:val="none" w:sz="0" w:space="0" w:color="auto"/>
        <w:left w:val="none" w:sz="0" w:space="0" w:color="auto"/>
        <w:bottom w:val="none" w:sz="0" w:space="0" w:color="auto"/>
        <w:right w:val="none" w:sz="0" w:space="0" w:color="auto"/>
      </w:divBdr>
    </w:div>
    <w:div w:id="1167861474">
      <w:bodyDiv w:val="1"/>
      <w:marLeft w:val="0"/>
      <w:marRight w:val="0"/>
      <w:marTop w:val="0"/>
      <w:marBottom w:val="0"/>
      <w:divBdr>
        <w:top w:val="none" w:sz="0" w:space="0" w:color="auto"/>
        <w:left w:val="none" w:sz="0" w:space="0" w:color="auto"/>
        <w:bottom w:val="none" w:sz="0" w:space="0" w:color="auto"/>
        <w:right w:val="none" w:sz="0" w:space="0" w:color="auto"/>
      </w:divBdr>
    </w:div>
    <w:div w:id="1194656426">
      <w:bodyDiv w:val="1"/>
      <w:marLeft w:val="0"/>
      <w:marRight w:val="0"/>
      <w:marTop w:val="0"/>
      <w:marBottom w:val="0"/>
      <w:divBdr>
        <w:top w:val="none" w:sz="0" w:space="0" w:color="auto"/>
        <w:left w:val="none" w:sz="0" w:space="0" w:color="auto"/>
        <w:bottom w:val="none" w:sz="0" w:space="0" w:color="auto"/>
        <w:right w:val="none" w:sz="0" w:space="0" w:color="auto"/>
      </w:divBdr>
    </w:div>
    <w:div w:id="1195265235">
      <w:bodyDiv w:val="1"/>
      <w:marLeft w:val="0"/>
      <w:marRight w:val="0"/>
      <w:marTop w:val="0"/>
      <w:marBottom w:val="0"/>
      <w:divBdr>
        <w:top w:val="none" w:sz="0" w:space="0" w:color="auto"/>
        <w:left w:val="none" w:sz="0" w:space="0" w:color="auto"/>
        <w:bottom w:val="none" w:sz="0" w:space="0" w:color="auto"/>
        <w:right w:val="none" w:sz="0" w:space="0" w:color="auto"/>
      </w:divBdr>
    </w:div>
    <w:div w:id="1237209923">
      <w:bodyDiv w:val="1"/>
      <w:marLeft w:val="0"/>
      <w:marRight w:val="0"/>
      <w:marTop w:val="0"/>
      <w:marBottom w:val="0"/>
      <w:divBdr>
        <w:top w:val="none" w:sz="0" w:space="0" w:color="auto"/>
        <w:left w:val="none" w:sz="0" w:space="0" w:color="auto"/>
        <w:bottom w:val="none" w:sz="0" w:space="0" w:color="auto"/>
        <w:right w:val="none" w:sz="0" w:space="0" w:color="auto"/>
      </w:divBdr>
    </w:div>
    <w:div w:id="1277181855">
      <w:bodyDiv w:val="1"/>
      <w:marLeft w:val="0"/>
      <w:marRight w:val="0"/>
      <w:marTop w:val="0"/>
      <w:marBottom w:val="0"/>
      <w:divBdr>
        <w:top w:val="none" w:sz="0" w:space="0" w:color="auto"/>
        <w:left w:val="none" w:sz="0" w:space="0" w:color="auto"/>
        <w:bottom w:val="none" w:sz="0" w:space="0" w:color="auto"/>
        <w:right w:val="none" w:sz="0" w:space="0" w:color="auto"/>
      </w:divBdr>
    </w:div>
    <w:div w:id="1354113444">
      <w:bodyDiv w:val="1"/>
      <w:marLeft w:val="0"/>
      <w:marRight w:val="0"/>
      <w:marTop w:val="0"/>
      <w:marBottom w:val="0"/>
      <w:divBdr>
        <w:top w:val="none" w:sz="0" w:space="0" w:color="auto"/>
        <w:left w:val="none" w:sz="0" w:space="0" w:color="auto"/>
        <w:bottom w:val="none" w:sz="0" w:space="0" w:color="auto"/>
        <w:right w:val="none" w:sz="0" w:space="0" w:color="auto"/>
      </w:divBdr>
    </w:div>
    <w:div w:id="1420061608">
      <w:bodyDiv w:val="1"/>
      <w:marLeft w:val="0"/>
      <w:marRight w:val="0"/>
      <w:marTop w:val="0"/>
      <w:marBottom w:val="0"/>
      <w:divBdr>
        <w:top w:val="none" w:sz="0" w:space="0" w:color="auto"/>
        <w:left w:val="none" w:sz="0" w:space="0" w:color="auto"/>
        <w:bottom w:val="none" w:sz="0" w:space="0" w:color="auto"/>
        <w:right w:val="none" w:sz="0" w:space="0" w:color="auto"/>
      </w:divBdr>
    </w:div>
    <w:div w:id="1629431506">
      <w:bodyDiv w:val="1"/>
      <w:marLeft w:val="0"/>
      <w:marRight w:val="0"/>
      <w:marTop w:val="0"/>
      <w:marBottom w:val="0"/>
      <w:divBdr>
        <w:top w:val="none" w:sz="0" w:space="0" w:color="auto"/>
        <w:left w:val="none" w:sz="0" w:space="0" w:color="auto"/>
        <w:bottom w:val="none" w:sz="0" w:space="0" w:color="auto"/>
        <w:right w:val="none" w:sz="0" w:space="0" w:color="auto"/>
      </w:divBdr>
    </w:div>
    <w:div w:id="1770664223">
      <w:bodyDiv w:val="1"/>
      <w:marLeft w:val="0"/>
      <w:marRight w:val="0"/>
      <w:marTop w:val="0"/>
      <w:marBottom w:val="0"/>
      <w:divBdr>
        <w:top w:val="none" w:sz="0" w:space="0" w:color="auto"/>
        <w:left w:val="none" w:sz="0" w:space="0" w:color="auto"/>
        <w:bottom w:val="none" w:sz="0" w:space="0" w:color="auto"/>
        <w:right w:val="none" w:sz="0" w:space="0" w:color="auto"/>
      </w:divBdr>
    </w:div>
    <w:div w:id="1787967928">
      <w:bodyDiv w:val="1"/>
      <w:marLeft w:val="0"/>
      <w:marRight w:val="0"/>
      <w:marTop w:val="0"/>
      <w:marBottom w:val="0"/>
      <w:divBdr>
        <w:top w:val="none" w:sz="0" w:space="0" w:color="auto"/>
        <w:left w:val="none" w:sz="0" w:space="0" w:color="auto"/>
        <w:bottom w:val="none" w:sz="0" w:space="0" w:color="auto"/>
        <w:right w:val="none" w:sz="0" w:space="0" w:color="auto"/>
      </w:divBdr>
    </w:div>
    <w:div w:id="1936595608">
      <w:bodyDiv w:val="1"/>
      <w:marLeft w:val="0"/>
      <w:marRight w:val="0"/>
      <w:marTop w:val="0"/>
      <w:marBottom w:val="0"/>
      <w:divBdr>
        <w:top w:val="none" w:sz="0" w:space="0" w:color="auto"/>
        <w:left w:val="none" w:sz="0" w:space="0" w:color="auto"/>
        <w:bottom w:val="none" w:sz="0" w:space="0" w:color="auto"/>
        <w:right w:val="none" w:sz="0" w:space="0" w:color="auto"/>
      </w:divBdr>
    </w:div>
    <w:div w:id="1977905636">
      <w:bodyDiv w:val="1"/>
      <w:marLeft w:val="0"/>
      <w:marRight w:val="0"/>
      <w:marTop w:val="0"/>
      <w:marBottom w:val="0"/>
      <w:divBdr>
        <w:top w:val="none" w:sz="0" w:space="0" w:color="auto"/>
        <w:left w:val="none" w:sz="0" w:space="0" w:color="auto"/>
        <w:bottom w:val="none" w:sz="0" w:space="0" w:color="auto"/>
        <w:right w:val="none" w:sz="0" w:space="0" w:color="auto"/>
      </w:divBdr>
    </w:div>
    <w:div w:id="2008362803">
      <w:bodyDiv w:val="1"/>
      <w:marLeft w:val="0"/>
      <w:marRight w:val="0"/>
      <w:marTop w:val="0"/>
      <w:marBottom w:val="0"/>
      <w:divBdr>
        <w:top w:val="none" w:sz="0" w:space="0" w:color="auto"/>
        <w:left w:val="none" w:sz="0" w:space="0" w:color="auto"/>
        <w:bottom w:val="none" w:sz="0" w:space="0" w:color="auto"/>
        <w:right w:val="none" w:sz="0" w:space="0" w:color="auto"/>
      </w:divBdr>
    </w:div>
    <w:div w:id="2024743487">
      <w:bodyDiv w:val="1"/>
      <w:marLeft w:val="0"/>
      <w:marRight w:val="0"/>
      <w:marTop w:val="0"/>
      <w:marBottom w:val="0"/>
      <w:divBdr>
        <w:top w:val="none" w:sz="0" w:space="0" w:color="auto"/>
        <w:left w:val="none" w:sz="0" w:space="0" w:color="auto"/>
        <w:bottom w:val="none" w:sz="0" w:space="0" w:color="auto"/>
        <w:right w:val="none" w:sz="0" w:space="0" w:color="auto"/>
      </w:divBdr>
    </w:div>
    <w:div w:id="2030327152">
      <w:bodyDiv w:val="1"/>
      <w:marLeft w:val="0"/>
      <w:marRight w:val="0"/>
      <w:marTop w:val="0"/>
      <w:marBottom w:val="0"/>
      <w:divBdr>
        <w:top w:val="none" w:sz="0" w:space="0" w:color="auto"/>
        <w:left w:val="none" w:sz="0" w:space="0" w:color="auto"/>
        <w:bottom w:val="none" w:sz="0" w:space="0" w:color="auto"/>
        <w:right w:val="none" w:sz="0" w:space="0" w:color="auto"/>
      </w:divBdr>
    </w:div>
    <w:div w:id="2034916743">
      <w:bodyDiv w:val="1"/>
      <w:marLeft w:val="0"/>
      <w:marRight w:val="0"/>
      <w:marTop w:val="0"/>
      <w:marBottom w:val="0"/>
      <w:divBdr>
        <w:top w:val="none" w:sz="0" w:space="0" w:color="auto"/>
        <w:left w:val="none" w:sz="0" w:space="0" w:color="auto"/>
        <w:bottom w:val="none" w:sz="0" w:space="0" w:color="auto"/>
        <w:right w:val="none" w:sz="0" w:space="0" w:color="auto"/>
      </w:divBdr>
    </w:div>
    <w:div w:id="2041662123">
      <w:bodyDiv w:val="1"/>
      <w:marLeft w:val="0"/>
      <w:marRight w:val="0"/>
      <w:marTop w:val="0"/>
      <w:marBottom w:val="0"/>
      <w:divBdr>
        <w:top w:val="none" w:sz="0" w:space="0" w:color="auto"/>
        <w:left w:val="none" w:sz="0" w:space="0" w:color="auto"/>
        <w:bottom w:val="none" w:sz="0" w:space="0" w:color="auto"/>
        <w:right w:val="none" w:sz="0" w:space="0" w:color="auto"/>
      </w:divBdr>
    </w:div>
    <w:div w:id="204913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Brian.Hirtzer@va.gov"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Sean.Gamble@va.gov"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vaww.va.gov/privacy/"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hyperlink" Target="mailto:EESCSC@va.gov" TargetMode="External"/><Relationship Id="rId1" Type="http://schemas.openxmlformats.org/officeDocument/2006/relationships/hyperlink" Target="http://vaww.ees.lrn.v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haesttrustj\Desktop\Master%20Brochure%20Template%20Ver%2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8D4B1CD07E4DC9A2EF5F5386F63AE5"/>
        <w:category>
          <w:name w:val="General"/>
          <w:gallery w:val="placeholder"/>
        </w:category>
        <w:types>
          <w:type w:val="bbPlcHdr"/>
        </w:types>
        <w:behaviors>
          <w:behavior w:val="content"/>
        </w:behaviors>
        <w:guid w:val="{153B30AE-C511-4AE9-AE63-0A137AC0F94F}"/>
      </w:docPartPr>
      <w:docPartBody>
        <w:p w:rsidR="00566FAC" w:rsidRDefault="002C68D3" w:rsidP="002C68D3">
          <w:pPr>
            <w:pStyle w:val="8F8D4B1CD07E4DC9A2EF5F5386F63AE5"/>
          </w:pPr>
          <w:r>
            <w:rPr>
              <w:rStyle w:val="PlaceholderText"/>
              <w:color w:val="FF0000"/>
            </w:rPr>
            <w:t>&lt;&lt;Program Office/Client</w:t>
          </w:r>
          <w:r w:rsidRPr="00DC6A62">
            <w:rPr>
              <w:rStyle w:val="PlaceholderText"/>
              <w:color w:val="FF0000"/>
            </w:rPr>
            <w:t>&gt;&gt;</w:t>
          </w:r>
        </w:p>
      </w:docPartBody>
    </w:docPart>
    <w:docPart>
      <w:docPartPr>
        <w:name w:val="09AF41DE14AA4FA68FEB189E1C995981"/>
        <w:category>
          <w:name w:val="General"/>
          <w:gallery w:val="placeholder"/>
        </w:category>
        <w:types>
          <w:type w:val="bbPlcHdr"/>
        </w:types>
        <w:behaviors>
          <w:behavior w:val="content"/>
        </w:behaviors>
        <w:guid w:val="{39915604-FF7C-48E9-9FE9-BD87A75C3B26}"/>
      </w:docPartPr>
      <w:docPartBody>
        <w:p w:rsidR="00566FAC" w:rsidRDefault="002C68D3" w:rsidP="002C68D3">
          <w:pPr>
            <w:pStyle w:val="09AF41DE14AA4FA68FEB189E1C995981"/>
          </w:pPr>
          <w:r w:rsidRPr="0074412C">
            <w:rPr>
              <w:rStyle w:val="PlaceholderText"/>
              <w:color w:val="000000"/>
            </w:rPr>
            <w:t>&lt;&lt;VA TMS Item Number / TRACE Code&gt;&gt;</w:t>
          </w:r>
        </w:p>
      </w:docPartBody>
    </w:docPart>
    <w:docPart>
      <w:docPartPr>
        <w:name w:val="F6EB50C159974F05AFC1DACD392BA760"/>
        <w:category>
          <w:name w:val="General"/>
          <w:gallery w:val="placeholder"/>
        </w:category>
        <w:types>
          <w:type w:val="bbPlcHdr"/>
        </w:types>
        <w:behaviors>
          <w:behavior w:val="content"/>
        </w:behaviors>
        <w:guid w:val="{838C37C8-1F09-4C34-98A8-EBD8774FA526}"/>
      </w:docPartPr>
      <w:docPartBody>
        <w:p w:rsidR="00566FAC" w:rsidRDefault="002C68D3" w:rsidP="002C68D3">
          <w:pPr>
            <w:pStyle w:val="F6EB50C159974F05AFC1DACD392BA760"/>
          </w:pPr>
          <w:r w:rsidRPr="00BF1A9F">
            <w:rPr>
              <w:b/>
              <w:color w:val="FF0000"/>
            </w:rPr>
            <w:t>&lt;&lt;</w:t>
          </w:r>
          <w:r w:rsidRPr="00BF1A9F">
            <w:rPr>
              <w:color w:val="FF0000"/>
            </w:rPr>
            <w:t>Start / Release&gt;&gt;</w:t>
          </w:r>
        </w:p>
      </w:docPartBody>
    </w:docPart>
    <w:docPart>
      <w:docPartPr>
        <w:name w:val="85458C40454B47DAA16F3C1C7156EB25"/>
        <w:category>
          <w:name w:val="General"/>
          <w:gallery w:val="placeholder"/>
        </w:category>
        <w:types>
          <w:type w:val="bbPlcHdr"/>
        </w:types>
        <w:behaviors>
          <w:behavior w:val="content"/>
        </w:behaviors>
        <w:guid w:val="{DECF5448-E563-44BA-8C5C-6D860CC47C0D}"/>
      </w:docPartPr>
      <w:docPartBody>
        <w:p w:rsidR="00566FAC" w:rsidRDefault="002C68D3" w:rsidP="002C68D3">
          <w:pPr>
            <w:pStyle w:val="85458C40454B47DAA16F3C1C7156EB25"/>
          </w:pPr>
          <w:r>
            <w:rPr>
              <w:color w:val="FF0000"/>
            </w:rPr>
            <w:t>&lt;&lt;</w:t>
          </w:r>
          <w:r w:rsidRPr="00BF1A9F">
            <w:rPr>
              <w:color w:val="FF0000"/>
            </w:rPr>
            <w:t>Date&gt;&gt;</w:t>
          </w:r>
        </w:p>
      </w:docPartBody>
    </w:docPart>
    <w:docPart>
      <w:docPartPr>
        <w:name w:val="E465EBF519534A7EBB79C336E62844A4"/>
        <w:category>
          <w:name w:val="General"/>
          <w:gallery w:val="placeholder"/>
        </w:category>
        <w:types>
          <w:type w:val="bbPlcHdr"/>
        </w:types>
        <w:behaviors>
          <w:behavior w:val="content"/>
        </w:behaviors>
        <w:guid w:val="{8D262B3A-104A-4139-AB51-27782E7831AA}"/>
      </w:docPartPr>
      <w:docPartBody>
        <w:p w:rsidR="00566FAC" w:rsidRDefault="002C68D3" w:rsidP="002C68D3">
          <w:pPr>
            <w:pStyle w:val="E465EBF519534A7EBB79C336E62844A4"/>
          </w:pPr>
          <w:r w:rsidRPr="00BF1A9F">
            <w:rPr>
              <w:b/>
              <w:color w:val="FF0000"/>
            </w:rPr>
            <w:t>&lt;&lt;</w:t>
          </w:r>
          <w:r w:rsidRPr="00BF1A9F">
            <w:rPr>
              <w:color w:val="FF0000"/>
            </w:rPr>
            <w:t>End / Expiration&gt;&gt;</w:t>
          </w:r>
        </w:p>
      </w:docPartBody>
    </w:docPart>
    <w:docPart>
      <w:docPartPr>
        <w:name w:val="9FA6C1B38FCB4799B6766882803FD983"/>
        <w:category>
          <w:name w:val="General"/>
          <w:gallery w:val="placeholder"/>
        </w:category>
        <w:types>
          <w:type w:val="bbPlcHdr"/>
        </w:types>
        <w:behaviors>
          <w:behavior w:val="content"/>
        </w:behaviors>
        <w:guid w:val="{93B7C596-5B2D-438F-8260-13E18D5EEA26}"/>
      </w:docPartPr>
      <w:docPartBody>
        <w:p w:rsidR="00566FAC" w:rsidRDefault="002C68D3" w:rsidP="002C68D3">
          <w:pPr>
            <w:pStyle w:val="9FA6C1B38FCB4799B6766882803FD983"/>
          </w:pPr>
          <w:r>
            <w:rPr>
              <w:color w:val="FF0000"/>
            </w:rPr>
            <w:t>&lt;&lt;</w:t>
          </w:r>
          <w:r w:rsidRPr="00BF1A9F">
            <w:rPr>
              <w:color w:val="FF0000"/>
            </w:rPr>
            <w:t>Date&gt;&gt;</w:t>
          </w:r>
        </w:p>
      </w:docPartBody>
    </w:docPart>
    <w:docPart>
      <w:docPartPr>
        <w:name w:val="925BB785178B43B581FEAD3F1F8F0525"/>
        <w:category>
          <w:name w:val="General"/>
          <w:gallery w:val="placeholder"/>
        </w:category>
        <w:types>
          <w:type w:val="bbPlcHdr"/>
        </w:types>
        <w:behaviors>
          <w:behavior w:val="content"/>
        </w:behaviors>
        <w:guid w:val="{BF8081CE-1B3C-4220-8D2B-A30DCAEC7A77}"/>
      </w:docPartPr>
      <w:docPartBody>
        <w:p w:rsidR="00566FAC" w:rsidRDefault="002C68D3" w:rsidP="002C68D3">
          <w:pPr>
            <w:pStyle w:val="925BB785178B43B581FEAD3F1F8F0525"/>
          </w:pPr>
          <w:r>
            <w:rPr>
              <w:rStyle w:val="PlaceholderText"/>
              <w:color w:val="FF0000"/>
            </w:rPr>
            <w:t>&lt;&lt;Enter Place</w:t>
          </w:r>
          <w:r w:rsidRPr="0096648B">
            <w:rPr>
              <w:rStyle w:val="PlaceholderText"/>
              <w:color w:val="FF0000"/>
            </w:rPr>
            <w:t>&gt;&gt;</w:t>
          </w:r>
        </w:p>
      </w:docPartBody>
    </w:docPart>
    <w:docPart>
      <w:docPartPr>
        <w:name w:val="94AC4E7856864CBDBCD5B02331348632"/>
        <w:category>
          <w:name w:val="General"/>
          <w:gallery w:val="placeholder"/>
        </w:category>
        <w:types>
          <w:type w:val="bbPlcHdr"/>
        </w:types>
        <w:behaviors>
          <w:behavior w:val="content"/>
        </w:behaviors>
        <w:guid w:val="{ADEEA010-57FD-4FE7-8309-3CAD4148D3DF}"/>
      </w:docPartPr>
      <w:docPartBody>
        <w:p w:rsidR="00566FAC" w:rsidRDefault="002C68D3" w:rsidP="002C68D3">
          <w:pPr>
            <w:pStyle w:val="94AC4E7856864CBDBCD5B02331348632"/>
          </w:pPr>
          <w:r w:rsidRPr="00DC6A62">
            <w:rPr>
              <w:rStyle w:val="PlaceholderText"/>
              <w:color w:val="FF0000"/>
            </w:rPr>
            <w:t>&lt;&lt;Enter purpose statement&gt;&gt;</w:t>
          </w:r>
        </w:p>
      </w:docPartBody>
    </w:docPart>
    <w:docPart>
      <w:docPartPr>
        <w:name w:val="BCF172D3995A4959A9B1B3968D33A8B4"/>
        <w:category>
          <w:name w:val="General"/>
          <w:gallery w:val="placeholder"/>
        </w:category>
        <w:types>
          <w:type w:val="bbPlcHdr"/>
        </w:types>
        <w:behaviors>
          <w:behavior w:val="content"/>
        </w:behaviors>
        <w:guid w:val="{3E0E5A07-D774-4123-8371-54DE3DC37E37}"/>
      </w:docPartPr>
      <w:docPartBody>
        <w:p w:rsidR="00566FAC" w:rsidRDefault="002C68D3" w:rsidP="002C68D3">
          <w:pPr>
            <w:pStyle w:val="BCF172D3995A4959A9B1B3968D33A8B4"/>
          </w:pPr>
          <w:r w:rsidRPr="0074412C">
            <w:rPr>
              <w:rStyle w:val="PlaceholderText"/>
              <w:color w:val="FF0000"/>
            </w:rPr>
            <w:t>&lt;&lt;Enter target audience&gt;&gt;</w:t>
          </w:r>
        </w:p>
      </w:docPartBody>
    </w:docPart>
    <w:docPart>
      <w:docPartPr>
        <w:name w:val="3ED85B2CE5EE4FD99286578D49393D26"/>
        <w:category>
          <w:name w:val="General"/>
          <w:gallery w:val="placeholder"/>
        </w:category>
        <w:types>
          <w:type w:val="bbPlcHdr"/>
        </w:types>
        <w:behaviors>
          <w:behavior w:val="content"/>
        </w:behaviors>
        <w:guid w:val="{100C1E26-5E25-464A-87A9-A0CBBF9D1E18}"/>
      </w:docPartPr>
      <w:docPartBody>
        <w:p w:rsidR="00566FAC" w:rsidRDefault="002C68D3" w:rsidP="002C68D3">
          <w:pPr>
            <w:pStyle w:val="3ED85B2CE5EE4FD99286578D49393D26"/>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
      <w:docPartPr>
        <w:name w:val="B46428E3DB4F4A278EBCA31007B3442C"/>
        <w:category>
          <w:name w:val="General"/>
          <w:gallery w:val="placeholder"/>
        </w:category>
        <w:types>
          <w:type w:val="bbPlcHdr"/>
        </w:types>
        <w:behaviors>
          <w:behavior w:val="content"/>
        </w:behaviors>
        <w:guid w:val="{6273E10F-1C08-4DF7-94B0-1B344CF68603}"/>
      </w:docPartPr>
      <w:docPartBody>
        <w:p w:rsidR="00566FAC" w:rsidRDefault="002C68D3" w:rsidP="002C68D3">
          <w:pPr>
            <w:pStyle w:val="B46428E3DB4F4A278EBCA31007B3442C"/>
          </w:pPr>
          <w:r w:rsidRPr="00A61E50">
            <w:rPr>
              <w:rFonts w:eastAsia="Calibri"/>
              <w:color w:val="FF0000"/>
            </w:rPr>
            <w:t>&lt;&lt;Enter credits&gt;&gt;</w:t>
          </w:r>
        </w:p>
      </w:docPartBody>
    </w:docPart>
    <w:docPart>
      <w:docPartPr>
        <w:name w:val="24D5FCC7FC3E482F99841D13D83F4E79"/>
        <w:category>
          <w:name w:val="General"/>
          <w:gallery w:val="placeholder"/>
        </w:category>
        <w:types>
          <w:type w:val="bbPlcHdr"/>
        </w:types>
        <w:behaviors>
          <w:behavior w:val="content"/>
        </w:behaviors>
        <w:guid w:val="{E04745FD-47A8-44A1-8F30-EA7056166606}"/>
      </w:docPartPr>
      <w:docPartBody>
        <w:p w:rsidR="00566FAC" w:rsidRDefault="002C68D3" w:rsidP="002C68D3">
          <w:pPr>
            <w:pStyle w:val="24D5FCC7FC3E482F99841D13D83F4E79"/>
          </w:pPr>
          <w:r w:rsidRPr="00A61E50">
            <w:rPr>
              <w:rFonts w:eastAsia="Calibri"/>
              <w:color w:val="FF0000"/>
            </w:rPr>
            <w:t>&lt;&lt;Select a Learning Format&gt;&gt;</w:t>
          </w:r>
        </w:p>
      </w:docPartBody>
    </w:docPart>
    <w:docPart>
      <w:docPartPr>
        <w:name w:val="E3B31D3773AF4782A6E0D136ABA77790"/>
        <w:category>
          <w:name w:val="General"/>
          <w:gallery w:val="placeholder"/>
        </w:category>
        <w:types>
          <w:type w:val="bbPlcHdr"/>
        </w:types>
        <w:behaviors>
          <w:behavior w:val="content"/>
        </w:behaviors>
        <w:guid w:val="{393527D5-A308-4EF8-A2B5-F3709D9644EF}"/>
      </w:docPartPr>
      <w:docPartBody>
        <w:p w:rsidR="00566FAC" w:rsidRDefault="002C68D3" w:rsidP="002C68D3">
          <w:pPr>
            <w:pStyle w:val="E3B31D3773AF4782A6E0D136ABA77790"/>
          </w:pPr>
          <w:r w:rsidRPr="00A61E50">
            <w:rPr>
              <w:rFonts w:eastAsia="Calibri"/>
              <w:color w:val="FF0000"/>
            </w:rPr>
            <w:t>&lt;&lt;Enter credits&gt;&gt;</w:t>
          </w:r>
        </w:p>
      </w:docPartBody>
    </w:docPart>
    <w:docPart>
      <w:docPartPr>
        <w:name w:val="8EFEB21858964E54A849D6FE12281ED5"/>
        <w:category>
          <w:name w:val="General"/>
          <w:gallery w:val="placeholder"/>
        </w:category>
        <w:types>
          <w:type w:val="bbPlcHdr"/>
        </w:types>
        <w:behaviors>
          <w:behavior w:val="content"/>
        </w:behaviors>
        <w:guid w:val="{66B2036B-DA23-4D4F-AAA7-F4B87E3076D2}"/>
      </w:docPartPr>
      <w:docPartBody>
        <w:p w:rsidR="00566FAC" w:rsidRDefault="002C68D3" w:rsidP="002C68D3">
          <w:pPr>
            <w:pStyle w:val="8EFEB21858964E54A849D6FE12281ED5"/>
          </w:pPr>
          <w:r w:rsidRPr="008A5E13">
            <w:rPr>
              <w:rStyle w:val="PlaceholderText"/>
              <w:color w:val="FF0000"/>
            </w:rPr>
            <w:t>&lt;&lt;Enter contact hours&gt;&gt;</w:t>
          </w:r>
        </w:p>
      </w:docPartBody>
    </w:docPart>
    <w:docPart>
      <w:docPartPr>
        <w:name w:val="65C089023B694C0BB015C00159D97242"/>
        <w:category>
          <w:name w:val="General"/>
          <w:gallery w:val="placeholder"/>
        </w:category>
        <w:types>
          <w:type w:val="bbPlcHdr"/>
        </w:types>
        <w:behaviors>
          <w:behavior w:val="content"/>
        </w:behaviors>
        <w:guid w:val="{59E30F2B-5BD5-498F-B16C-C9B896E5F7ED}"/>
      </w:docPartPr>
      <w:docPartBody>
        <w:p w:rsidR="00566FAC" w:rsidRDefault="002C68D3" w:rsidP="002C68D3">
          <w:pPr>
            <w:pStyle w:val="65C089023B694C0BB015C00159D97242"/>
          </w:pPr>
          <w:r w:rsidRPr="00DC6A62">
            <w:rPr>
              <w:rStyle w:val="PlaceholderText"/>
              <w:color w:val="FF0000"/>
            </w:rPr>
            <w:t>&lt;&lt;Enter hours&gt;&gt;</w:t>
          </w:r>
        </w:p>
      </w:docPartBody>
    </w:docPart>
    <w:docPart>
      <w:docPartPr>
        <w:name w:val="155DD8E5EFDD48AC9EAEED1B43796F8C"/>
        <w:category>
          <w:name w:val="General"/>
          <w:gallery w:val="placeholder"/>
        </w:category>
        <w:types>
          <w:type w:val="bbPlcHdr"/>
        </w:types>
        <w:behaviors>
          <w:behavior w:val="content"/>
        </w:behaviors>
        <w:guid w:val="{69AE44EF-1722-4A77-8872-EB21794B3438}"/>
      </w:docPartPr>
      <w:docPartBody>
        <w:p w:rsidR="00566FAC" w:rsidRDefault="002C68D3" w:rsidP="002C68D3">
          <w:pPr>
            <w:pStyle w:val="155DD8E5EFDD48AC9EAEED1B43796F8C"/>
          </w:pPr>
          <w:r w:rsidRPr="003A0BE1">
            <w:rPr>
              <w:rStyle w:val="PlaceholderText"/>
              <w:color w:val="FF0000"/>
            </w:rPr>
            <w:t>&lt;&lt;Enter clock hours&gt;&gt;</w:t>
          </w:r>
        </w:p>
      </w:docPartBody>
    </w:docPart>
    <w:docPart>
      <w:docPartPr>
        <w:name w:val="F86137E5ED7C4AA3820C25418047A5F2"/>
        <w:category>
          <w:name w:val="General"/>
          <w:gallery w:val="placeholder"/>
        </w:category>
        <w:types>
          <w:type w:val="bbPlcHdr"/>
        </w:types>
        <w:behaviors>
          <w:behavior w:val="content"/>
        </w:behaviors>
        <w:guid w:val="{92099455-6567-4BD5-91F1-0FA78972911D}"/>
      </w:docPartPr>
      <w:docPartBody>
        <w:p w:rsidR="00566FAC" w:rsidRDefault="002C68D3" w:rsidP="002C68D3">
          <w:pPr>
            <w:pStyle w:val="F86137E5ED7C4AA3820C25418047A5F2"/>
          </w:pPr>
          <w:r w:rsidRPr="00163D67">
            <w:rPr>
              <w:rFonts w:eastAsia="Calibri"/>
              <w:color w:val="FF0000"/>
            </w:rPr>
            <w:t>&lt;&lt;</w:t>
          </w:r>
          <w:r>
            <w:rPr>
              <w:rStyle w:val="PlaceholderText"/>
              <w:color w:val="FF0000"/>
            </w:rPr>
            <w:t>ASWB Type</w:t>
          </w:r>
          <w:r w:rsidRPr="00163D67">
            <w:rPr>
              <w:rStyle w:val="PlaceholderText"/>
              <w:color w:val="FF0000"/>
            </w:rPr>
            <w:t>&gt;&gt;</w:t>
          </w:r>
        </w:p>
      </w:docPartBody>
    </w:docPart>
    <w:docPart>
      <w:docPartPr>
        <w:name w:val="B49E116177B74C6599623FF0417AD840"/>
        <w:category>
          <w:name w:val="General"/>
          <w:gallery w:val="placeholder"/>
        </w:category>
        <w:types>
          <w:type w:val="bbPlcHdr"/>
        </w:types>
        <w:behaviors>
          <w:behavior w:val="content"/>
        </w:behaviors>
        <w:guid w:val="{A4131BD8-6352-4194-B862-060A7417F880}"/>
      </w:docPartPr>
      <w:docPartBody>
        <w:p w:rsidR="00566FAC" w:rsidRDefault="002C68D3" w:rsidP="002C68D3">
          <w:pPr>
            <w:pStyle w:val="B49E116177B74C6599623FF0417AD840"/>
          </w:pPr>
          <w:r w:rsidRPr="001F2A50">
            <w:rPr>
              <w:color w:val="FF0000"/>
            </w:rPr>
            <w:t>&lt;&lt;Enter hours&gt;&gt;</w:t>
          </w:r>
        </w:p>
      </w:docPartBody>
    </w:docPart>
    <w:docPart>
      <w:docPartPr>
        <w:name w:val="B08ECD67179E428E808FC184378E9C42"/>
        <w:category>
          <w:name w:val="General"/>
          <w:gallery w:val="placeholder"/>
        </w:category>
        <w:types>
          <w:type w:val="bbPlcHdr"/>
        </w:types>
        <w:behaviors>
          <w:behavior w:val="content"/>
        </w:behaviors>
        <w:guid w:val="{C45414F6-355E-4A92-B63C-7C0F4F690B53}"/>
      </w:docPartPr>
      <w:docPartBody>
        <w:p w:rsidR="00C76BD2" w:rsidRDefault="00DC28EF">
          <w:r>
            <w:rPr>
              <w:rStyle w:val="PlaceholderText"/>
              <w:color w:val="FF0000"/>
            </w:rPr>
            <w:t>&lt;&lt;Program Office/Client</w:t>
          </w:r>
          <w:r w:rsidRPr="00DC6A62">
            <w:rPr>
              <w:rStyle w:val="PlaceholderText"/>
              <w:color w:val="FF0000"/>
            </w:rPr>
            <w:t>&gt;&gt;</w:t>
          </w:r>
        </w:p>
      </w:docPartBody>
    </w:docPart>
    <w:docPart>
      <w:docPartPr>
        <w:name w:val="3E6CA6F4F6814361B7B4FE171C87262C"/>
        <w:category>
          <w:name w:val="General"/>
          <w:gallery w:val="placeholder"/>
        </w:category>
        <w:types>
          <w:type w:val="bbPlcHdr"/>
        </w:types>
        <w:behaviors>
          <w:behavior w:val="content"/>
        </w:behaviors>
        <w:guid w:val="{A89753BD-0A8D-4BF4-834B-DB4FD5803BDA}"/>
      </w:docPartPr>
      <w:docPartBody>
        <w:p w:rsidR="002D0FF8" w:rsidRDefault="00545C95">
          <w:r w:rsidRPr="00931887">
            <w:rPr>
              <w:rFonts w:eastAsia="Calibri"/>
              <w:color w:val="FF0000"/>
            </w:rPr>
            <w:t>&lt;&lt;</w:t>
          </w:r>
          <w:r w:rsidRPr="00931887">
            <w:rPr>
              <w:rFonts w:eastAsia="Times New Roman"/>
              <w:b/>
              <w:bCs/>
              <w:color w:val="FF0000"/>
            </w:rPr>
            <w:t xml:space="preserve"> </w:t>
          </w:r>
          <w:r w:rsidRPr="00931887">
            <w:rPr>
              <w:rFonts w:eastAsia="Calibri"/>
              <w:color w:val="FF0000"/>
            </w:rPr>
            <w:t>Enter estimated time to complete the educational activity (equal to the credit hours)&gt;&gt;</w:t>
          </w:r>
        </w:p>
      </w:docPartBody>
    </w:docPart>
    <w:docPart>
      <w:docPartPr>
        <w:name w:val="F0D7EE64F2F7468FB546326FBAE562D4"/>
        <w:category>
          <w:name w:val="General"/>
          <w:gallery w:val="placeholder"/>
        </w:category>
        <w:types>
          <w:type w:val="bbPlcHdr"/>
        </w:types>
        <w:behaviors>
          <w:behavior w:val="content"/>
        </w:behaviors>
        <w:guid w:val="{4EF2490A-BD03-46C3-BBF0-052553685B53}"/>
      </w:docPartPr>
      <w:docPartBody>
        <w:p w:rsidR="002D0FF8" w:rsidRDefault="00545C95">
          <w:r w:rsidRPr="00053668">
            <w:rPr>
              <w:rFonts w:eastAsia="Calibri"/>
              <w:color w:val="FF0000"/>
            </w:rPr>
            <w:t>&lt;&lt;</w:t>
          </w:r>
          <w:r>
            <w:rPr>
              <w:rStyle w:val="PlaceholderText"/>
              <w:color w:val="FF0000"/>
            </w:rPr>
            <w:t>Click here to enter a date or for RS insert “30 days following session”&gt;&gt;</w:t>
          </w:r>
        </w:p>
      </w:docPartBody>
    </w:docPart>
    <w:docPart>
      <w:docPartPr>
        <w:name w:val="EDFAE7CFD1A9466B84C57426A85803B3"/>
        <w:category>
          <w:name w:val="General"/>
          <w:gallery w:val="placeholder"/>
        </w:category>
        <w:types>
          <w:type w:val="bbPlcHdr"/>
        </w:types>
        <w:behaviors>
          <w:behavior w:val="content"/>
        </w:behaviors>
        <w:guid w:val="{A0BD0784-D6FC-42D6-B23C-3B4985D23BB1}"/>
      </w:docPartPr>
      <w:docPartBody>
        <w:p w:rsidR="002D0FF8" w:rsidRDefault="00545C95">
          <w:r>
            <w:rPr>
              <w:rFonts w:eastAsia="Calibri"/>
              <w:b/>
              <w:color w:val="FF0000"/>
            </w:rPr>
            <w:t>&lt;&lt;Insert Direct Link Here&gt;&gt;</w:t>
          </w:r>
        </w:p>
      </w:docPartBody>
    </w:docPart>
    <w:docPart>
      <w:docPartPr>
        <w:name w:val="5177FC12CDDC4CB193305C1DCB10B0D3"/>
        <w:category>
          <w:name w:val="General"/>
          <w:gallery w:val="placeholder"/>
        </w:category>
        <w:types>
          <w:type w:val="bbPlcHdr"/>
        </w:types>
        <w:behaviors>
          <w:behavior w:val="content"/>
        </w:behaviors>
        <w:guid w:val="{663A69A9-45DD-4390-A4D0-B891D1511D50}"/>
      </w:docPartPr>
      <w:docPartBody>
        <w:p w:rsidR="002D0FF8" w:rsidRDefault="00545C95">
          <w:r>
            <w:rPr>
              <w:rStyle w:val="PlaceholderText"/>
              <w:color w:val="FF0000"/>
            </w:rPr>
            <w:t>&lt;&lt;Enter clear instructions to learner on how to successfully complete the activity&gt;&gt;</w:t>
          </w:r>
        </w:p>
      </w:docPartBody>
    </w:docPart>
    <w:docPart>
      <w:docPartPr>
        <w:name w:val="A5B1AEEA114848E68075463804B37BF0"/>
        <w:category>
          <w:name w:val="General"/>
          <w:gallery w:val="placeholder"/>
        </w:category>
        <w:types>
          <w:type w:val="bbPlcHdr"/>
        </w:types>
        <w:behaviors>
          <w:behavior w:val="content"/>
        </w:behaviors>
        <w:guid w:val="{994A3872-6144-4E66-87FD-0F86D55AADAA}"/>
      </w:docPartPr>
      <w:docPartBody>
        <w:p w:rsidR="002D0FF8" w:rsidRDefault="00545C95">
          <w:r>
            <w:rPr>
              <w:rStyle w:val="PlaceholderText"/>
              <w:color w:val="FF0000"/>
            </w:rPr>
            <w:t>&lt;&lt;Enter medium or combination of media used&gt;&gt;</w:t>
          </w:r>
        </w:p>
      </w:docPartBody>
    </w:docPart>
    <w:docPart>
      <w:docPartPr>
        <w:name w:val="12ADEF8D7CEB447DA263D24099335C0A"/>
        <w:category>
          <w:name w:val="General"/>
          <w:gallery w:val="placeholder"/>
        </w:category>
        <w:types>
          <w:type w:val="bbPlcHdr"/>
        </w:types>
        <w:behaviors>
          <w:behavior w:val="content"/>
        </w:behaviors>
        <w:guid w:val="{ECA18826-FF6F-401C-AE46-DBBB90B24648}"/>
      </w:docPartPr>
      <w:docPartBody>
        <w:p w:rsidR="002D0FF8" w:rsidRDefault="00545C95">
          <w:r>
            <w:rPr>
              <w:rStyle w:val="PlaceholderText"/>
              <w:color w:val="FF0000"/>
            </w:rPr>
            <w:t>&lt;&lt;Enter hardware and software requirements&gt;&gt;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6D1D"/>
    <w:rsid w:val="00006599"/>
    <w:rsid w:val="00091A43"/>
    <w:rsid w:val="00095AF5"/>
    <w:rsid w:val="00096562"/>
    <w:rsid w:val="000F1783"/>
    <w:rsid w:val="000F5835"/>
    <w:rsid w:val="00137934"/>
    <w:rsid w:val="001530A7"/>
    <w:rsid w:val="00157759"/>
    <w:rsid w:val="001873A6"/>
    <w:rsid w:val="001C1BCF"/>
    <w:rsid w:val="001E7EB6"/>
    <w:rsid w:val="002229DF"/>
    <w:rsid w:val="002475A2"/>
    <w:rsid w:val="00251A0B"/>
    <w:rsid w:val="00290A87"/>
    <w:rsid w:val="002C68D3"/>
    <w:rsid w:val="002D0FF8"/>
    <w:rsid w:val="002D1A41"/>
    <w:rsid w:val="002D2740"/>
    <w:rsid w:val="002E5CF8"/>
    <w:rsid w:val="002F5379"/>
    <w:rsid w:val="00315E61"/>
    <w:rsid w:val="00326D1D"/>
    <w:rsid w:val="0034778F"/>
    <w:rsid w:val="00350C95"/>
    <w:rsid w:val="00364506"/>
    <w:rsid w:val="003D196C"/>
    <w:rsid w:val="003E2E0C"/>
    <w:rsid w:val="00422CF5"/>
    <w:rsid w:val="00441CAE"/>
    <w:rsid w:val="004446D4"/>
    <w:rsid w:val="00456526"/>
    <w:rsid w:val="004A5981"/>
    <w:rsid w:val="004D6082"/>
    <w:rsid w:val="004E3880"/>
    <w:rsid w:val="004E531E"/>
    <w:rsid w:val="004F5D2D"/>
    <w:rsid w:val="0054363D"/>
    <w:rsid w:val="00545C95"/>
    <w:rsid w:val="00546A05"/>
    <w:rsid w:val="00566FAC"/>
    <w:rsid w:val="00585513"/>
    <w:rsid w:val="005A5A81"/>
    <w:rsid w:val="005C6841"/>
    <w:rsid w:val="005D1BB6"/>
    <w:rsid w:val="0064616A"/>
    <w:rsid w:val="00691B85"/>
    <w:rsid w:val="006B34D4"/>
    <w:rsid w:val="006B6AC5"/>
    <w:rsid w:val="00710FAB"/>
    <w:rsid w:val="0072566E"/>
    <w:rsid w:val="00745810"/>
    <w:rsid w:val="007506CB"/>
    <w:rsid w:val="007A6AFF"/>
    <w:rsid w:val="007E43E1"/>
    <w:rsid w:val="007F6034"/>
    <w:rsid w:val="00822B15"/>
    <w:rsid w:val="008238FC"/>
    <w:rsid w:val="0083325D"/>
    <w:rsid w:val="008878DE"/>
    <w:rsid w:val="008D0EEE"/>
    <w:rsid w:val="008D10C3"/>
    <w:rsid w:val="008D2C2A"/>
    <w:rsid w:val="008E2BC6"/>
    <w:rsid w:val="00980DDF"/>
    <w:rsid w:val="00983200"/>
    <w:rsid w:val="009A5521"/>
    <w:rsid w:val="009A5AF7"/>
    <w:rsid w:val="009C7321"/>
    <w:rsid w:val="00A55A19"/>
    <w:rsid w:val="00A70CEE"/>
    <w:rsid w:val="00AA276C"/>
    <w:rsid w:val="00AD04C2"/>
    <w:rsid w:val="00AF1C48"/>
    <w:rsid w:val="00B0634E"/>
    <w:rsid w:val="00B22705"/>
    <w:rsid w:val="00BA08EC"/>
    <w:rsid w:val="00BB0504"/>
    <w:rsid w:val="00BB1429"/>
    <w:rsid w:val="00BB35FF"/>
    <w:rsid w:val="00C76BD2"/>
    <w:rsid w:val="00C90F2D"/>
    <w:rsid w:val="00C9675A"/>
    <w:rsid w:val="00CA2595"/>
    <w:rsid w:val="00CB17E0"/>
    <w:rsid w:val="00CC314D"/>
    <w:rsid w:val="00CD722A"/>
    <w:rsid w:val="00D00865"/>
    <w:rsid w:val="00D06450"/>
    <w:rsid w:val="00D11153"/>
    <w:rsid w:val="00D637F1"/>
    <w:rsid w:val="00D872DC"/>
    <w:rsid w:val="00DC28EF"/>
    <w:rsid w:val="00E06E42"/>
    <w:rsid w:val="00E6619F"/>
    <w:rsid w:val="00E93F2D"/>
    <w:rsid w:val="00EC3461"/>
    <w:rsid w:val="00F5769D"/>
    <w:rsid w:val="00F777D3"/>
    <w:rsid w:val="00F838BB"/>
    <w:rsid w:val="00FA2B3B"/>
    <w:rsid w:val="00FC1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FCED94"/>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5C95"/>
    <w:rPr>
      <w:color w:val="808080"/>
    </w:rPr>
  </w:style>
  <w:style w:type="paragraph" w:customStyle="1" w:styleId="88F380E0AA494181822260F35ABAFD42">
    <w:name w:val="88F380E0AA494181822260F35ABAFD42"/>
  </w:style>
  <w:style w:type="paragraph" w:customStyle="1" w:styleId="E837F18BCE0C4A54BF1FF440FD994AF9">
    <w:name w:val="E837F18BCE0C4A54BF1FF440FD994AF9"/>
  </w:style>
  <w:style w:type="paragraph" w:customStyle="1" w:styleId="91C8541A9B994227A353D680CF02856D">
    <w:name w:val="91C8541A9B994227A353D680CF02856D"/>
  </w:style>
  <w:style w:type="paragraph" w:customStyle="1" w:styleId="8A4A94C2F8104B659EAA1AE651D0AA1D">
    <w:name w:val="8A4A94C2F8104B659EAA1AE651D0AA1D"/>
  </w:style>
  <w:style w:type="paragraph" w:customStyle="1" w:styleId="BCC09F921BE54B1DAF16E9A0C85E624C">
    <w:name w:val="BCC09F921BE54B1DAF16E9A0C85E624C"/>
  </w:style>
  <w:style w:type="paragraph" w:customStyle="1" w:styleId="51AB895B8467423B870E3D669BA2E8F7">
    <w:name w:val="51AB895B8467423B870E3D669BA2E8F7"/>
  </w:style>
  <w:style w:type="paragraph" w:customStyle="1" w:styleId="0A29C254263F4018A790F7988EABD900">
    <w:name w:val="0A29C254263F4018A790F7988EABD900"/>
  </w:style>
  <w:style w:type="paragraph" w:customStyle="1" w:styleId="80E48399FB394F07A10940EA447FA18B">
    <w:name w:val="80E48399FB394F07A10940EA447FA18B"/>
  </w:style>
  <w:style w:type="paragraph" w:customStyle="1" w:styleId="A39FD8EABA37434282A6BD7AC775F84C">
    <w:name w:val="A39FD8EABA37434282A6BD7AC775F84C"/>
  </w:style>
  <w:style w:type="paragraph" w:customStyle="1" w:styleId="780BAEE1CD364D8FB3FAD1817E6C813E">
    <w:name w:val="780BAEE1CD364D8FB3FAD1817E6C813E"/>
  </w:style>
  <w:style w:type="paragraph" w:customStyle="1" w:styleId="DE66441FB40D45C3B84DBCC8C0B914B9">
    <w:name w:val="DE66441FB40D45C3B84DBCC8C0B914B9"/>
  </w:style>
  <w:style w:type="paragraph" w:customStyle="1" w:styleId="98031EDFA6F44EC3A95261EEEFA611D8">
    <w:name w:val="98031EDFA6F44EC3A95261EEEFA611D8"/>
  </w:style>
  <w:style w:type="paragraph" w:customStyle="1" w:styleId="ADD99607C9C34EA4978248DB5B6CBB31">
    <w:name w:val="ADD99607C9C34EA4978248DB5B6CBB31"/>
  </w:style>
  <w:style w:type="paragraph" w:customStyle="1" w:styleId="2356AFE943F74AEDBC2F158BCAEC4C8E">
    <w:name w:val="2356AFE943F74AEDBC2F158BCAEC4C8E"/>
  </w:style>
  <w:style w:type="paragraph" w:customStyle="1" w:styleId="EE2297AF69334AEDB6A00F9F6ABC3820">
    <w:name w:val="EE2297AF69334AEDB6A00F9F6ABC3820"/>
  </w:style>
  <w:style w:type="paragraph" w:customStyle="1" w:styleId="D74F0E662751487FA28FCD1E231A9004">
    <w:name w:val="D74F0E662751487FA28FCD1E231A9004"/>
  </w:style>
  <w:style w:type="paragraph" w:customStyle="1" w:styleId="009D7B260C674ADFA3643A952EEA0609">
    <w:name w:val="009D7B260C674ADFA3643A952EEA0609"/>
  </w:style>
  <w:style w:type="paragraph" w:customStyle="1" w:styleId="DB4691E81DC449F6A25AB6CA7614B5C5">
    <w:name w:val="DB4691E81DC449F6A25AB6CA7614B5C5"/>
  </w:style>
  <w:style w:type="paragraph" w:customStyle="1" w:styleId="08C093F78711425997A31DC0BC6C9A8E">
    <w:name w:val="08C093F78711425997A31DC0BC6C9A8E"/>
  </w:style>
  <w:style w:type="paragraph" w:customStyle="1" w:styleId="B309BD84C24F4C9E9FBF58A658F5FC7A">
    <w:name w:val="B309BD84C24F4C9E9FBF58A658F5FC7A"/>
  </w:style>
  <w:style w:type="paragraph" w:customStyle="1" w:styleId="F08981EECAB34898A41E70D53F4531AC">
    <w:name w:val="F08981EECAB34898A41E70D53F4531AC"/>
  </w:style>
  <w:style w:type="character" w:customStyle="1" w:styleId="heading1char">
    <w:name w:val="heading1char"/>
    <w:basedOn w:val="DefaultParagraphFont"/>
  </w:style>
  <w:style w:type="paragraph" w:customStyle="1" w:styleId="136BEB0666004E79B616C5992049BA28">
    <w:name w:val="136BEB0666004E79B616C5992049BA28"/>
  </w:style>
  <w:style w:type="paragraph" w:customStyle="1" w:styleId="0569B97422CF48208A990A941C0C4628">
    <w:name w:val="0569B97422CF48208A990A941C0C4628"/>
  </w:style>
  <w:style w:type="paragraph" w:customStyle="1" w:styleId="7747AC3701614DF2B27345B9AED43A05">
    <w:name w:val="7747AC3701614DF2B27345B9AED43A05"/>
  </w:style>
  <w:style w:type="paragraph" w:customStyle="1" w:styleId="9B6D0F423B1E45149D3841EFADA79541">
    <w:name w:val="9B6D0F423B1E45149D3841EFADA79541"/>
  </w:style>
  <w:style w:type="paragraph" w:customStyle="1" w:styleId="2ADB4FE0E7E54B28AEF126F017B7BCDA">
    <w:name w:val="2ADB4FE0E7E54B28AEF126F017B7BCDA"/>
  </w:style>
  <w:style w:type="paragraph" w:customStyle="1" w:styleId="D436FD76169643E5A23AB0AC364543DF">
    <w:name w:val="D436FD76169643E5A23AB0AC364543DF"/>
  </w:style>
  <w:style w:type="paragraph" w:customStyle="1" w:styleId="57D48B27C9B346DE8BA45A595A38807E">
    <w:name w:val="57D48B27C9B346DE8BA45A595A38807E"/>
  </w:style>
  <w:style w:type="paragraph" w:customStyle="1" w:styleId="78BF4377772745699244505866E0BEF4">
    <w:name w:val="78BF4377772745699244505866E0BEF4"/>
  </w:style>
  <w:style w:type="paragraph" w:customStyle="1" w:styleId="4724DF018511480E8D3E110D6C74B08D">
    <w:name w:val="4724DF018511480E8D3E110D6C74B08D"/>
  </w:style>
  <w:style w:type="paragraph" w:customStyle="1" w:styleId="4ECCAED3F26343428FFE9ACFC02E74E8">
    <w:name w:val="4ECCAED3F26343428FFE9ACFC02E74E8"/>
  </w:style>
  <w:style w:type="paragraph" w:customStyle="1" w:styleId="840962F86C8E49D2991A6B96F4E60267">
    <w:name w:val="840962F86C8E49D2991A6B96F4E60267"/>
  </w:style>
  <w:style w:type="paragraph" w:customStyle="1" w:styleId="67180C13A6DC4840AC8B1565A7039771">
    <w:name w:val="67180C13A6DC4840AC8B1565A7039771"/>
  </w:style>
  <w:style w:type="paragraph" w:customStyle="1" w:styleId="637BB1CAA5F2403ABC15E92F5648672D">
    <w:name w:val="637BB1CAA5F2403ABC15E92F5648672D"/>
  </w:style>
  <w:style w:type="paragraph" w:customStyle="1" w:styleId="21EC1EF24BF242A7AAB2D7E28BA6DF63">
    <w:name w:val="21EC1EF24BF242A7AAB2D7E28BA6DF63"/>
  </w:style>
  <w:style w:type="paragraph" w:customStyle="1" w:styleId="EEA2D3C6335442C0AD75427B1B60A0DF">
    <w:name w:val="EEA2D3C6335442C0AD75427B1B60A0DF"/>
  </w:style>
  <w:style w:type="paragraph" w:customStyle="1" w:styleId="895241DDEF8647D3A72FD5A2BB05D54E">
    <w:name w:val="895241DDEF8647D3A72FD5A2BB05D54E"/>
  </w:style>
  <w:style w:type="paragraph" w:customStyle="1" w:styleId="30ED883A44374F3597987F00E2E9D712">
    <w:name w:val="30ED883A44374F3597987F00E2E9D712"/>
  </w:style>
  <w:style w:type="paragraph" w:customStyle="1" w:styleId="C310472DE28C4C25962BB362EE3155E6">
    <w:name w:val="C310472DE28C4C25962BB362EE3155E6"/>
  </w:style>
  <w:style w:type="paragraph" w:customStyle="1" w:styleId="4B00C1A4328F4DF8BAA2D067DDA920CE">
    <w:name w:val="4B00C1A4328F4DF8BAA2D067DDA920CE"/>
  </w:style>
  <w:style w:type="paragraph" w:customStyle="1" w:styleId="A6EEB70F4ECC491A84505452C2E708F1">
    <w:name w:val="A6EEB70F4ECC491A84505452C2E708F1"/>
  </w:style>
  <w:style w:type="paragraph" w:customStyle="1" w:styleId="6C65FE64AF884CECA6C891927DF08AA1">
    <w:name w:val="6C65FE64AF884CECA6C891927DF08AA1"/>
  </w:style>
  <w:style w:type="paragraph" w:customStyle="1" w:styleId="37229F7D6AE64EBA84790C24157153FF">
    <w:name w:val="37229F7D6AE64EBA84790C24157153FF"/>
  </w:style>
  <w:style w:type="paragraph" w:customStyle="1" w:styleId="8A1A9E2E1BB8474D889F968B92E8E9CD">
    <w:name w:val="8A1A9E2E1BB8474D889F968B92E8E9CD"/>
  </w:style>
  <w:style w:type="paragraph" w:customStyle="1" w:styleId="169F8EE681904C81B081580642E40E88">
    <w:name w:val="169F8EE681904C81B081580642E40E88"/>
  </w:style>
  <w:style w:type="paragraph" w:customStyle="1" w:styleId="F254E341850C4CDFA9365AEC04A15094">
    <w:name w:val="F254E341850C4CDFA9365AEC04A15094"/>
  </w:style>
  <w:style w:type="paragraph" w:customStyle="1" w:styleId="44FDCF15F74A40BCBCC13E953E65470D">
    <w:name w:val="44FDCF15F74A40BCBCC13E953E65470D"/>
  </w:style>
  <w:style w:type="paragraph" w:customStyle="1" w:styleId="DD60055E48414A8CBEB99A30A3E43A1E">
    <w:name w:val="DD60055E48414A8CBEB99A30A3E43A1E"/>
  </w:style>
  <w:style w:type="paragraph" w:customStyle="1" w:styleId="EE049A2234024A1E892755765673FD4C">
    <w:name w:val="EE049A2234024A1E892755765673FD4C"/>
  </w:style>
  <w:style w:type="paragraph" w:customStyle="1" w:styleId="CA838C93ECD14C08B78D62BE9B647B47">
    <w:name w:val="CA838C93ECD14C08B78D62BE9B647B47"/>
  </w:style>
  <w:style w:type="paragraph" w:customStyle="1" w:styleId="83DA3A32072A42A48F5C9EFF1BF98E6C">
    <w:name w:val="83DA3A32072A42A48F5C9EFF1BF98E6C"/>
  </w:style>
  <w:style w:type="paragraph" w:customStyle="1" w:styleId="A5439EE1240D4F2987267FFD940CBF33">
    <w:name w:val="A5439EE1240D4F2987267FFD940CBF33"/>
  </w:style>
  <w:style w:type="paragraph" w:customStyle="1" w:styleId="66B72E5B5C5349A7933914A5DB093233">
    <w:name w:val="66B72E5B5C5349A7933914A5DB093233"/>
  </w:style>
  <w:style w:type="paragraph" w:customStyle="1" w:styleId="8CE2952DA88249BB8C08A46E80E37481">
    <w:name w:val="8CE2952DA88249BB8C08A46E80E37481"/>
  </w:style>
  <w:style w:type="paragraph" w:customStyle="1" w:styleId="8445FE9D1E494055981341005226E60D">
    <w:name w:val="8445FE9D1E494055981341005226E60D"/>
  </w:style>
  <w:style w:type="paragraph" w:customStyle="1" w:styleId="2B24881BE6574554BFFEEBEEAD9AE286">
    <w:name w:val="2B24881BE6574554BFFEEBEEAD9AE286"/>
  </w:style>
  <w:style w:type="paragraph" w:customStyle="1" w:styleId="88F380E0AA494181822260F35ABAFD421">
    <w:name w:val="88F380E0AA494181822260F35ABAFD42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
    <w:name w:val="E837F18BCE0C4A54BF1FF440FD994AF9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
    <w:name w:val="91C8541A9B994227A353D680CF02856D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
    <w:name w:val="8A4A94C2F8104B659EAA1AE651D0AA1D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
    <w:name w:val="BCC09F921BE54B1DAF16E9A0C85E624C1"/>
    <w:rsid w:val="00B22705"/>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
    <w:name w:val="51AB895B8467423B870E3D669BA2E8F71"/>
    <w:rsid w:val="00B22705"/>
    <w:pPr>
      <w:spacing w:after="100" w:line="240" w:lineRule="auto"/>
    </w:pPr>
    <w:rPr>
      <w:rFonts w:ascii="Times New Roman" w:eastAsiaTheme="minorHAnsi" w:hAnsi="Times New Roman" w:cs="Times New Roman"/>
      <w:sz w:val="24"/>
      <w:szCs w:val="24"/>
    </w:rPr>
  </w:style>
  <w:style w:type="paragraph" w:customStyle="1" w:styleId="0A29C254263F4018A790F7988EABD9001">
    <w:name w:val="0A29C254263F4018A790F7988EABD9001"/>
    <w:rsid w:val="00B22705"/>
    <w:pPr>
      <w:spacing w:after="100" w:line="240" w:lineRule="auto"/>
    </w:pPr>
    <w:rPr>
      <w:rFonts w:ascii="Times New Roman" w:eastAsiaTheme="minorHAnsi" w:hAnsi="Times New Roman" w:cs="Times New Roman"/>
      <w:sz w:val="24"/>
      <w:szCs w:val="24"/>
    </w:rPr>
  </w:style>
  <w:style w:type="paragraph" w:customStyle="1" w:styleId="80E48399FB394F07A10940EA447FA18B1">
    <w:name w:val="80E48399FB394F07A10940EA447FA18B1"/>
    <w:rsid w:val="00B22705"/>
    <w:pPr>
      <w:spacing w:after="100" w:line="240" w:lineRule="auto"/>
    </w:pPr>
    <w:rPr>
      <w:rFonts w:ascii="Times New Roman" w:eastAsiaTheme="minorHAnsi" w:hAnsi="Times New Roman" w:cs="Times New Roman"/>
      <w:sz w:val="24"/>
      <w:szCs w:val="24"/>
    </w:rPr>
  </w:style>
  <w:style w:type="paragraph" w:customStyle="1" w:styleId="A39FD8EABA37434282A6BD7AC775F84C1">
    <w:name w:val="A39FD8EABA37434282A6BD7AC775F84C1"/>
    <w:rsid w:val="00B22705"/>
    <w:pPr>
      <w:spacing w:after="100" w:line="240" w:lineRule="auto"/>
    </w:pPr>
    <w:rPr>
      <w:rFonts w:ascii="Times New Roman" w:eastAsiaTheme="minorHAnsi" w:hAnsi="Times New Roman" w:cs="Times New Roman"/>
      <w:sz w:val="24"/>
      <w:szCs w:val="24"/>
    </w:rPr>
  </w:style>
  <w:style w:type="paragraph" w:customStyle="1" w:styleId="780BAEE1CD364D8FB3FAD1817E6C813E1">
    <w:name w:val="780BAEE1CD364D8FB3FAD1817E6C813E1"/>
    <w:rsid w:val="00B22705"/>
    <w:pPr>
      <w:spacing w:after="100" w:line="240" w:lineRule="auto"/>
    </w:pPr>
    <w:rPr>
      <w:rFonts w:ascii="Times New Roman" w:eastAsiaTheme="minorHAnsi" w:hAnsi="Times New Roman" w:cs="Times New Roman"/>
      <w:sz w:val="24"/>
      <w:szCs w:val="24"/>
    </w:rPr>
  </w:style>
  <w:style w:type="paragraph" w:customStyle="1" w:styleId="DE66441FB40D45C3B84DBCC8C0B914B91">
    <w:name w:val="DE66441FB40D45C3B84DBCC8C0B914B91"/>
    <w:rsid w:val="00B22705"/>
    <w:pPr>
      <w:spacing w:after="100" w:line="240" w:lineRule="auto"/>
    </w:pPr>
    <w:rPr>
      <w:rFonts w:ascii="Times New Roman" w:eastAsiaTheme="minorHAnsi" w:hAnsi="Times New Roman" w:cs="Times New Roman"/>
      <w:sz w:val="24"/>
      <w:szCs w:val="24"/>
    </w:rPr>
  </w:style>
  <w:style w:type="paragraph" w:customStyle="1" w:styleId="98031EDFA6F44EC3A95261EEEFA611D81">
    <w:name w:val="98031EDFA6F44EC3A95261EEEFA611D81"/>
    <w:rsid w:val="00B22705"/>
    <w:pPr>
      <w:spacing w:after="100" w:line="240" w:lineRule="auto"/>
    </w:pPr>
    <w:rPr>
      <w:rFonts w:ascii="Times New Roman" w:eastAsiaTheme="minorHAnsi" w:hAnsi="Times New Roman" w:cs="Times New Roman"/>
      <w:sz w:val="24"/>
      <w:szCs w:val="24"/>
    </w:rPr>
  </w:style>
  <w:style w:type="paragraph" w:customStyle="1" w:styleId="ADD99607C9C34EA4978248DB5B6CBB311">
    <w:name w:val="ADD99607C9C34EA4978248DB5B6CBB311"/>
    <w:rsid w:val="00B22705"/>
    <w:pPr>
      <w:spacing w:after="100" w:line="240" w:lineRule="auto"/>
    </w:pPr>
    <w:rPr>
      <w:rFonts w:ascii="Times New Roman" w:eastAsiaTheme="minorHAnsi" w:hAnsi="Times New Roman" w:cs="Times New Roman"/>
      <w:sz w:val="24"/>
      <w:szCs w:val="24"/>
    </w:rPr>
  </w:style>
  <w:style w:type="paragraph" w:customStyle="1" w:styleId="2356AFE943F74AEDBC2F158BCAEC4C8E1">
    <w:name w:val="2356AFE943F74AEDBC2F158BCAEC4C8E1"/>
    <w:rsid w:val="00B22705"/>
    <w:pPr>
      <w:spacing w:after="100" w:line="240" w:lineRule="auto"/>
    </w:pPr>
    <w:rPr>
      <w:rFonts w:ascii="Times New Roman" w:eastAsiaTheme="minorHAnsi" w:hAnsi="Times New Roman" w:cs="Times New Roman"/>
      <w:sz w:val="24"/>
      <w:szCs w:val="24"/>
    </w:rPr>
  </w:style>
  <w:style w:type="paragraph" w:customStyle="1" w:styleId="EE2297AF69334AEDB6A00F9F6ABC38201">
    <w:name w:val="EE2297AF69334AEDB6A00F9F6ABC38201"/>
    <w:rsid w:val="00B22705"/>
    <w:pPr>
      <w:spacing w:after="100" w:line="240" w:lineRule="auto"/>
    </w:pPr>
    <w:rPr>
      <w:rFonts w:ascii="Times New Roman" w:eastAsiaTheme="minorHAnsi" w:hAnsi="Times New Roman" w:cs="Times New Roman"/>
      <w:sz w:val="24"/>
      <w:szCs w:val="24"/>
    </w:rPr>
  </w:style>
  <w:style w:type="paragraph" w:customStyle="1" w:styleId="D74F0E662751487FA28FCD1E231A90041">
    <w:name w:val="D74F0E662751487FA28FCD1E231A90041"/>
    <w:rsid w:val="00B22705"/>
    <w:pPr>
      <w:spacing w:after="100" w:line="240" w:lineRule="auto"/>
    </w:pPr>
    <w:rPr>
      <w:rFonts w:ascii="Times New Roman" w:eastAsiaTheme="minorHAnsi" w:hAnsi="Times New Roman" w:cs="Times New Roman"/>
      <w:sz w:val="24"/>
      <w:szCs w:val="24"/>
    </w:rPr>
  </w:style>
  <w:style w:type="paragraph" w:customStyle="1" w:styleId="009D7B260C674ADFA3643A952EEA06091">
    <w:name w:val="009D7B260C674ADFA3643A952EEA06091"/>
    <w:rsid w:val="00B22705"/>
    <w:pPr>
      <w:spacing w:after="100" w:line="240" w:lineRule="auto"/>
    </w:pPr>
    <w:rPr>
      <w:rFonts w:ascii="Times New Roman" w:eastAsiaTheme="minorHAnsi" w:hAnsi="Times New Roman" w:cs="Times New Roman"/>
      <w:sz w:val="24"/>
      <w:szCs w:val="24"/>
    </w:rPr>
  </w:style>
  <w:style w:type="paragraph" w:customStyle="1" w:styleId="DB4691E81DC449F6A25AB6CA7614B5C51">
    <w:name w:val="DB4691E81DC449F6A25AB6CA7614B5C51"/>
    <w:rsid w:val="00B22705"/>
    <w:pPr>
      <w:spacing w:after="100" w:line="240" w:lineRule="auto"/>
    </w:pPr>
    <w:rPr>
      <w:rFonts w:ascii="Times New Roman" w:eastAsiaTheme="minorHAnsi" w:hAnsi="Times New Roman" w:cs="Times New Roman"/>
      <w:sz w:val="24"/>
      <w:szCs w:val="24"/>
    </w:rPr>
  </w:style>
  <w:style w:type="paragraph" w:customStyle="1" w:styleId="B309BD84C24F4C9E9FBF58A658F5FC7A1">
    <w:name w:val="B309BD84C24F4C9E9FBF58A658F5FC7A1"/>
    <w:rsid w:val="00B22705"/>
    <w:pPr>
      <w:spacing w:after="100" w:line="240" w:lineRule="auto"/>
    </w:pPr>
    <w:rPr>
      <w:rFonts w:ascii="Times New Roman" w:eastAsiaTheme="minorHAnsi" w:hAnsi="Times New Roman" w:cs="Times New Roman"/>
      <w:sz w:val="24"/>
      <w:szCs w:val="24"/>
    </w:rPr>
  </w:style>
  <w:style w:type="paragraph" w:customStyle="1" w:styleId="F08981EECAB34898A41E70D53F4531AC1">
    <w:name w:val="F08981EECAB34898A41E70D53F4531AC1"/>
    <w:rsid w:val="00B22705"/>
    <w:pPr>
      <w:spacing w:after="100" w:line="240" w:lineRule="auto"/>
    </w:pPr>
    <w:rPr>
      <w:rFonts w:ascii="Times New Roman" w:eastAsiaTheme="minorHAnsi" w:hAnsi="Times New Roman" w:cs="Times New Roman"/>
      <w:sz w:val="24"/>
      <w:szCs w:val="24"/>
    </w:rPr>
  </w:style>
  <w:style w:type="paragraph" w:customStyle="1" w:styleId="136BEB0666004E79B616C5992049BA281">
    <w:name w:val="136BEB0666004E79B616C5992049BA281"/>
    <w:rsid w:val="00B22705"/>
    <w:pPr>
      <w:spacing w:after="100" w:line="240" w:lineRule="auto"/>
    </w:pPr>
    <w:rPr>
      <w:rFonts w:ascii="Times New Roman" w:eastAsiaTheme="minorHAnsi" w:hAnsi="Times New Roman" w:cs="Times New Roman"/>
      <w:sz w:val="24"/>
      <w:szCs w:val="24"/>
    </w:rPr>
  </w:style>
  <w:style w:type="paragraph" w:customStyle="1" w:styleId="0569B97422CF48208A990A941C0C46281">
    <w:name w:val="0569B97422CF48208A990A941C0C46281"/>
    <w:rsid w:val="00B22705"/>
    <w:pPr>
      <w:spacing w:after="100" w:line="240" w:lineRule="auto"/>
    </w:pPr>
    <w:rPr>
      <w:rFonts w:ascii="Times New Roman" w:eastAsiaTheme="minorHAnsi" w:hAnsi="Times New Roman" w:cs="Times New Roman"/>
      <w:sz w:val="24"/>
      <w:szCs w:val="24"/>
    </w:rPr>
  </w:style>
  <w:style w:type="paragraph" w:customStyle="1" w:styleId="7747AC3701614DF2B27345B9AED43A051">
    <w:name w:val="7747AC3701614DF2B27345B9AED43A051"/>
    <w:rsid w:val="00B22705"/>
    <w:pPr>
      <w:spacing w:after="100" w:line="240" w:lineRule="auto"/>
    </w:pPr>
    <w:rPr>
      <w:rFonts w:ascii="Times New Roman" w:eastAsiaTheme="minorHAnsi" w:hAnsi="Times New Roman" w:cs="Times New Roman"/>
      <w:sz w:val="24"/>
      <w:szCs w:val="24"/>
    </w:rPr>
  </w:style>
  <w:style w:type="paragraph" w:customStyle="1" w:styleId="9B6D0F423B1E45149D3841EFADA795411">
    <w:name w:val="9B6D0F423B1E45149D3841EFADA795411"/>
    <w:rsid w:val="00B22705"/>
    <w:pPr>
      <w:spacing w:after="100" w:line="240" w:lineRule="auto"/>
    </w:pPr>
    <w:rPr>
      <w:rFonts w:ascii="Times New Roman" w:eastAsiaTheme="minorHAnsi" w:hAnsi="Times New Roman" w:cs="Times New Roman"/>
      <w:sz w:val="24"/>
      <w:szCs w:val="24"/>
    </w:rPr>
  </w:style>
  <w:style w:type="paragraph" w:customStyle="1" w:styleId="D436FD76169643E5A23AB0AC364543DF1">
    <w:name w:val="D436FD76169643E5A23AB0AC364543DF1"/>
    <w:rsid w:val="00B22705"/>
    <w:pPr>
      <w:spacing w:after="100" w:line="240" w:lineRule="auto"/>
    </w:pPr>
    <w:rPr>
      <w:rFonts w:ascii="Times New Roman" w:eastAsiaTheme="minorHAnsi" w:hAnsi="Times New Roman" w:cs="Times New Roman"/>
      <w:sz w:val="24"/>
      <w:szCs w:val="24"/>
    </w:rPr>
  </w:style>
  <w:style w:type="paragraph" w:customStyle="1" w:styleId="57D48B27C9B346DE8BA45A595A38807E1">
    <w:name w:val="57D48B27C9B346DE8BA45A595A38807E1"/>
    <w:rsid w:val="00B22705"/>
    <w:pPr>
      <w:spacing w:after="100" w:line="240" w:lineRule="auto"/>
    </w:pPr>
    <w:rPr>
      <w:rFonts w:ascii="Times New Roman" w:eastAsiaTheme="minorHAnsi" w:hAnsi="Times New Roman" w:cs="Times New Roman"/>
      <w:sz w:val="24"/>
      <w:szCs w:val="24"/>
    </w:rPr>
  </w:style>
  <w:style w:type="paragraph" w:customStyle="1" w:styleId="78BF4377772745699244505866E0BEF41">
    <w:name w:val="78BF4377772745699244505866E0BEF41"/>
    <w:rsid w:val="00B22705"/>
    <w:pPr>
      <w:spacing w:after="100" w:line="240" w:lineRule="auto"/>
    </w:pPr>
    <w:rPr>
      <w:rFonts w:ascii="Times New Roman" w:eastAsiaTheme="minorHAnsi" w:hAnsi="Times New Roman" w:cs="Times New Roman"/>
      <w:sz w:val="24"/>
      <w:szCs w:val="24"/>
    </w:rPr>
  </w:style>
  <w:style w:type="paragraph" w:customStyle="1" w:styleId="4724DF018511480E8D3E110D6C74B08D1">
    <w:name w:val="4724DF018511480E8D3E110D6C74B08D1"/>
    <w:rsid w:val="00B22705"/>
    <w:pPr>
      <w:spacing w:after="100" w:line="240" w:lineRule="auto"/>
    </w:pPr>
    <w:rPr>
      <w:rFonts w:ascii="Times New Roman" w:eastAsiaTheme="minorHAnsi" w:hAnsi="Times New Roman" w:cs="Times New Roman"/>
      <w:sz w:val="24"/>
      <w:szCs w:val="24"/>
    </w:rPr>
  </w:style>
  <w:style w:type="paragraph" w:customStyle="1" w:styleId="4ECCAED3F26343428FFE9ACFC02E74E81">
    <w:name w:val="4ECCAED3F26343428FFE9ACFC02E74E81"/>
    <w:rsid w:val="00B22705"/>
    <w:pPr>
      <w:spacing w:after="100" w:line="240" w:lineRule="auto"/>
    </w:pPr>
    <w:rPr>
      <w:rFonts w:ascii="Times New Roman" w:eastAsiaTheme="minorHAnsi" w:hAnsi="Times New Roman" w:cs="Times New Roman"/>
      <w:sz w:val="24"/>
      <w:szCs w:val="24"/>
    </w:rPr>
  </w:style>
  <w:style w:type="paragraph" w:customStyle="1" w:styleId="840962F86C8E49D2991A6B96F4E602671">
    <w:name w:val="840962F86C8E49D2991A6B96F4E602671"/>
    <w:rsid w:val="00B22705"/>
    <w:pPr>
      <w:spacing w:after="100" w:line="240" w:lineRule="auto"/>
    </w:pPr>
    <w:rPr>
      <w:rFonts w:ascii="Times New Roman" w:eastAsiaTheme="minorHAnsi" w:hAnsi="Times New Roman" w:cs="Times New Roman"/>
      <w:sz w:val="24"/>
      <w:szCs w:val="24"/>
    </w:rPr>
  </w:style>
  <w:style w:type="paragraph" w:customStyle="1" w:styleId="67180C13A6DC4840AC8B1565A70397711">
    <w:name w:val="67180C13A6DC4840AC8B1565A70397711"/>
    <w:rsid w:val="00B22705"/>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1">
    <w:name w:val="637BB1CAA5F2403ABC15E92F5648672D1"/>
    <w:rsid w:val="00B22705"/>
    <w:pPr>
      <w:spacing w:after="100" w:line="240" w:lineRule="auto"/>
    </w:pPr>
    <w:rPr>
      <w:rFonts w:ascii="Times New Roman" w:eastAsiaTheme="minorHAnsi" w:hAnsi="Times New Roman" w:cs="Times New Roman"/>
      <w:sz w:val="24"/>
      <w:szCs w:val="24"/>
    </w:rPr>
  </w:style>
  <w:style w:type="paragraph" w:customStyle="1" w:styleId="21EC1EF24BF242A7AAB2D7E28BA6DF631">
    <w:name w:val="21EC1EF24BF242A7AAB2D7E28BA6DF631"/>
    <w:rsid w:val="00B22705"/>
    <w:pPr>
      <w:spacing w:after="100" w:line="240" w:lineRule="auto"/>
    </w:pPr>
    <w:rPr>
      <w:rFonts w:ascii="Times New Roman" w:eastAsiaTheme="minorHAnsi" w:hAnsi="Times New Roman" w:cs="Times New Roman"/>
      <w:sz w:val="24"/>
      <w:szCs w:val="24"/>
    </w:rPr>
  </w:style>
  <w:style w:type="paragraph" w:customStyle="1" w:styleId="EEA2D3C6335442C0AD75427B1B60A0DF1">
    <w:name w:val="EEA2D3C6335442C0AD75427B1B60A0DF1"/>
    <w:rsid w:val="00B22705"/>
    <w:pPr>
      <w:spacing w:after="100" w:line="240" w:lineRule="auto"/>
    </w:pPr>
    <w:rPr>
      <w:rFonts w:ascii="Times New Roman" w:eastAsiaTheme="minorHAnsi" w:hAnsi="Times New Roman" w:cs="Times New Roman"/>
      <w:sz w:val="24"/>
      <w:szCs w:val="24"/>
    </w:rPr>
  </w:style>
  <w:style w:type="paragraph" w:customStyle="1" w:styleId="895241DDEF8647D3A72FD5A2BB05D54E1">
    <w:name w:val="895241DDEF8647D3A72FD5A2BB05D54E1"/>
    <w:rsid w:val="00B22705"/>
    <w:pPr>
      <w:spacing w:after="100" w:line="240" w:lineRule="auto"/>
    </w:pPr>
    <w:rPr>
      <w:rFonts w:ascii="Times New Roman" w:eastAsiaTheme="minorHAnsi" w:hAnsi="Times New Roman" w:cs="Times New Roman"/>
      <w:sz w:val="24"/>
      <w:szCs w:val="24"/>
    </w:rPr>
  </w:style>
  <w:style w:type="paragraph" w:customStyle="1" w:styleId="C310472DE28C4C25962BB362EE3155E61">
    <w:name w:val="C310472DE28C4C25962BB362EE3155E61"/>
    <w:rsid w:val="00B22705"/>
    <w:pPr>
      <w:spacing w:after="100" w:line="240" w:lineRule="auto"/>
    </w:pPr>
    <w:rPr>
      <w:rFonts w:ascii="Times New Roman" w:eastAsiaTheme="minorHAnsi" w:hAnsi="Times New Roman" w:cs="Times New Roman"/>
      <w:sz w:val="24"/>
      <w:szCs w:val="24"/>
    </w:rPr>
  </w:style>
  <w:style w:type="paragraph" w:customStyle="1" w:styleId="4B00C1A4328F4DF8BAA2D067DDA920CE1">
    <w:name w:val="4B00C1A4328F4DF8BAA2D067DDA920CE1"/>
    <w:rsid w:val="00B22705"/>
    <w:pPr>
      <w:spacing w:after="100" w:line="240" w:lineRule="auto"/>
    </w:pPr>
    <w:rPr>
      <w:rFonts w:ascii="Times New Roman" w:eastAsiaTheme="minorHAnsi" w:hAnsi="Times New Roman" w:cs="Times New Roman"/>
      <w:sz w:val="24"/>
      <w:szCs w:val="24"/>
    </w:rPr>
  </w:style>
  <w:style w:type="paragraph" w:customStyle="1" w:styleId="A6EEB70F4ECC491A84505452C2E708F11">
    <w:name w:val="A6EEB70F4ECC491A84505452C2E708F11"/>
    <w:rsid w:val="00B22705"/>
    <w:pPr>
      <w:spacing w:after="100" w:line="240" w:lineRule="auto"/>
    </w:pPr>
    <w:rPr>
      <w:rFonts w:ascii="Times New Roman" w:eastAsiaTheme="minorHAnsi" w:hAnsi="Times New Roman" w:cs="Times New Roman"/>
      <w:sz w:val="24"/>
      <w:szCs w:val="24"/>
    </w:rPr>
  </w:style>
  <w:style w:type="paragraph" w:customStyle="1" w:styleId="37229F7D6AE64EBA84790C24157153FF1">
    <w:name w:val="37229F7D6AE64EBA84790C24157153FF1"/>
    <w:rsid w:val="00B22705"/>
    <w:pPr>
      <w:spacing w:after="100" w:line="240" w:lineRule="auto"/>
    </w:pPr>
    <w:rPr>
      <w:rFonts w:ascii="Times New Roman" w:eastAsiaTheme="minorHAnsi" w:hAnsi="Times New Roman" w:cs="Times New Roman"/>
      <w:sz w:val="24"/>
      <w:szCs w:val="24"/>
    </w:rPr>
  </w:style>
  <w:style w:type="paragraph" w:customStyle="1" w:styleId="8A1A9E2E1BB8474D889F968B92E8E9CD1">
    <w:name w:val="8A1A9E2E1BB8474D889F968B92E8E9CD1"/>
    <w:rsid w:val="00B22705"/>
    <w:pPr>
      <w:spacing w:after="100" w:line="240" w:lineRule="auto"/>
    </w:pPr>
    <w:rPr>
      <w:rFonts w:ascii="Times New Roman" w:eastAsiaTheme="minorHAnsi" w:hAnsi="Times New Roman" w:cs="Times New Roman"/>
      <w:sz w:val="24"/>
      <w:szCs w:val="24"/>
    </w:rPr>
  </w:style>
  <w:style w:type="paragraph" w:customStyle="1" w:styleId="44FDCF15F74A40BCBCC13E953E65470D1">
    <w:name w:val="44FDCF15F74A40BCBCC13E953E65470D1"/>
    <w:rsid w:val="00B22705"/>
    <w:pPr>
      <w:spacing w:after="100" w:line="240" w:lineRule="auto"/>
    </w:pPr>
    <w:rPr>
      <w:rFonts w:ascii="Times New Roman" w:eastAsiaTheme="minorHAnsi" w:hAnsi="Times New Roman" w:cs="Times New Roman"/>
      <w:sz w:val="24"/>
      <w:szCs w:val="24"/>
    </w:rPr>
  </w:style>
  <w:style w:type="paragraph" w:customStyle="1" w:styleId="EE049A2234024A1E892755765673FD4C1">
    <w:name w:val="EE049A2234024A1E892755765673FD4C1"/>
    <w:rsid w:val="00B22705"/>
    <w:pPr>
      <w:spacing w:after="100" w:line="240" w:lineRule="auto"/>
    </w:pPr>
    <w:rPr>
      <w:rFonts w:ascii="Times New Roman" w:eastAsiaTheme="minorHAnsi" w:hAnsi="Times New Roman" w:cs="Times New Roman"/>
      <w:sz w:val="24"/>
      <w:szCs w:val="24"/>
    </w:rPr>
  </w:style>
  <w:style w:type="paragraph" w:customStyle="1" w:styleId="CA838C93ECD14C08B78D62BE9B647B471">
    <w:name w:val="CA838C93ECD14C08B78D62BE9B647B471"/>
    <w:rsid w:val="00B22705"/>
    <w:pPr>
      <w:spacing w:after="100" w:line="240" w:lineRule="auto"/>
    </w:pPr>
    <w:rPr>
      <w:rFonts w:ascii="Times New Roman" w:eastAsiaTheme="minorHAnsi" w:hAnsi="Times New Roman" w:cs="Times New Roman"/>
      <w:sz w:val="24"/>
      <w:szCs w:val="24"/>
    </w:rPr>
  </w:style>
  <w:style w:type="paragraph" w:customStyle="1" w:styleId="83DA3A32072A42A48F5C9EFF1BF98E6C1">
    <w:name w:val="83DA3A32072A42A48F5C9EFF1BF98E6C1"/>
    <w:rsid w:val="00B22705"/>
    <w:pPr>
      <w:spacing w:after="100" w:line="240" w:lineRule="auto"/>
    </w:pPr>
    <w:rPr>
      <w:rFonts w:ascii="Times New Roman" w:eastAsiaTheme="minorHAnsi" w:hAnsi="Times New Roman" w:cs="Times New Roman"/>
      <w:sz w:val="24"/>
      <w:szCs w:val="24"/>
    </w:rPr>
  </w:style>
  <w:style w:type="paragraph" w:customStyle="1" w:styleId="A5439EE1240D4F2987267FFD940CBF331">
    <w:name w:val="A5439EE1240D4F2987267FFD940CBF331"/>
    <w:rsid w:val="00B22705"/>
    <w:pPr>
      <w:spacing w:after="100" w:line="240" w:lineRule="auto"/>
    </w:pPr>
    <w:rPr>
      <w:rFonts w:ascii="Times New Roman" w:eastAsiaTheme="minorHAnsi" w:hAnsi="Times New Roman" w:cs="Times New Roman"/>
      <w:sz w:val="24"/>
      <w:szCs w:val="24"/>
    </w:rPr>
  </w:style>
  <w:style w:type="paragraph" w:customStyle="1" w:styleId="34975A9D5D4A4B24875D3616D5A3A373">
    <w:name w:val="34975A9D5D4A4B24875D3616D5A3A373"/>
    <w:rsid w:val="00B22705"/>
    <w:pPr>
      <w:spacing w:after="100" w:line="240" w:lineRule="auto"/>
    </w:pPr>
    <w:rPr>
      <w:rFonts w:ascii="Times New Roman" w:eastAsiaTheme="minorHAnsi" w:hAnsi="Times New Roman" w:cs="Times New Roman"/>
      <w:sz w:val="24"/>
      <w:szCs w:val="24"/>
    </w:rPr>
  </w:style>
  <w:style w:type="paragraph" w:customStyle="1" w:styleId="CF906E7A0AE149E79238F5EE3686FCFF">
    <w:name w:val="CF906E7A0AE149E79238F5EE3686FCFF"/>
    <w:rsid w:val="00B22705"/>
    <w:pPr>
      <w:spacing w:after="100" w:line="240" w:lineRule="auto"/>
    </w:pPr>
    <w:rPr>
      <w:rFonts w:ascii="Times New Roman" w:eastAsiaTheme="minorHAnsi" w:hAnsi="Times New Roman" w:cs="Times New Roman"/>
      <w:sz w:val="24"/>
      <w:szCs w:val="24"/>
    </w:rPr>
  </w:style>
  <w:style w:type="paragraph" w:customStyle="1" w:styleId="1B0D0DB7A48F42AEB6BBE32DCAF2185B">
    <w:name w:val="1B0D0DB7A48F42AEB6BBE32DCAF2185B"/>
    <w:rsid w:val="00B22705"/>
    <w:pPr>
      <w:spacing w:after="100" w:line="240" w:lineRule="auto"/>
    </w:pPr>
    <w:rPr>
      <w:rFonts w:ascii="Times New Roman" w:eastAsiaTheme="minorHAnsi" w:hAnsi="Times New Roman" w:cs="Times New Roman"/>
      <w:sz w:val="24"/>
      <w:szCs w:val="24"/>
    </w:rPr>
  </w:style>
  <w:style w:type="paragraph" w:customStyle="1" w:styleId="6E15C9D82AFE4068B30218D8E9A05B28">
    <w:name w:val="6E15C9D82AFE4068B30218D8E9A05B28"/>
    <w:rsid w:val="00B22705"/>
    <w:pPr>
      <w:spacing w:after="100" w:line="240" w:lineRule="auto"/>
    </w:pPr>
    <w:rPr>
      <w:rFonts w:ascii="Times New Roman" w:eastAsiaTheme="minorHAnsi" w:hAnsi="Times New Roman" w:cs="Times New Roman"/>
      <w:sz w:val="24"/>
      <w:szCs w:val="24"/>
    </w:rPr>
  </w:style>
  <w:style w:type="paragraph" w:customStyle="1" w:styleId="69C43850E0804251B20C100F7B31EEC9">
    <w:name w:val="69C43850E0804251B20C100F7B31EEC9"/>
    <w:rsid w:val="00B22705"/>
    <w:pPr>
      <w:spacing w:after="100" w:line="240" w:lineRule="auto"/>
    </w:pPr>
    <w:rPr>
      <w:rFonts w:ascii="Times New Roman" w:eastAsiaTheme="minorHAnsi" w:hAnsi="Times New Roman" w:cs="Times New Roman"/>
      <w:sz w:val="24"/>
      <w:szCs w:val="24"/>
    </w:rPr>
  </w:style>
  <w:style w:type="paragraph" w:customStyle="1" w:styleId="77FC0A65F7CD4818A6FB431F81465DFC">
    <w:name w:val="77FC0A65F7CD4818A6FB431F81465DFC"/>
    <w:rsid w:val="00B22705"/>
    <w:pPr>
      <w:spacing w:after="100" w:line="240" w:lineRule="auto"/>
    </w:pPr>
    <w:rPr>
      <w:rFonts w:ascii="Times New Roman" w:eastAsiaTheme="minorHAnsi" w:hAnsi="Times New Roman" w:cs="Times New Roman"/>
      <w:sz w:val="24"/>
      <w:szCs w:val="24"/>
    </w:rPr>
  </w:style>
  <w:style w:type="paragraph" w:customStyle="1" w:styleId="53E63DECDB6C4EC7A1D8E38393720E58">
    <w:name w:val="53E63DECDB6C4EC7A1D8E38393720E58"/>
    <w:rsid w:val="00B22705"/>
    <w:pPr>
      <w:spacing w:after="100" w:line="240" w:lineRule="auto"/>
    </w:pPr>
    <w:rPr>
      <w:rFonts w:ascii="Times New Roman" w:eastAsiaTheme="minorHAnsi" w:hAnsi="Times New Roman" w:cs="Times New Roman"/>
      <w:sz w:val="24"/>
      <w:szCs w:val="24"/>
    </w:rPr>
  </w:style>
  <w:style w:type="paragraph" w:customStyle="1" w:styleId="6A5309AFEBEB45EB85FFC7768E3B5677">
    <w:name w:val="6A5309AFEBEB45EB85FFC7768E3B5677"/>
    <w:rsid w:val="00B22705"/>
    <w:pPr>
      <w:spacing w:after="100" w:line="240" w:lineRule="auto"/>
    </w:pPr>
    <w:rPr>
      <w:rFonts w:ascii="Times New Roman" w:eastAsiaTheme="minorHAnsi" w:hAnsi="Times New Roman" w:cs="Times New Roman"/>
      <w:sz w:val="24"/>
      <w:szCs w:val="24"/>
    </w:rPr>
  </w:style>
  <w:style w:type="paragraph" w:customStyle="1" w:styleId="87976626F37541108B46AA7AF07650FA">
    <w:name w:val="87976626F37541108B46AA7AF07650FA"/>
    <w:rsid w:val="00B22705"/>
    <w:pPr>
      <w:spacing w:after="100" w:line="240" w:lineRule="auto"/>
    </w:pPr>
    <w:rPr>
      <w:rFonts w:ascii="Times New Roman" w:eastAsiaTheme="minorHAnsi" w:hAnsi="Times New Roman" w:cs="Times New Roman"/>
      <w:sz w:val="24"/>
      <w:szCs w:val="24"/>
    </w:rPr>
  </w:style>
  <w:style w:type="paragraph" w:customStyle="1" w:styleId="26996DFDEB7E491FBC34A3AE99131D9B">
    <w:name w:val="26996DFDEB7E491FBC34A3AE99131D9B"/>
    <w:rsid w:val="00B22705"/>
    <w:pPr>
      <w:spacing w:after="100" w:line="240" w:lineRule="auto"/>
    </w:pPr>
    <w:rPr>
      <w:rFonts w:ascii="Times New Roman" w:eastAsiaTheme="minorHAnsi" w:hAnsi="Times New Roman" w:cs="Times New Roman"/>
      <w:sz w:val="24"/>
      <w:szCs w:val="24"/>
    </w:rPr>
  </w:style>
  <w:style w:type="paragraph" w:customStyle="1" w:styleId="148B723818A04D46AD846A081158F293">
    <w:name w:val="148B723818A04D46AD846A081158F293"/>
    <w:rsid w:val="00B22705"/>
    <w:pPr>
      <w:spacing w:after="100" w:line="240" w:lineRule="auto"/>
    </w:pPr>
    <w:rPr>
      <w:rFonts w:ascii="Times New Roman" w:eastAsiaTheme="minorHAnsi" w:hAnsi="Times New Roman" w:cs="Times New Roman"/>
      <w:sz w:val="24"/>
      <w:szCs w:val="24"/>
    </w:rPr>
  </w:style>
  <w:style w:type="paragraph" w:customStyle="1" w:styleId="851854B154A14D99B40CF23E4B04888F">
    <w:name w:val="851854B154A14D99B40CF23E4B04888F"/>
    <w:rsid w:val="00B22705"/>
    <w:pPr>
      <w:spacing w:after="100" w:line="240" w:lineRule="auto"/>
    </w:pPr>
    <w:rPr>
      <w:rFonts w:ascii="Times New Roman" w:eastAsiaTheme="minorHAnsi" w:hAnsi="Times New Roman" w:cs="Times New Roman"/>
      <w:sz w:val="24"/>
      <w:szCs w:val="24"/>
    </w:rPr>
  </w:style>
  <w:style w:type="paragraph" w:customStyle="1" w:styleId="5EF3248CDB2F45E0BD8F9CBB93E6768D">
    <w:name w:val="5EF3248CDB2F45E0BD8F9CBB93E6768D"/>
    <w:rsid w:val="00B22705"/>
    <w:pPr>
      <w:spacing w:after="100" w:line="240" w:lineRule="auto"/>
    </w:pPr>
    <w:rPr>
      <w:rFonts w:ascii="Times New Roman" w:eastAsiaTheme="minorHAnsi" w:hAnsi="Times New Roman" w:cs="Times New Roman"/>
      <w:sz w:val="24"/>
      <w:szCs w:val="24"/>
    </w:rPr>
  </w:style>
  <w:style w:type="paragraph" w:customStyle="1" w:styleId="CD3395BA75BC456B8B69F1A124637578">
    <w:name w:val="CD3395BA75BC456B8B69F1A124637578"/>
    <w:rsid w:val="00B22705"/>
    <w:pPr>
      <w:spacing w:after="100" w:line="240" w:lineRule="auto"/>
    </w:pPr>
    <w:rPr>
      <w:rFonts w:ascii="Times New Roman" w:eastAsiaTheme="minorHAnsi" w:hAnsi="Times New Roman" w:cs="Times New Roman"/>
      <w:sz w:val="24"/>
      <w:szCs w:val="24"/>
    </w:rPr>
  </w:style>
  <w:style w:type="paragraph" w:customStyle="1" w:styleId="3A4AEC46E5604A5587A75D9BFCD25D85">
    <w:name w:val="3A4AEC46E5604A5587A75D9BFCD25D85"/>
    <w:rsid w:val="00B22705"/>
    <w:pPr>
      <w:spacing w:after="100" w:line="240" w:lineRule="auto"/>
    </w:pPr>
    <w:rPr>
      <w:rFonts w:ascii="Times New Roman" w:eastAsiaTheme="minorHAnsi" w:hAnsi="Times New Roman" w:cs="Times New Roman"/>
      <w:sz w:val="24"/>
      <w:szCs w:val="24"/>
    </w:rPr>
  </w:style>
  <w:style w:type="paragraph" w:customStyle="1" w:styleId="FEC190EB791C4751A5FC5A8429762BB1">
    <w:name w:val="FEC190EB791C4751A5FC5A8429762BB1"/>
    <w:rsid w:val="00B22705"/>
    <w:pPr>
      <w:spacing w:after="100" w:line="240" w:lineRule="auto"/>
    </w:pPr>
    <w:rPr>
      <w:rFonts w:ascii="Times New Roman" w:eastAsiaTheme="minorHAnsi" w:hAnsi="Times New Roman" w:cs="Times New Roman"/>
      <w:sz w:val="24"/>
      <w:szCs w:val="24"/>
    </w:rPr>
  </w:style>
  <w:style w:type="paragraph" w:customStyle="1" w:styleId="7EC0E04011A544ECB2FD8BA8AF357F13">
    <w:name w:val="7EC0E04011A544ECB2FD8BA8AF357F13"/>
    <w:rsid w:val="00B22705"/>
    <w:pPr>
      <w:spacing w:after="100" w:line="240" w:lineRule="auto"/>
    </w:pPr>
    <w:rPr>
      <w:rFonts w:ascii="Times New Roman" w:eastAsiaTheme="minorHAnsi" w:hAnsi="Times New Roman" w:cs="Times New Roman"/>
      <w:sz w:val="24"/>
      <w:szCs w:val="24"/>
    </w:rPr>
  </w:style>
  <w:style w:type="paragraph" w:customStyle="1" w:styleId="5A24EAAAD3DC4C22A875A9865DC635C2">
    <w:name w:val="5A24EAAAD3DC4C22A875A9865DC635C2"/>
    <w:rsid w:val="00B22705"/>
    <w:pPr>
      <w:spacing w:after="100" w:line="240" w:lineRule="auto"/>
    </w:pPr>
    <w:rPr>
      <w:rFonts w:ascii="Times New Roman" w:eastAsiaTheme="minorHAnsi" w:hAnsi="Times New Roman" w:cs="Times New Roman"/>
      <w:sz w:val="24"/>
      <w:szCs w:val="24"/>
    </w:rPr>
  </w:style>
  <w:style w:type="paragraph" w:customStyle="1" w:styleId="5A1F3BF11F084E9EA53E0B41A05F838E">
    <w:name w:val="5A1F3BF11F084E9EA53E0B41A05F838E"/>
    <w:rsid w:val="00B22705"/>
    <w:pPr>
      <w:spacing w:after="100" w:line="240" w:lineRule="auto"/>
    </w:pPr>
    <w:rPr>
      <w:rFonts w:ascii="Times New Roman" w:eastAsiaTheme="minorHAnsi" w:hAnsi="Times New Roman" w:cs="Times New Roman"/>
      <w:sz w:val="24"/>
      <w:szCs w:val="24"/>
    </w:rPr>
  </w:style>
  <w:style w:type="paragraph" w:customStyle="1" w:styleId="1DB5E7A7CE0C48C9A3E049760A84E12E">
    <w:name w:val="1DB5E7A7CE0C48C9A3E049760A84E12E"/>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
    <w:name w:val="1A9A5DAB91BD4FCC8E670B14F42056EF"/>
    <w:rsid w:val="00B22705"/>
    <w:pPr>
      <w:spacing w:after="100" w:line="240" w:lineRule="auto"/>
    </w:pPr>
    <w:rPr>
      <w:rFonts w:ascii="Times New Roman" w:eastAsiaTheme="minorHAnsi" w:hAnsi="Times New Roman" w:cs="Times New Roman"/>
      <w:sz w:val="24"/>
      <w:szCs w:val="24"/>
    </w:rPr>
  </w:style>
  <w:style w:type="paragraph" w:customStyle="1" w:styleId="8AF6290B069F4DCF80656E3C0F4CD16A">
    <w:name w:val="8AF6290B069F4DCF80656E3C0F4CD16A"/>
    <w:rsid w:val="00B22705"/>
    <w:pPr>
      <w:spacing w:after="100" w:line="240" w:lineRule="auto"/>
    </w:pPr>
    <w:rPr>
      <w:rFonts w:ascii="Times New Roman" w:eastAsiaTheme="minorHAnsi" w:hAnsi="Times New Roman" w:cs="Times New Roman"/>
      <w:sz w:val="24"/>
      <w:szCs w:val="24"/>
    </w:rPr>
  </w:style>
  <w:style w:type="paragraph" w:customStyle="1" w:styleId="E403FA9C647345EB8E678D28E6E019E4">
    <w:name w:val="E403FA9C647345EB8E678D28E6E019E4"/>
    <w:rsid w:val="00B22705"/>
    <w:pPr>
      <w:spacing w:after="100" w:line="240" w:lineRule="auto"/>
    </w:pPr>
    <w:rPr>
      <w:rFonts w:ascii="Times New Roman" w:eastAsiaTheme="minorHAnsi" w:hAnsi="Times New Roman" w:cs="Times New Roman"/>
      <w:sz w:val="24"/>
      <w:szCs w:val="24"/>
    </w:rPr>
  </w:style>
  <w:style w:type="paragraph" w:customStyle="1" w:styleId="C9FAFA6E3A8E425F8AB10F31744CF39E">
    <w:name w:val="C9FAFA6E3A8E425F8AB10F31744CF39E"/>
    <w:rsid w:val="00B22705"/>
    <w:pPr>
      <w:spacing w:after="100" w:line="240" w:lineRule="auto"/>
    </w:pPr>
    <w:rPr>
      <w:rFonts w:ascii="Times New Roman" w:eastAsiaTheme="minorHAnsi" w:hAnsi="Times New Roman" w:cs="Times New Roman"/>
      <w:sz w:val="24"/>
      <w:szCs w:val="24"/>
    </w:rPr>
  </w:style>
  <w:style w:type="paragraph" w:customStyle="1" w:styleId="B73B6DAF60494FDF9EC5C043E9F4982D">
    <w:name w:val="B73B6DAF60494FDF9EC5C043E9F4982D"/>
    <w:rsid w:val="00B22705"/>
    <w:pPr>
      <w:spacing w:after="100" w:line="240" w:lineRule="auto"/>
    </w:pPr>
    <w:rPr>
      <w:rFonts w:ascii="Times New Roman" w:eastAsiaTheme="minorHAnsi" w:hAnsi="Times New Roman" w:cs="Times New Roman"/>
      <w:sz w:val="24"/>
      <w:szCs w:val="24"/>
    </w:rPr>
  </w:style>
  <w:style w:type="paragraph" w:customStyle="1" w:styleId="8D2A3945B4C548E5B8D170C389E564DA">
    <w:name w:val="8D2A3945B4C548E5B8D170C389E564DA"/>
    <w:rsid w:val="00B22705"/>
    <w:pPr>
      <w:spacing w:after="100" w:line="240" w:lineRule="auto"/>
    </w:pPr>
    <w:rPr>
      <w:rFonts w:ascii="Times New Roman" w:eastAsiaTheme="minorHAnsi" w:hAnsi="Times New Roman" w:cs="Times New Roman"/>
      <w:sz w:val="24"/>
      <w:szCs w:val="24"/>
    </w:rPr>
  </w:style>
  <w:style w:type="paragraph" w:customStyle="1" w:styleId="6425DEAFD56A492D82D6EEF650C3F4DB">
    <w:name w:val="6425DEAFD56A492D82D6EEF650C3F4DB"/>
    <w:rsid w:val="00B22705"/>
    <w:pPr>
      <w:spacing w:after="100" w:line="240" w:lineRule="auto"/>
    </w:pPr>
    <w:rPr>
      <w:rFonts w:ascii="Times New Roman" w:eastAsiaTheme="minorHAnsi" w:hAnsi="Times New Roman" w:cs="Times New Roman"/>
      <w:sz w:val="24"/>
      <w:szCs w:val="24"/>
    </w:rPr>
  </w:style>
  <w:style w:type="paragraph" w:customStyle="1" w:styleId="68EAB57CD5274175BA56398612E8C004">
    <w:name w:val="68EAB57CD5274175BA56398612E8C004"/>
    <w:rsid w:val="00B22705"/>
    <w:pPr>
      <w:spacing w:after="100" w:line="240" w:lineRule="auto"/>
    </w:pPr>
    <w:rPr>
      <w:rFonts w:ascii="Times New Roman" w:eastAsiaTheme="minorHAnsi" w:hAnsi="Times New Roman" w:cs="Times New Roman"/>
      <w:sz w:val="24"/>
      <w:szCs w:val="24"/>
    </w:rPr>
  </w:style>
  <w:style w:type="paragraph" w:customStyle="1" w:styleId="1E6E4E72371043A48D625D6FDBF0A963">
    <w:name w:val="1E6E4E72371043A48D625D6FDBF0A963"/>
    <w:rsid w:val="00B22705"/>
    <w:pPr>
      <w:spacing w:after="100" w:line="240" w:lineRule="auto"/>
    </w:pPr>
    <w:rPr>
      <w:rFonts w:ascii="Times New Roman" w:eastAsiaTheme="minorHAnsi" w:hAnsi="Times New Roman" w:cs="Times New Roman"/>
      <w:sz w:val="24"/>
      <w:szCs w:val="24"/>
    </w:rPr>
  </w:style>
  <w:style w:type="paragraph" w:customStyle="1" w:styleId="95BBEAF51CB441BCB3EE7E5CABB6D458">
    <w:name w:val="95BBEAF51CB441BCB3EE7E5CABB6D458"/>
    <w:rsid w:val="00B22705"/>
    <w:pPr>
      <w:spacing w:after="100" w:line="240" w:lineRule="auto"/>
    </w:pPr>
    <w:rPr>
      <w:rFonts w:ascii="Times New Roman" w:eastAsiaTheme="minorHAnsi" w:hAnsi="Times New Roman" w:cs="Times New Roman"/>
      <w:sz w:val="24"/>
      <w:szCs w:val="24"/>
    </w:rPr>
  </w:style>
  <w:style w:type="paragraph" w:customStyle="1" w:styleId="9763377871074C18B35A6B212E088D80">
    <w:name w:val="9763377871074C18B35A6B212E088D80"/>
    <w:rsid w:val="00B22705"/>
    <w:pPr>
      <w:spacing w:after="100" w:line="240" w:lineRule="auto"/>
    </w:pPr>
    <w:rPr>
      <w:rFonts w:ascii="Times New Roman" w:eastAsiaTheme="minorHAnsi" w:hAnsi="Times New Roman" w:cs="Times New Roman"/>
      <w:sz w:val="24"/>
      <w:szCs w:val="24"/>
    </w:rPr>
  </w:style>
  <w:style w:type="paragraph" w:customStyle="1" w:styleId="4C4BD485B4D34444838D82C80A2FBF33">
    <w:name w:val="4C4BD485B4D34444838D82C80A2FBF33"/>
    <w:rsid w:val="00B22705"/>
    <w:pPr>
      <w:spacing w:after="100" w:line="240" w:lineRule="auto"/>
    </w:pPr>
    <w:rPr>
      <w:rFonts w:ascii="Times New Roman" w:eastAsiaTheme="minorHAnsi" w:hAnsi="Times New Roman" w:cs="Times New Roman"/>
      <w:sz w:val="24"/>
      <w:szCs w:val="24"/>
    </w:rPr>
  </w:style>
  <w:style w:type="paragraph" w:customStyle="1" w:styleId="2BDAF33C74434251A327F0BFD1EB54E9">
    <w:name w:val="2BDAF33C74434251A327F0BFD1EB54E9"/>
    <w:rsid w:val="00B22705"/>
    <w:pPr>
      <w:spacing w:after="100" w:line="240" w:lineRule="auto"/>
    </w:pPr>
    <w:rPr>
      <w:rFonts w:ascii="Times New Roman" w:eastAsiaTheme="minorHAnsi" w:hAnsi="Times New Roman" w:cs="Times New Roman"/>
      <w:sz w:val="24"/>
      <w:szCs w:val="24"/>
    </w:rPr>
  </w:style>
  <w:style w:type="paragraph" w:customStyle="1" w:styleId="1BC381B8C9ED41A6A0DA37781F04932C">
    <w:name w:val="1BC381B8C9ED41A6A0DA37781F04932C"/>
    <w:rsid w:val="00B22705"/>
    <w:pPr>
      <w:spacing w:after="100" w:line="240" w:lineRule="auto"/>
    </w:pPr>
    <w:rPr>
      <w:rFonts w:ascii="Times New Roman" w:eastAsiaTheme="minorHAnsi" w:hAnsi="Times New Roman" w:cs="Times New Roman"/>
      <w:sz w:val="24"/>
      <w:szCs w:val="24"/>
    </w:rPr>
  </w:style>
  <w:style w:type="paragraph" w:customStyle="1" w:styleId="585801C89BD340A4842E81910B7915D6">
    <w:name w:val="585801C89BD340A4842E81910B7915D6"/>
    <w:rsid w:val="00B22705"/>
    <w:pPr>
      <w:spacing w:after="100" w:line="240" w:lineRule="auto"/>
    </w:pPr>
    <w:rPr>
      <w:rFonts w:ascii="Times New Roman" w:eastAsiaTheme="minorHAnsi" w:hAnsi="Times New Roman" w:cs="Times New Roman"/>
      <w:sz w:val="24"/>
      <w:szCs w:val="24"/>
    </w:rPr>
  </w:style>
  <w:style w:type="paragraph" w:customStyle="1" w:styleId="5F0F90BB971F4CA08104D6CEFD4E05CA">
    <w:name w:val="5F0F90BB971F4CA08104D6CEFD4E05CA"/>
    <w:rsid w:val="00B22705"/>
    <w:pPr>
      <w:spacing w:after="100" w:line="240" w:lineRule="auto"/>
    </w:pPr>
    <w:rPr>
      <w:rFonts w:ascii="Times New Roman" w:eastAsiaTheme="minorHAnsi" w:hAnsi="Times New Roman" w:cs="Times New Roman"/>
      <w:sz w:val="24"/>
      <w:szCs w:val="24"/>
    </w:rPr>
  </w:style>
  <w:style w:type="paragraph" w:customStyle="1" w:styleId="1D221EF5E9D14CEE9B0880058A9D247B">
    <w:name w:val="1D221EF5E9D14CEE9B0880058A9D247B"/>
    <w:rsid w:val="00B22705"/>
    <w:pPr>
      <w:spacing w:after="100" w:line="240" w:lineRule="auto"/>
    </w:pPr>
    <w:rPr>
      <w:rFonts w:ascii="Times New Roman" w:eastAsiaTheme="minorHAnsi" w:hAnsi="Times New Roman" w:cs="Times New Roman"/>
      <w:sz w:val="24"/>
      <w:szCs w:val="24"/>
    </w:rPr>
  </w:style>
  <w:style w:type="paragraph" w:customStyle="1" w:styleId="818681A266454BDF8A38D31F9909BD2B">
    <w:name w:val="818681A266454BDF8A38D31F9909BD2B"/>
    <w:rsid w:val="00B22705"/>
    <w:pPr>
      <w:spacing w:after="100" w:line="240" w:lineRule="auto"/>
    </w:pPr>
    <w:rPr>
      <w:rFonts w:ascii="Times New Roman" w:eastAsiaTheme="minorHAnsi" w:hAnsi="Times New Roman" w:cs="Times New Roman"/>
      <w:sz w:val="24"/>
      <w:szCs w:val="24"/>
    </w:rPr>
  </w:style>
  <w:style w:type="paragraph" w:customStyle="1" w:styleId="D0192751BA7142848836317EFF209638">
    <w:name w:val="D0192751BA7142848836317EFF209638"/>
    <w:rsid w:val="00B22705"/>
    <w:pPr>
      <w:spacing w:after="100" w:line="240" w:lineRule="auto"/>
    </w:pPr>
    <w:rPr>
      <w:rFonts w:ascii="Times New Roman" w:eastAsiaTheme="minorHAnsi" w:hAnsi="Times New Roman" w:cs="Times New Roman"/>
      <w:sz w:val="24"/>
      <w:szCs w:val="24"/>
    </w:rPr>
  </w:style>
  <w:style w:type="paragraph" w:customStyle="1" w:styleId="FD03967E5BBD4067BF0914B8F7A0550F">
    <w:name w:val="FD03967E5BBD4067BF0914B8F7A0550F"/>
    <w:rsid w:val="00B22705"/>
    <w:pPr>
      <w:spacing w:after="100" w:line="240" w:lineRule="auto"/>
    </w:pPr>
    <w:rPr>
      <w:rFonts w:ascii="Times New Roman" w:eastAsiaTheme="minorHAnsi" w:hAnsi="Times New Roman" w:cs="Times New Roman"/>
      <w:sz w:val="24"/>
      <w:szCs w:val="24"/>
    </w:rPr>
  </w:style>
  <w:style w:type="paragraph" w:customStyle="1" w:styleId="934B958064074B019C4E56B3829E5A01">
    <w:name w:val="934B958064074B019C4E56B3829E5A01"/>
    <w:rsid w:val="00B22705"/>
    <w:pPr>
      <w:spacing w:after="100" w:line="240" w:lineRule="auto"/>
    </w:pPr>
    <w:rPr>
      <w:rFonts w:ascii="Times New Roman" w:eastAsiaTheme="minorHAnsi" w:hAnsi="Times New Roman" w:cs="Times New Roman"/>
      <w:sz w:val="24"/>
      <w:szCs w:val="24"/>
    </w:rPr>
  </w:style>
  <w:style w:type="paragraph" w:customStyle="1" w:styleId="7C8A1B76543046C9BE57FC54AF3ACEC3">
    <w:name w:val="7C8A1B76543046C9BE57FC54AF3ACEC3"/>
    <w:rsid w:val="00B22705"/>
    <w:pPr>
      <w:spacing w:after="100" w:line="240" w:lineRule="auto"/>
    </w:pPr>
    <w:rPr>
      <w:rFonts w:ascii="Times New Roman" w:eastAsiaTheme="minorHAnsi" w:hAnsi="Times New Roman" w:cs="Times New Roman"/>
      <w:sz w:val="24"/>
      <w:szCs w:val="24"/>
    </w:rPr>
  </w:style>
  <w:style w:type="paragraph" w:customStyle="1" w:styleId="D3A52E94A90F45B2A66E8ABEE5818549">
    <w:name w:val="D3A52E94A90F45B2A66E8ABEE5818549"/>
    <w:rsid w:val="00B22705"/>
    <w:pPr>
      <w:spacing w:after="100" w:line="240" w:lineRule="auto"/>
    </w:pPr>
    <w:rPr>
      <w:rFonts w:ascii="Times New Roman" w:eastAsiaTheme="minorHAnsi" w:hAnsi="Times New Roman" w:cs="Times New Roman"/>
      <w:sz w:val="24"/>
      <w:szCs w:val="24"/>
    </w:rPr>
  </w:style>
  <w:style w:type="paragraph" w:customStyle="1" w:styleId="88F380E0AA494181822260F35ABAFD422">
    <w:name w:val="88F380E0AA494181822260F35ABAFD42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2">
    <w:name w:val="E837F18BCE0C4A54BF1FF440FD994AF9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2">
    <w:name w:val="91C8541A9B994227A353D680CF02856D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2">
    <w:name w:val="8A4A94C2F8104B659EAA1AE651D0AA1D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2">
    <w:name w:val="BCC09F921BE54B1DAF16E9A0C85E624C2"/>
    <w:rsid w:val="0013793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2">
    <w:name w:val="51AB895B8467423B870E3D669BA2E8F72"/>
    <w:rsid w:val="00137934"/>
    <w:pPr>
      <w:spacing w:after="100" w:line="240" w:lineRule="auto"/>
    </w:pPr>
    <w:rPr>
      <w:rFonts w:ascii="Times New Roman" w:eastAsiaTheme="minorHAnsi" w:hAnsi="Times New Roman" w:cs="Times New Roman"/>
      <w:sz w:val="24"/>
      <w:szCs w:val="24"/>
    </w:rPr>
  </w:style>
  <w:style w:type="paragraph" w:customStyle="1" w:styleId="0A29C254263F4018A790F7988EABD9002">
    <w:name w:val="0A29C254263F4018A790F7988EABD9002"/>
    <w:rsid w:val="00137934"/>
    <w:pPr>
      <w:spacing w:after="100" w:line="240" w:lineRule="auto"/>
    </w:pPr>
    <w:rPr>
      <w:rFonts w:ascii="Times New Roman" w:eastAsiaTheme="minorHAnsi" w:hAnsi="Times New Roman" w:cs="Times New Roman"/>
      <w:sz w:val="24"/>
      <w:szCs w:val="24"/>
    </w:rPr>
  </w:style>
  <w:style w:type="paragraph" w:customStyle="1" w:styleId="80E48399FB394F07A10940EA447FA18B2">
    <w:name w:val="80E48399FB394F07A10940EA447FA18B2"/>
    <w:rsid w:val="00137934"/>
    <w:pPr>
      <w:spacing w:after="100" w:line="240" w:lineRule="auto"/>
    </w:pPr>
    <w:rPr>
      <w:rFonts w:ascii="Times New Roman" w:eastAsiaTheme="minorHAnsi" w:hAnsi="Times New Roman" w:cs="Times New Roman"/>
      <w:sz w:val="24"/>
      <w:szCs w:val="24"/>
    </w:rPr>
  </w:style>
  <w:style w:type="paragraph" w:customStyle="1" w:styleId="A39FD8EABA37434282A6BD7AC775F84C2">
    <w:name w:val="A39FD8EABA37434282A6BD7AC775F84C2"/>
    <w:rsid w:val="00137934"/>
    <w:pPr>
      <w:spacing w:after="100" w:line="240" w:lineRule="auto"/>
    </w:pPr>
    <w:rPr>
      <w:rFonts w:ascii="Times New Roman" w:eastAsiaTheme="minorHAnsi" w:hAnsi="Times New Roman" w:cs="Times New Roman"/>
      <w:sz w:val="24"/>
      <w:szCs w:val="24"/>
    </w:rPr>
  </w:style>
  <w:style w:type="paragraph" w:customStyle="1" w:styleId="780BAEE1CD364D8FB3FAD1817E6C813E2">
    <w:name w:val="780BAEE1CD364D8FB3FAD1817E6C813E2"/>
    <w:rsid w:val="00137934"/>
    <w:pPr>
      <w:spacing w:after="100" w:line="240" w:lineRule="auto"/>
    </w:pPr>
    <w:rPr>
      <w:rFonts w:ascii="Times New Roman" w:eastAsiaTheme="minorHAnsi" w:hAnsi="Times New Roman" w:cs="Times New Roman"/>
      <w:sz w:val="24"/>
      <w:szCs w:val="24"/>
    </w:rPr>
  </w:style>
  <w:style w:type="paragraph" w:customStyle="1" w:styleId="DE66441FB40D45C3B84DBCC8C0B914B92">
    <w:name w:val="DE66441FB40D45C3B84DBCC8C0B914B92"/>
    <w:rsid w:val="00137934"/>
    <w:pPr>
      <w:spacing w:after="100" w:line="240" w:lineRule="auto"/>
    </w:pPr>
    <w:rPr>
      <w:rFonts w:ascii="Times New Roman" w:eastAsiaTheme="minorHAnsi" w:hAnsi="Times New Roman" w:cs="Times New Roman"/>
      <w:sz w:val="24"/>
      <w:szCs w:val="24"/>
    </w:rPr>
  </w:style>
  <w:style w:type="paragraph" w:customStyle="1" w:styleId="98031EDFA6F44EC3A95261EEEFA611D82">
    <w:name w:val="98031EDFA6F44EC3A95261EEEFA611D82"/>
    <w:rsid w:val="00137934"/>
    <w:pPr>
      <w:spacing w:after="100" w:line="240" w:lineRule="auto"/>
    </w:pPr>
    <w:rPr>
      <w:rFonts w:ascii="Times New Roman" w:eastAsiaTheme="minorHAnsi" w:hAnsi="Times New Roman" w:cs="Times New Roman"/>
      <w:sz w:val="24"/>
      <w:szCs w:val="24"/>
    </w:rPr>
  </w:style>
  <w:style w:type="paragraph" w:customStyle="1" w:styleId="ADD99607C9C34EA4978248DB5B6CBB312">
    <w:name w:val="ADD99607C9C34EA4978248DB5B6CBB312"/>
    <w:rsid w:val="00137934"/>
    <w:pPr>
      <w:spacing w:after="100" w:line="240" w:lineRule="auto"/>
    </w:pPr>
    <w:rPr>
      <w:rFonts w:ascii="Times New Roman" w:eastAsiaTheme="minorHAnsi" w:hAnsi="Times New Roman" w:cs="Times New Roman"/>
      <w:sz w:val="24"/>
      <w:szCs w:val="24"/>
    </w:rPr>
  </w:style>
  <w:style w:type="paragraph" w:customStyle="1" w:styleId="2356AFE943F74AEDBC2F158BCAEC4C8E2">
    <w:name w:val="2356AFE943F74AEDBC2F158BCAEC4C8E2"/>
    <w:rsid w:val="00137934"/>
    <w:pPr>
      <w:spacing w:after="100" w:line="240" w:lineRule="auto"/>
    </w:pPr>
    <w:rPr>
      <w:rFonts w:ascii="Times New Roman" w:eastAsiaTheme="minorHAnsi" w:hAnsi="Times New Roman" w:cs="Times New Roman"/>
      <w:sz w:val="24"/>
      <w:szCs w:val="24"/>
    </w:rPr>
  </w:style>
  <w:style w:type="paragraph" w:customStyle="1" w:styleId="EE2297AF69334AEDB6A00F9F6ABC38202">
    <w:name w:val="EE2297AF69334AEDB6A00F9F6ABC38202"/>
    <w:rsid w:val="00137934"/>
    <w:pPr>
      <w:spacing w:after="100" w:line="240" w:lineRule="auto"/>
    </w:pPr>
    <w:rPr>
      <w:rFonts w:ascii="Times New Roman" w:eastAsiaTheme="minorHAnsi" w:hAnsi="Times New Roman" w:cs="Times New Roman"/>
      <w:sz w:val="24"/>
      <w:szCs w:val="24"/>
    </w:rPr>
  </w:style>
  <w:style w:type="paragraph" w:customStyle="1" w:styleId="D74F0E662751487FA28FCD1E231A90042">
    <w:name w:val="D74F0E662751487FA28FCD1E231A90042"/>
    <w:rsid w:val="00137934"/>
    <w:pPr>
      <w:spacing w:after="100" w:line="240" w:lineRule="auto"/>
    </w:pPr>
    <w:rPr>
      <w:rFonts w:ascii="Times New Roman" w:eastAsiaTheme="minorHAnsi" w:hAnsi="Times New Roman" w:cs="Times New Roman"/>
      <w:sz w:val="24"/>
      <w:szCs w:val="24"/>
    </w:rPr>
  </w:style>
  <w:style w:type="paragraph" w:customStyle="1" w:styleId="009D7B260C674ADFA3643A952EEA06092">
    <w:name w:val="009D7B260C674ADFA3643A952EEA06092"/>
    <w:rsid w:val="00137934"/>
    <w:pPr>
      <w:spacing w:after="100" w:line="240" w:lineRule="auto"/>
    </w:pPr>
    <w:rPr>
      <w:rFonts w:ascii="Times New Roman" w:eastAsiaTheme="minorHAnsi" w:hAnsi="Times New Roman" w:cs="Times New Roman"/>
      <w:sz w:val="24"/>
      <w:szCs w:val="24"/>
    </w:rPr>
  </w:style>
  <w:style w:type="paragraph" w:customStyle="1" w:styleId="DB4691E81DC449F6A25AB6CA7614B5C52">
    <w:name w:val="DB4691E81DC449F6A25AB6CA7614B5C52"/>
    <w:rsid w:val="00137934"/>
    <w:pPr>
      <w:spacing w:after="100" w:line="240" w:lineRule="auto"/>
    </w:pPr>
    <w:rPr>
      <w:rFonts w:ascii="Times New Roman" w:eastAsiaTheme="minorHAnsi" w:hAnsi="Times New Roman" w:cs="Times New Roman"/>
      <w:sz w:val="24"/>
      <w:szCs w:val="24"/>
    </w:rPr>
  </w:style>
  <w:style w:type="paragraph" w:customStyle="1" w:styleId="B309BD84C24F4C9E9FBF58A658F5FC7A2">
    <w:name w:val="B309BD84C24F4C9E9FBF58A658F5FC7A2"/>
    <w:rsid w:val="00137934"/>
    <w:pPr>
      <w:spacing w:after="100" w:line="240" w:lineRule="auto"/>
    </w:pPr>
    <w:rPr>
      <w:rFonts w:ascii="Times New Roman" w:eastAsiaTheme="minorHAnsi" w:hAnsi="Times New Roman" w:cs="Times New Roman"/>
      <w:sz w:val="24"/>
      <w:szCs w:val="24"/>
    </w:rPr>
  </w:style>
  <w:style w:type="paragraph" w:customStyle="1" w:styleId="F08981EECAB34898A41E70D53F4531AC2">
    <w:name w:val="F08981EECAB34898A41E70D53F4531AC2"/>
    <w:rsid w:val="00137934"/>
    <w:pPr>
      <w:spacing w:after="100" w:line="240" w:lineRule="auto"/>
    </w:pPr>
    <w:rPr>
      <w:rFonts w:ascii="Times New Roman" w:eastAsiaTheme="minorHAnsi" w:hAnsi="Times New Roman" w:cs="Times New Roman"/>
      <w:sz w:val="24"/>
      <w:szCs w:val="24"/>
    </w:rPr>
  </w:style>
  <w:style w:type="paragraph" w:customStyle="1" w:styleId="136BEB0666004E79B616C5992049BA282">
    <w:name w:val="136BEB0666004E79B616C5992049BA282"/>
    <w:rsid w:val="00137934"/>
    <w:pPr>
      <w:spacing w:after="100" w:line="240" w:lineRule="auto"/>
    </w:pPr>
    <w:rPr>
      <w:rFonts w:ascii="Times New Roman" w:eastAsiaTheme="minorHAnsi" w:hAnsi="Times New Roman" w:cs="Times New Roman"/>
      <w:sz w:val="24"/>
      <w:szCs w:val="24"/>
    </w:rPr>
  </w:style>
  <w:style w:type="paragraph" w:customStyle="1" w:styleId="0569B97422CF48208A990A941C0C46282">
    <w:name w:val="0569B97422CF48208A990A941C0C46282"/>
    <w:rsid w:val="00137934"/>
    <w:pPr>
      <w:spacing w:after="100" w:line="240" w:lineRule="auto"/>
    </w:pPr>
    <w:rPr>
      <w:rFonts w:ascii="Times New Roman" w:eastAsiaTheme="minorHAnsi" w:hAnsi="Times New Roman" w:cs="Times New Roman"/>
      <w:sz w:val="24"/>
      <w:szCs w:val="24"/>
    </w:rPr>
  </w:style>
  <w:style w:type="paragraph" w:customStyle="1" w:styleId="7747AC3701614DF2B27345B9AED43A052">
    <w:name w:val="7747AC3701614DF2B27345B9AED43A052"/>
    <w:rsid w:val="00137934"/>
    <w:pPr>
      <w:spacing w:after="100" w:line="240" w:lineRule="auto"/>
    </w:pPr>
    <w:rPr>
      <w:rFonts w:ascii="Times New Roman" w:eastAsiaTheme="minorHAnsi" w:hAnsi="Times New Roman" w:cs="Times New Roman"/>
      <w:sz w:val="24"/>
      <w:szCs w:val="24"/>
    </w:rPr>
  </w:style>
  <w:style w:type="paragraph" w:customStyle="1" w:styleId="9B6D0F423B1E45149D3841EFADA795412">
    <w:name w:val="9B6D0F423B1E45149D3841EFADA795412"/>
    <w:rsid w:val="00137934"/>
    <w:pPr>
      <w:spacing w:after="100" w:line="240" w:lineRule="auto"/>
    </w:pPr>
    <w:rPr>
      <w:rFonts w:ascii="Times New Roman" w:eastAsiaTheme="minorHAnsi" w:hAnsi="Times New Roman" w:cs="Times New Roman"/>
      <w:sz w:val="24"/>
      <w:szCs w:val="24"/>
    </w:rPr>
  </w:style>
  <w:style w:type="paragraph" w:customStyle="1" w:styleId="D436FD76169643E5A23AB0AC364543DF2">
    <w:name w:val="D436FD76169643E5A23AB0AC364543DF2"/>
    <w:rsid w:val="00137934"/>
    <w:pPr>
      <w:spacing w:after="100" w:line="240" w:lineRule="auto"/>
    </w:pPr>
    <w:rPr>
      <w:rFonts w:ascii="Times New Roman" w:eastAsiaTheme="minorHAnsi" w:hAnsi="Times New Roman" w:cs="Times New Roman"/>
      <w:sz w:val="24"/>
      <w:szCs w:val="24"/>
    </w:rPr>
  </w:style>
  <w:style w:type="paragraph" w:customStyle="1" w:styleId="57D48B27C9B346DE8BA45A595A38807E2">
    <w:name w:val="57D48B27C9B346DE8BA45A595A38807E2"/>
    <w:rsid w:val="00137934"/>
    <w:pPr>
      <w:spacing w:after="100" w:line="240" w:lineRule="auto"/>
    </w:pPr>
    <w:rPr>
      <w:rFonts w:ascii="Times New Roman" w:eastAsiaTheme="minorHAnsi" w:hAnsi="Times New Roman" w:cs="Times New Roman"/>
      <w:sz w:val="24"/>
      <w:szCs w:val="24"/>
    </w:rPr>
  </w:style>
  <w:style w:type="paragraph" w:customStyle="1" w:styleId="78BF4377772745699244505866E0BEF42">
    <w:name w:val="78BF4377772745699244505866E0BEF42"/>
    <w:rsid w:val="00137934"/>
    <w:pPr>
      <w:spacing w:after="100" w:line="240" w:lineRule="auto"/>
    </w:pPr>
    <w:rPr>
      <w:rFonts w:ascii="Times New Roman" w:eastAsiaTheme="minorHAnsi" w:hAnsi="Times New Roman" w:cs="Times New Roman"/>
      <w:sz w:val="24"/>
      <w:szCs w:val="24"/>
    </w:rPr>
  </w:style>
  <w:style w:type="paragraph" w:customStyle="1" w:styleId="4724DF018511480E8D3E110D6C74B08D2">
    <w:name w:val="4724DF018511480E8D3E110D6C74B08D2"/>
    <w:rsid w:val="00137934"/>
    <w:pPr>
      <w:spacing w:after="100" w:line="240" w:lineRule="auto"/>
    </w:pPr>
    <w:rPr>
      <w:rFonts w:ascii="Times New Roman" w:eastAsiaTheme="minorHAnsi" w:hAnsi="Times New Roman" w:cs="Times New Roman"/>
      <w:sz w:val="24"/>
      <w:szCs w:val="24"/>
    </w:rPr>
  </w:style>
  <w:style w:type="paragraph" w:customStyle="1" w:styleId="4ECCAED3F26343428FFE9ACFC02E74E82">
    <w:name w:val="4ECCAED3F26343428FFE9ACFC02E74E82"/>
    <w:rsid w:val="00137934"/>
    <w:pPr>
      <w:spacing w:after="100" w:line="240" w:lineRule="auto"/>
    </w:pPr>
    <w:rPr>
      <w:rFonts w:ascii="Times New Roman" w:eastAsiaTheme="minorHAnsi" w:hAnsi="Times New Roman" w:cs="Times New Roman"/>
      <w:sz w:val="24"/>
      <w:szCs w:val="24"/>
    </w:rPr>
  </w:style>
  <w:style w:type="paragraph" w:customStyle="1" w:styleId="840962F86C8E49D2991A6B96F4E602672">
    <w:name w:val="840962F86C8E49D2991A6B96F4E602672"/>
    <w:rsid w:val="00137934"/>
    <w:pPr>
      <w:spacing w:after="100" w:line="240" w:lineRule="auto"/>
    </w:pPr>
    <w:rPr>
      <w:rFonts w:ascii="Times New Roman" w:eastAsiaTheme="minorHAnsi" w:hAnsi="Times New Roman" w:cs="Times New Roman"/>
      <w:sz w:val="24"/>
      <w:szCs w:val="24"/>
    </w:rPr>
  </w:style>
  <w:style w:type="paragraph" w:customStyle="1" w:styleId="67180C13A6DC4840AC8B1565A70397712">
    <w:name w:val="67180C13A6DC4840AC8B1565A70397712"/>
    <w:rsid w:val="00137934"/>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2">
    <w:name w:val="637BB1CAA5F2403ABC15E92F5648672D2"/>
    <w:rsid w:val="00137934"/>
    <w:pPr>
      <w:spacing w:after="100" w:line="240" w:lineRule="auto"/>
    </w:pPr>
    <w:rPr>
      <w:rFonts w:ascii="Times New Roman" w:eastAsiaTheme="minorHAnsi" w:hAnsi="Times New Roman" w:cs="Times New Roman"/>
      <w:sz w:val="24"/>
      <w:szCs w:val="24"/>
    </w:rPr>
  </w:style>
  <w:style w:type="paragraph" w:customStyle="1" w:styleId="21EC1EF24BF242A7AAB2D7E28BA6DF632">
    <w:name w:val="21EC1EF24BF242A7AAB2D7E28BA6DF632"/>
    <w:rsid w:val="00137934"/>
    <w:pPr>
      <w:spacing w:after="100" w:line="240" w:lineRule="auto"/>
    </w:pPr>
    <w:rPr>
      <w:rFonts w:ascii="Times New Roman" w:eastAsiaTheme="minorHAnsi" w:hAnsi="Times New Roman" w:cs="Times New Roman"/>
      <w:sz w:val="24"/>
      <w:szCs w:val="24"/>
    </w:rPr>
  </w:style>
  <w:style w:type="paragraph" w:customStyle="1" w:styleId="EEA2D3C6335442C0AD75427B1B60A0DF2">
    <w:name w:val="EEA2D3C6335442C0AD75427B1B60A0DF2"/>
    <w:rsid w:val="00137934"/>
    <w:pPr>
      <w:spacing w:after="100" w:line="240" w:lineRule="auto"/>
    </w:pPr>
    <w:rPr>
      <w:rFonts w:ascii="Times New Roman" w:eastAsiaTheme="minorHAnsi" w:hAnsi="Times New Roman" w:cs="Times New Roman"/>
      <w:sz w:val="24"/>
      <w:szCs w:val="24"/>
    </w:rPr>
  </w:style>
  <w:style w:type="paragraph" w:customStyle="1" w:styleId="895241DDEF8647D3A72FD5A2BB05D54E2">
    <w:name w:val="895241DDEF8647D3A72FD5A2BB05D54E2"/>
    <w:rsid w:val="00137934"/>
    <w:pPr>
      <w:spacing w:after="100" w:line="240" w:lineRule="auto"/>
    </w:pPr>
    <w:rPr>
      <w:rFonts w:ascii="Times New Roman" w:eastAsiaTheme="minorHAnsi" w:hAnsi="Times New Roman" w:cs="Times New Roman"/>
      <w:sz w:val="24"/>
      <w:szCs w:val="24"/>
    </w:rPr>
  </w:style>
  <w:style w:type="paragraph" w:customStyle="1" w:styleId="C310472DE28C4C25962BB362EE3155E62">
    <w:name w:val="C310472DE28C4C25962BB362EE3155E62"/>
    <w:rsid w:val="00137934"/>
    <w:pPr>
      <w:spacing w:after="100" w:line="240" w:lineRule="auto"/>
    </w:pPr>
    <w:rPr>
      <w:rFonts w:ascii="Times New Roman" w:eastAsiaTheme="minorHAnsi" w:hAnsi="Times New Roman" w:cs="Times New Roman"/>
      <w:sz w:val="24"/>
      <w:szCs w:val="24"/>
    </w:rPr>
  </w:style>
  <w:style w:type="paragraph" w:customStyle="1" w:styleId="4B00C1A4328F4DF8BAA2D067DDA920CE2">
    <w:name w:val="4B00C1A4328F4DF8BAA2D067DDA920CE2"/>
    <w:rsid w:val="00137934"/>
    <w:pPr>
      <w:spacing w:after="100" w:line="240" w:lineRule="auto"/>
    </w:pPr>
    <w:rPr>
      <w:rFonts w:ascii="Times New Roman" w:eastAsiaTheme="minorHAnsi" w:hAnsi="Times New Roman" w:cs="Times New Roman"/>
      <w:sz w:val="24"/>
      <w:szCs w:val="24"/>
    </w:rPr>
  </w:style>
  <w:style w:type="paragraph" w:customStyle="1" w:styleId="A6EEB70F4ECC491A84505452C2E708F12">
    <w:name w:val="A6EEB70F4ECC491A84505452C2E708F12"/>
    <w:rsid w:val="00137934"/>
    <w:pPr>
      <w:spacing w:after="100" w:line="240" w:lineRule="auto"/>
    </w:pPr>
    <w:rPr>
      <w:rFonts w:ascii="Times New Roman" w:eastAsiaTheme="minorHAnsi" w:hAnsi="Times New Roman" w:cs="Times New Roman"/>
      <w:sz w:val="24"/>
      <w:szCs w:val="24"/>
    </w:rPr>
  </w:style>
  <w:style w:type="paragraph" w:customStyle="1" w:styleId="37229F7D6AE64EBA84790C24157153FF2">
    <w:name w:val="37229F7D6AE64EBA84790C24157153FF2"/>
    <w:rsid w:val="00137934"/>
    <w:pPr>
      <w:spacing w:after="100" w:line="240" w:lineRule="auto"/>
    </w:pPr>
    <w:rPr>
      <w:rFonts w:ascii="Times New Roman" w:eastAsiaTheme="minorHAnsi" w:hAnsi="Times New Roman" w:cs="Times New Roman"/>
      <w:sz w:val="24"/>
      <w:szCs w:val="24"/>
    </w:rPr>
  </w:style>
  <w:style w:type="paragraph" w:customStyle="1" w:styleId="8A1A9E2E1BB8474D889F968B92E8E9CD2">
    <w:name w:val="8A1A9E2E1BB8474D889F968B92E8E9CD2"/>
    <w:rsid w:val="00137934"/>
    <w:pPr>
      <w:spacing w:after="100" w:line="240" w:lineRule="auto"/>
    </w:pPr>
    <w:rPr>
      <w:rFonts w:ascii="Times New Roman" w:eastAsiaTheme="minorHAnsi" w:hAnsi="Times New Roman" w:cs="Times New Roman"/>
      <w:sz w:val="24"/>
      <w:szCs w:val="24"/>
    </w:rPr>
  </w:style>
  <w:style w:type="paragraph" w:customStyle="1" w:styleId="44FDCF15F74A40BCBCC13E953E65470D2">
    <w:name w:val="44FDCF15F74A40BCBCC13E953E65470D2"/>
    <w:rsid w:val="00137934"/>
    <w:pPr>
      <w:spacing w:after="100" w:line="240" w:lineRule="auto"/>
    </w:pPr>
    <w:rPr>
      <w:rFonts w:ascii="Times New Roman" w:eastAsiaTheme="minorHAnsi" w:hAnsi="Times New Roman" w:cs="Times New Roman"/>
      <w:sz w:val="24"/>
      <w:szCs w:val="24"/>
    </w:rPr>
  </w:style>
  <w:style w:type="paragraph" w:customStyle="1" w:styleId="EE049A2234024A1E892755765673FD4C2">
    <w:name w:val="EE049A2234024A1E892755765673FD4C2"/>
    <w:rsid w:val="00137934"/>
    <w:pPr>
      <w:spacing w:after="100" w:line="240" w:lineRule="auto"/>
    </w:pPr>
    <w:rPr>
      <w:rFonts w:ascii="Times New Roman" w:eastAsiaTheme="minorHAnsi" w:hAnsi="Times New Roman" w:cs="Times New Roman"/>
      <w:sz w:val="24"/>
      <w:szCs w:val="24"/>
    </w:rPr>
  </w:style>
  <w:style w:type="paragraph" w:customStyle="1" w:styleId="CA838C93ECD14C08B78D62BE9B647B472">
    <w:name w:val="CA838C93ECD14C08B78D62BE9B647B472"/>
    <w:rsid w:val="00137934"/>
    <w:pPr>
      <w:spacing w:after="100" w:line="240" w:lineRule="auto"/>
    </w:pPr>
    <w:rPr>
      <w:rFonts w:ascii="Times New Roman" w:eastAsiaTheme="minorHAnsi" w:hAnsi="Times New Roman" w:cs="Times New Roman"/>
      <w:sz w:val="24"/>
      <w:szCs w:val="24"/>
    </w:rPr>
  </w:style>
  <w:style w:type="paragraph" w:customStyle="1" w:styleId="83DA3A32072A42A48F5C9EFF1BF98E6C2">
    <w:name w:val="83DA3A32072A42A48F5C9EFF1BF98E6C2"/>
    <w:rsid w:val="00137934"/>
    <w:pPr>
      <w:spacing w:after="100" w:line="240" w:lineRule="auto"/>
    </w:pPr>
    <w:rPr>
      <w:rFonts w:ascii="Times New Roman" w:eastAsiaTheme="minorHAnsi" w:hAnsi="Times New Roman" w:cs="Times New Roman"/>
      <w:sz w:val="24"/>
      <w:szCs w:val="24"/>
    </w:rPr>
  </w:style>
  <w:style w:type="paragraph" w:customStyle="1" w:styleId="A5439EE1240D4F2987267FFD940CBF332">
    <w:name w:val="A5439EE1240D4F2987267FFD940CBF332"/>
    <w:rsid w:val="00137934"/>
    <w:pPr>
      <w:spacing w:after="100" w:line="240" w:lineRule="auto"/>
    </w:pPr>
    <w:rPr>
      <w:rFonts w:ascii="Times New Roman" w:eastAsiaTheme="minorHAnsi" w:hAnsi="Times New Roman" w:cs="Times New Roman"/>
      <w:sz w:val="24"/>
      <w:szCs w:val="24"/>
    </w:rPr>
  </w:style>
  <w:style w:type="paragraph" w:customStyle="1" w:styleId="34975A9D5D4A4B24875D3616D5A3A3731">
    <w:name w:val="34975A9D5D4A4B24875D3616D5A3A3731"/>
    <w:rsid w:val="00137934"/>
    <w:pPr>
      <w:spacing w:after="100" w:line="240" w:lineRule="auto"/>
    </w:pPr>
    <w:rPr>
      <w:rFonts w:ascii="Times New Roman" w:eastAsiaTheme="minorHAnsi" w:hAnsi="Times New Roman" w:cs="Times New Roman"/>
      <w:sz w:val="24"/>
      <w:szCs w:val="24"/>
    </w:rPr>
  </w:style>
  <w:style w:type="paragraph" w:customStyle="1" w:styleId="CF906E7A0AE149E79238F5EE3686FCFF1">
    <w:name w:val="CF906E7A0AE149E79238F5EE3686FCFF1"/>
    <w:rsid w:val="00137934"/>
    <w:pPr>
      <w:spacing w:after="100" w:line="240" w:lineRule="auto"/>
    </w:pPr>
    <w:rPr>
      <w:rFonts w:ascii="Times New Roman" w:eastAsiaTheme="minorHAnsi" w:hAnsi="Times New Roman" w:cs="Times New Roman"/>
      <w:sz w:val="24"/>
      <w:szCs w:val="24"/>
    </w:rPr>
  </w:style>
  <w:style w:type="paragraph" w:customStyle="1" w:styleId="1B0D0DB7A48F42AEB6BBE32DCAF2185B1">
    <w:name w:val="1B0D0DB7A48F42AEB6BBE32DCAF2185B1"/>
    <w:rsid w:val="00137934"/>
    <w:pPr>
      <w:spacing w:after="100" w:line="240" w:lineRule="auto"/>
    </w:pPr>
    <w:rPr>
      <w:rFonts w:ascii="Times New Roman" w:eastAsiaTheme="minorHAnsi" w:hAnsi="Times New Roman" w:cs="Times New Roman"/>
      <w:sz w:val="24"/>
      <w:szCs w:val="24"/>
    </w:rPr>
  </w:style>
  <w:style w:type="paragraph" w:customStyle="1" w:styleId="6E15C9D82AFE4068B30218D8E9A05B281">
    <w:name w:val="6E15C9D82AFE4068B30218D8E9A05B281"/>
    <w:rsid w:val="00137934"/>
    <w:pPr>
      <w:spacing w:after="100" w:line="240" w:lineRule="auto"/>
    </w:pPr>
    <w:rPr>
      <w:rFonts w:ascii="Times New Roman" w:eastAsiaTheme="minorHAnsi" w:hAnsi="Times New Roman" w:cs="Times New Roman"/>
      <w:sz w:val="24"/>
      <w:szCs w:val="24"/>
    </w:rPr>
  </w:style>
  <w:style w:type="paragraph" w:customStyle="1" w:styleId="69C43850E0804251B20C100F7B31EEC91">
    <w:name w:val="69C43850E0804251B20C100F7B31EEC91"/>
    <w:rsid w:val="00137934"/>
    <w:pPr>
      <w:spacing w:after="100" w:line="240" w:lineRule="auto"/>
    </w:pPr>
    <w:rPr>
      <w:rFonts w:ascii="Times New Roman" w:eastAsiaTheme="minorHAnsi" w:hAnsi="Times New Roman" w:cs="Times New Roman"/>
      <w:sz w:val="24"/>
      <w:szCs w:val="24"/>
    </w:rPr>
  </w:style>
  <w:style w:type="paragraph" w:customStyle="1" w:styleId="77FC0A65F7CD4818A6FB431F81465DFC1">
    <w:name w:val="77FC0A65F7CD4818A6FB431F81465DFC1"/>
    <w:rsid w:val="00137934"/>
    <w:pPr>
      <w:spacing w:after="100" w:line="240" w:lineRule="auto"/>
    </w:pPr>
    <w:rPr>
      <w:rFonts w:ascii="Times New Roman" w:eastAsiaTheme="minorHAnsi" w:hAnsi="Times New Roman" w:cs="Times New Roman"/>
      <w:sz w:val="24"/>
      <w:szCs w:val="24"/>
    </w:rPr>
  </w:style>
  <w:style w:type="paragraph" w:customStyle="1" w:styleId="53E63DECDB6C4EC7A1D8E38393720E581">
    <w:name w:val="53E63DECDB6C4EC7A1D8E38393720E581"/>
    <w:rsid w:val="00137934"/>
    <w:pPr>
      <w:spacing w:after="100" w:line="240" w:lineRule="auto"/>
    </w:pPr>
    <w:rPr>
      <w:rFonts w:ascii="Times New Roman" w:eastAsiaTheme="minorHAnsi" w:hAnsi="Times New Roman" w:cs="Times New Roman"/>
      <w:sz w:val="24"/>
      <w:szCs w:val="24"/>
    </w:rPr>
  </w:style>
  <w:style w:type="paragraph" w:customStyle="1" w:styleId="6A5309AFEBEB45EB85FFC7768E3B56771">
    <w:name w:val="6A5309AFEBEB45EB85FFC7768E3B56771"/>
    <w:rsid w:val="00137934"/>
    <w:pPr>
      <w:spacing w:after="100" w:line="240" w:lineRule="auto"/>
    </w:pPr>
    <w:rPr>
      <w:rFonts w:ascii="Times New Roman" w:eastAsiaTheme="minorHAnsi" w:hAnsi="Times New Roman" w:cs="Times New Roman"/>
      <w:sz w:val="24"/>
      <w:szCs w:val="24"/>
    </w:rPr>
  </w:style>
  <w:style w:type="paragraph" w:customStyle="1" w:styleId="87976626F37541108B46AA7AF07650FA1">
    <w:name w:val="87976626F37541108B46AA7AF07650FA1"/>
    <w:rsid w:val="00137934"/>
    <w:pPr>
      <w:spacing w:after="100" w:line="240" w:lineRule="auto"/>
    </w:pPr>
    <w:rPr>
      <w:rFonts w:ascii="Times New Roman" w:eastAsiaTheme="minorHAnsi" w:hAnsi="Times New Roman" w:cs="Times New Roman"/>
      <w:sz w:val="24"/>
      <w:szCs w:val="24"/>
    </w:rPr>
  </w:style>
  <w:style w:type="paragraph" w:customStyle="1" w:styleId="26996DFDEB7E491FBC34A3AE99131D9B1">
    <w:name w:val="26996DFDEB7E491FBC34A3AE99131D9B1"/>
    <w:rsid w:val="00137934"/>
    <w:pPr>
      <w:spacing w:after="100" w:line="240" w:lineRule="auto"/>
    </w:pPr>
    <w:rPr>
      <w:rFonts w:ascii="Times New Roman" w:eastAsiaTheme="minorHAnsi" w:hAnsi="Times New Roman" w:cs="Times New Roman"/>
      <w:sz w:val="24"/>
      <w:szCs w:val="24"/>
    </w:rPr>
  </w:style>
  <w:style w:type="paragraph" w:customStyle="1" w:styleId="148B723818A04D46AD846A081158F2931">
    <w:name w:val="148B723818A04D46AD846A081158F2931"/>
    <w:rsid w:val="00137934"/>
    <w:pPr>
      <w:spacing w:after="100" w:line="240" w:lineRule="auto"/>
    </w:pPr>
    <w:rPr>
      <w:rFonts w:ascii="Times New Roman" w:eastAsiaTheme="minorHAnsi" w:hAnsi="Times New Roman" w:cs="Times New Roman"/>
      <w:sz w:val="24"/>
      <w:szCs w:val="24"/>
    </w:rPr>
  </w:style>
  <w:style w:type="paragraph" w:customStyle="1" w:styleId="851854B154A14D99B40CF23E4B04888F1">
    <w:name w:val="851854B154A14D99B40CF23E4B04888F1"/>
    <w:rsid w:val="00137934"/>
    <w:pPr>
      <w:spacing w:after="100" w:line="240" w:lineRule="auto"/>
    </w:pPr>
    <w:rPr>
      <w:rFonts w:ascii="Times New Roman" w:eastAsiaTheme="minorHAnsi" w:hAnsi="Times New Roman" w:cs="Times New Roman"/>
      <w:sz w:val="24"/>
      <w:szCs w:val="24"/>
    </w:rPr>
  </w:style>
  <w:style w:type="paragraph" w:customStyle="1" w:styleId="5EF3248CDB2F45E0BD8F9CBB93E6768D1">
    <w:name w:val="5EF3248CDB2F45E0BD8F9CBB93E6768D1"/>
    <w:rsid w:val="00137934"/>
    <w:pPr>
      <w:spacing w:after="100" w:line="240" w:lineRule="auto"/>
    </w:pPr>
    <w:rPr>
      <w:rFonts w:ascii="Times New Roman" w:eastAsiaTheme="minorHAnsi" w:hAnsi="Times New Roman" w:cs="Times New Roman"/>
      <w:sz w:val="24"/>
      <w:szCs w:val="24"/>
    </w:rPr>
  </w:style>
  <w:style w:type="paragraph" w:customStyle="1" w:styleId="CD3395BA75BC456B8B69F1A1246375781">
    <w:name w:val="CD3395BA75BC456B8B69F1A1246375781"/>
    <w:rsid w:val="00137934"/>
    <w:pPr>
      <w:spacing w:after="100" w:line="240" w:lineRule="auto"/>
    </w:pPr>
    <w:rPr>
      <w:rFonts w:ascii="Times New Roman" w:eastAsiaTheme="minorHAnsi" w:hAnsi="Times New Roman" w:cs="Times New Roman"/>
      <w:sz w:val="24"/>
      <w:szCs w:val="24"/>
    </w:rPr>
  </w:style>
  <w:style w:type="paragraph" w:customStyle="1" w:styleId="3A4AEC46E5604A5587A75D9BFCD25D851">
    <w:name w:val="3A4AEC46E5604A5587A75D9BFCD25D851"/>
    <w:rsid w:val="00137934"/>
    <w:pPr>
      <w:spacing w:after="100" w:line="240" w:lineRule="auto"/>
    </w:pPr>
    <w:rPr>
      <w:rFonts w:ascii="Times New Roman" w:eastAsiaTheme="minorHAnsi" w:hAnsi="Times New Roman" w:cs="Times New Roman"/>
      <w:sz w:val="24"/>
      <w:szCs w:val="24"/>
    </w:rPr>
  </w:style>
  <w:style w:type="paragraph" w:customStyle="1" w:styleId="FEC190EB791C4751A5FC5A8429762BB11">
    <w:name w:val="FEC190EB791C4751A5FC5A8429762BB11"/>
    <w:rsid w:val="00137934"/>
    <w:pPr>
      <w:spacing w:after="100" w:line="240" w:lineRule="auto"/>
    </w:pPr>
    <w:rPr>
      <w:rFonts w:ascii="Times New Roman" w:eastAsiaTheme="minorHAnsi" w:hAnsi="Times New Roman" w:cs="Times New Roman"/>
      <w:sz w:val="24"/>
      <w:szCs w:val="24"/>
    </w:rPr>
  </w:style>
  <w:style w:type="paragraph" w:customStyle="1" w:styleId="7EC0E04011A544ECB2FD8BA8AF357F131">
    <w:name w:val="7EC0E04011A544ECB2FD8BA8AF357F131"/>
    <w:rsid w:val="00137934"/>
    <w:pPr>
      <w:spacing w:after="100" w:line="240" w:lineRule="auto"/>
    </w:pPr>
    <w:rPr>
      <w:rFonts w:ascii="Times New Roman" w:eastAsiaTheme="minorHAnsi" w:hAnsi="Times New Roman" w:cs="Times New Roman"/>
      <w:sz w:val="24"/>
      <w:szCs w:val="24"/>
    </w:rPr>
  </w:style>
  <w:style w:type="paragraph" w:customStyle="1" w:styleId="5A24EAAAD3DC4C22A875A9865DC635C21">
    <w:name w:val="5A24EAAAD3DC4C22A875A9865DC635C21"/>
    <w:rsid w:val="00137934"/>
    <w:pPr>
      <w:spacing w:after="100" w:line="240" w:lineRule="auto"/>
    </w:pPr>
    <w:rPr>
      <w:rFonts w:ascii="Times New Roman" w:eastAsiaTheme="minorHAnsi" w:hAnsi="Times New Roman" w:cs="Times New Roman"/>
      <w:sz w:val="24"/>
      <w:szCs w:val="24"/>
    </w:rPr>
  </w:style>
  <w:style w:type="paragraph" w:customStyle="1" w:styleId="5A1F3BF11F084E9EA53E0B41A05F838E1">
    <w:name w:val="5A1F3BF11F084E9EA53E0B41A05F838E1"/>
    <w:rsid w:val="00137934"/>
    <w:pPr>
      <w:spacing w:after="100" w:line="240" w:lineRule="auto"/>
    </w:pPr>
    <w:rPr>
      <w:rFonts w:ascii="Times New Roman" w:eastAsiaTheme="minorHAnsi" w:hAnsi="Times New Roman" w:cs="Times New Roman"/>
      <w:sz w:val="24"/>
      <w:szCs w:val="24"/>
    </w:rPr>
  </w:style>
  <w:style w:type="paragraph" w:customStyle="1" w:styleId="1DB5E7A7CE0C48C9A3E049760A84E12E1">
    <w:name w:val="1DB5E7A7CE0C48C9A3E049760A84E12E1"/>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
    <w:name w:val="1A9A5DAB91BD4FCC8E670B14F42056EF1"/>
    <w:rsid w:val="00137934"/>
    <w:pPr>
      <w:spacing w:after="100" w:line="240" w:lineRule="auto"/>
    </w:pPr>
    <w:rPr>
      <w:rFonts w:ascii="Times New Roman" w:eastAsiaTheme="minorHAnsi" w:hAnsi="Times New Roman" w:cs="Times New Roman"/>
      <w:sz w:val="24"/>
      <w:szCs w:val="24"/>
    </w:rPr>
  </w:style>
  <w:style w:type="paragraph" w:customStyle="1" w:styleId="8AF6290B069F4DCF80656E3C0F4CD16A1">
    <w:name w:val="8AF6290B069F4DCF80656E3C0F4CD16A1"/>
    <w:rsid w:val="00137934"/>
    <w:pPr>
      <w:spacing w:after="100" w:line="240" w:lineRule="auto"/>
    </w:pPr>
    <w:rPr>
      <w:rFonts w:ascii="Times New Roman" w:eastAsiaTheme="minorHAnsi" w:hAnsi="Times New Roman" w:cs="Times New Roman"/>
      <w:sz w:val="24"/>
      <w:szCs w:val="24"/>
    </w:rPr>
  </w:style>
  <w:style w:type="paragraph" w:customStyle="1" w:styleId="E403FA9C647345EB8E678D28E6E019E41">
    <w:name w:val="E403FA9C647345EB8E678D28E6E019E41"/>
    <w:rsid w:val="00137934"/>
    <w:pPr>
      <w:spacing w:after="100" w:line="240" w:lineRule="auto"/>
    </w:pPr>
    <w:rPr>
      <w:rFonts w:ascii="Times New Roman" w:eastAsiaTheme="minorHAnsi" w:hAnsi="Times New Roman" w:cs="Times New Roman"/>
      <w:sz w:val="24"/>
      <w:szCs w:val="24"/>
    </w:rPr>
  </w:style>
  <w:style w:type="paragraph" w:customStyle="1" w:styleId="C9FAFA6E3A8E425F8AB10F31744CF39E1">
    <w:name w:val="C9FAFA6E3A8E425F8AB10F31744CF39E1"/>
    <w:rsid w:val="00137934"/>
    <w:pPr>
      <w:spacing w:after="100" w:line="240" w:lineRule="auto"/>
    </w:pPr>
    <w:rPr>
      <w:rFonts w:ascii="Times New Roman" w:eastAsiaTheme="minorHAnsi" w:hAnsi="Times New Roman" w:cs="Times New Roman"/>
      <w:sz w:val="24"/>
      <w:szCs w:val="24"/>
    </w:rPr>
  </w:style>
  <w:style w:type="paragraph" w:customStyle="1" w:styleId="B73B6DAF60494FDF9EC5C043E9F4982D1">
    <w:name w:val="B73B6DAF60494FDF9EC5C043E9F4982D1"/>
    <w:rsid w:val="00137934"/>
    <w:pPr>
      <w:spacing w:after="100" w:line="240" w:lineRule="auto"/>
    </w:pPr>
    <w:rPr>
      <w:rFonts w:ascii="Times New Roman" w:eastAsiaTheme="minorHAnsi" w:hAnsi="Times New Roman" w:cs="Times New Roman"/>
      <w:sz w:val="24"/>
      <w:szCs w:val="24"/>
    </w:rPr>
  </w:style>
  <w:style w:type="paragraph" w:customStyle="1" w:styleId="8D2A3945B4C548E5B8D170C389E564DA1">
    <w:name w:val="8D2A3945B4C548E5B8D170C389E564DA1"/>
    <w:rsid w:val="00137934"/>
    <w:pPr>
      <w:spacing w:after="100" w:line="240" w:lineRule="auto"/>
    </w:pPr>
    <w:rPr>
      <w:rFonts w:ascii="Times New Roman" w:eastAsiaTheme="minorHAnsi" w:hAnsi="Times New Roman" w:cs="Times New Roman"/>
      <w:sz w:val="24"/>
      <w:szCs w:val="24"/>
    </w:rPr>
  </w:style>
  <w:style w:type="paragraph" w:customStyle="1" w:styleId="6425DEAFD56A492D82D6EEF650C3F4DB1">
    <w:name w:val="6425DEAFD56A492D82D6EEF650C3F4DB1"/>
    <w:rsid w:val="00137934"/>
    <w:pPr>
      <w:spacing w:after="100" w:line="240" w:lineRule="auto"/>
    </w:pPr>
    <w:rPr>
      <w:rFonts w:ascii="Times New Roman" w:eastAsiaTheme="minorHAnsi" w:hAnsi="Times New Roman" w:cs="Times New Roman"/>
      <w:sz w:val="24"/>
      <w:szCs w:val="24"/>
    </w:rPr>
  </w:style>
  <w:style w:type="paragraph" w:customStyle="1" w:styleId="68EAB57CD5274175BA56398612E8C0041">
    <w:name w:val="68EAB57CD5274175BA56398612E8C0041"/>
    <w:rsid w:val="00137934"/>
    <w:pPr>
      <w:spacing w:after="100" w:line="240" w:lineRule="auto"/>
    </w:pPr>
    <w:rPr>
      <w:rFonts w:ascii="Times New Roman" w:eastAsiaTheme="minorHAnsi" w:hAnsi="Times New Roman" w:cs="Times New Roman"/>
      <w:sz w:val="24"/>
      <w:szCs w:val="24"/>
    </w:rPr>
  </w:style>
  <w:style w:type="paragraph" w:customStyle="1" w:styleId="1E6E4E72371043A48D625D6FDBF0A9631">
    <w:name w:val="1E6E4E72371043A48D625D6FDBF0A9631"/>
    <w:rsid w:val="00137934"/>
    <w:pPr>
      <w:spacing w:after="100" w:line="240" w:lineRule="auto"/>
    </w:pPr>
    <w:rPr>
      <w:rFonts w:ascii="Times New Roman" w:eastAsiaTheme="minorHAnsi" w:hAnsi="Times New Roman" w:cs="Times New Roman"/>
      <w:sz w:val="24"/>
      <w:szCs w:val="24"/>
    </w:rPr>
  </w:style>
  <w:style w:type="paragraph" w:customStyle="1" w:styleId="95BBEAF51CB441BCB3EE7E5CABB6D4581">
    <w:name w:val="95BBEAF51CB441BCB3EE7E5CABB6D4581"/>
    <w:rsid w:val="00137934"/>
    <w:pPr>
      <w:spacing w:after="100" w:line="240" w:lineRule="auto"/>
    </w:pPr>
    <w:rPr>
      <w:rFonts w:ascii="Times New Roman" w:eastAsiaTheme="minorHAnsi" w:hAnsi="Times New Roman" w:cs="Times New Roman"/>
      <w:sz w:val="24"/>
      <w:szCs w:val="24"/>
    </w:rPr>
  </w:style>
  <w:style w:type="paragraph" w:customStyle="1" w:styleId="9763377871074C18B35A6B212E088D801">
    <w:name w:val="9763377871074C18B35A6B212E088D801"/>
    <w:rsid w:val="00137934"/>
    <w:pPr>
      <w:spacing w:after="100" w:line="240" w:lineRule="auto"/>
    </w:pPr>
    <w:rPr>
      <w:rFonts w:ascii="Times New Roman" w:eastAsiaTheme="minorHAnsi" w:hAnsi="Times New Roman" w:cs="Times New Roman"/>
      <w:sz w:val="24"/>
      <w:szCs w:val="24"/>
    </w:rPr>
  </w:style>
  <w:style w:type="paragraph" w:customStyle="1" w:styleId="4C4BD485B4D34444838D82C80A2FBF331">
    <w:name w:val="4C4BD485B4D34444838D82C80A2FBF331"/>
    <w:rsid w:val="00137934"/>
    <w:pPr>
      <w:spacing w:after="100" w:line="240" w:lineRule="auto"/>
    </w:pPr>
    <w:rPr>
      <w:rFonts w:ascii="Times New Roman" w:eastAsiaTheme="minorHAnsi" w:hAnsi="Times New Roman" w:cs="Times New Roman"/>
      <w:sz w:val="24"/>
      <w:szCs w:val="24"/>
    </w:rPr>
  </w:style>
  <w:style w:type="paragraph" w:customStyle="1" w:styleId="2BDAF33C74434251A327F0BFD1EB54E91">
    <w:name w:val="2BDAF33C74434251A327F0BFD1EB54E91"/>
    <w:rsid w:val="00137934"/>
    <w:pPr>
      <w:spacing w:after="100" w:line="240" w:lineRule="auto"/>
    </w:pPr>
    <w:rPr>
      <w:rFonts w:ascii="Times New Roman" w:eastAsiaTheme="minorHAnsi" w:hAnsi="Times New Roman" w:cs="Times New Roman"/>
      <w:sz w:val="24"/>
      <w:szCs w:val="24"/>
    </w:rPr>
  </w:style>
  <w:style w:type="paragraph" w:customStyle="1" w:styleId="1BC381B8C9ED41A6A0DA37781F04932C1">
    <w:name w:val="1BC381B8C9ED41A6A0DA37781F04932C1"/>
    <w:rsid w:val="00137934"/>
    <w:pPr>
      <w:spacing w:after="100" w:line="240" w:lineRule="auto"/>
    </w:pPr>
    <w:rPr>
      <w:rFonts w:ascii="Times New Roman" w:eastAsiaTheme="minorHAnsi" w:hAnsi="Times New Roman" w:cs="Times New Roman"/>
      <w:sz w:val="24"/>
      <w:szCs w:val="24"/>
    </w:rPr>
  </w:style>
  <w:style w:type="paragraph" w:customStyle="1" w:styleId="585801C89BD340A4842E81910B7915D61">
    <w:name w:val="585801C89BD340A4842E81910B7915D61"/>
    <w:rsid w:val="00137934"/>
    <w:pPr>
      <w:spacing w:after="100" w:line="240" w:lineRule="auto"/>
    </w:pPr>
    <w:rPr>
      <w:rFonts w:ascii="Times New Roman" w:eastAsiaTheme="minorHAnsi" w:hAnsi="Times New Roman" w:cs="Times New Roman"/>
      <w:sz w:val="24"/>
      <w:szCs w:val="24"/>
    </w:rPr>
  </w:style>
  <w:style w:type="paragraph" w:customStyle="1" w:styleId="5F0F90BB971F4CA08104D6CEFD4E05CA1">
    <w:name w:val="5F0F90BB971F4CA08104D6CEFD4E05CA1"/>
    <w:rsid w:val="00137934"/>
    <w:pPr>
      <w:spacing w:after="100" w:line="240" w:lineRule="auto"/>
    </w:pPr>
    <w:rPr>
      <w:rFonts w:ascii="Times New Roman" w:eastAsiaTheme="minorHAnsi" w:hAnsi="Times New Roman" w:cs="Times New Roman"/>
      <w:sz w:val="24"/>
      <w:szCs w:val="24"/>
    </w:rPr>
  </w:style>
  <w:style w:type="paragraph" w:customStyle="1" w:styleId="1D221EF5E9D14CEE9B0880058A9D247B1">
    <w:name w:val="1D221EF5E9D14CEE9B0880058A9D247B1"/>
    <w:rsid w:val="00137934"/>
    <w:pPr>
      <w:spacing w:after="100" w:line="240" w:lineRule="auto"/>
    </w:pPr>
    <w:rPr>
      <w:rFonts w:ascii="Times New Roman" w:eastAsiaTheme="minorHAnsi" w:hAnsi="Times New Roman" w:cs="Times New Roman"/>
      <w:sz w:val="24"/>
      <w:szCs w:val="24"/>
    </w:rPr>
  </w:style>
  <w:style w:type="paragraph" w:customStyle="1" w:styleId="818681A266454BDF8A38D31F9909BD2B1">
    <w:name w:val="818681A266454BDF8A38D31F9909BD2B1"/>
    <w:rsid w:val="00137934"/>
    <w:pPr>
      <w:spacing w:after="100" w:line="240" w:lineRule="auto"/>
    </w:pPr>
    <w:rPr>
      <w:rFonts w:ascii="Times New Roman" w:eastAsiaTheme="minorHAnsi" w:hAnsi="Times New Roman" w:cs="Times New Roman"/>
      <w:sz w:val="24"/>
      <w:szCs w:val="24"/>
    </w:rPr>
  </w:style>
  <w:style w:type="paragraph" w:customStyle="1" w:styleId="D0192751BA7142848836317EFF2096381">
    <w:name w:val="D0192751BA7142848836317EFF2096381"/>
    <w:rsid w:val="00137934"/>
    <w:pPr>
      <w:spacing w:after="100" w:line="240" w:lineRule="auto"/>
    </w:pPr>
    <w:rPr>
      <w:rFonts w:ascii="Times New Roman" w:eastAsiaTheme="minorHAnsi" w:hAnsi="Times New Roman" w:cs="Times New Roman"/>
      <w:sz w:val="24"/>
      <w:szCs w:val="24"/>
    </w:rPr>
  </w:style>
  <w:style w:type="paragraph" w:customStyle="1" w:styleId="FD03967E5BBD4067BF0914B8F7A0550F1">
    <w:name w:val="FD03967E5BBD4067BF0914B8F7A0550F1"/>
    <w:rsid w:val="00137934"/>
    <w:pPr>
      <w:spacing w:after="100" w:line="240" w:lineRule="auto"/>
    </w:pPr>
    <w:rPr>
      <w:rFonts w:ascii="Times New Roman" w:eastAsiaTheme="minorHAnsi" w:hAnsi="Times New Roman" w:cs="Times New Roman"/>
      <w:sz w:val="24"/>
      <w:szCs w:val="24"/>
    </w:rPr>
  </w:style>
  <w:style w:type="paragraph" w:customStyle="1" w:styleId="934B958064074B019C4E56B3829E5A011">
    <w:name w:val="934B958064074B019C4E56B3829E5A011"/>
    <w:rsid w:val="00137934"/>
    <w:pPr>
      <w:spacing w:after="100" w:line="240" w:lineRule="auto"/>
    </w:pPr>
    <w:rPr>
      <w:rFonts w:ascii="Times New Roman" w:eastAsiaTheme="minorHAnsi" w:hAnsi="Times New Roman" w:cs="Times New Roman"/>
      <w:sz w:val="24"/>
      <w:szCs w:val="24"/>
    </w:rPr>
  </w:style>
  <w:style w:type="paragraph" w:customStyle="1" w:styleId="621D60325ACA4811A3C8FC52C5311224">
    <w:name w:val="621D60325ACA4811A3C8FC52C5311224"/>
    <w:rsid w:val="00137934"/>
    <w:pPr>
      <w:spacing w:after="100" w:line="240" w:lineRule="auto"/>
    </w:pPr>
    <w:rPr>
      <w:rFonts w:ascii="Times New Roman" w:eastAsiaTheme="minorHAnsi" w:hAnsi="Times New Roman" w:cs="Times New Roman"/>
      <w:sz w:val="24"/>
      <w:szCs w:val="24"/>
    </w:rPr>
  </w:style>
  <w:style w:type="paragraph" w:customStyle="1" w:styleId="0058DAF1FD1A4CBFBFA035020A3DEE77">
    <w:name w:val="0058DAF1FD1A4CBFBFA035020A3DEE77"/>
    <w:rsid w:val="00137934"/>
    <w:pPr>
      <w:spacing w:after="100" w:line="240" w:lineRule="auto"/>
    </w:pPr>
    <w:rPr>
      <w:rFonts w:ascii="Times New Roman" w:eastAsiaTheme="minorHAnsi" w:hAnsi="Times New Roman" w:cs="Times New Roman"/>
      <w:sz w:val="24"/>
      <w:szCs w:val="24"/>
    </w:rPr>
  </w:style>
  <w:style w:type="paragraph" w:customStyle="1" w:styleId="88F380E0AA494181822260F35ABAFD423">
    <w:name w:val="88F380E0AA494181822260F35ABAFD42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3">
    <w:name w:val="E837F18BCE0C4A54BF1FF440FD994AF9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3">
    <w:name w:val="91C8541A9B994227A353D680CF02856D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3">
    <w:name w:val="8A4A94C2F8104B659EAA1AE651D0AA1D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3">
    <w:name w:val="BCC09F921BE54B1DAF16E9A0C85E624C3"/>
    <w:rsid w:val="0013793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3">
    <w:name w:val="51AB895B8467423B870E3D669BA2E8F73"/>
    <w:rsid w:val="00137934"/>
    <w:pPr>
      <w:spacing w:after="100" w:line="240" w:lineRule="auto"/>
    </w:pPr>
    <w:rPr>
      <w:rFonts w:ascii="Times New Roman" w:eastAsiaTheme="minorHAnsi" w:hAnsi="Times New Roman" w:cs="Times New Roman"/>
      <w:sz w:val="24"/>
      <w:szCs w:val="24"/>
    </w:rPr>
  </w:style>
  <w:style w:type="paragraph" w:customStyle="1" w:styleId="0A29C254263F4018A790F7988EABD9003">
    <w:name w:val="0A29C254263F4018A790F7988EABD9003"/>
    <w:rsid w:val="00137934"/>
    <w:pPr>
      <w:spacing w:after="100" w:line="240" w:lineRule="auto"/>
    </w:pPr>
    <w:rPr>
      <w:rFonts w:ascii="Times New Roman" w:eastAsiaTheme="minorHAnsi" w:hAnsi="Times New Roman" w:cs="Times New Roman"/>
      <w:sz w:val="24"/>
      <w:szCs w:val="24"/>
    </w:rPr>
  </w:style>
  <w:style w:type="paragraph" w:customStyle="1" w:styleId="80E48399FB394F07A10940EA447FA18B3">
    <w:name w:val="80E48399FB394F07A10940EA447FA18B3"/>
    <w:rsid w:val="00137934"/>
    <w:pPr>
      <w:spacing w:after="100" w:line="240" w:lineRule="auto"/>
    </w:pPr>
    <w:rPr>
      <w:rFonts w:ascii="Times New Roman" w:eastAsiaTheme="minorHAnsi" w:hAnsi="Times New Roman" w:cs="Times New Roman"/>
      <w:sz w:val="24"/>
      <w:szCs w:val="24"/>
    </w:rPr>
  </w:style>
  <w:style w:type="paragraph" w:customStyle="1" w:styleId="A39FD8EABA37434282A6BD7AC775F84C3">
    <w:name w:val="A39FD8EABA37434282A6BD7AC775F84C3"/>
    <w:rsid w:val="00137934"/>
    <w:pPr>
      <w:spacing w:after="100" w:line="240" w:lineRule="auto"/>
    </w:pPr>
    <w:rPr>
      <w:rFonts w:ascii="Times New Roman" w:eastAsiaTheme="minorHAnsi" w:hAnsi="Times New Roman" w:cs="Times New Roman"/>
      <w:sz w:val="24"/>
      <w:szCs w:val="24"/>
    </w:rPr>
  </w:style>
  <w:style w:type="paragraph" w:customStyle="1" w:styleId="780BAEE1CD364D8FB3FAD1817E6C813E3">
    <w:name w:val="780BAEE1CD364D8FB3FAD1817E6C813E3"/>
    <w:rsid w:val="00137934"/>
    <w:pPr>
      <w:spacing w:after="100" w:line="240" w:lineRule="auto"/>
    </w:pPr>
    <w:rPr>
      <w:rFonts w:ascii="Times New Roman" w:eastAsiaTheme="minorHAnsi" w:hAnsi="Times New Roman" w:cs="Times New Roman"/>
      <w:sz w:val="24"/>
      <w:szCs w:val="24"/>
    </w:rPr>
  </w:style>
  <w:style w:type="paragraph" w:customStyle="1" w:styleId="DE66441FB40D45C3B84DBCC8C0B914B93">
    <w:name w:val="DE66441FB40D45C3B84DBCC8C0B914B93"/>
    <w:rsid w:val="00137934"/>
    <w:pPr>
      <w:spacing w:after="100" w:line="240" w:lineRule="auto"/>
    </w:pPr>
    <w:rPr>
      <w:rFonts w:ascii="Times New Roman" w:eastAsiaTheme="minorHAnsi" w:hAnsi="Times New Roman" w:cs="Times New Roman"/>
      <w:sz w:val="24"/>
      <w:szCs w:val="24"/>
    </w:rPr>
  </w:style>
  <w:style w:type="paragraph" w:customStyle="1" w:styleId="98031EDFA6F44EC3A95261EEEFA611D83">
    <w:name w:val="98031EDFA6F44EC3A95261EEEFA611D83"/>
    <w:rsid w:val="00137934"/>
    <w:pPr>
      <w:spacing w:after="100" w:line="240" w:lineRule="auto"/>
    </w:pPr>
    <w:rPr>
      <w:rFonts w:ascii="Times New Roman" w:eastAsiaTheme="minorHAnsi" w:hAnsi="Times New Roman" w:cs="Times New Roman"/>
      <w:sz w:val="24"/>
      <w:szCs w:val="24"/>
    </w:rPr>
  </w:style>
  <w:style w:type="paragraph" w:customStyle="1" w:styleId="ADD99607C9C34EA4978248DB5B6CBB313">
    <w:name w:val="ADD99607C9C34EA4978248DB5B6CBB313"/>
    <w:rsid w:val="00137934"/>
    <w:pPr>
      <w:spacing w:after="100" w:line="240" w:lineRule="auto"/>
    </w:pPr>
    <w:rPr>
      <w:rFonts w:ascii="Times New Roman" w:eastAsiaTheme="minorHAnsi" w:hAnsi="Times New Roman" w:cs="Times New Roman"/>
      <w:sz w:val="24"/>
      <w:szCs w:val="24"/>
    </w:rPr>
  </w:style>
  <w:style w:type="paragraph" w:customStyle="1" w:styleId="2356AFE943F74AEDBC2F158BCAEC4C8E3">
    <w:name w:val="2356AFE943F74AEDBC2F158BCAEC4C8E3"/>
    <w:rsid w:val="00137934"/>
    <w:pPr>
      <w:spacing w:after="100" w:line="240" w:lineRule="auto"/>
    </w:pPr>
    <w:rPr>
      <w:rFonts w:ascii="Times New Roman" w:eastAsiaTheme="minorHAnsi" w:hAnsi="Times New Roman" w:cs="Times New Roman"/>
      <w:sz w:val="24"/>
      <w:szCs w:val="24"/>
    </w:rPr>
  </w:style>
  <w:style w:type="paragraph" w:customStyle="1" w:styleId="EE2297AF69334AEDB6A00F9F6ABC38203">
    <w:name w:val="EE2297AF69334AEDB6A00F9F6ABC38203"/>
    <w:rsid w:val="00137934"/>
    <w:pPr>
      <w:spacing w:after="100" w:line="240" w:lineRule="auto"/>
    </w:pPr>
    <w:rPr>
      <w:rFonts w:ascii="Times New Roman" w:eastAsiaTheme="minorHAnsi" w:hAnsi="Times New Roman" w:cs="Times New Roman"/>
      <w:sz w:val="24"/>
      <w:szCs w:val="24"/>
    </w:rPr>
  </w:style>
  <w:style w:type="paragraph" w:customStyle="1" w:styleId="D74F0E662751487FA28FCD1E231A90043">
    <w:name w:val="D74F0E662751487FA28FCD1E231A90043"/>
    <w:rsid w:val="00137934"/>
    <w:pPr>
      <w:spacing w:after="100" w:line="240" w:lineRule="auto"/>
    </w:pPr>
    <w:rPr>
      <w:rFonts w:ascii="Times New Roman" w:eastAsiaTheme="minorHAnsi" w:hAnsi="Times New Roman" w:cs="Times New Roman"/>
      <w:sz w:val="24"/>
      <w:szCs w:val="24"/>
    </w:rPr>
  </w:style>
  <w:style w:type="paragraph" w:customStyle="1" w:styleId="009D7B260C674ADFA3643A952EEA06093">
    <w:name w:val="009D7B260C674ADFA3643A952EEA06093"/>
    <w:rsid w:val="00137934"/>
    <w:pPr>
      <w:spacing w:after="100" w:line="240" w:lineRule="auto"/>
    </w:pPr>
    <w:rPr>
      <w:rFonts w:ascii="Times New Roman" w:eastAsiaTheme="minorHAnsi" w:hAnsi="Times New Roman" w:cs="Times New Roman"/>
      <w:sz w:val="24"/>
      <w:szCs w:val="24"/>
    </w:rPr>
  </w:style>
  <w:style w:type="paragraph" w:customStyle="1" w:styleId="DB4691E81DC449F6A25AB6CA7614B5C53">
    <w:name w:val="DB4691E81DC449F6A25AB6CA7614B5C53"/>
    <w:rsid w:val="00137934"/>
    <w:pPr>
      <w:spacing w:after="100" w:line="240" w:lineRule="auto"/>
    </w:pPr>
    <w:rPr>
      <w:rFonts w:ascii="Times New Roman" w:eastAsiaTheme="minorHAnsi" w:hAnsi="Times New Roman" w:cs="Times New Roman"/>
      <w:sz w:val="24"/>
      <w:szCs w:val="24"/>
    </w:rPr>
  </w:style>
  <w:style w:type="paragraph" w:customStyle="1" w:styleId="B309BD84C24F4C9E9FBF58A658F5FC7A3">
    <w:name w:val="B309BD84C24F4C9E9FBF58A658F5FC7A3"/>
    <w:rsid w:val="00137934"/>
    <w:pPr>
      <w:spacing w:after="100" w:line="240" w:lineRule="auto"/>
    </w:pPr>
    <w:rPr>
      <w:rFonts w:ascii="Times New Roman" w:eastAsiaTheme="minorHAnsi" w:hAnsi="Times New Roman" w:cs="Times New Roman"/>
      <w:sz w:val="24"/>
      <w:szCs w:val="24"/>
    </w:rPr>
  </w:style>
  <w:style w:type="paragraph" w:customStyle="1" w:styleId="F08981EECAB34898A41E70D53F4531AC3">
    <w:name w:val="F08981EECAB34898A41E70D53F4531AC3"/>
    <w:rsid w:val="00137934"/>
    <w:pPr>
      <w:spacing w:after="100" w:line="240" w:lineRule="auto"/>
    </w:pPr>
    <w:rPr>
      <w:rFonts w:ascii="Times New Roman" w:eastAsiaTheme="minorHAnsi" w:hAnsi="Times New Roman" w:cs="Times New Roman"/>
      <w:sz w:val="24"/>
      <w:szCs w:val="24"/>
    </w:rPr>
  </w:style>
  <w:style w:type="paragraph" w:customStyle="1" w:styleId="136BEB0666004E79B616C5992049BA283">
    <w:name w:val="136BEB0666004E79B616C5992049BA283"/>
    <w:rsid w:val="00137934"/>
    <w:pPr>
      <w:spacing w:after="100" w:line="240" w:lineRule="auto"/>
    </w:pPr>
    <w:rPr>
      <w:rFonts w:ascii="Times New Roman" w:eastAsiaTheme="minorHAnsi" w:hAnsi="Times New Roman" w:cs="Times New Roman"/>
      <w:sz w:val="24"/>
      <w:szCs w:val="24"/>
    </w:rPr>
  </w:style>
  <w:style w:type="paragraph" w:customStyle="1" w:styleId="0569B97422CF48208A990A941C0C46283">
    <w:name w:val="0569B97422CF48208A990A941C0C46283"/>
    <w:rsid w:val="00137934"/>
    <w:pPr>
      <w:spacing w:after="100" w:line="240" w:lineRule="auto"/>
    </w:pPr>
    <w:rPr>
      <w:rFonts w:ascii="Times New Roman" w:eastAsiaTheme="minorHAnsi" w:hAnsi="Times New Roman" w:cs="Times New Roman"/>
      <w:sz w:val="24"/>
      <w:szCs w:val="24"/>
    </w:rPr>
  </w:style>
  <w:style w:type="paragraph" w:customStyle="1" w:styleId="7747AC3701614DF2B27345B9AED43A053">
    <w:name w:val="7747AC3701614DF2B27345B9AED43A053"/>
    <w:rsid w:val="00137934"/>
    <w:pPr>
      <w:spacing w:after="100" w:line="240" w:lineRule="auto"/>
    </w:pPr>
    <w:rPr>
      <w:rFonts w:ascii="Times New Roman" w:eastAsiaTheme="minorHAnsi" w:hAnsi="Times New Roman" w:cs="Times New Roman"/>
      <w:sz w:val="24"/>
      <w:szCs w:val="24"/>
    </w:rPr>
  </w:style>
  <w:style w:type="paragraph" w:customStyle="1" w:styleId="9B6D0F423B1E45149D3841EFADA795413">
    <w:name w:val="9B6D0F423B1E45149D3841EFADA795413"/>
    <w:rsid w:val="00137934"/>
    <w:pPr>
      <w:spacing w:after="100" w:line="240" w:lineRule="auto"/>
    </w:pPr>
    <w:rPr>
      <w:rFonts w:ascii="Times New Roman" w:eastAsiaTheme="minorHAnsi" w:hAnsi="Times New Roman" w:cs="Times New Roman"/>
      <w:sz w:val="24"/>
      <w:szCs w:val="24"/>
    </w:rPr>
  </w:style>
  <w:style w:type="paragraph" w:customStyle="1" w:styleId="D436FD76169643E5A23AB0AC364543DF3">
    <w:name w:val="D436FD76169643E5A23AB0AC364543DF3"/>
    <w:rsid w:val="00137934"/>
    <w:pPr>
      <w:spacing w:after="100" w:line="240" w:lineRule="auto"/>
    </w:pPr>
    <w:rPr>
      <w:rFonts w:ascii="Times New Roman" w:eastAsiaTheme="minorHAnsi" w:hAnsi="Times New Roman" w:cs="Times New Roman"/>
      <w:sz w:val="24"/>
      <w:szCs w:val="24"/>
    </w:rPr>
  </w:style>
  <w:style w:type="paragraph" w:customStyle="1" w:styleId="57D48B27C9B346DE8BA45A595A38807E3">
    <w:name w:val="57D48B27C9B346DE8BA45A595A38807E3"/>
    <w:rsid w:val="00137934"/>
    <w:pPr>
      <w:spacing w:after="100" w:line="240" w:lineRule="auto"/>
    </w:pPr>
    <w:rPr>
      <w:rFonts w:ascii="Times New Roman" w:eastAsiaTheme="minorHAnsi" w:hAnsi="Times New Roman" w:cs="Times New Roman"/>
      <w:sz w:val="24"/>
      <w:szCs w:val="24"/>
    </w:rPr>
  </w:style>
  <w:style w:type="paragraph" w:customStyle="1" w:styleId="78BF4377772745699244505866E0BEF43">
    <w:name w:val="78BF4377772745699244505866E0BEF43"/>
    <w:rsid w:val="00137934"/>
    <w:pPr>
      <w:spacing w:after="100" w:line="240" w:lineRule="auto"/>
    </w:pPr>
    <w:rPr>
      <w:rFonts w:ascii="Times New Roman" w:eastAsiaTheme="minorHAnsi" w:hAnsi="Times New Roman" w:cs="Times New Roman"/>
      <w:sz w:val="24"/>
      <w:szCs w:val="24"/>
    </w:rPr>
  </w:style>
  <w:style w:type="paragraph" w:customStyle="1" w:styleId="4724DF018511480E8D3E110D6C74B08D3">
    <w:name w:val="4724DF018511480E8D3E110D6C74B08D3"/>
    <w:rsid w:val="00137934"/>
    <w:pPr>
      <w:spacing w:after="100" w:line="240" w:lineRule="auto"/>
    </w:pPr>
    <w:rPr>
      <w:rFonts w:ascii="Times New Roman" w:eastAsiaTheme="minorHAnsi" w:hAnsi="Times New Roman" w:cs="Times New Roman"/>
      <w:sz w:val="24"/>
      <w:szCs w:val="24"/>
    </w:rPr>
  </w:style>
  <w:style w:type="paragraph" w:customStyle="1" w:styleId="4ECCAED3F26343428FFE9ACFC02E74E83">
    <w:name w:val="4ECCAED3F26343428FFE9ACFC02E74E83"/>
    <w:rsid w:val="00137934"/>
    <w:pPr>
      <w:spacing w:after="100" w:line="240" w:lineRule="auto"/>
    </w:pPr>
    <w:rPr>
      <w:rFonts w:ascii="Times New Roman" w:eastAsiaTheme="minorHAnsi" w:hAnsi="Times New Roman" w:cs="Times New Roman"/>
      <w:sz w:val="24"/>
      <w:szCs w:val="24"/>
    </w:rPr>
  </w:style>
  <w:style w:type="paragraph" w:customStyle="1" w:styleId="840962F86C8E49D2991A6B96F4E602673">
    <w:name w:val="840962F86C8E49D2991A6B96F4E602673"/>
    <w:rsid w:val="00137934"/>
    <w:pPr>
      <w:spacing w:after="100" w:line="240" w:lineRule="auto"/>
    </w:pPr>
    <w:rPr>
      <w:rFonts w:ascii="Times New Roman" w:eastAsiaTheme="minorHAnsi" w:hAnsi="Times New Roman" w:cs="Times New Roman"/>
      <w:sz w:val="24"/>
      <w:szCs w:val="24"/>
    </w:rPr>
  </w:style>
  <w:style w:type="paragraph" w:customStyle="1" w:styleId="67180C13A6DC4840AC8B1565A70397713">
    <w:name w:val="67180C13A6DC4840AC8B1565A70397713"/>
    <w:rsid w:val="00137934"/>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3">
    <w:name w:val="637BB1CAA5F2403ABC15E92F5648672D3"/>
    <w:rsid w:val="00137934"/>
    <w:pPr>
      <w:spacing w:after="100" w:line="240" w:lineRule="auto"/>
    </w:pPr>
    <w:rPr>
      <w:rFonts w:ascii="Times New Roman" w:eastAsiaTheme="minorHAnsi" w:hAnsi="Times New Roman" w:cs="Times New Roman"/>
      <w:sz w:val="24"/>
      <w:szCs w:val="24"/>
    </w:rPr>
  </w:style>
  <w:style w:type="paragraph" w:customStyle="1" w:styleId="21EC1EF24BF242A7AAB2D7E28BA6DF633">
    <w:name w:val="21EC1EF24BF242A7AAB2D7E28BA6DF633"/>
    <w:rsid w:val="00137934"/>
    <w:pPr>
      <w:spacing w:after="100" w:line="240" w:lineRule="auto"/>
    </w:pPr>
    <w:rPr>
      <w:rFonts w:ascii="Times New Roman" w:eastAsiaTheme="minorHAnsi" w:hAnsi="Times New Roman" w:cs="Times New Roman"/>
      <w:sz w:val="24"/>
      <w:szCs w:val="24"/>
    </w:rPr>
  </w:style>
  <w:style w:type="paragraph" w:customStyle="1" w:styleId="EEA2D3C6335442C0AD75427B1B60A0DF3">
    <w:name w:val="EEA2D3C6335442C0AD75427B1B60A0DF3"/>
    <w:rsid w:val="00137934"/>
    <w:pPr>
      <w:spacing w:after="100" w:line="240" w:lineRule="auto"/>
    </w:pPr>
    <w:rPr>
      <w:rFonts w:ascii="Times New Roman" w:eastAsiaTheme="minorHAnsi" w:hAnsi="Times New Roman" w:cs="Times New Roman"/>
      <w:sz w:val="24"/>
      <w:szCs w:val="24"/>
    </w:rPr>
  </w:style>
  <w:style w:type="paragraph" w:customStyle="1" w:styleId="895241DDEF8647D3A72FD5A2BB05D54E3">
    <w:name w:val="895241DDEF8647D3A72FD5A2BB05D54E3"/>
    <w:rsid w:val="00137934"/>
    <w:pPr>
      <w:spacing w:after="100" w:line="240" w:lineRule="auto"/>
    </w:pPr>
    <w:rPr>
      <w:rFonts w:ascii="Times New Roman" w:eastAsiaTheme="minorHAnsi" w:hAnsi="Times New Roman" w:cs="Times New Roman"/>
      <w:sz w:val="24"/>
      <w:szCs w:val="24"/>
    </w:rPr>
  </w:style>
  <w:style w:type="paragraph" w:customStyle="1" w:styleId="C310472DE28C4C25962BB362EE3155E63">
    <w:name w:val="C310472DE28C4C25962BB362EE3155E63"/>
    <w:rsid w:val="00137934"/>
    <w:pPr>
      <w:spacing w:after="100" w:line="240" w:lineRule="auto"/>
    </w:pPr>
    <w:rPr>
      <w:rFonts w:ascii="Times New Roman" w:eastAsiaTheme="minorHAnsi" w:hAnsi="Times New Roman" w:cs="Times New Roman"/>
      <w:sz w:val="24"/>
      <w:szCs w:val="24"/>
    </w:rPr>
  </w:style>
  <w:style w:type="paragraph" w:customStyle="1" w:styleId="4B00C1A4328F4DF8BAA2D067DDA920CE3">
    <w:name w:val="4B00C1A4328F4DF8BAA2D067DDA920CE3"/>
    <w:rsid w:val="00137934"/>
    <w:pPr>
      <w:spacing w:after="100" w:line="240" w:lineRule="auto"/>
    </w:pPr>
    <w:rPr>
      <w:rFonts w:ascii="Times New Roman" w:eastAsiaTheme="minorHAnsi" w:hAnsi="Times New Roman" w:cs="Times New Roman"/>
      <w:sz w:val="24"/>
      <w:szCs w:val="24"/>
    </w:rPr>
  </w:style>
  <w:style w:type="paragraph" w:customStyle="1" w:styleId="A6EEB70F4ECC491A84505452C2E708F13">
    <w:name w:val="A6EEB70F4ECC491A84505452C2E708F13"/>
    <w:rsid w:val="00137934"/>
    <w:pPr>
      <w:spacing w:after="100" w:line="240" w:lineRule="auto"/>
    </w:pPr>
    <w:rPr>
      <w:rFonts w:ascii="Times New Roman" w:eastAsiaTheme="minorHAnsi" w:hAnsi="Times New Roman" w:cs="Times New Roman"/>
      <w:sz w:val="24"/>
      <w:szCs w:val="24"/>
    </w:rPr>
  </w:style>
  <w:style w:type="paragraph" w:customStyle="1" w:styleId="37229F7D6AE64EBA84790C24157153FF3">
    <w:name w:val="37229F7D6AE64EBA84790C24157153FF3"/>
    <w:rsid w:val="00137934"/>
    <w:pPr>
      <w:spacing w:after="100" w:line="240" w:lineRule="auto"/>
    </w:pPr>
    <w:rPr>
      <w:rFonts w:ascii="Times New Roman" w:eastAsiaTheme="minorHAnsi" w:hAnsi="Times New Roman" w:cs="Times New Roman"/>
      <w:sz w:val="24"/>
      <w:szCs w:val="24"/>
    </w:rPr>
  </w:style>
  <w:style w:type="paragraph" w:customStyle="1" w:styleId="8A1A9E2E1BB8474D889F968B92E8E9CD3">
    <w:name w:val="8A1A9E2E1BB8474D889F968B92E8E9CD3"/>
    <w:rsid w:val="00137934"/>
    <w:pPr>
      <w:spacing w:after="100" w:line="240" w:lineRule="auto"/>
    </w:pPr>
    <w:rPr>
      <w:rFonts w:ascii="Times New Roman" w:eastAsiaTheme="minorHAnsi" w:hAnsi="Times New Roman" w:cs="Times New Roman"/>
      <w:sz w:val="24"/>
      <w:szCs w:val="24"/>
    </w:rPr>
  </w:style>
  <w:style w:type="paragraph" w:customStyle="1" w:styleId="44FDCF15F74A40BCBCC13E953E65470D3">
    <w:name w:val="44FDCF15F74A40BCBCC13E953E65470D3"/>
    <w:rsid w:val="00137934"/>
    <w:pPr>
      <w:spacing w:after="100" w:line="240" w:lineRule="auto"/>
    </w:pPr>
    <w:rPr>
      <w:rFonts w:ascii="Times New Roman" w:eastAsiaTheme="minorHAnsi" w:hAnsi="Times New Roman" w:cs="Times New Roman"/>
      <w:sz w:val="24"/>
      <w:szCs w:val="24"/>
    </w:rPr>
  </w:style>
  <w:style w:type="paragraph" w:customStyle="1" w:styleId="EE049A2234024A1E892755765673FD4C3">
    <w:name w:val="EE049A2234024A1E892755765673FD4C3"/>
    <w:rsid w:val="00137934"/>
    <w:pPr>
      <w:spacing w:after="100" w:line="240" w:lineRule="auto"/>
    </w:pPr>
    <w:rPr>
      <w:rFonts w:ascii="Times New Roman" w:eastAsiaTheme="minorHAnsi" w:hAnsi="Times New Roman" w:cs="Times New Roman"/>
      <w:sz w:val="24"/>
      <w:szCs w:val="24"/>
    </w:rPr>
  </w:style>
  <w:style w:type="paragraph" w:customStyle="1" w:styleId="CA838C93ECD14C08B78D62BE9B647B473">
    <w:name w:val="CA838C93ECD14C08B78D62BE9B647B473"/>
    <w:rsid w:val="00137934"/>
    <w:pPr>
      <w:spacing w:after="100" w:line="240" w:lineRule="auto"/>
    </w:pPr>
    <w:rPr>
      <w:rFonts w:ascii="Times New Roman" w:eastAsiaTheme="minorHAnsi" w:hAnsi="Times New Roman" w:cs="Times New Roman"/>
      <w:sz w:val="24"/>
      <w:szCs w:val="24"/>
    </w:rPr>
  </w:style>
  <w:style w:type="paragraph" w:customStyle="1" w:styleId="83DA3A32072A42A48F5C9EFF1BF98E6C3">
    <w:name w:val="83DA3A32072A42A48F5C9EFF1BF98E6C3"/>
    <w:rsid w:val="00137934"/>
    <w:pPr>
      <w:spacing w:after="100" w:line="240" w:lineRule="auto"/>
    </w:pPr>
    <w:rPr>
      <w:rFonts w:ascii="Times New Roman" w:eastAsiaTheme="minorHAnsi" w:hAnsi="Times New Roman" w:cs="Times New Roman"/>
      <w:sz w:val="24"/>
      <w:szCs w:val="24"/>
    </w:rPr>
  </w:style>
  <w:style w:type="paragraph" w:customStyle="1" w:styleId="A5439EE1240D4F2987267FFD940CBF333">
    <w:name w:val="A5439EE1240D4F2987267FFD940CBF333"/>
    <w:rsid w:val="00137934"/>
    <w:pPr>
      <w:spacing w:after="100" w:line="240" w:lineRule="auto"/>
    </w:pPr>
    <w:rPr>
      <w:rFonts w:ascii="Times New Roman" w:eastAsiaTheme="minorHAnsi" w:hAnsi="Times New Roman" w:cs="Times New Roman"/>
      <w:sz w:val="24"/>
      <w:szCs w:val="24"/>
    </w:rPr>
  </w:style>
  <w:style w:type="paragraph" w:customStyle="1" w:styleId="34975A9D5D4A4B24875D3616D5A3A3732">
    <w:name w:val="34975A9D5D4A4B24875D3616D5A3A3732"/>
    <w:rsid w:val="00137934"/>
    <w:pPr>
      <w:spacing w:after="100" w:line="240" w:lineRule="auto"/>
    </w:pPr>
    <w:rPr>
      <w:rFonts w:ascii="Times New Roman" w:eastAsiaTheme="minorHAnsi" w:hAnsi="Times New Roman" w:cs="Times New Roman"/>
      <w:sz w:val="24"/>
      <w:szCs w:val="24"/>
    </w:rPr>
  </w:style>
  <w:style w:type="paragraph" w:customStyle="1" w:styleId="CF906E7A0AE149E79238F5EE3686FCFF2">
    <w:name w:val="CF906E7A0AE149E79238F5EE3686FCFF2"/>
    <w:rsid w:val="00137934"/>
    <w:pPr>
      <w:spacing w:after="100" w:line="240" w:lineRule="auto"/>
    </w:pPr>
    <w:rPr>
      <w:rFonts w:ascii="Times New Roman" w:eastAsiaTheme="minorHAnsi" w:hAnsi="Times New Roman" w:cs="Times New Roman"/>
      <w:sz w:val="24"/>
      <w:szCs w:val="24"/>
    </w:rPr>
  </w:style>
  <w:style w:type="paragraph" w:customStyle="1" w:styleId="1B0D0DB7A48F42AEB6BBE32DCAF2185B2">
    <w:name w:val="1B0D0DB7A48F42AEB6BBE32DCAF2185B2"/>
    <w:rsid w:val="00137934"/>
    <w:pPr>
      <w:spacing w:after="100" w:line="240" w:lineRule="auto"/>
    </w:pPr>
    <w:rPr>
      <w:rFonts w:ascii="Times New Roman" w:eastAsiaTheme="minorHAnsi" w:hAnsi="Times New Roman" w:cs="Times New Roman"/>
      <w:sz w:val="24"/>
      <w:szCs w:val="24"/>
    </w:rPr>
  </w:style>
  <w:style w:type="paragraph" w:customStyle="1" w:styleId="6E15C9D82AFE4068B30218D8E9A05B282">
    <w:name w:val="6E15C9D82AFE4068B30218D8E9A05B282"/>
    <w:rsid w:val="00137934"/>
    <w:pPr>
      <w:spacing w:after="100" w:line="240" w:lineRule="auto"/>
    </w:pPr>
    <w:rPr>
      <w:rFonts w:ascii="Times New Roman" w:eastAsiaTheme="minorHAnsi" w:hAnsi="Times New Roman" w:cs="Times New Roman"/>
      <w:sz w:val="24"/>
      <w:szCs w:val="24"/>
    </w:rPr>
  </w:style>
  <w:style w:type="paragraph" w:customStyle="1" w:styleId="69C43850E0804251B20C100F7B31EEC92">
    <w:name w:val="69C43850E0804251B20C100F7B31EEC92"/>
    <w:rsid w:val="00137934"/>
    <w:pPr>
      <w:spacing w:after="100" w:line="240" w:lineRule="auto"/>
    </w:pPr>
    <w:rPr>
      <w:rFonts w:ascii="Times New Roman" w:eastAsiaTheme="minorHAnsi" w:hAnsi="Times New Roman" w:cs="Times New Roman"/>
      <w:sz w:val="24"/>
      <w:szCs w:val="24"/>
    </w:rPr>
  </w:style>
  <w:style w:type="paragraph" w:customStyle="1" w:styleId="77FC0A65F7CD4818A6FB431F81465DFC2">
    <w:name w:val="77FC0A65F7CD4818A6FB431F81465DFC2"/>
    <w:rsid w:val="00137934"/>
    <w:pPr>
      <w:spacing w:after="100" w:line="240" w:lineRule="auto"/>
    </w:pPr>
    <w:rPr>
      <w:rFonts w:ascii="Times New Roman" w:eastAsiaTheme="minorHAnsi" w:hAnsi="Times New Roman" w:cs="Times New Roman"/>
      <w:sz w:val="24"/>
      <w:szCs w:val="24"/>
    </w:rPr>
  </w:style>
  <w:style w:type="paragraph" w:customStyle="1" w:styleId="53E63DECDB6C4EC7A1D8E38393720E582">
    <w:name w:val="53E63DECDB6C4EC7A1D8E38393720E582"/>
    <w:rsid w:val="00137934"/>
    <w:pPr>
      <w:spacing w:after="100" w:line="240" w:lineRule="auto"/>
    </w:pPr>
    <w:rPr>
      <w:rFonts w:ascii="Times New Roman" w:eastAsiaTheme="minorHAnsi" w:hAnsi="Times New Roman" w:cs="Times New Roman"/>
      <w:sz w:val="24"/>
      <w:szCs w:val="24"/>
    </w:rPr>
  </w:style>
  <w:style w:type="paragraph" w:customStyle="1" w:styleId="6A5309AFEBEB45EB85FFC7768E3B56772">
    <w:name w:val="6A5309AFEBEB45EB85FFC7768E3B56772"/>
    <w:rsid w:val="00137934"/>
    <w:pPr>
      <w:spacing w:after="100" w:line="240" w:lineRule="auto"/>
    </w:pPr>
    <w:rPr>
      <w:rFonts w:ascii="Times New Roman" w:eastAsiaTheme="minorHAnsi" w:hAnsi="Times New Roman" w:cs="Times New Roman"/>
      <w:sz w:val="24"/>
      <w:szCs w:val="24"/>
    </w:rPr>
  </w:style>
  <w:style w:type="paragraph" w:customStyle="1" w:styleId="87976626F37541108B46AA7AF07650FA2">
    <w:name w:val="87976626F37541108B46AA7AF07650FA2"/>
    <w:rsid w:val="00137934"/>
    <w:pPr>
      <w:spacing w:after="100" w:line="240" w:lineRule="auto"/>
    </w:pPr>
    <w:rPr>
      <w:rFonts w:ascii="Times New Roman" w:eastAsiaTheme="minorHAnsi" w:hAnsi="Times New Roman" w:cs="Times New Roman"/>
      <w:sz w:val="24"/>
      <w:szCs w:val="24"/>
    </w:rPr>
  </w:style>
  <w:style w:type="paragraph" w:customStyle="1" w:styleId="26996DFDEB7E491FBC34A3AE99131D9B2">
    <w:name w:val="26996DFDEB7E491FBC34A3AE99131D9B2"/>
    <w:rsid w:val="00137934"/>
    <w:pPr>
      <w:spacing w:after="100" w:line="240" w:lineRule="auto"/>
    </w:pPr>
    <w:rPr>
      <w:rFonts w:ascii="Times New Roman" w:eastAsiaTheme="minorHAnsi" w:hAnsi="Times New Roman" w:cs="Times New Roman"/>
      <w:sz w:val="24"/>
      <w:szCs w:val="24"/>
    </w:rPr>
  </w:style>
  <w:style w:type="paragraph" w:customStyle="1" w:styleId="148B723818A04D46AD846A081158F2932">
    <w:name w:val="148B723818A04D46AD846A081158F2932"/>
    <w:rsid w:val="00137934"/>
    <w:pPr>
      <w:spacing w:after="100" w:line="240" w:lineRule="auto"/>
    </w:pPr>
    <w:rPr>
      <w:rFonts w:ascii="Times New Roman" w:eastAsiaTheme="minorHAnsi" w:hAnsi="Times New Roman" w:cs="Times New Roman"/>
      <w:sz w:val="24"/>
      <w:szCs w:val="24"/>
    </w:rPr>
  </w:style>
  <w:style w:type="paragraph" w:customStyle="1" w:styleId="851854B154A14D99B40CF23E4B04888F2">
    <w:name w:val="851854B154A14D99B40CF23E4B04888F2"/>
    <w:rsid w:val="00137934"/>
    <w:pPr>
      <w:spacing w:after="100" w:line="240" w:lineRule="auto"/>
    </w:pPr>
    <w:rPr>
      <w:rFonts w:ascii="Times New Roman" w:eastAsiaTheme="minorHAnsi" w:hAnsi="Times New Roman" w:cs="Times New Roman"/>
      <w:sz w:val="24"/>
      <w:szCs w:val="24"/>
    </w:rPr>
  </w:style>
  <w:style w:type="paragraph" w:customStyle="1" w:styleId="5EF3248CDB2F45E0BD8F9CBB93E6768D2">
    <w:name w:val="5EF3248CDB2F45E0BD8F9CBB93E6768D2"/>
    <w:rsid w:val="00137934"/>
    <w:pPr>
      <w:spacing w:after="100" w:line="240" w:lineRule="auto"/>
    </w:pPr>
    <w:rPr>
      <w:rFonts w:ascii="Times New Roman" w:eastAsiaTheme="minorHAnsi" w:hAnsi="Times New Roman" w:cs="Times New Roman"/>
      <w:sz w:val="24"/>
      <w:szCs w:val="24"/>
    </w:rPr>
  </w:style>
  <w:style w:type="paragraph" w:customStyle="1" w:styleId="CD3395BA75BC456B8B69F1A1246375782">
    <w:name w:val="CD3395BA75BC456B8B69F1A1246375782"/>
    <w:rsid w:val="00137934"/>
    <w:pPr>
      <w:spacing w:after="100" w:line="240" w:lineRule="auto"/>
    </w:pPr>
    <w:rPr>
      <w:rFonts w:ascii="Times New Roman" w:eastAsiaTheme="minorHAnsi" w:hAnsi="Times New Roman" w:cs="Times New Roman"/>
      <w:sz w:val="24"/>
      <w:szCs w:val="24"/>
    </w:rPr>
  </w:style>
  <w:style w:type="paragraph" w:customStyle="1" w:styleId="3A4AEC46E5604A5587A75D9BFCD25D852">
    <w:name w:val="3A4AEC46E5604A5587A75D9BFCD25D852"/>
    <w:rsid w:val="00137934"/>
    <w:pPr>
      <w:spacing w:after="100" w:line="240" w:lineRule="auto"/>
    </w:pPr>
    <w:rPr>
      <w:rFonts w:ascii="Times New Roman" w:eastAsiaTheme="minorHAnsi" w:hAnsi="Times New Roman" w:cs="Times New Roman"/>
      <w:sz w:val="24"/>
      <w:szCs w:val="24"/>
    </w:rPr>
  </w:style>
  <w:style w:type="paragraph" w:customStyle="1" w:styleId="FEC190EB791C4751A5FC5A8429762BB12">
    <w:name w:val="FEC190EB791C4751A5FC5A8429762BB12"/>
    <w:rsid w:val="00137934"/>
    <w:pPr>
      <w:spacing w:after="100" w:line="240" w:lineRule="auto"/>
    </w:pPr>
    <w:rPr>
      <w:rFonts w:ascii="Times New Roman" w:eastAsiaTheme="minorHAnsi" w:hAnsi="Times New Roman" w:cs="Times New Roman"/>
      <w:sz w:val="24"/>
      <w:szCs w:val="24"/>
    </w:rPr>
  </w:style>
  <w:style w:type="paragraph" w:customStyle="1" w:styleId="7EC0E04011A544ECB2FD8BA8AF357F132">
    <w:name w:val="7EC0E04011A544ECB2FD8BA8AF357F132"/>
    <w:rsid w:val="00137934"/>
    <w:pPr>
      <w:spacing w:after="100" w:line="240" w:lineRule="auto"/>
    </w:pPr>
    <w:rPr>
      <w:rFonts w:ascii="Times New Roman" w:eastAsiaTheme="minorHAnsi" w:hAnsi="Times New Roman" w:cs="Times New Roman"/>
      <w:sz w:val="24"/>
      <w:szCs w:val="24"/>
    </w:rPr>
  </w:style>
  <w:style w:type="paragraph" w:customStyle="1" w:styleId="5A24EAAAD3DC4C22A875A9865DC635C22">
    <w:name w:val="5A24EAAAD3DC4C22A875A9865DC635C22"/>
    <w:rsid w:val="00137934"/>
    <w:pPr>
      <w:spacing w:after="100" w:line="240" w:lineRule="auto"/>
    </w:pPr>
    <w:rPr>
      <w:rFonts w:ascii="Times New Roman" w:eastAsiaTheme="minorHAnsi" w:hAnsi="Times New Roman" w:cs="Times New Roman"/>
      <w:sz w:val="24"/>
      <w:szCs w:val="24"/>
    </w:rPr>
  </w:style>
  <w:style w:type="paragraph" w:customStyle="1" w:styleId="5A1F3BF11F084E9EA53E0B41A05F838E2">
    <w:name w:val="5A1F3BF11F084E9EA53E0B41A05F838E2"/>
    <w:rsid w:val="00137934"/>
    <w:pPr>
      <w:spacing w:after="100" w:line="240" w:lineRule="auto"/>
    </w:pPr>
    <w:rPr>
      <w:rFonts w:ascii="Times New Roman" w:eastAsiaTheme="minorHAnsi" w:hAnsi="Times New Roman" w:cs="Times New Roman"/>
      <w:sz w:val="24"/>
      <w:szCs w:val="24"/>
    </w:rPr>
  </w:style>
  <w:style w:type="paragraph" w:customStyle="1" w:styleId="1DB5E7A7CE0C48C9A3E049760A84E12E2">
    <w:name w:val="1DB5E7A7CE0C48C9A3E049760A84E12E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2">
    <w:name w:val="1A9A5DAB91BD4FCC8E670B14F42056EF2"/>
    <w:rsid w:val="00137934"/>
    <w:pPr>
      <w:spacing w:after="100" w:line="240" w:lineRule="auto"/>
    </w:pPr>
    <w:rPr>
      <w:rFonts w:ascii="Times New Roman" w:eastAsiaTheme="minorHAnsi" w:hAnsi="Times New Roman" w:cs="Times New Roman"/>
      <w:sz w:val="24"/>
      <w:szCs w:val="24"/>
    </w:rPr>
  </w:style>
  <w:style w:type="paragraph" w:customStyle="1" w:styleId="8AF6290B069F4DCF80656E3C0F4CD16A2">
    <w:name w:val="8AF6290B069F4DCF80656E3C0F4CD16A2"/>
    <w:rsid w:val="00137934"/>
    <w:pPr>
      <w:spacing w:after="100" w:line="240" w:lineRule="auto"/>
    </w:pPr>
    <w:rPr>
      <w:rFonts w:ascii="Times New Roman" w:eastAsiaTheme="minorHAnsi" w:hAnsi="Times New Roman" w:cs="Times New Roman"/>
      <w:sz w:val="24"/>
      <w:szCs w:val="24"/>
    </w:rPr>
  </w:style>
  <w:style w:type="paragraph" w:customStyle="1" w:styleId="E403FA9C647345EB8E678D28E6E019E42">
    <w:name w:val="E403FA9C647345EB8E678D28E6E019E42"/>
    <w:rsid w:val="00137934"/>
    <w:pPr>
      <w:spacing w:after="100" w:line="240" w:lineRule="auto"/>
    </w:pPr>
    <w:rPr>
      <w:rFonts w:ascii="Times New Roman" w:eastAsiaTheme="minorHAnsi" w:hAnsi="Times New Roman" w:cs="Times New Roman"/>
      <w:sz w:val="24"/>
      <w:szCs w:val="24"/>
    </w:rPr>
  </w:style>
  <w:style w:type="paragraph" w:customStyle="1" w:styleId="C9FAFA6E3A8E425F8AB10F31744CF39E2">
    <w:name w:val="C9FAFA6E3A8E425F8AB10F31744CF39E2"/>
    <w:rsid w:val="00137934"/>
    <w:pPr>
      <w:spacing w:after="100" w:line="240" w:lineRule="auto"/>
    </w:pPr>
    <w:rPr>
      <w:rFonts w:ascii="Times New Roman" w:eastAsiaTheme="minorHAnsi" w:hAnsi="Times New Roman" w:cs="Times New Roman"/>
      <w:sz w:val="24"/>
      <w:szCs w:val="24"/>
    </w:rPr>
  </w:style>
  <w:style w:type="paragraph" w:customStyle="1" w:styleId="B73B6DAF60494FDF9EC5C043E9F4982D2">
    <w:name w:val="B73B6DAF60494FDF9EC5C043E9F4982D2"/>
    <w:rsid w:val="00137934"/>
    <w:pPr>
      <w:spacing w:after="100" w:line="240" w:lineRule="auto"/>
    </w:pPr>
    <w:rPr>
      <w:rFonts w:ascii="Times New Roman" w:eastAsiaTheme="minorHAnsi" w:hAnsi="Times New Roman" w:cs="Times New Roman"/>
      <w:sz w:val="24"/>
      <w:szCs w:val="24"/>
    </w:rPr>
  </w:style>
  <w:style w:type="paragraph" w:customStyle="1" w:styleId="8D2A3945B4C548E5B8D170C389E564DA2">
    <w:name w:val="8D2A3945B4C548E5B8D170C389E564DA2"/>
    <w:rsid w:val="00137934"/>
    <w:pPr>
      <w:spacing w:after="100" w:line="240" w:lineRule="auto"/>
    </w:pPr>
    <w:rPr>
      <w:rFonts w:ascii="Times New Roman" w:eastAsiaTheme="minorHAnsi" w:hAnsi="Times New Roman" w:cs="Times New Roman"/>
      <w:sz w:val="24"/>
      <w:szCs w:val="24"/>
    </w:rPr>
  </w:style>
  <w:style w:type="paragraph" w:customStyle="1" w:styleId="6425DEAFD56A492D82D6EEF650C3F4DB2">
    <w:name w:val="6425DEAFD56A492D82D6EEF650C3F4DB2"/>
    <w:rsid w:val="00137934"/>
    <w:pPr>
      <w:spacing w:after="100" w:line="240" w:lineRule="auto"/>
    </w:pPr>
    <w:rPr>
      <w:rFonts w:ascii="Times New Roman" w:eastAsiaTheme="minorHAnsi" w:hAnsi="Times New Roman" w:cs="Times New Roman"/>
      <w:sz w:val="24"/>
      <w:szCs w:val="24"/>
    </w:rPr>
  </w:style>
  <w:style w:type="paragraph" w:customStyle="1" w:styleId="68EAB57CD5274175BA56398612E8C0042">
    <w:name w:val="68EAB57CD5274175BA56398612E8C0042"/>
    <w:rsid w:val="00137934"/>
    <w:pPr>
      <w:spacing w:after="100" w:line="240" w:lineRule="auto"/>
    </w:pPr>
    <w:rPr>
      <w:rFonts w:ascii="Times New Roman" w:eastAsiaTheme="minorHAnsi" w:hAnsi="Times New Roman" w:cs="Times New Roman"/>
      <w:sz w:val="24"/>
      <w:szCs w:val="24"/>
    </w:rPr>
  </w:style>
  <w:style w:type="paragraph" w:customStyle="1" w:styleId="1E6E4E72371043A48D625D6FDBF0A9632">
    <w:name w:val="1E6E4E72371043A48D625D6FDBF0A9632"/>
    <w:rsid w:val="00137934"/>
    <w:pPr>
      <w:spacing w:after="100" w:line="240" w:lineRule="auto"/>
    </w:pPr>
    <w:rPr>
      <w:rFonts w:ascii="Times New Roman" w:eastAsiaTheme="minorHAnsi" w:hAnsi="Times New Roman" w:cs="Times New Roman"/>
      <w:sz w:val="24"/>
      <w:szCs w:val="24"/>
    </w:rPr>
  </w:style>
  <w:style w:type="paragraph" w:customStyle="1" w:styleId="95BBEAF51CB441BCB3EE7E5CABB6D4582">
    <w:name w:val="95BBEAF51CB441BCB3EE7E5CABB6D4582"/>
    <w:rsid w:val="00137934"/>
    <w:pPr>
      <w:spacing w:after="100" w:line="240" w:lineRule="auto"/>
    </w:pPr>
    <w:rPr>
      <w:rFonts w:ascii="Times New Roman" w:eastAsiaTheme="minorHAnsi" w:hAnsi="Times New Roman" w:cs="Times New Roman"/>
      <w:sz w:val="24"/>
      <w:szCs w:val="24"/>
    </w:rPr>
  </w:style>
  <w:style w:type="paragraph" w:customStyle="1" w:styleId="9763377871074C18B35A6B212E088D802">
    <w:name w:val="9763377871074C18B35A6B212E088D802"/>
    <w:rsid w:val="00137934"/>
    <w:pPr>
      <w:spacing w:after="100" w:line="240" w:lineRule="auto"/>
    </w:pPr>
    <w:rPr>
      <w:rFonts w:ascii="Times New Roman" w:eastAsiaTheme="minorHAnsi" w:hAnsi="Times New Roman" w:cs="Times New Roman"/>
      <w:sz w:val="24"/>
      <w:szCs w:val="24"/>
    </w:rPr>
  </w:style>
  <w:style w:type="paragraph" w:customStyle="1" w:styleId="4C4BD485B4D34444838D82C80A2FBF332">
    <w:name w:val="4C4BD485B4D34444838D82C80A2FBF332"/>
    <w:rsid w:val="00137934"/>
    <w:pPr>
      <w:spacing w:after="100" w:line="240" w:lineRule="auto"/>
    </w:pPr>
    <w:rPr>
      <w:rFonts w:ascii="Times New Roman" w:eastAsiaTheme="minorHAnsi" w:hAnsi="Times New Roman" w:cs="Times New Roman"/>
      <w:sz w:val="24"/>
      <w:szCs w:val="24"/>
    </w:rPr>
  </w:style>
  <w:style w:type="paragraph" w:customStyle="1" w:styleId="2BDAF33C74434251A327F0BFD1EB54E92">
    <w:name w:val="2BDAF33C74434251A327F0BFD1EB54E92"/>
    <w:rsid w:val="00137934"/>
    <w:pPr>
      <w:spacing w:after="100" w:line="240" w:lineRule="auto"/>
    </w:pPr>
    <w:rPr>
      <w:rFonts w:ascii="Times New Roman" w:eastAsiaTheme="minorHAnsi" w:hAnsi="Times New Roman" w:cs="Times New Roman"/>
      <w:sz w:val="24"/>
      <w:szCs w:val="24"/>
    </w:rPr>
  </w:style>
  <w:style w:type="paragraph" w:customStyle="1" w:styleId="1BC381B8C9ED41A6A0DA37781F04932C2">
    <w:name w:val="1BC381B8C9ED41A6A0DA37781F04932C2"/>
    <w:rsid w:val="00137934"/>
    <w:pPr>
      <w:spacing w:after="100" w:line="240" w:lineRule="auto"/>
    </w:pPr>
    <w:rPr>
      <w:rFonts w:ascii="Times New Roman" w:eastAsiaTheme="minorHAnsi" w:hAnsi="Times New Roman" w:cs="Times New Roman"/>
      <w:sz w:val="24"/>
      <w:szCs w:val="24"/>
    </w:rPr>
  </w:style>
  <w:style w:type="paragraph" w:customStyle="1" w:styleId="585801C89BD340A4842E81910B7915D62">
    <w:name w:val="585801C89BD340A4842E81910B7915D62"/>
    <w:rsid w:val="00137934"/>
    <w:pPr>
      <w:spacing w:after="100" w:line="240" w:lineRule="auto"/>
    </w:pPr>
    <w:rPr>
      <w:rFonts w:ascii="Times New Roman" w:eastAsiaTheme="minorHAnsi" w:hAnsi="Times New Roman" w:cs="Times New Roman"/>
      <w:sz w:val="24"/>
      <w:szCs w:val="24"/>
    </w:rPr>
  </w:style>
  <w:style w:type="paragraph" w:customStyle="1" w:styleId="5F0F90BB971F4CA08104D6CEFD4E05CA2">
    <w:name w:val="5F0F90BB971F4CA08104D6CEFD4E05CA2"/>
    <w:rsid w:val="00137934"/>
    <w:pPr>
      <w:spacing w:after="100" w:line="240" w:lineRule="auto"/>
    </w:pPr>
    <w:rPr>
      <w:rFonts w:ascii="Times New Roman" w:eastAsiaTheme="minorHAnsi" w:hAnsi="Times New Roman" w:cs="Times New Roman"/>
      <w:sz w:val="24"/>
      <w:szCs w:val="24"/>
    </w:rPr>
  </w:style>
  <w:style w:type="paragraph" w:customStyle="1" w:styleId="1D221EF5E9D14CEE9B0880058A9D247B2">
    <w:name w:val="1D221EF5E9D14CEE9B0880058A9D247B2"/>
    <w:rsid w:val="00137934"/>
    <w:pPr>
      <w:spacing w:after="100" w:line="240" w:lineRule="auto"/>
    </w:pPr>
    <w:rPr>
      <w:rFonts w:ascii="Times New Roman" w:eastAsiaTheme="minorHAnsi" w:hAnsi="Times New Roman" w:cs="Times New Roman"/>
      <w:sz w:val="24"/>
      <w:szCs w:val="24"/>
    </w:rPr>
  </w:style>
  <w:style w:type="paragraph" w:customStyle="1" w:styleId="818681A266454BDF8A38D31F9909BD2B2">
    <w:name w:val="818681A266454BDF8A38D31F9909BD2B2"/>
    <w:rsid w:val="00137934"/>
    <w:pPr>
      <w:spacing w:after="100" w:line="240" w:lineRule="auto"/>
    </w:pPr>
    <w:rPr>
      <w:rFonts w:ascii="Times New Roman" w:eastAsiaTheme="minorHAnsi" w:hAnsi="Times New Roman" w:cs="Times New Roman"/>
      <w:sz w:val="24"/>
      <w:szCs w:val="24"/>
    </w:rPr>
  </w:style>
  <w:style w:type="paragraph" w:customStyle="1" w:styleId="D0192751BA7142848836317EFF2096382">
    <w:name w:val="D0192751BA7142848836317EFF2096382"/>
    <w:rsid w:val="00137934"/>
    <w:pPr>
      <w:spacing w:after="100" w:line="240" w:lineRule="auto"/>
    </w:pPr>
    <w:rPr>
      <w:rFonts w:ascii="Times New Roman" w:eastAsiaTheme="minorHAnsi" w:hAnsi="Times New Roman" w:cs="Times New Roman"/>
      <w:sz w:val="24"/>
      <w:szCs w:val="24"/>
    </w:rPr>
  </w:style>
  <w:style w:type="paragraph" w:customStyle="1" w:styleId="FD03967E5BBD4067BF0914B8F7A0550F2">
    <w:name w:val="FD03967E5BBD4067BF0914B8F7A0550F2"/>
    <w:rsid w:val="00137934"/>
    <w:pPr>
      <w:spacing w:after="100" w:line="240" w:lineRule="auto"/>
    </w:pPr>
    <w:rPr>
      <w:rFonts w:ascii="Times New Roman" w:eastAsiaTheme="minorHAnsi" w:hAnsi="Times New Roman" w:cs="Times New Roman"/>
      <w:sz w:val="24"/>
      <w:szCs w:val="24"/>
    </w:rPr>
  </w:style>
  <w:style w:type="paragraph" w:customStyle="1" w:styleId="934B958064074B019C4E56B3829E5A012">
    <w:name w:val="934B958064074B019C4E56B3829E5A012"/>
    <w:rsid w:val="00137934"/>
    <w:pPr>
      <w:spacing w:after="100" w:line="240" w:lineRule="auto"/>
    </w:pPr>
    <w:rPr>
      <w:rFonts w:ascii="Times New Roman" w:eastAsiaTheme="minorHAnsi" w:hAnsi="Times New Roman" w:cs="Times New Roman"/>
      <w:sz w:val="24"/>
      <w:szCs w:val="24"/>
    </w:rPr>
  </w:style>
  <w:style w:type="paragraph" w:customStyle="1" w:styleId="621D60325ACA4811A3C8FC52C53112241">
    <w:name w:val="621D60325ACA4811A3C8FC52C53112241"/>
    <w:rsid w:val="00137934"/>
    <w:pPr>
      <w:spacing w:after="100" w:line="240" w:lineRule="auto"/>
    </w:pPr>
    <w:rPr>
      <w:rFonts w:ascii="Times New Roman" w:eastAsiaTheme="minorHAnsi" w:hAnsi="Times New Roman" w:cs="Times New Roman"/>
      <w:sz w:val="24"/>
      <w:szCs w:val="24"/>
    </w:rPr>
  </w:style>
  <w:style w:type="paragraph" w:customStyle="1" w:styleId="0058DAF1FD1A4CBFBFA035020A3DEE771">
    <w:name w:val="0058DAF1FD1A4CBFBFA035020A3DEE771"/>
    <w:rsid w:val="00137934"/>
    <w:pPr>
      <w:spacing w:after="100" w:line="240" w:lineRule="auto"/>
    </w:pPr>
    <w:rPr>
      <w:rFonts w:ascii="Times New Roman" w:eastAsiaTheme="minorHAnsi" w:hAnsi="Times New Roman" w:cs="Times New Roman"/>
      <w:sz w:val="24"/>
      <w:szCs w:val="24"/>
    </w:rPr>
  </w:style>
  <w:style w:type="paragraph" w:customStyle="1" w:styleId="88F380E0AA494181822260F35ABAFD424">
    <w:name w:val="88F380E0AA494181822260F35ABAFD42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4">
    <w:name w:val="E837F18BCE0C4A54BF1FF440FD994AF9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4">
    <w:name w:val="91C8541A9B994227A353D680CF02856D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4">
    <w:name w:val="8A4A94C2F8104B659EAA1AE651D0AA1D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4">
    <w:name w:val="BCC09F921BE54B1DAF16E9A0C85E624C4"/>
    <w:rsid w:val="0013793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4">
    <w:name w:val="51AB895B8467423B870E3D669BA2E8F74"/>
    <w:rsid w:val="00137934"/>
    <w:pPr>
      <w:spacing w:after="100" w:line="240" w:lineRule="auto"/>
    </w:pPr>
    <w:rPr>
      <w:rFonts w:ascii="Times New Roman" w:eastAsiaTheme="minorHAnsi" w:hAnsi="Times New Roman" w:cs="Times New Roman"/>
      <w:sz w:val="24"/>
      <w:szCs w:val="24"/>
    </w:rPr>
  </w:style>
  <w:style w:type="paragraph" w:customStyle="1" w:styleId="0A29C254263F4018A790F7988EABD9004">
    <w:name w:val="0A29C254263F4018A790F7988EABD9004"/>
    <w:rsid w:val="00137934"/>
    <w:pPr>
      <w:spacing w:after="100" w:line="240" w:lineRule="auto"/>
    </w:pPr>
    <w:rPr>
      <w:rFonts w:ascii="Times New Roman" w:eastAsiaTheme="minorHAnsi" w:hAnsi="Times New Roman" w:cs="Times New Roman"/>
      <w:sz w:val="24"/>
      <w:szCs w:val="24"/>
    </w:rPr>
  </w:style>
  <w:style w:type="paragraph" w:customStyle="1" w:styleId="80E48399FB394F07A10940EA447FA18B4">
    <w:name w:val="80E48399FB394F07A10940EA447FA18B4"/>
    <w:rsid w:val="00137934"/>
    <w:pPr>
      <w:spacing w:after="100" w:line="240" w:lineRule="auto"/>
    </w:pPr>
    <w:rPr>
      <w:rFonts w:ascii="Times New Roman" w:eastAsiaTheme="minorHAnsi" w:hAnsi="Times New Roman" w:cs="Times New Roman"/>
      <w:sz w:val="24"/>
      <w:szCs w:val="24"/>
    </w:rPr>
  </w:style>
  <w:style w:type="paragraph" w:customStyle="1" w:styleId="A39FD8EABA37434282A6BD7AC775F84C4">
    <w:name w:val="A39FD8EABA37434282A6BD7AC775F84C4"/>
    <w:rsid w:val="00137934"/>
    <w:pPr>
      <w:spacing w:after="100" w:line="240" w:lineRule="auto"/>
    </w:pPr>
    <w:rPr>
      <w:rFonts w:ascii="Times New Roman" w:eastAsiaTheme="minorHAnsi" w:hAnsi="Times New Roman" w:cs="Times New Roman"/>
      <w:sz w:val="24"/>
      <w:szCs w:val="24"/>
    </w:rPr>
  </w:style>
  <w:style w:type="paragraph" w:customStyle="1" w:styleId="780BAEE1CD364D8FB3FAD1817E6C813E4">
    <w:name w:val="780BAEE1CD364D8FB3FAD1817E6C813E4"/>
    <w:rsid w:val="00137934"/>
    <w:pPr>
      <w:spacing w:after="100" w:line="240" w:lineRule="auto"/>
    </w:pPr>
    <w:rPr>
      <w:rFonts w:ascii="Times New Roman" w:eastAsiaTheme="minorHAnsi" w:hAnsi="Times New Roman" w:cs="Times New Roman"/>
      <w:sz w:val="24"/>
      <w:szCs w:val="24"/>
    </w:rPr>
  </w:style>
  <w:style w:type="paragraph" w:customStyle="1" w:styleId="DE66441FB40D45C3B84DBCC8C0B914B94">
    <w:name w:val="DE66441FB40D45C3B84DBCC8C0B914B94"/>
    <w:rsid w:val="00137934"/>
    <w:pPr>
      <w:spacing w:after="100" w:line="240" w:lineRule="auto"/>
    </w:pPr>
    <w:rPr>
      <w:rFonts w:ascii="Times New Roman" w:eastAsiaTheme="minorHAnsi" w:hAnsi="Times New Roman" w:cs="Times New Roman"/>
      <w:sz w:val="24"/>
      <w:szCs w:val="24"/>
    </w:rPr>
  </w:style>
  <w:style w:type="paragraph" w:customStyle="1" w:styleId="98031EDFA6F44EC3A95261EEEFA611D84">
    <w:name w:val="98031EDFA6F44EC3A95261EEEFA611D84"/>
    <w:rsid w:val="00137934"/>
    <w:pPr>
      <w:spacing w:after="100" w:line="240" w:lineRule="auto"/>
    </w:pPr>
    <w:rPr>
      <w:rFonts w:ascii="Times New Roman" w:eastAsiaTheme="minorHAnsi" w:hAnsi="Times New Roman" w:cs="Times New Roman"/>
      <w:sz w:val="24"/>
      <w:szCs w:val="24"/>
    </w:rPr>
  </w:style>
  <w:style w:type="paragraph" w:customStyle="1" w:styleId="ADD99607C9C34EA4978248DB5B6CBB314">
    <w:name w:val="ADD99607C9C34EA4978248DB5B6CBB314"/>
    <w:rsid w:val="00137934"/>
    <w:pPr>
      <w:spacing w:after="100" w:line="240" w:lineRule="auto"/>
    </w:pPr>
    <w:rPr>
      <w:rFonts w:ascii="Times New Roman" w:eastAsiaTheme="minorHAnsi" w:hAnsi="Times New Roman" w:cs="Times New Roman"/>
      <w:sz w:val="24"/>
      <w:szCs w:val="24"/>
    </w:rPr>
  </w:style>
  <w:style w:type="paragraph" w:customStyle="1" w:styleId="2356AFE943F74AEDBC2F158BCAEC4C8E4">
    <w:name w:val="2356AFE943F74AEDBC2F158BCAEC4C8E4"/>
    <w:rsid w:val="00137934"/>
    <w:pPr>
      <w:spacing w:after="100" w:line="240" w:lineRule="auto"/>
    </w:pPr>
    <w:rPr>
      <w:rFonts w:ascii="Times New Roman" w:eastAsiaTheme="minorHAnsi" w:hAnsi="Times New Roman" w:cs="Times New Roman"/>
      <w:sz w:val="24"/>
      <w:szCs w:val="24"/>
    </w:rPr>
  </w:style>
  <w:style w:type="paragraph" w:customStyle="1" w:styleId="EE2297AF69334AEDB6A00F9F6ABC38204">
    <w:name w:val="EE2297AF69334AEDB6A00F9F6ABC38204"/>
    <w:rsid w:val="00137934"/>
    <w:pPr>
      <w:spacing w:after="100" w:line="240" w:lineRule="auto"/>
    </w:pPr>
    <w:rPr>
      <w:rFonts w:ascii="Times New Roman" w:eastAsiaTheme="minorHAnsi" w:hAnsi="Times New Roman" w:cs="Times New Roman"/>
      <w:sz w:val="24"/>
      <w:szCs w:val="24"/>
    </w:rPr>
  </w:style>
  <w:style w:type="paragraph" w:customStyle="1" w:styleId="D74F0E662751487FA28FCD1E231A90044">
    <w:name w:val="D74F0E662751487FA28FCD1E231A90044"/>
    <w:rsid w:val="00137934"/>
    <w:pPr>
      <w:spacing w:after="100" w:line="240" w:lineRule="auto"/>
    </w:pPr>
    <w:rPr>
      <w:rFonts w:ascii="Times New Roman" w:eastAsiaTheme="minorHAnsi" w:hAnsi="Times New Roman" w:cs="Times New Roman"/>
      <w:sz w:val="24"/>
      <w:szCs w:val="24"/>
    </w:rPr>
  </w:style>
  <w:style w:type="paragraph" w:customStyle="1" w:styleId="009D7B260C674ADFA3643A952EEA06094">
    <w:name w:val="009D7B260C674ADFA3643A952EEA06094"/>
    <w:rsid w:val="00137934"/>
    <w:pPr>
      <w:spacing w:after="100" w:line="240" w:lineRule="auto"/>
    </w:pPr>
    <w:rPr>
      <w:rFonts w:ascii="Times New Roman" w:eastAsiaTheme="minorHAnsi" w:hAnsi="Times New Roman" w:cs="Times New Roman"/>
      <w:sz w:val="24"/>
      <w:szCs w:val="24"/>
    </w:rPr>
  </w:style>
  <w:style w:type="paragraph" w:customStyle="1" w:styleId="DB4691E81DC449F6A25AB6CA7614B5C54">
    <w:name w:val="DB4691E81DC449F6A25AB6CA7614B5C54"/>
    <w:rsid w:val="00137934"/>
    <w:pPr>
      <w:spacing w:after="100" w:line="240" w:lineRule="auto"/>
    </w:pPr>
    <w:rPr>
      <w:rFonts w:ascii="Times New Roman" w:eastAsiaTheme="minorHAnsi" w:hAnsi="Times New Roman" w:cs="Times New Roman"/>
      <w:sz w:val="24"/>
      <w:szCs w:val="24"/>
    </w:rPr>
  </w:style>
  <w:style w:type="paragraph" w:customStyle="1" w:styleId="B309BD84C24F4C9E9FBF58A658F5FC7A4">
    <w:name w:val="B309BD84C24F4C9E9FBF58A658F5FC7A4"/>
    <w:rsid w:val="00137934"/>
    <w:pPr>
      <w:spacing w:after="100" w:line="240" w:lineRule="auto"/>
    </w:pPr>
    <w:rPr>
      <w:rFonts w:ascii="Times New Roman" w:eastAsiaTheme="minorHAnsi" w:hAnsi="Times New Roman" w:cs="Times New Roman"/>
      <w:sz w:val="24"/>
      <w:szCs w:val="24"/>
    </w:rPr>
  </w:style>
  <w:style w:type="paragraph" w:customStyle="1" w:styleId="F08981EECAB34898A41E70D53F4531AC4">
    <w:name w:val="F08981EECAB34898A41E70D53F4531AC4"/>
    <w:rsid w:val="00137934"/>
    <w:pPr>
      <w:spacing w:after="100" w:line="240" w:lineRule="auto"/>
    </w:pPr>
    <w:rPr>
      <w:rFonts w:ascii="Times New Roman" w:eastAsiaTheme="minorHAnsi" w:hAnsi="Times New Roman" w:cs="Times New Roman"/>
      <w:sz w:val="24"/>
      <w:szCs w:val="24"/>
    </w:rPr>
  </w:style>
  <w:style w:type="paragraph" w:customStyle="1" w:styleId="136BEB0666004E79B616C5992049BA284">
    <w:name w:val="136BEB0666004E79B616C5992049BA284"/>
    <w:rsid w:val="00137934"/>
    <w:pPr>
      <w:spacing w:after="100" w:line="240" w:lineRule="auto"/>
    </w:pPr>
    <w:rPr>
      <w:rFonts w:ascii="Times New Roman" w:eastAsiaTheme="minorHAnsi" w:hAnsi="Times New Roman" w:cs="Times New Roman"/>
      <w:sz w:val="24"/>
      <w:szCs w:val="24"/>
    </w:rPr>
  </w:style>
  <w:style w:type="paragraph" w:customStyle="1" w:styleId="0569B97422CF48208A990A941C0C46284">
    <w:name w:val="0569B97422CF48208A990A941C0C46284"/>
    <w:rsid w:val="00137934"/>
    <w:pPr>
      <w:spacing w:after="100" w:line="240" w:lineRule="auto"/>
    </w:pPr>
    <w:rPr>
      <w:rFonts w:ascii="Times New Roman" w:eastAsiaTheme="minorHAnsi" w:hAnsi="Times New Roman" w:cs="Times New Roman"/>
      <w:sz w:val="24"/>
      <w:szCs w:val="24"/>
    </w:rPr>
  </w:style>
  <w:style w:type="paragraph" w:customStyle="1" w:styleId="7747AC3701614DF2B27345B9AED43A054">
    <w:name w:val="7747AC3701614DF2B27345B9AED43A054"/>
    <w:rsid w:val="00137934"/>
    <w:pPr>
      <w:spacing w:after="100" w:line="240" w:lineRule="auto"/>
    </w:pPr>
    <w:rPr>
      <w:rFonts w:ascii="Times New Roman" w:eastAsiaTheme="minorHAnsi" w:hAnsi="Times New Roman" w:cs="Times New Roman"/>
      <w:sz w:val="24"/>
      <w:szCs w:val="24"/>
    </w:rPr>
  </w:style>
  <w:style w:type="paragraph" w:customStyle="1" w:styleId="9B6D0F423B1E45149D3841EFADA795414">
    <w:name w:val="9B6D0F423B1E45149D3841EFADA795414"/>
    <w:rsid w:val="00137934"/>
    <w:pPr>
      <w:spacing w:after="100" w:line="240" w:lineRule="auto"/>
    </w:pPr>
    <w:rPr>
      <w:rFonts w:ascii="Times New Roman" w:eastAsiaTheme="minorHAnsi" w:hAnsi="Times New Roman" w:cs="Times New Roman"/>
      <w:sz w:val="24"/>
      <w:szCs w:val="24"/>
    </w:rPr>
  </w:style>
  <w:style w:type="paragraph" w:customStyle="1" w:styleId="D436FD76169643E5A23AB0AC364543DF4">
    <w:name w:val="D436FD76169643E5A23AB0AC364543DF4"/>
    <w:rsid w:val="00137934"/>
    <w:pPr>
      <w:spacing w:after="100" w:line="240" w:lineRule="auto"/>
    </w:pPr>
    <w:rPr>
      <w:rFonts w:ascii="Times New Roman" w:eastAsiaTheme="minorHAnsi" w:hAnsi="Times New Roman" w:cs="Times New Roman"/>
      <w:sz w:val="24"/>
      <w:szCs w:val="24"/>
    </w:rPr>
  </w:style>
  <w:style w:type="paragraph" w:customStyle="1" w:styleId="57D48B27C9B346DE8BA45A595A38807E4">
    <w:name w:val="57D48B27C9B346DE8BA45A595A38807E4"/>
    <w:rsid w:val="00137934"/>
    <w:pPr>
      <w:spacing w:after="100" w:line="240" w:lineRule="auto"/>
    </w:pPr>
    <w:rPr>
      <w:rFonts w:ascii="Times New Roman" w:eastAsiaTheme="minorHAnsi" w:hAnsi="Times New Roman" w:cs="Times New Roman"/>
      <w:sz w:val="24"/>
      <w:szCs w:val="24"/>
    </w:rPr>
  </w:style>
  <w:style w:type="paragraph" w:customStyle="1" w:styleId="78BF4377772745699244505866E0BEF44">
    <w:name w:val="78BF4377772745699244505866E0BEF44"/>
    <w:rsid w:val="00137934"/>
    <w:pPr>
      <w:spacing w:after="100" w:line="240" w:lineRule="auto"/>
    </w:pPr>
    <w:rPr>
      <w:rFonts w:ascii="Times New Roman" w:eastAsiaTheme="minorHAnsi" w:hAnsi="Times New Roman" w:cs="Times New Roman"/>
      <w:sz w:val="24"/>
      <w:szCs w:val="24"/>
    </w:rPr>
  </w:style>
  <w:style w:type="paragraph" w:customStyle="1" w:styleId="4724DF018511480E8D3E110D6C74B08D4">
    <w:name w:val="4724DF018511480E8D3E110D6C74B08D4"/>
    <w:rsid w:val="00137934"/>
    <w:pPr>
      <w:spacing w:after="100" w:line="240" w:lineRule="auto"/>
    </w:pPr>
    <w:rPr>
      <w:rFonts w:ascii="Times New Roman" w:eastAsiaTheme="minorHAnsi" w:hAnsi="Times New Roman" w:cs="Times New Roman"/>
      <w:sz w:val="24"/>
      <w:szCs w:val="24"/>
    </w:rPr>
  </w:style>
  <w:style w:type="paragraph" w:customStyle="1" w:styleId="4ECCAED3F26343428FFE9ACFC02E74E84">
    <w:name w:val="4ECCAED3F26343428FFE9ACFC02E74E84"/>
    <w:rsid w:val="00137934"/>
    <w:pPr>
      <w:spacing w:after="100" w:line="240" w:lineRule="auto"/>
    </w:pPr>
    <w:rPr>
      <w:rFonts w:ascii="Times New Roman" w:eastAsiaTheme="minorHAnsi" w:hAnsi="Times New Roman" w:cs="Times New Roman"/>
      <w:sz w:val="24"/>
      <w:szCs w:val="24"/>
    </w:rPr>
  </w:style>
  <w:style w:type="paragraph" w:customStyle="1" w:styleId="840962F86C8E49D2991A6B96F4E602674">
    <w:name w:val="840962F86C8E49D2991A6B96F4E602674"/>
    <w:rsid w:val="00137934"/>
    <w:pPr>
      <w:spacing w:after="100" w:line="240" w:lineRule="auto"/>
    </w:pPr>
    <w:rPr>
      <w:rFonts w:ascii="Times New Roman" w:eastAsiaTheme="minorHAnsi" w:hAnsi="Times New Roman" w:cs="Times New Roman"/>
      <w:sz w:val="24"/>
      <w:szCs w:val="24"/>
    </w:rPr>
  </w:style>
  <w:style w:type="paragraph" w:customStyle="1" w:styleId="67180C13A6DC4840AC8B1565A70397714">
    <w:name w:val="67180C13A6DC4840AC8B1565A70397714"/>
    <w:rsid w:val="00137934"/>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4">
    <w:name w:val="637BB1CAA5F2403ABC15E92F5648672D4"/>
    <w:rsid w:val="00137934"/>
    <w:pPr>
      <w:spacing w:after="100" w:line="240" w:lineRule="auto"/>
    </w:pPr>
    <w:rPr>
      <w:rFonts w:ascii="Times New Roman" w:eastAsiaTheme="minorHAnsi" w:hAnsi="Times New Roman" w:cs="Times New Roman"/>
      <w:sz w:val="24"/>
      <w:szCs w:val="24"/>
    </w:rPr>
  </w:style>
  <w:style w:type="paragraph" w:customStyle="1" w:styleId="21EC1EF24BF242A7AAB2D7E28BA6DF634">
    <w:name w:val="21EC1EF24BF242A7AAB2D7E28BA6DF634"/>
    <w:rsid w:val="00137934"/>
    <w:pPr>
      <w:spacing w:after="100" w:line="240" w:lineRule="auto"/>
    </w:pPr>
    <w:rPr>
      <w:rFonts w:ascii="Times New Roman" w:eastAsiaTheme="minorHAnsi" w:hAnsi="Times New Roman" w:cs="Times New Roman"/>
      <w:sz w:val="24"/>
      <w:szCs w:val="24"/>
    </w:rPr>
  </w:style>
  <w:style w:type="paragraph" w:customStyle="1" w:styleId="EEA2D3C6335442C0AD75427B1B60A0DF4">
    <w:name w:val="EEA2D3C6335442C0AD75427B1B60A0DF4"/>
    <w:rsid w:val="00137934"/>
    <w:pPr>
      <w:spacing w:after="100" w:line="240" w:lineRule="auto"/>
    </w:pPr>
    <w:rPr>
      <w:rFonts w:ascii="Times New Roman" w:eastAsiaTheme="minorHAnsi" w:hAnsi="Times New Roman" w:cs="Times New Roman"/>
      <w:sz w:val="24"/>
      <w:szCs w:val="24"/>
    </w:rPr>
  </w:style>
  <w:style w:type="paragraph" w:customStyle="1" w:styleId="895241DDEF8647D3A72FD5A2BB05D54E4">
    <w:name w:val="895241DDEF8647D3A72FD5A2BB05D54E4"/>
    <w:rsid w:val="00137934"/>
    <w:pPr>
      <w:spacing w:after="100" w:line="240" w:lineRule="auto"/>
    </w:pPr>
    <w:rPr>
      <w:rFonts w:ascii="Times New Roman" w:eastAsiaTheme="minorHAnsi" w:hAnsi="Times New Roman" w:cs="Times New Roman"/>
      <w:sz w:val="24"/>
      <w:szCs w:val="24"/>
    </w:rPr>
  </w:style>
  <w:style w:type="paragraph" w:customStyle="1" w:styleId="C310472DE28C4C25962BB362EE3155E64">
    <w:name w:val="C310472DE28C4C25962BB362EE3155E64"/>
    <w:rsid w:val="00137934"/>
    <w:pPr>
      <w:spacing w:after="100" w:line="240" w:lineRule="auto"/>
    </w:pPr>
    <w:rPr>
      <w:rFonts w:ascii="Times New Roman" w:eastAsiaTheme="minorHAnsi" w:hAnsi="Times New Roman" w:cs="Times New Roman"/>
      <w:sz w:val="24"/>
      <w:szCs w:val="24"/>
    </w:rPr>
  </w:style>
  <w:style w:type="paragraph" w:customStyle="1" w:styleId="4B00C1A4328F4DF8BAA2D067DDA920CE4">
    <w:name w:val="4B00C1A4328F4DF8BAA2D067DDA920CE4"/>
    <w:rsid w:val="00137934"/>
    <w:pPr>
      <w:spacing w:after="100" w:line="240" w:lineRule="auto"/>
    </w:pPr>
    <w:rPr>
      <w:rFonts w:ascii="Times New Roman" w:eastAsiaTheme="minorHAnsi" w:hAnsi="Times New Roman" w:cs="Times New Roman"/>
      <w:sz w:val="24"/>
      <w:szCs w:val="24"/>
    </w:rPr>
  </w:style>
  <w:style w:type="paragraph" w:customStyle="1" w:styleId="A6EEB70F4ECC491A84505452C2E708F14">
    <w:name w:val="A6EEB70F4ECC491A84505452C2E708F14"/>
    <w:rsid w:val="00137934"/>
    <w:pPr>
      <w:spacing w:after="100" w:line="240" w:lineRule="auto"/>
    </w:pPr>
    <w:rPr>
      <w:rFonts w:ascii="Times New Roman" w:eastAsiaTheme="minorHAnsi" w:hAnsi="Times New Roman" w:cs="Times New Roman"/>
      <w:sz w:val="24"/>
      <w:szCs w:val="24"/>
    </w:rPr>
  </w:style>
  <w:style w:type="paragraph" w:customStyle="1" w:styleId="37229F7D6AE64EBA84790C24157153FF4">
    <w:name w:val="37229F7D6AE64EBA84790C24157153FF4"/>
    <w:rsid w:val="00137934"/>
    <w:pPr>
      <w:spacing w:after="100" w:line="240" w:lineRule="auto"/>
    </w:pPr>
    <w:rPr>
      <w:rFonts w:ascii="Times New Roman" w:eastAsiaTheme="minorHAnsi" w:hAnsi="Times New Roman" w:cs="Times New Roman"/>
      <w:sz w:val="24"/>
      <w:szCs w:val="24"/>
    </w:rPr>
  </w:style>
  <w:style w:type="paragraph" w:customStyle="1" w:styleId="8A1A9E2E1BB8474D889F968B92E8E9CD4">
    <w:name w:val="8A1A9E2E1BB8474D889F968B92E8E9CD4"/>
    <w:rsid w:val="00137934"/>
    <w:pPr>
      <w:spacing w:after="100" w:line="240" w:lineRule="auto"/>
    </w:pPr>
    <w:rPr>
      <w:rFonts w:ascii="Times New Roman" w:eastAsiaTheme="minorHAnsi" w:hAnsi="Times New Roman" w:cs="Times New Roman"/>
      <w:sz w:val="24"/>
      <w:szCs w:val="24"/>
    </w:rPr>
  </w:style>
  <w:style w:type="paragraph" w:customStyle="1" w:styleId="44FDCF15F74A40BCBCC13E953E65470D4">
    <w:name w:val="44FDCF15F74A40BCBCC13E953E65470D4"/>
    <w:rsid w:val="00137934"/>
    <w:pPr>
      <w:spacing w:after="100" w:line="240" w:lineRule="auto"/>
    </w:pPr>
    <w:rPr>
      <w:rFonts w:ascii="Times New Roman" w:eastAsiaTheme="minorHAnsi" w:hAnsi="Times New Roman" w:cs="Times New Roman"/>
      <w:sz w:val="24"/>
      <w:szCs w:val="24"/>
    </w:rPr>
  </w:style>
  <w:style w:type="paragraph" w:customStyle="1" w:styleId="EE049A2234024A1E892755765673FD4C4">
    <w:name w:val="EE049A2234024A1E892755765673FD4C4"/>
    <w:rsid w:val="00137934"/>
    <w:pPr>
      <w:spacing w:after="100" w:line="240" w:lineRule="auto"/>
    </w:pPr>
    <w:rPr>
      <w:rFonts w:ascii="Times New Roman" w:eastAsiaTheme="minorHAnsi" w:hAnsi="Times New Roman" w:cs="Times New Roman"/>
      <w:sz w:val="24"/>
      <w:szCs w:val="24"/>
    </w:rPr>
  </w:style>
  <w:style w:type="paragraph" w:customStyle="1" w:styleId="CA838C93ECD14C08B78D62BE9B647B474">
    <w:name w:val="CA838C93ECD14C08B78D62BE9B647B474"/>
    <w:rsid w:val="00137934"/>
    <w:pPr>
      <w:spacing w:after="100" w:line="240" w:lineRule="auto"/>
    </w:pPr>
    <w:rPr>
      <w:rFonts w:ascii="Times New Roman" w:eastAsiaTheme="minorHAnsi" w:hAnsi="Times New Roman" w:cs="Times New Roman"/>
      <w:sz w:val="24"/>
      <w:szCs w:val="24"/>
    </w:rPr>
  </w:style>
  <w:style w:type="paragraph" w:customStyle="1" w:styleId="83DA3A32072A42A48F5C9EFF1BF98E6C4">
    <w:name w:val="83DA3A32072A42A48F5C9EFF1BF98E6C4"/>
    <w:rsid w:val="00137934"/>
    <w:pPr>
      <w:spacing w:after="100" w:line="240" w:lineRule="auto"/>
    </w:pPr>
    <w:rPr>
      <w:rFonts w:ascii="Times New Roman" w:eastAsiaTheme="minorHAnsi" w:hAnsi="Times New Roman" w:cs="Times New Roman"/>
      <w:sz w:val="24"/>
      <w:szCs w:val="24"/>
    </w:rPr>
  </w:style>
  <w:style w:type="paragraph" w:customStyle="1" w:styleId="A5439EE1240D4F2987267FFD940CBF334">
    <w:name w:val="A5439EE1240D4F2987267FFD940CBF334"/>
    <w:rsid w:val="00137934"/>
    <w:pPr>
      <w:spacing w:after="100" w:line="240" w:lineRule="auto"/>
    </w:pPr>
    <w:rPr>
      <w:rFonts w:ascii="Times New Roman" w:eastAsiaTheme="minorHAnsi" w:hAnsi="Times New Roman" w:cs="Times New Roman"/>
      <w:sz w:val="24"/>
      <w:szCs w:val="24"/>
    </w:rPr>
  </w:style>
  <w:style w:type="paragraph" w:customStyle="1" w:styleId="34975A9D5D4A4B24875D3616D5A3A3733">
    <w:name w:val="34975A9D5D4A4B24875D3616D5A3A3733"/>
    <w:rsid w:val="00137934"/>
    <w:pPr>
      <w:spacing w:after="100" w:line="240" w:lineRule="auto"/>
    </w:pPr>
    <w:rPr>
      <w:rFonts w:ascii="Times New Roman" w:eastAsiaTheme="minorHAnsi" w:hAnsi="Times New Roman" w:cs="Times New Roman"/>
      <w:sz w:val="24"/>
      <w:szCs w:val="24"/>
    </w:rPr>
  </w:style>
  <w:style w:type="paragraph" w:customStyle="1" w:styleId="CF906E7A0AE149E79238F5EE3686FCFF3">
    <w:name w:val="CF906E7A0AE149E79238F5EE3686FCFF3"/>
    <w:rsid w:val="00137934"/>
    <w:pPr>
      <w:spacing w:after="100" w:line="240" w:lineRule="auto"/>
    </w:pPr>
    <w:rPr>
      <w:rFonts w:ascii="Times New Roman" w:eastAsiaTheme="minorHAnsi" w:hAnsi="Times New Roman" w:cs="Times New Roman"/>
      <w:sz w:val="24"/>
      <w:szCs w:val="24"/>
    </w:rPr>
  </w:style>
  <w:style w:type="paragraph" w:customStyle="1" w:styleId="1B0D0DB7A48F42AEB6BBE32DCAF2185B3">
    <w:name w:val="1B0D0DB7A48F42AEB6BBE32DCAF2185B3"/>
    <w:rsid w:val="00137934"/>
    <w:pPr>
      <w:spacing w:after="100" w:line="240" w:lineRule="auto"/>
    </w:pPr>
    <w:rPr>
      <w:rFonts w:ascii="Times New Roman" w:eastAsiaTheme="minorHAnsi" w:hAnsi="Times New Roman" w:cs="Times New Roman"/>
      <w:sz w:val="24"/>
      <w:szCs w:val="24"/>
    </w:rPr>
  </w:style>
  <w:style w:type="paragraph" w:customStyle="1" w:styleId="6E15C9D82AFE4068B30218D8E9A05B283">
    <w:name w:val="6E15C9D82AFE4068B30218D8E9A05B283"/>
    <w:rsid w:val="00137934"/>
    <w:pPr>
      <w:spacing w:after="100" w:line="240" w:lineRule="auto"/>
    </w:pPr>
    <w:rPr>
      <w:rFonts w:ascii="Times New Roman" w:eastAsiaTheme="minorHAnsi" w:hAnsi="Times New Roman" w:cs="Times New Roman"/>
      <w:sz w:val="24"/>
      <w:szCs w:val="24"/>
    </w:rPr>
  </w:style>
  <w:style w:type="paragraph" w:customStyle="1" w:styleId="69C43850E0804251B20C100F7B31EEC93">
    <w:name w:val="69C43850E0804251B20C100F7B31EEC93"/>
    <w:rsid w:val="00137934"/>
    <w:pPr>
      <w:spacing w:after="100" w:line="240" w:lineRule="auto"/>
    </w:pPr>
    <w:rPr>
      <w:rFonts w:ascii="Times New Roman" w:eastAsiaTheme="minorHAnsi" w:hAnsi="Times New Roman" w:cs="Times New Roman"/>
      <w:sz w:val="24"/>
      <w:szCs w:val="24"/>
    </w:rPr>
  </w:style>
  <w:style w:type="paragraph" w:customStyle="1" w:styleId="77FC0A65F7CD4818A6FB431F81465DFC3">
    <w:name w:val="77FC0A65F7CD4818A6FB431F81465DFC3"/>
    <w:rsid w:val="00137934"/>
    <w:pPr>
      <w:spacing w:after="100" w:line="240" w:lineRule="auto"/>
    </w:pPr>
    <w:rPr>
      <w:rFonts w:ascii="Times New Roman" w:eastAsiaTheme="minorHAnsi" w:hAnsi="Times New Roman" w:cs="Times New Roman"/>
      <w:sz w:val="24"/>
      <w:szCs w:val="24"/>
    </w:rPr>
  </w:style>
  <w:style w:type="paragraph" w:customStyle="1" w:styleId="53E63DECDB6C4EC7A1D8E38393720E583">
    <w:name w:val="53E63DECDB6C4EC7A1D8E38393720E583"/>
    <w:rsid w:val="00137934"/>
    <w:pPr>
      <w:spacing w:after="100" w:line="240" w:lineRule="auto"/>
    </w:pPr>
    <w:rPr>
      <w:rFonts w:ascii="Times New Roman" w:eastAsiaTheme="minorHAnsi" w:hAnsi="Times New Roman" w:cs="Times New Roman"/>
      <w:sz w:val="24"/>
      <w:szCs w:val="24"/>
    </w:rPr>
  </w:style>
  <w:style w:type="paragraph" w:customStyle="1" w:styleId="6A5309AFEBEB45EB85FFC7768E3B56773">
    <w:name w:val="6A5309AFEBEB45EB85FFC7768E3B56773"/>
    <w:rsid w:val="00137934"/>
    <w:pPr>
      <w:spacing w:after="100" w:line="240" w:lineRule="auto"/>
    </w:pPr>
    <w:rPr>
      <w:rFonts w:ascii="Times New Roman" w:eastAsiaTheme="minorHAnsi" w:hAnsi="Times New Roman" w:cs="Times New Roman"/>
      <w:sz w:val="24"/>
      <w:szCs w:val="24"/>
    </w:rPr>
  </w:style>
  <w:style w:type="paragraph" w:customStyle="1" w:styleId="87976626F37541108B46AA7AF07650FA3">
    <w:name w:val="87976626F37541108B46AA7AF07650FA3"/>
    <w:rsid w:val="00137934"/>
    <w:pPr>
      <w:spacing w:after="100" w:line="240" w:lineRule="auto"/>
    </w:pPr>
    <w:rPr>
      <w:rFonts w:ascii="Times New Roman" w:eastAsiaTheme="minorHAnsi" w:hAnsi="Times New Roman" w:cs="Times New Roman"/>
      <w:sz w:val="24"/>
      <w:szCs w:val="24"/>
    </w:rPr>
  </w:style>
  <w:style w:type="paragraph" w:customStyle="1" w:styleId="26996DFDEB7E491FBC34A3AE99131D9B3">
    <w:name w:val="26996DFDEB7E491FBC34A3AE99131D9B3"/>
    <w:rsid w:val="00137934"/>
    <w:pPr>
      <w:spacing w:after="100" w:line="240" w:lineRule="auto"/>
    </w:pPr>
    <w:rPr>
      <w:rFonts w:ascii="Times New Roman" w:eastAsiaTheme="minorHAnsi" w:hAnsi="Times New Roman" w:cs="Times New Roman"/>
      <w:sz w:val="24"/>
      <w:szCs w:val="24"/>
    </w:rPr>
  </w:style>
  <w:style w:type="paragraph" w:customStyle="1" w:styleId="148B723818A04D46AD846A081158F2933">
    <w:name w:val="148B723818A04D46AD846A081158F2933"/>
    <w:rsid w:val="00137934"/>
    <w:pPr>
      <w:spacing w:after="100" w:line="240" w:lineRule="auto"/>
    </w:pPr>
    <w:rPr>
      <w:rFonts w:ascii="Times New Roman" w:eastAsiaTheme="minorHAnsi" w:hAnsi="Times New Roman" w:cs="Times New Roman"/>
      <w:sz w:val="24"/>
      <w:szCs w:val="24"/>
    </w:rPr>
  </w:style>
  <w:style w:type="paragraph" w:customStyle="1" w:styleId="851854B154A14D99B40CF23E4B04888F3">
    <w:name w:val="851854B154A14D99B40CF23E4B04888F3"/>
    <w:rsid w:val="00137934"/>
    <w:pPr>
      <w:spacing w:after="100" w:line="240" w:lineRule="auto"/>
    </w:pPr>
    <w:rPr>
      <w:rFonts w:ascii="Times New Roman" w:eastAsiaTheme="minorHAnsi" w:hAnsi="Times New Roman" w:cs="Times New Roman"/>
      <w:sz w:val="24"/>
      <w:szCs w:val="24"/>
    </w:rPr>
  </w:style>
  <w:style w:type="paragraph" w:customStyle="1" w:styleId="5EF3248CDB2F45E0BD8F9CBB93E6768D3">
    <w:name w:val="5EF3248CDB2F45E0BD8F9CBB93E6768D3"/>
    <w:rsid w:val="00137934"/>
    <w:pPr>
      <w:spacing w:after="100" w:line="240" w:lineRule="auto"/>
    </w:pPr>
    <w:rPr>
      <w:rFonts w:ascii="Times New Roman" w:eastAsiaTheme="minorHAnsi" w:hAnsi="Times New Roman" w:cs="Times New Roman"/>
      <w:sz w:val="24"/>
      <w:szCs w:val="24"/>
    </w:rPr>
  </w:style>
  <w:style w:type="paragraph" w:customStyle="1" w:styleId="CD3395BA75BC456B8B69F1A1246375783">
    <w:name w:val="CD3395BA75BC456B8B69F1A1246375783"/>
    <w:rsid w:val="00137934"/>
    <w:pPr>
      <w:spacing w:after="100" w:line="240" w:lineRule="auto"/>
    </w:pPr>
    <w:rPr>
      <w:rFonts w:ascii="Times New Roman" w:eastAsiaTheme="minorHAnsi" w:hAnsi="Times New Roman" w:cs="Times New Roman"/>
      <w:sz w:val="24"/>
      <w:szCs w:val="24"/>
    </w:rPr>
  </w:style>
  <w:style w:type="paragraph" w:customStyle="1" w:styleId="3A4AEC46E5604A5587A75D9BFCD25D853">
    <w:name w:val="3A4AEC46E5604A5587A75D9BFCD25D853"/>
    <w:rsid w:val="00137934"/>
    <w:pPr>
      <w:spacing w:after="100" w:line="240" w:lineRule="auto"/>
    </w:pPr>
    <w:rPr>
      <w:rFonts w:ascii="Times New Roman" w:eastAsiaTheme="minorHAnsi" w:hAnsi="Times New Roman" w:cs="Times New Roman"/>
      <w:sz w:val="24"/>
      <w:szCs w:val="24"/>
    </w:rPr>
  </w:style>
  <w:style w:type="paragraph" w:customStyle="1" w:styleId="FEC190EB791C4751A5FC5A8429762BB13">
    <w:name w:val="FEC190EB791C4751A5FC5A8429762BB13"/>
    <w:rsid w:val="00137934"/>
    <w:pPr>
      <w:spacing w:after="100" w:line="240" w:lineRule="auto"/>
    </w:pPr>
    <w:rPr>
      <w:rFonts w:ascii="Times New Roman" w:eastAsiaTheme="minorHAnsi" w:hAnsi="Times New Roman" w:cs="Times New Roman"/>
      <w:sz w:val="24"/>
      <w:szCs w:val="24"/>
    </w:rPr>
  </w:style>
  <w:style w:type="paragraph" w:customStyle="1" w:styleId="7EC0E04011A544ECB2FD8BA8AF357F133">
    <w:name w:val="7EC0E04011A544ECB2FD8BA8AF357F133"/>
    <w:rsid w:val="00137934"/>
    <w:pPr>
      <w:spacing w:after="100" w:line="240" w:lineRule="auto"/>
    </w:pPr>
    <w:rPr>
      <w:rFonts w:ascii="Times New Roman" w:eastAsiaTheme="minorHAnsi" w:hAnsi="Times New Roman" w:cs="Times New Roman"/>
      <w:sz w:val="24"/>
      <w:szCs w:val="24"/>
    </w:rPr>
  </w:style>
  <w:style w:type="paragraph" w:customStyle="1" w:styleId="5A24EAAAD3DC4C22A875A9865DC635C23">
    <w:name w:val="5A24EAAAD3DC4C22A875A9865DC635C23"/>
    <w:rsid w:val="00137934"/>
    <w:pPr>
      <w:spacing w:after="100" w:line="240" w:lineRule="auto"/>
    </w:pPr>
    <w:rPr>
      <w:rFonts w:ascii="Times New Roman" w:eastAsiaTheme="minorHAnsi" w:hAnsi="Times New Roman" w:cs="Times New Roman"/>
      <w:sz w:val="24"/>
      <w:szCs w:val="24"/>
    </w:rPr>
  </w:style>
  <w:style w:type="paragraph" w:customStyle="1" w:styleId="5A1F3BF11F084E9EA53E0B41A05F838E3">
    <w:name w:val="5A1F3BF11F084E9EA53E0B41A05F838E3"/>
    <w:rsid w:val="00137934"/>
    <w:pPr>
      <w:spacing w:after="100" w:line="240" w:lineRule="auto"/>
    </w:pPr>
    <w:rPr>
      <w:rFonts w:ascii="Times New Roman" w:eastAsiaTheme="minorHAnsi" w:hAnsi="Times New Roman" w:cs="Times New Roman"/>
      <w:sz w:val="24"/>
      <w:szCs w:val="24"/>
    </w:rPr>
  </w:style>
  <w:style w:type="paragraph" w:customStyle="1" w:styleId="1DB5E7A7CE0C48C9A3E049760A84E12E3">
    <w:name w:val="1DB5E7A7CE0C48C9A3E049760A84E12E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3">
    <w:name w:val="1A9A5DAB91BD4FCC8E670B14F42056EF3"/>
    <w:rsid w:val="00137934"/>
    <w:pPr>
      <w:spacing w:after="100" w:line="240" w:lineRule="auto"/>
    </w:pPr>
    <w:rPr>
      <w:rFonts w:ascii="Times New Roman" w:eastAsiaTheme="minorHAnsi" w:hAnsi="Times New Roman" w:cs="Times New Roman"/>
      <w:sz w:val="24"/>
      <w:szCs w:val="24"/>
    </w:rPr>
  </w:style>
  <w:style w:type="paragraph" w:customStyle="1" w:styleId="8AF6290B069F4DCF80656E3C0F4CD16A3">
    <w:name w:val="8AF6290B069F4DCF80656E3C0F4CD16A3"/>
    <w:rsid w:val="00137934"/>
    <w:pPr>
      <w:spacing w:after="100" w:line="240" w:lineRule="auto"/>
    </w:pPr>
    <w:rPr>
      <w:rFonts w:ascii="Times New Roman" w:eastAsiaTheme="minorHAnsi" w:hAnsi="Times New Roman" w:cs="Times New Roman"/>
      <w:sz w:val="24"/>
      <w:szCs w:val="24"/>
    </w:rPr>
  </w:style>
  <w:style w:type="paragraph" w:customStyle="1" w:styleId="E403FA9C647345EB8E678D28E6E019E43">
    <w:name w:val="E403FA9C647345EB8E678D28E6E019E43"/>
    <w:rsid w:val="00137934"/>
    <w:pPr>
      <w:spacing w:after="100" w:line="240" w:lineRule="auto"/>
    </w:pPr>
    <w:rPr>
      <w:rFonts w:ascii="Times New Roman" w:eastAsiaTheme="minorHAnsi" w:hAnsi="Times New Roman" w:cs="Times New Roman"/>
      <w:sz w:val="24"/>
      <w:szCs w:val="24"/>
    </w:rPr>
  </w:style>
  <w:style w:type="paragraph" w:customStyle="1" w:styleId="C9FAFA6E3A8E425F8AB10F31744CF39E3">
    <w:name w:val="C9FAFA6E3A8E425F8AB10F31744CF39E3"/>
    <w:rsid w:val="00137934"/>
    <w:pPr>
      <w:spacing w:after="100" w:line="240" w:lineRule="auto"/>
    </w:pPr>
    <w:rPr>
      <w:rFonts w:ascii="Times New Roman" w:eastAsiaTheme="minorHAnsi" w:hAnsi="Times New Roman" w:cs="Times New Roman"/>
      <w:sz w:val="24"/>
      <w:szCs w:val="24"/>
    </w:rPr>
  </w:style>
  <w:style w:type="paragraph" w:customStyle="1" w:styleId="B73B6DAF60494FDF9EC5C043E9F4982D3">
    <w:name w:val="B73B6DAF60494FDF9EC5C043E9F4982D3"/>
    <w:rsid w:val="00137934"/>
    <w:pPr>
      <w:spacing w:after="100" w:line="240" w:lineRule="auto"/>
    </w:pPr>
    <w:rPr>
      <w:rFonts w:ascii="Times New Roman" w:eastAsiaTheme="minorHAnsi" w:hAnsi="Times New Roman" w:cs="Times New Roman"/>
      <w:sz w:val="24"/>
      <w:szCs w:val="24"/>
    </w:rPr>
  </w:style>
  <w:style w:type="paragraph" w:customStyle="1" w:styleId="8D2A3945B4C548E5B8D170C389E564DA3">
    <w:name w:val="8D2A3945B4C548E5B8D170C389E564DA3"/>
    <w:rsid w:val="00137934"/>
    <w:pPr>
      <w:spacing w:after="100" w:line="240" w:lineRule="auto"/>
    </w:pPr>
    <w:rPr>
      <w:rFonts w:ascii="Times New Roman" w:eastAsiaTheme="minorHAnsi" w:hAnsi="Times New Roman" w:cs="Times New Roman"/>
      <w:sz w:val="24"/>
      <w:szCs w:val="24"/>
    </w:rPr>
  </w:style>
  <w:style w:type="paragraph" w:customStyle="1" w:styleId="6425DEAFD56A492D82D6EEF650C3F4DB3">
    <w:name w:val="6425DEAFD56A492D82D6EEF650C3F4DB3"/>
    <w:rsid w:val="00137934"/>
    <w:pPr>
      <w:spacing w:after="100" w:line="240" w:lineRule="auto"/>
    </w:pPr>
    <w:rPr>
      <w:rFonts w:ascii="Times New Roman" w:eastAsiaTheme="minorHAnsi" w:hAnsi="Times New Roman" w:cs="Times New Roman"/>
      <w:sz w:val="24"/>
      <w:szCs w:val="24"/>
    </w:rPr>
  </w:style>
  <w:style w:type="paragraph" w:customStyle="1" w:styleId="68EAB57CD5274175BA56398612E8C0043">
    <w:name w:val="68EAB57CD5274175BA56398612E8C0043"/>
    <w:rsid w:val="00137934"/>
    <w:pPr>
      <w:spacing w:after="100" w:line="240" w:lineRule="auto"/>
    </w:pPr>
    <w:rPr>
      <w:rFonts w:ascii="Times New Roman" w:eastAsiaTheme="minorHAnsi" w:hAnsi="Times New Roman" w:cs="Times New Roman"/>
      <w:sz w:val="24"/>
      <w:szCs w:val="24"/>
    </w:rPr>
  </w:style>
  <w:style w:type="paragraph" w:customStyle="1" w:styleId="1E6E4E72371043A48D625D6FDBF0A9633">
    <w:name w:val="1E6E4E72371043A48D625D6FDBF0A9633"/>
    <w:rsid w:val="00137934"/>
    <w:pPr>
      <w:spacing w:after="100" w:line="240" w:lineRule="auto"/>
    </w:pPr>
    <w:rPr>
      <w:rFonts w:ascii="Times New Roman" w:eastAsiaTheme="minorHAnsi" w:hAnsi="Times New Roman" w:cs="Times New Roman"/>
      <w:sz w:val="24"/>
      <w:szCs w:val="24"/>
    </w:rPr>
  </w:style>
  <w:style w:type="paragraph" w:customStyle="1" w:styleId="95BBEAF51CB441BCB3EE7E5CABB6D4583">
    <w:name w:val="95BBEAF51CB441BCB3EE7E5CABB6D4583"/>
    <w:rsid w:val="00137934"/>
    <w:pPr>
      <w:spacing w:after="100" w:line="240" w:lineRule="auto"/>
    </w:pPr>
    <w:rPr>
      <w:rFonts w:ascii="Times New Roman" w:eastAsiaTheme="minorHAnsi" w:hAnsi="Times New Roman" w:cs="Times New Roman"/>
      <w:sz w:val="24"/>
      <w:szCs w:val="24"/>
    </w:rPr>
  </w:style>
  <w:style w:type="paragraph" w:customStyle="1" w:styleId="9763377871074C18B35A6B212E088D803">
    <w:name w:val="9763377871074C18B35A6B212E088D803"/>
    <w:rsid w:val="00137934"/>
    <w:pPr>
      <w:spacing w:after="100" w:line="240" w:lineRule="auto"/>
    </w:pPr>
    <w:rPr>
      <w:rFonts w:ascii="Times New Roman" w:eastAsiaTheme="minorHAnsi" w:hAnsi="Times New Roman" w:cs="Times New Roman"/>
      <w:sz w:val="24"/>
      <w:szCs w:val="24"/>
    </w:rPr>
  </w:style>
  <w:style w:type="paragraph" w:customStyle="1" w:styleId="4C4BD485B4D34444838D82C80A2FBF333">
    <w:name w:val="4C4BD485B4D34444838D82C80A2FBF333"/>
    <w:rsid w:val="00137934"/>
    <w:pPr>
      <w:spacing w:after="100" w:line="240" w:lineRule="auto"/>
    </w:pPr>
    <w:rPr>
      <w:rFonts w:ascii="Times New Roman" w:eastAsiaTheme="minorHAnsi" w:hAnsi="Times New Roman" w:cs="Times New Roman"/>
      <w:sz w:val="24"/>
      <w:szCs w:val="24"/>
    </w:rPr>
  </w:style>
  <w:style w:type="paragraph" w:customStyle="1" w:styleId="2BDAF33C74434251A327F0BFD1EB54E93">
    <w:name w:val="2BDAF33C74434251A327F0BFD1EB54E93"/>
    <w:rsid w:val="00137934"/>
    <w:pPr>
      <w:spacing w:after="100" w:line="240" w:lineRule="auto"/>
    </w:pPr>
    <w:rPr>
      <w:rFonts w:ascii="Times New Roman" w:eastAsiaTheme="minorHAnsi" w:hAnsi="Times New Roman" w:cs="Times New Roman"/>
      <w:sz w:val="24"/>
      <w:szCs w:val="24"/>
    </w:rPr>
  </w:style>
  <w:style w:type="paragraph" w:customStyle="1" w:styleId="1BC381B8C9ED41A6A0DA37781F04932C3">
    <w:name w:val="1BC381B8C9ED41A6A0DA37781F04932C3"/>
    <w:rsid w:val="00137934"/>
    <w:pPr>
      <w:spacing w:after="100" w:line="240" w:lineRule="auto"/>
    </w:pPr>
    <w:rPr>
      <w:rFonts w:ascii="Times New Roman" w:eastAsiaTheme="minorHAnsi" w:hAnsi="Times New Roman" w:cs="Times New Roman"/>
      <w:sz w:val="24"/>
      <w:szCs w:val="24"/>
    </w:rPr>
  </w:style>
  <w:style w:type="paragraph" w:customStyle="1" w:styleId="585801C89BD340A4842E81910B7915D63">
    <w:name w:val="585801C89BD340A4842E81910B7915D63"/>
    <w:rsid w:val="00137934"/>
    <w:pPr>
      <w:spacing w:after="100" w:line="240" w:lineRule="auto"/>
    </w:pPr>
    <w:rPr>
      <w:rFonts w:ascii="Times New Roman" w:eastAsiaTheme="minorHAnsi" w:hAnsi="Times New Roman" w:cs="Times New Roman"/>
      <w:sz w:val="24"/>
      <w:szCs w:val="24"/>
    </w:rPr>
  </w:style>
  <w:style w:type="paragraph" w:customStyle="1" w:styleId="5F0F90BB971F4CA08104D6CEFD4E05CA3">
    <w:name w:val="5F0F90BB971F4CA08104D6CEFD4E05CA3"/>
    <w:rsid w:val="00137934"/>
    <w:pPr>
      <w:spacing w:after="100" w:line="240" w:lineRule="auto"/>
    </w:pPr>
    <w:rPr>
      <w:rFonts w:ascii="Times New Roman" w:eastAsiaTheme="minorHAnsi" w:hAnsi="Times New Roman" w:cs="Times New Roman"/>
      <w:sz w:val="24"/>
      <w:szCs w:val="24"/>
    </w:rPr>
  </w:style>
  <w:style w:type="paragraph" w:customStyle="1" w:styleId="1D221EF5E9D14CEE9B0880058A9D247B3">
    <w:name w:val="1D221EF5E9D14CEE9B0880058A9D247B3"/>
    <w:rsid w:val="00137934"/>
    <w:pPr>
      <w:spacing w:after="100" w:line="240" w:lineRule="auto"/>
    </w:pPr>
    <w:rPr>
      <w:rFonts w:ascii="Times New Roman" w:eastAsiaTheme="minorHAnsi" w:hAnsi="Times New Roman" w:cs="Times New Roman"/>
      <w:sz w:val="24"/>
      <w:szCs w:val="24"/>
    </w:rPr>
  </w:style>
  <w:style w:type="paragraph" w:customStyle="1" w:styleId="818681A266454BDF8A38D31F9909BD2B3">
    <w:name w:val="818681A266454BDF8A38D31F9909BD2B3"/>
    <w:rsid w:val="00137934"/>
    <w:pPr>
      <w:spacing w:after="100" w:line="240" w:lineRule="auto"/>
    </w:pPr>
    <w:rPr>
      <w:rFonts w:ascii="Times New Roman" w:eastAsiaTheme="minorHAnsi" w:hAnsi="Times New Roman" w:cs="Times New Roman"/>
      <w:sz w:val="24"/>
      <w:szCs w:val="24"/>
    </w:rPr>
  </w:style>
  <w:style w:type="paragraph" w:customStyle="1" w:styleId="D0192751BA7142848836317EFF2096383">
    <w:name w:val="D0192751BA7142848836317EFF2096383"/>
    <w:rsid w:val="00137934"/>
    <w:pPr>
      <w:spacing w:after="100" w:line="240" w:lineRule="auto"/>
    </w:pPr>
    <w:rPr>
      <w:rFonts w:ascii="Times New Roman" w:eastAsiaTheme="minorHAnsi" w:hAnsi="Times New Roman" w:cs="Times New Roman"/>
      <w:sz w:val="24"/>
      <w:szCs w:val="24"/>
    </w:rPr>
  </w:style>
  <w:style w:type="paragraph" w:customStyle="1" w:styleId="FD03967E5BBD4067BF0914B8F7A0550F3">
    <w:name w:val="FD03967E5BBD4067BF0914B8F7A0550F3"/>
    <w:rsid w:val="00137934"/>
    <w:pPr>
      <w:spacing w:after="100" w:line="240" w:lineRule="auto"/>
    </w:pPr>
    <w:rPr>
      <w:rFonts w:ascii="Times New Roman" w:eastAsiaTheme="minorHAnsi" w:hAnsi="Times New Roman" w:cs="Times New Roman"/>
      <w:sz w:val="24"/>
      <w:szCs w:val="24"/>
    </w:rPr>
  </w:style>
  <w:style w:type="paragraph" w:customStyle="1" w:styleId="934B958064074B019C4E56B3829E5A013">
    <w:name w:val="934B958064074B019C4E56B3829E5A013"/>
    <w:rsid w:val="00137934"/>
    <w:pPr>
      <w:spacing w:after="100" w:line="240" w:lineRule="auto"/>
    </w:pPr>
    <w:rPr>
      <w:rFonts w:ascii="Times New Roman" w:eastAsiaTheme="minorHAnsi" w:hAnsi="Times New Roman" w:cs="Times New Roman"/>
      <w:sz w:val="24"/>
      <w:szCs w:val="24"/>
    </w:rPr>
  </w:style>
  <w:style w:type="paragraph" w:customStyle="1" w:styleId="621D60325ACA4811A3C8FC52C53112242">
    <w:name w:val="621D60325ACA4811A3C8FC52C53112242"/>
    <w:rsid w:val="00137934"/>
    <w:pPr>
      <w:spacing w:after="100" w:line="240" w:lineRule="auto"/>
    </w:pPr>
    <w:rPr>
      <w:rFonts w:ascii="Times New Roman" w:eastAsiaTheme="minorHAnsi" w:hAnsi="Times New Roman" w:cs="Times New Roman"/>
      <w:sz w:val="24"/>
      <w:szCs w:val="24"/>
    </w:rPr>
  </w:style>
  <w:style w:type="paragraph" w:customStyle="1" w:styleId="0058DAF1FD1A4CBFBFA035020A3DEE772">
    <w:name w:val="0058DAF1FD1A4CBFBFA035020A3DEE772"/>
    <w:rsid w:val="00137934"/>
    <w:pPr>
      <w:spacing w:after="100" w:line="240" w:lineRule="auto"/>
    </w:pPr>
    <w:rPr>
      <w:rFonts w:ascii="Times New Roman" w:eastAsiaTheme="minorHAnsi" w:hAnsi="Times New Roman" w:cs="Times New Roman"/>
      <w:sz w:val="24"/>
      <w:szCs w:val="24"/>
    </w:rPr>
  </w:style>
  <w:style w:type="paragraph" w:customStyle="1" w:styleId="510522E17DE642839209C6B040CF095E">
    <w:name w:val="510522E17DE642839209C6B040CF095E"/>
    <w:rsid w:val="00290A87"/>
  </w:style>
  <w:style w:type="paragraph" w:customStyle="1" w:styleId="0AC0610B2DD94FD09BB1309337A3BD23">
    <w:name w:val="0AC0610B2DD94FD09BB1309337A3BD23"/>
    <w:rsid w:val="00290A87"/>
  </w:style>
  <w:style w:type="paragraph" w:customStyle="1" w:styleId="A4131321BB8A4E40BFE807CEA4E8DCCA">
    <w:name w:val="A4131321BB8A4E40BFE807CEA4E8DCCA"/>
    <w:rsid w:val="00290A87"/>
  </w:style>
  <w:style w:type="paragraph" w:customStyle="1" w:styleId="376C39B42C4D4A448846DD5A3764A502">
    <w:name w:val="376C39B42C4D4A448846DD5A3764A502"/>
    <w:rsid w:val="00290A87"/>
  </w:style>
  <w:style w:type="paragraph" w:customStyle="1" w:styleId="9F58991ED3774971B2018B1E56C6A28F">
    <w:name w:val="9F58991ED3774971B2018B1E56C6A28F"/>
    <w:rsid w:val="00290A87"/>
  </w:style>
  <w:style w:type="paragraph" w:customStyle="1" w:styleId="9DBB3E9271D847FD820045B3A8AC3AB4">
    <w:name w:val="9DBB3E9271D847FD820045B3A8AC3AB4"/>
    <w:rsid w:val="00290A87"/>
  </w:style>
  <w:style w:type="paragraph" w:customStyle="1" w:styleId="CDEA2D36EBB044C4B4EEAEBE9511AE24">
    <w:name w:val="CDEA2D36EBB044C4B4EEAEBE9511AE24"/>
    <w:rsid w:val="00290A87"/>
  </w:style>
  <w:style w:type="paragraph" w:customStyle="1" w:styleId="799FAD8C0DA249469F818CC4EF9A5F2F">
    <w:name w:val="799FAD8C0DA249469F818CC4EF9A5F2F"/>
    <w:rsid w:val="00290A87"/>
  </w:style>
  <w:style w:type="paragraph" w:customStyle="1" w:styleId="AAA87F0B7C49462AA3D2C830B37AD927">
    <w:name w:val="AAA87F0B7C49462AA3D2C830B37AD927"/>
    <w:rsid w:val="00290A87"/>
  </w:style>
  <w:style w:type="paragraph" w:customStyle="1" w:styleId="568ADDBED1304F1A89F5E0B6976444F3">
    <w:name w:val="568ADDBED1304F1A89F5E0B6976444F3"/>
    <w:rsid w:val="00290A87"/>
  </w:style>
  <w:style w:type="paragraph" w:customStyle="1" w:styleId="BF1C21B84AB5406E9D9536C603C5A8BD">
    <w:name w:val="BF1C21B84AB5406E9D9536C603C5A8BD"/>
    <w:rsid w:val="00290A87"/>
  </w:style>
  <w:style w:type="paragraph" w:customStyle="1" w:styleId="CB00827021B2495DBBF57D61B98031F7">
    <w:name w:val="CB00827021B2495DBBF57D61B98031F7"/>
    <w:rsid w:val="00290A87"/>
  </w:style>
  <w:style w:type="paragraph" w:customStyle="1" w:styleId="2AF21E88F4374CD8889FA64D72FF7B96">
    <w:name w:val="2AF21E88F4374CD8889FA64D72FF7B96"/>
    <w:rsid w:val="00290A87"/>
  </w:style>
  <w:style w:type="paragraph" w:customStyle="1" w:styleId="420E8451C4DD446EBB3E4261E6208537">
    <w:name w:val="420E8451C4DD446EBB3E4261E6208537"/>
    <w:rsid w:val="00290A87"/>
  </w:style>
  <w:style w:type="paragraph" w:customStyle="1" w:styleId="13806338E66340E0A47719F6352C0649">
    <w:name w:val="13806338E66340E0A47719F6352C0649"/>
    <w:rsid w:val="00290A87"/>
  </w:style>
  <w:style w:type="paragraph" w:customStyle="1" w:styleId="C8AA38639FB84CCB9EBF126267916414">
    <w:name w:val="C8AA38639FB84CCB9EBF126267916414"/>
    <w:rsid w:val="00290A87"/>
  </w:style>
  <w:style w:type="paragraph" w:customStyle="1" w:styleId="C5D96440612D49E5AD9C55A6B9E4E5B3">
    <w:name w:val="C5D96440612D49E5AD9C55A6B9E4E5B3"/>
    <w:rsid w:val="00290A87"/>
  </w:style>
  <w:style w:type="paragraph" w:customStyle="1" w:styleId="388952ABFE70468493EDF4267E27129C">
    <w:name w:val="388952ABFE70468493EDF4267E27129C"/>
    <w:rsid w:val="00290A87"/>
  </w:style>
  <w:style w:type="paragraph" w:customStyle="1" w:styleId="6C9A34BACECE410AB63B920274D7BEAB">
    <w:name w:val="6C9A34BACECE410AB63B920274D7BEAB"/>
    <w:rsid w:val="00290A87"/>
  </w:style>
  <w:style w:type="paragraph" w:customStyle="1" w:styleId="265F2664FF1D4722B39D8DD04DC9BDE9">
    <w:name w:val="265F2664FF1D4722B39D8DD04DC9BDE9"/>
    <w:rsid w:val="00290A87"/>
  </w:style>
  <w:style w:type="paragraph" w:customStyle="1" w:styleId="C8519DD2AA3B4C0C90AB33E5569F4D24">
    <w:name w:val="C8519DD2AA3B4C0C90AB33E5569F4D24"/>
    <w:rsid w:val="00290A87"/>
  </w:style>
  <w:style w:type="paragraph" w:customStyle="1" w:styleId="75E92813674147C7BFBC5187F04E37E5">
    <w:name w:val="75E92813674147C7BFBC5187F04E37E5"/>
    <w:rsid w:val="00290A87"/>
  </w:style>
  <w:style w:type="paragraph" w:customStyle="1" w:styleId="636A34E5ADB04FF69BD27E64369BCFBE">
    <w:name w:val="636A34E5ADB04FF69BD27E64369BCFBE"/>
    <w:rsid w:val="00290A87"/>
  </w:style>
  <w:style w:type="paragraph" w:customStyle="1" w:styleId="508C0D29F6254687959A9989F45D5D8D">
    <w:name w:val="508C0D29F6254687959A9989F45D5D8D"/>
    <w:rsid w:val="00290A87"/>
  </w:style>
  <w:style w:type="paragraph" w:customStyle="1" w:styleId="88F380E0AA494181822260F35ABAFD425">
    <w:name w:val="88F380E0AA494181822260F35ABAFD425"/>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5">
    <w:name w:val="E837F18BCE0C4A54BF1FF440FD994AF95"/>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5">
    <w:name w:val="91C8541A9B994227A353D680CF02856D5"/>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5">
    <w:name w:val="8A4A94C2F8104B659EAA1AE651D0AA1D5"/>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5">
    <w:name w:val="BCC09F921BE54B1DAF16E9A0C85E624C5"/>
    <w:rsid w:val="004446D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5">
    <w:name w:val="51AB895B8467423B870E3D669BA2E8F75"/>
    <w:rsid w:val="004446D4"/>
    <w:pPr>
      <w:spacing w:after="100" w:line="240" w:lineRule="auto"/>
    </w:pPr>
    <w:rPr>
      <w:rFonts w:ascii="Times New Roman" w:eastAsiaTheme="minorHAnsi" w:hAnsi="Times New Roman" w:cs="Times New Roman"/>
      <w:sz w:val="24"/>
      <w:szCs w:val="24"/>
    </w:rPr>
  </w:style>
  <w:style w:type="paragraph" w:customStyle="1" w:styleId="0A29C254263F4018A790F7988EABD9005">
    <w:name w:val="0A29C254263F4018A790F7988EABD9005"/>
    <w:rsid w:val="004446D4"/>
    <w:pPr>
      <w:spacing w:after="100" w:line="240" w:lineRule="auto"/>
    </w:pPr>
    <w:rPr>
      <w:rFonts w:ascii="Times New Roman" w:eastAsiaTheme="minorHAnsi" w:hAnsi="Times New Roman" w:cs="Times New Roman"/>
      <w:sz w:val="24"/>
      <w:szCs w:val="24"/>
    </w:rPr>
  </w:style>
  <w:style w:type="paragraph" w:customStyle="1" w:styleId="80E48399FB394F07A10940EA447FA18B5">
    <w:name w:val="80E48399FB394F07A10940EA447FA18B5"/>
    <w:rsid w:val="004446D4"/>
    <w:pPr>
      <w:spacing w:after="100" w:line="240" w:lineRule="auto"/>
    </w:pPr>
    <w:rPr>
      <w:rFonts w:ascii="Times New Roman" w:eastAsiaTheme="minorHAnsi" w:hAnsi="Times New Roman" w:cs="Times New Roman"/>
      <w:sz w:val="24"/>
      <w:szCs w:val="24"/>
    </w:rPr>
  </w:style>
  <w:style w:type="paragraph" w:customStyle="1" w:styleId="A39FD8EABA37434282A6BD7AC775F84C5">
    <w:name w:val="A39FD8EABA37434282A6BD7AC775F84C5"/>
    <w:rsid w:val="004446D4"/>
    <w:pPr>
      <w:spacing w:after="100" w:line="240" w:lineRule="auto"/>
    </w:pPr>
    <w:rPr>
      <w:rFonts w:ascii="Times New Roman" w:eastAsiaTheme="minorHAnsi" w:hAnsi="Times New Roman" w:cs="Times New Roman"/>
      <w:sz w:val="24"/>
      <w:szCs w:val="24"/>
    </w:rPr>
  </w:style>
  <w:style w:type="paragraph" w:customStyle="1" w:styleId="510522E17DE642839209C6B040CF095E1">
    <w:name w:val="510522E17DE642839209C6B040CF095E1"/>
    <w:rsid w:val="004446D4"/>
    <w:pPr>
      <w:spacing w:after="100" w:line="240" w:lineRule="auto"/>
    </w:pPr>
    <w:rPr>
      <w:rFonts w:ascii="Times New Roman" w:eastAsiaTheme="minorHAnsi" w:hAnsi="Times New Roman" w:cs="Times New Roman"/>
      <w:sz w:val="24"/>
      <w:szCs w:val="24"/>
    </w:rPr>
  </w:style>
  <w:style w:type="paragraph" w:customStyle="1" w:styleId="DE66441FB40D45C3B84DBCC8C0B914B95">
    <w:name w:val="DE66441FB40D45C3B84DBCC8C0B914B95"/>
    <w:rsid w:val="004446D4"/>
    <w:pPr>
      <w:spacing w:after="100" w:line="240" w:lineRule="auto"/>
    </w:pPr>
    <w:rPr>
      <w:rFonts w:ascii="Times New Roman" w:eastAsiaTheme="minorHAnsi" w:hAnsi="Times New Roman" w:cs="Times New Roman"/>
      <w:sz w:val="24"/>
      <w:szCs w:val="24"/>
    </w:rPr>
  </w:style>
  <w:style w:type="paragraph" w:customStyle="1" w:styleId="98031EDFA6F44EC3A95261EEEFA611D85">
    <w:name w:val="98031EDFA6F44EC3A95261EEEFA611D85"/>
    <w:rsid w:val="004446D4"/>
    <w:pPr>
      <w:spacing w:after="100" w:line="240" w:lineRule="auto"/>
    </w:pPr>
    <w:rPr>
      <w:rFonts w:ascii="Times New Roman" w:eastAsiaTheme="minorHAnsi" w:hAnsi="Times New Roman" w:cs="Times New Roman"/>
      <w:sz w:val="24"/>
      <w:szCs w:val="24"/>
    </w:rPr>
  </w:style>
  <w:style w:type="paragraph" w:customStyle="1" w:styleId="ADD99607C9C34EA4978248DB5B6CBB315">
    <w:name w:val="ADD99607C9C34EA4978248DB5B6CBB315"/>
    <w:rsid w:val="004446D4"/>
    <w:pPr>
      <w:spacing w:after="100" w:line="240" w:lineRule="auto"/>
    </w:pPr>
    <w:rPr>
      <w:rFonts w:ascii="Times New Roman" w:eastAsiaTheme="minorHAnsi" w:hAnsi="Times New Roman" w:cs="Times New Roman"/>
      <w:sz w:val="24"/>
      <w:szCs w:val="24"/>
    </w:rPr>
  </w:style>
  <w:style w:type="paragraph" w:customStyle="1" w:styleId="2356AFE943F74AEDBC2F158BCAEC4C8E5">
    <w:name w:val="2356AFE943F74AEDBC2F158BCAEC4C8E5"/>
    <w:rsid w:val="004446D4"/>
    <w:pPr>
      <w:spacing w:after="100" w:line="240" w:lineRule="auto"/>
    </w:pPr>
    <w:rPr>
      <w:rFonts w:ascii="Times New Roman" w:eastAsiaTheme="minorHAnsi" w:hAnsi="Times New Roman" w:cs="Times New Roman"/>
      <w:sz w:val="24"/>
      <w:szCs w:val="24"/>
    </w:rPr>
  </w:style>
  <w:style w:type="paragraph" w:customStyle="1" w:styleId="EE2297AF69334AEDB6A00F9F6ABC38205">
    <w:name w:val="EE2297AF69334AEDB6A00F9F6ABC38205"/>
    <w:rsid w:val="004446D4"/>
    <w:pPr>
      <w:spacing w:after="100" w:line="240" w:lineRule="auto"/>
    </w:pPr>
    <w:rPr>
      <w:rFonts w:ascii="Times New Roman" w:eastAsiaTheme="minorHAnsi" w:hAnsi="Times New Roman" w:cs="Times New Roman"/>
      <w:sz w:val="24"/>
      <w:szCs w:val="24"/>
    </w:rPr>
  </w:style>
  <w:style w:type="paragraph" w:customStyle="1" w:styleId="D74F0E662751487FA28FCD1E231A90045">
    <w:name w:val="D74F0E662751487FA28FCD1E231A90045"/>
    <w:rsid w:val="004446D4"/>
    <w:pPr>
      <w:spacing w:after="100" w:line="240" w:lineRule="auto"/>
    </w:pPr>
    <w:rPr>
      <w:rFonts w:ascii="Times New Roman" w:eastAsiaTheme="minorHAnsi" w:hAnsi="Times New Roman" w:cs="Times New Roman"/>
      <w:sz w:val="24"/>
      <w:szCs w:val="24"/>
    </w:rPr>
  </w:style>
  <w:style w:type="paragraph" w:customStyle="1" w:styleId="009D7B260C674ADFA3643A952EEA06095">
    <w:name w:val="009D7B260C674ADFA3643A952EEA06095"/>
    <w:rsid w:val="004446D4"/>
    <w:pPr>
      <w:spacing w:after="100" w:line="240" w:lineRule="auto"/>
    </w:pPr>
    <w:rPr>
      <w:rFonts w:ascii="Times New Roman" w:eastAsiaTheme="minorHAnsi" w:hAnsi="Times New Roman" w:cs="Times New Roman"/>
      <w:sz w:val="24"/>
      <w:szCs w:val="24"/>
    </w:rPr>
  </w:style>
  <w:style w:type="paragraph" w:customStyle="1" w:styleId="DB4691E81DC449F6A25AB6CA7614B5C55">
    <w:name w:val="DB4691E81DC449F6A25AB6CA7614B5C55"/>
    <w:rsid w:val="004446D4"/>
    <w:pPr>
      <w:spacing w:after="100" w:line="240" w:lineRule="auto"/>
    </w:pPr>
    <w:rPr>
      <w:rFonts w:ascii="Times New Roman" w:eastAsiaTheme="minorHAnsi" w:hAnsi="Times New Roman" w:cs="Times New Roman"/>
      <w:sz w:val="24"/>
      <w:szCs w:val="24"/>
    </w:rPr>
  </w:style>
  <w:style w:type="paragraph" w:customStyle="1" w:styleId="0AC0610B2DD94FD09BB1309337A3BD231">
    <w:name w:val="0AC0610B2DD94FD09BB1309337A3BD231"/>
    <w:rsid w:val="004446D4"/>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5">
    <w:name w:val="B309BD84C24F4C9E9FBF58A658F5FC7A5"/>
    <w:rsid w:val="004446D4"/>
    <w:pPr>
      <w:spacing w:after="100" w:line="240" w:lineRule="auto"/>
    </w:pPr>
    <w:rPr>
      <w:rFonts w:ascii="Times New Roman" w:eastAsiaTheme="minorHAnsi" w:hAnsi="Times New Roman" w:cs="Times New Roman"/>
      <w:sz w:val="24"/>
      <w:szCs w:val="24"/>
    </w:rPr>
  </w:style>
  <w:style w:type="paragraph" w:customStyle="1" w:styleId="F08981EECAB34898A41E70D53F4531AC5">
    <w:name w:val="F08981EECAB34898A41E70D53F4531AC5"/>
    <w:rsid w:val="004446D4"/>
    <w:pPr>
      <w:spacing w:after="100" w:line="240" w:lineRule="auto"/>
    </w:pPr>
    <w:rPr>
      <w:rFonts w:ascii="Times New Roman" w:eastAsiaTheme="minorHAnsi" w:hAnsi="Times New Roman" w:cs="Times New Roman"/>
      <w:sz w:val="24"/>
      <w:szCs w:val="24"/>
    </w:rPr>
  </w:style>
  <w:style w:type="paragraph" w:customStyle="1" w:styleId="136BEB0666004E79B616C5992049BA285">
    <w:name w:val="136BEB0666004E79B616C5992049BA285"/>
    <w:rsid w:val="004446D4"/>
    <w:pPr>
      <w:spacing w:after="100" w:line="240" w:lineRule="auto"/>
    </w:pPr>
    <w:rPr>
      <w:rFonts w:ascii="Times New Roman" w:eastAsiaTheme="minorHAnsi" w:hAnsi="Times New Roman" w:cs="Times New Roman"/>
      <w:sz w:val="24"/>
      <w:szCs w:val="24"/>
    </w:rPr>
  </w:style>
  <w:style w:type="paragraph" w:customStyle="1" w:styleId="A4131321BB8A4E40BFE807CEA4E8DCCA1">
    <w:name w:val="A4131321BB8A4E40BFE807CEA4E8DCCA1"/>
    <w:rsid w:val="004446D4"/>
    <w:pPr>
      <w:spacing w:after="100" w:line="240" w:lineRule="auto"/>
    </w:pPr>
    <w:rPr>
      <w:rFonts w:ascii="Times New Roman" w:eastAsiaTheme="minorHAnsi" w:hAnsi="Times New Roman" w:cs="Times New Roman"/>
      <w:sz w:val="24"/>
      <w:szCs w:val="24"/>
    </w:rPr>
  </w:style>
  <w:style w:type="paragraph" w:customStyle="1" w:styleId="376C39B42C4D4A448846DD5A3764A5021">
    <w:name w:val="376C39B42C4D4A448846DD5A3764A5021"/>
    <w:rsid w:val="004446D4"/>
    <w:pPr>
      <w:spacing w:after="100" w:line="240" w:lineRule="auto"/>
    </w:pPr>
    <w:rPr>
      <w:rFonts w:ascii="Times New Roman" w:eastAsiaTheme="minorHAnsi" w:hAnsi="Times New Roman" w:cs="Times New Roman"/>
      <w:sz w:val="24"/>
      <w:szCs w:val="24"/>
    </w:rPr>
  </w:style>
  <w:style w:type="paragraph" w:customStyle="1" w:styleId="9F58991ED3774971B2018B1E56C6A28F1">
    <w:name w:val="9F58991ED3774971B2018B1E56C6A28F1"/>
    <w:rsid w:val="004446D4"/>
    <w:pPr>
      <w:spacing w:after="100" w:line="240" w:lineRule="auto"/>
    </w:pPr>
    <w:rPr>
      <w:rFonts w:ascii="Times New Roman" w:eastAsiaTheme="minorHAnsi" w:hAnsi="Times New Roman" w:cs="Times New Roman"/>
      <w:sz w:val="24"/>
      <w:szCs w:val="24"/>
    </w:rPr>
  </w:style>
  <w:style w:type="paragraph" w:customStyle="1" w:styleId="0569B97422CF48208A990A941C0C46285">
    <w:name w:val="0569B97422CF48208A990A941C0C46285"/>
    <w:rsid w:val="004446D4"/>
    <w:pPr>
      <w:spacing w:after="100" w:line="240" w:lineRule="auto"/>
    </w:pPr>
    <w:rPr>
      <w:rFonts w:ascii="Times New Roman" w:eastAsiaTheme="minorHAnsi" w:hAnsi="Times New Roman" w:cs="Times New Roman"/>
      <w:sz w:val="24"/>
      <w:szCs w:val="24"/>
    </w:rPr>
  </w:style>
  <w:style w:type="paragraph" w:customStyle="1" w:styleId="7747AC3701614DF2B27345B9AED43A055">
    <w:name w:val="7747AC3701614DF2B27345B9AED43A055"/>
    <w:rsid w:val="004446D4"/>
    <w:pPr>
      <w:spacing w:after="100" w:line="240" w:lineRule="auto"/>
    </w:pPr>
    <w:rPr>
      <w:rFonts w:ascii="Times New Roman" w:eastAsiaTheme="minorHAnsi" w:hAnsi="Times New Roman" w:cs="Times New Roman"/>
      <w:sz w:val="24"/>
      <w:szCs w:val="24"/>
    </w:rPr>
  </w:style>
  <w:style w:type="paragraph" w:customStyle="1" w:styleId="9B6D0F423B1E45149D3841EFADA795415">
    <w:name w:val="9B6D0F423B1E45149D3841EFADA795415"/>
    <w:rsid w:val="004446D4"/>
    <w:pPr>
      <w:spacing w:after="100" w:line="240" w:lineRule="auto"/>
    </w:pPr>
    <w:rPr>
      <w:rFonts w:ascii="Times New Roman" w:eastAsiaTheme="minorHAnsi" w:hAnsi="Times New Roman" w:cs="Times New Roman"/>
      <w:sz w:val="24"/>
      <w:szCs w:val="24"/>
    </w:rPr>
  </w:style>
  <w:style w:type="paragraph" w:customStyle="1" w:styleId="CDEA2D36EBB044C4B4EEAEBE9511AE241">
    <w:name w:val="CDEA2D36EBB044C4B4EEAEBE9511AE241"/>
    <w:rsid w:val="004446D4"/>
    <w:pPr>
      <w:spacing w:after="100" w:line="240" w:lineRule="auto"/>
    </w:pPr>
    <w:rPr>
      <w:rFonts w:ascii="Times New Roman" w:eastAsiaTheme="minorHAnsi" w:hAnsi="Times New Roman" w:cs="Times New Roman"/>
      <w:sz w:val="24"/>
      <w:szCs w:val="24"/>
    </w:rPr>
  </w:style>
  <w:style w:type="paragraph" w:customStyle="1" w:styleId="799FAD8C0DA249469F818CC4EF9A5F2F1">
    <w:name w:val="799FAD8C0DA249469F818CC4EF9A5F2F1"/>
    <w:rsid w:val="004446D4"/>
    <w:pPr>
      <w:spacing w:after="100" w:line="240" w:lineRule="auto"/>
    </w:pPr>
    <w:rPr>
      <w:rFonts w:ascii="Times New Roman" w:eastAsiaTheme="minorHAnsi" w:hAnsi="Times New Roman" w:cs="Times New Roman"/>
      <w:sz w:val="24"/>
      <w:szCs w:val="24"/>
    </w:rPr>
  </w:style>
  <w:style w:type="paragraph" w:customStyle="1" w:styleId="78BF4377772745699244505866E0BEF45">
    <w:name w:val="78BF4377772745699244505866E0BEF45"/>
    <w:rsid w:val="004446D4"/>
    <w:pPr>
      <w:spacing w:after="100" w:line="240" w:lineRule="auto"/>
    </w:pPr>
    <w:rPr>
      <w:rFonts w:ascii="Times New Roman" w:eastAsiaTheme="minorHAnsi" w:hAnsi="Times New Roman" w:cs="Times New Roman"/>
      <w:sz w:val="24"/>
      <w:szCs w:val="24"/>
    </w:rPr>
  </w:style>
  <w:style w:type="paragraph" w:customStyle="1" w:styleId="AAA87F0B7C49462AA3D2C830B37AD9271">
    <w:name w:val="AAA87F0B7C49462AA3D2C830B37AD9271"/>
    <w:rsid w:val="004446D4"/>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1">
    <w:name w:val="568ADDBED1304F1A89F5E0B6976444F31"/>
    <w:rsid w:val="004446D4"/>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5">
    <w:name w:val="4724DF018511480E8D3E110D6C74B08D5"/>
    <w:rsid w:val="004446D4"/>
    <w:pPr>
      <w:spacing w:after="100" w:line="240" w:lineRule="auto"/>
    </w:pPr>
    <w:rPr>
      <w:rFonts w:ascii="Times New Roman" w:eastAsiaTheme="minorHAnsi" w:hAnsi="Times New Roman" w:cs="Times New Roman"/>
      <w:sz w:val="24"/>
      <w:szCs w:val="24"/>
    </w:rPr>
  </w:style>
  <w:style w:type="paragraph" w:customStyle="1" w:styleId="4ECCAED3F26343428FFE9ACFC02E74E85">
    <w:name w:val="4ECCAED3F26343428FFE9ACFC02E74E85"/>
    <w:rsid w:val="004446D4"/>
    <w:pPr>
      <w:spacing w:after="100" w:line="240" w:lineRule="auto"/>
    </w:pPr>
    <w:rPr>
      <w:rFonts w:ascii="Times New Roman" w:eastAsiaTheme="minorHAnsi" w:hAnsi="Times New Roman" w:cs="Times New Roman"/>
      <w:sz w:val="24"/>
      <w:szCs w:val="24"/>
    </w:rPr>
  </w:style>
  <w:style w:type="paragraph" w:customStyle="1" w:styleId="840962F86C8E49D2991A6B96F4E602675">
    <w:name w:val="840962F86C8E49D2991A6B96F4E602675"/>
    <w:rsid w:val="004446D4"/>
    <w:pPr>
      <w:spacing w:after="100" w:line="240" w:lineRule="auto"/>
    </w:pPr>
    <w:rPr>
      <w:rFonts w:ascii="Times New Roman" w:eastAsiaTheme="minorHAnsi" w:hAnsi="Times New Roman" w:cs="Times New Roman"/>
      <w:sz w:val="24"/>
      <w:szCs w:val="24"/>
    </w:rPr>
  </w:style>
  <w:style w:type="paragraph" w:customStyle="1" w:styleId="67180C13A6DC4840AC8B1565A70397715">
    <w:name w:val="67180C13A6DC4840AC8B1565A70397715"/>
    <w:rsid w:val="004446D4"/>
    <w:pPr>
      <w:spacing w:after="100" w:line="240" w:lineRule="auto"/>
      <w:ind w:left="720"/>
      <w:contextualSpacing/>
    </w:pPr>
    <w:rPr>
      <w:rFonts w:ascii="Times New Roman" w:eastAsiaTheme="minorHAnsi" w:hAnsi="Times New Roman" w:cs="Times New Roman"/>
      <w:noProof/>
      <w:sz w:val="24"/>
      <w:szCs w:val="24"/>
    </w:rPr>
  </w:style>
  <w:style w:type="paragraph" w:customStyle="1" w:styleId="420E8451C4DD446EBB3E4261E62085371">
    <w:name w:val="420E8451C4DD446EBB3E4261E62085371"/>
    <w:rsid w:val="004446D4"/>
    <w:pPr>
      <w:spacing w:after="100" w:line="240" w:lineRule="auto"/>
    </w:pPr>
    <w:rPr>
      <w:rFonts w:ascii="Times New Roman" w:eastAsiaTheme="minorHAnsi" w:hAnsi="Times New Roman" w:cs="Times New Roman"/>
      <w:sz w:val="24"/>
      <w:szCs w:val="24"/>
    </w:rPr>
  </w:style>
  <w:style w:type="paragraph" w:customStyle="1" w:styleId="13806338E66340E0A47719F6352C06491">
    <w:name w:val="13806338E66340E0A47719F6352C06491"/>
    <w:rsid w:val="004446D4"/>
    <w:pPr>
      <w:spacing w:after="100" w:line="240" w:lineRule="auto"/>
    </w:pPr>
    <w:rPr>
      <w:rFonts w:ascii="Times New Roman" w:eastAsiaTheme="minorHAnsi" w:hAnsi="Times New Roman" w:cs="Times New Roman"/>
      <w:sz w:val="24"/>
      <w:szCs w:val="24"/>
    </w:rPr>
  </w:style>
  <w:style w:type="paragraph" w:customStyle="1" w:styleId="C8AA38639FB84CCB9EBF1262679164141">
    <w:name w:val="C8AA38639FB84CCB9EBF1262679164141"/>
    <w:rsid w:val="004446D4"/>
    <w:pPr>
      <w:spacing w:after="100" w:line="240" w:lineRule="auto"/>
    </w:pPr>
    <w:rPr>
      <w:rFonts w:ascii="Times New Roman" w:eastAsiaTheme="minorHAnsi" w:hAnsi="Times New Roman" w:cs="Times New Roman"/>
      <w:sz w:val="24"/>
      <w:szCs w:val="24"/>
    </w:rPr>
  </w:style>
  <w:style w:type="paragraph" w:customStyle="1" w:styleId="EEA2D3C6335442C0AD75427B1B60A0DF5">
    <w:name w:val="EEA2D3C6335442C0AD75427B1B60A0DF5"/>
    <w:rsid w:val="004446D4"/>
    <w:pPr>
      <w:spacing w:after="100" w:line="240" w:lineRule="auto"/>
    </w:pPr>
    <w:rPr>
      <w:rFonts w:ascii="Times New Roman" w:eastAsiaTheme="minorHAnsi" w:hAnsi="Times New Roman" w:cs="Times New Roman"/>
      <w:sz w:val="24"/>
      <w:szCs w:val="24"/>
    </w:rPr>
  </w:style>
  <w:style w:type="paragraph" w:customStyle="1" w:styleId="895241DDEF8647D3A72FD5A2BB05D54E5">
    <w:name w:val="895241DDEF8647D3A72FD5A2BB05D54E5"/>
    <w:rsid w:val="004446D4"/>
    <w:pPr>
      <w:spacing w:after="100" w:line="240" w:lineRule="auto"/>
    </w:pPr>
    <w:rPr>
      <w:rFonts w:ascii="Times New Roman" w:eastAsiaTheme="minorHAnsi" w:hAnsi="Times New Roman" w:cs="Times New Roman"/>
      <w:sz w:val="24"/>
      <w:szCs w:val="24"/>
    </w:rPr>
  </w:style>
  <w:style w:type="paragraph" w:customStyle="1" w:styleId="C5D96440612D49E5AD9C55A6B9E4E5B31">
    <w:name w:val="C5D96440612D49E5AD9C55A6B9E4E5B31"/>
    <w:rsid w:val="004446D4"/>
    <w:pPr>
      <w:spacing w:after="100" w:line="240" w:lineRule="auto"/>
    </w:pPr>
    <w:rPr>
      <w:rFonts w:ascii="Times New Roman" w:eastAsiaTheme="minorHAnsi" w:hAnsi="Times New Roman" w:cs="Times New Roman"/>
      <w:sz w:val="24"/>
      <w:szCs w:val="24"/>
    </w:rPr>
  </w:style>
  <w:style w:type="paragraph" w:customStyle="1" w:styleId="C310472DE28C4C25962BB362EE3155E65">
    <w:name w:val="C310472DE28C4C25962BB362EE3155E65"/>
    <w:rsid w:val="004446D4"/>
    <w:pPr>
      <w:spacing w:after="100" w:line="240" w:lineRule="auto"/>
    </w:pPr>
    <w:rPr>
      <w:rFonts w:ascii="Times New Roman" w:eastAsiaTheme="minorHAnsi" w:hAnsi="Times New Roman" w:cs="Times New Roman"/>
      <w:sz w:val="24"/>
      <w:szCs w:val="24"/>
    </w:rPr>
  </w:style>
  <w:style w:type="paragraph" w:customStyle="1" w:styleId="4B00C1A4328F4DF8BAA2D067DDA920CE5">
    <w:name w:val="4B00C1A4328F4DF8BAA2D067DDA920CE5"/>
    <w:rsid w:val="004446D4"/>
    <w:pPr>
      <w:spacing w:after="100" w:line="240" w:lineRule="auto"/>
    </w:pPr>
    <w:rPr>
      <w:rFonts w:ascii="Times New Roman" w:eastAsiaTheme="minorHAnsi" w:hAnsi="Times New Roman" w:cs="Times New Roman"/>
      <w:sz w:val="24"/>
      <w:szCs w:val="24"/>
    </w:rPr>
  </w:style>
  <w:style w:type="paragraph" w:customStyle="1" w:styleId="A6EEB70F4ECC491A84505452C2E708F15">
    <w:name w:val="A6EEB70F4ECC491A84505452C2E708F15"/>
    <w:rsid w:val="004446D4"/>
    <w:pPr>
      <w:spacing w:after="100" w:line="240" w:lineRule="auto"/>
    </w:pPr>
    <w:rPr>
      <w:rFonts w:ascii="Times New Roman" w:eastAsiaTheme="minorHAnsi" w:hAnsi="Times New Roman" w:cs="Times New Roman"/>
      <w:sz w:val="24"/>
      <w:szCs w:val="24"/>
    </w:rPr>
  </w:style>
  <w:style w:type="paragraph" w:customStyle="1" w:styleId="37229F7D6AE64EBA84790C24157153FF5">
    <w:name w:val="37229F7D6AE64EBA84790C24157153FF5"/>
    <w:rsid w:val="004446D4"/>
    <w:pPr>
      <w:spacing w:after="100" w:line="240" w:lineRule="auto"/>
    </w:pPr>
    <w:rPr>
      <w:rFonts w:ascii="Times New Roman" w:eastAsiaTheme="minorHAnsi" w:hAnsi="Times New Roman" w:cs="Times New Roman"/>
      <w:sz w:val="24"/>
      <w:szCs w:val="24"/>
    </w:rPr>
  </w:style>
  <w:style w:type="paragraph" w:customStyle="1" w:styleId="8A1A9E2E1BB8474D889F968B92E8E9CD5">
    <w:name w:val="8A1A9E2E1BB8474D889F968B92E8E9CD5"/>
    <w:rsid w:val="004446D4"/>
    <w:pPr>
      <w:spacing w:after="100" w:line="240" w:lineRule="auto"/>
    </w:pPr>
    <w:rPr>
      <w:rFonts w:ascii="Times New Roman" w:eastAsiaTheme="minorHAnsi" w:hAnsi="Times New Roman" w:cs="Times New Roman"/>
      <w:sz w:val="24"/>
      <w:szCs w:val="24"/>
    </w:rPr>
  </w:style>
  <w:style w:type="paragraph" w:customStyle="1" w:styleId="44FDCF15F74A40BCBCC13E953E65470D5">
    <w:name w:val="44FDCF15F74A40BCBCC13E953E65470D5"/>
    <w:rsid w:val="004446D4"/>
    <w:pPr>
      <w:spacing w:after="100" w:line="240" w:lineRule="auto"/>
    </w:pPr>
    <w:rPr>
      <w:rFonts w:ascii="Times New Roman" w:eastAsiaTheme="minorHAnsi" w:hAnsi="Times New Roman" w:cs="Times New Roman"/>
      <w:sz w:val="24"/>
      <w:szCs w:val="24"/>
    </w:rPr>
  </w:style>
  <w:style w:type="paragraph" w:customStyle="1" w:styleId="388952ABFE70468493EDF4267E27129C1">
    <w:name w:val="388952ABFE70468493EDF4267E27129C1"/>
    <w:rsid w:val="004446D4"/>
    <w:pPr>
      <w:spacing w:after="100" w:line="240" w:lineRule="auto"/>
    </w:pPr>
    <w:rPr>
      <w:rFonts w:ascii="Times New Roman" w:eastAsiaTheme="minorHAnsi" w:hAnsi="Times New Roman" w:cs="Times New Roman"/>
      <w:sz w:val="24"/>
      <w:szCs w:val="24"/>
    </w:rPr>
  </w:style>
  <w:style w:type="paragraph" w:customStyle="1" w:styleId="6C9A34BACECE410AB63B920274D7BEAB1">
    <w:name w:val="6C9A34BACECE410AB63B920274D7BEAB1"/>
    <w:rsid w:val="004446D4"/>
    <w:pPr>
      <w:spacing w:after="100" w:line="240" w:lineRule="auto"/>
    </w:pPr>
    <w:rPr>
      <w:rFonts w:ascii="Times New Roman" w:eastAsiaTheme="minorHAnsi" w:hAnsi="Times New Roman" w:cs="Times New Roman"/>
      <w:sz w:val="24"/>
      <w:szCs w:val="24"/>
    </w:rPr>
  </w:style>
  <w:style w:type="paragraph" w:customStyle="1" w:styleId="265F2664FF1D4722B39D8DD04DC9BDE91">
    <w:name w:val="265F2664FF1D4722B39D8DD04DC9BDE91"/>
    <w:rsid w:val="004446D4"/>
    <w:pPr>
      <w:spacing w:after="100" w:line="240" w:lineRule="auto"/>
    </w:pPr>
    <w:rPr>
      <w:rFonts w:ascii="Times New Roman" w:eastAsiaTheme="minorHAnsi" w:hAnsi="Times New Roman" w:cs="Times New Roman"/>
      <w:sz w:val="24"/>
      <w:szCs w:val="24"/>
    </w:rPr>
  </w:style>
  <w:style w:type="paragraph" w:customStyle="1" w:styleId="C8519DD2AA3B4C0C90AB33E5569F4D241">
    <w:name w:val="C8519DD2AA3B4C0C90AB33E5569F4D241"/>
    <w:rsid w:val="004446D4"/>
    <w:pPr>
      <w:spacing w:after="100" w:line="240" w:lineRule="auto"/>
    </w:pPr>
    <w:rPr>
      <w:rFonts w:ascii="Times New Roman" w:eastAsiaTheme="minorHAnsi" w:hAnsi="Times New Roman" w:cs="Times New Roman"/>
      <w:sz w:val="24"/>
      <w:szCs w:val="24"/>
    </w:rPr>
  </w:style>
  <w:style w:type="paragraph" w:customStyle="1" w:styleId="75E92813674147C7BFBC5187F04E37E51">
    <w:name w:val="75E92813674147C7BFBC5187F04E37E51"/>
    <w:rsid w:val="004446D4"/>
    <w:pPr>
      <w:spacing w:after="100" w:line="240" w:lineRule="auto"/>
    </w:pPr>
    <w:rPr>
      <w:rFonts w:ascii="Times New Roman" w:eastAsiaTheme="minorHAnsi" w:hAnsi="Times New Roman" w:cs="Times New Roman"/>
      <w:sz w:val="24"/>
      <w:szCs w:val="24"/>
    </w:rPr>
  </w:style>
  <w:style w:type="paragraph" w:customStyle="1" w:styleId="636A34E5ADB04FF69BD27E64369BCFBE1">
    <w:name w:val="636A34E5ADB04FF69BD27E64369BCFBE1"/>
    <w:rsid w:val="004446D4"/>
    <w:pPr>
      <w:spacing w:after="100" w:line="240" w:lineRule="auto"/>
    </w:pPr>
    <w:rPr>
      <w:rFonts w:ascii="Times New Roman" w:eastAsiaTheme="minorHAnsi" w:hAnsi="Times New Roman" w:cs="Times New Roman"/>
      <w:sz w:val="24"/>
      <w:szCs w:val="24"/>
    </w:rPr>
  </w:style>
  <w:style w:type="paragraph" w:customStyle="1" w:styleId="CF906E7A0AE149E79238F5EE3686FCFF4">
    <w:name w:val="CF906E7A0AE149E79238F5EE3686FCFF4"/>
    <w:rsid w:val="004446D4"/>
    <w:pPr>
      <w:spacing w:after="100" w:line="240" w:lineRule="auto"/>
    </w:pPr>
    <w:rPr>
      <w:rFonts w:ascii="Times New Roman" w:eastAsiaTheme="minorHAnsi" w:hAnsi="Times New Roman" w:cs="Times New Roman"/>
      <w:sz w:val="24"/>
      <w:szCs w:val="24"/>
    </w:rPr>
  </w:style>
  <w:style w:type="paragraph" w:customStyle="1" w:styleId="1B0D0DB7A48F42AEB6BBE32DCAF2185B4">
    <w:name w:val="1B0D0DB7A48F42AEB6BBE32DCAF2185B4"/>
    <w:rsid w:val="004446D4"/>
    <w:pPr>
      <w:spacing w:after="100" w:line="240" w:lineRule="auto"/>
    </w:pPr>
    <w:rPr>
      <w:rFonts w:ascii="Times New Roman" w:eastAsiaTheme="minorHAnsi" w:hAnsi="Times New Roman" w:cs="Times New Roman"/>
      <w:sz w:val="24"/>
      <w:szCs w:val="24"/>
    </w:rPr>
  </w:style>
  <w:style w:type="paragraph" w:customStyle="1" w:styleId="6E15C9D82AFE4068B30218D8E9A05B284">
    <w:name w:val="6E15C9D82AFE4068B30218D8E9A05B284"/>
    <w:rsid w:val="004446D4"/>
    <w:pPr>
      <w:spacing w:after="100" w:line="240" w:lineRule="auto"/>
    </w:pPr>
    <w:rPr>
      <w:rFonts w:ascii="Times New Roman" w:eastAsiaTheme="minorHAnsi" w:hAnsi="Times New Roman" w:cs="Times New Roman"/>
      <w:sz w:val="24"/>
      <w:szCs w:val="24"/>
    </w:rPr>
  </w:style>
  <w:style w:type="paragraph" w:customStyle="1" w:styleId="69C43850E0804251B20C100F7B31EEC94">
    <w:name w:val="69C43850E0804251B20C100F7B31EEC94"/>
    <w:rsid w:val="004446D4"/>
    <w:pPr>
      <w:spacing w:after="100" w:line="240" w:lineRule="auto"/>
    </w:pPr>
    <w:rPr>
      <w:rFonts w:ascii="Times New Roman" w:eastAsiaTheme="minorHAnsi" w:hAnsi="Times New Roman" w:cs="Times New Roman"/>
      <w:sz w:val="24"/>
      <w:szCs w:val="24"/>
    </w:rPr>
  </w:style>
  <w:style w:type="paragraph" w:customStyle="1" w:styleId="77FC0A65F7CD4818A6FB431F81465DFC4">
    <w:name w:val="77FC0A65F7CD4818A6FB431F81465DFC4"/>
    <w:rsid w:val="004446D4"/>
    <w:pPr>
      <w:spacing w:after="100" w:line="240" w:lineRule="auto"/>
    </w:pPr>
    <w:rPr>
      <w:rFonts w:ascii="Times New Roman" w:eastAsiaTheme="minorHAnsi" w:hAnsi="Times New Roman" w:cs="Times New Roman"/>
      <w:sz w:val="24"/>
      <w:szCs w:val="24"/>
    </w:rPr>
  </w:style>
  <w:style w:type="paragraph" w:customStyle="1" w:styleId="53E63DECDB6C4EC7A1D8E38393720E584">
    <w:name w:val="53E63DECDB6C4EC7A1D8E38393720E584"/>
    <w:rsid w:val="004446D4"/>
    <w:pPr>
      <w:spacing w:after="100" w:line="240" w:lineRule="auto"/>
    </w:pPr>
    <w:rPr>
      <w:rFonts w:ascii="Times New Roman" w:eastAsiaTheme="minorHAnsi" w:hAnsi="Times New Roman" w:cs="Times New Roman"/>
      <w:sz w:val="24"/>
      <w:szCs w:val="24"/>
    </w:rPr>
  </w:style>
  <w:style w:type="paragraph" w:customStyle="1" w:styleId="6A5309AFEBEB45EB85FFC7768E3B56774">
    <w:name w:val="6A5309AFEBEB45EB85FFC7768E3B56774"/>
    <w:rsid w:val="004446D4"/>
    <w:pPr>
      <w:spacing w:after="100" w:line="240" w:lineRule="auto"/>
    </w:pPr>
    <w:rPr>
      <w:rFonts w:ascii="Times New Roman" w:eastAsiaTheme="minorHAnsi" w:hAnsi="Times New Roman" w:cs="Times New Roman"/>
      <w:sz w:val="24"/>
      <w:szCs w:val="24"/>
    </w:rPr>
  </w:style>
  <w:style w:type="paragraph" w:customStyle="1" w:styleId="87976626F37541108B46AA7AF07650FA4">
    <w:name w:val="87976626F37541108B46AA7AF07650FA4"/>
    <w:rsid w:val="004446D4"/>
    <w:pPr>
      <w:spacing w:after="100" w:line="240" w:lineRule="auto"/>
    </w:pPr>
    <w:rPr>
      <w:rFonts w:ascii="Times New Roman" w:eastAsiaTheme="minorHAnsi" w:hAnsi="Times New Roman" w:cs="Times New Roman"/>
      <w:sz w:val="24"/>
      <w:szCs w:val="24"/>
    </w:rPr>
  </w:style>
  <w:style w:type="paragraph" w:customStyle="1" w:styleId="26996DFDEB7E491FBC34A3AE99131D9B4">
    <w:name w:val="26996DFDEB7E491FBC34A3AE99131D9B4"/>
    <w:rsid w:val="004446D4"/>
    <w:pPr>
      <w:spacing w:after="100" w:line="240" w:lineRule="auto"/>
    </w:pPr>
    <w:rPr>
      <w:rFonts w:ascii="Times New Roman" w:eastAsiaTheme="minorHAnsi" w:hAnsi="Times New Roman" w:cs="Times New Roman"/>
      <w:sz w:val="24"/>
      <w:szCs w:val="24"/>
    </w:rPr>
  </w:style>
  <w:style w:type="paragraph" w:customStyle="1" w:styleId="148B723818A04D46AD846A081158F2934">
    <w:name w:val="148B723818A04D46AD846A081158F2934"/>
    <w:rsid w:val="004446D4"/>
    <w:pPr>
      <w:spacing w:after="100" w:line="240" w:lineRule="auto"/>
    </w:pPr>
    <w:rPr>
      <w:rFonts w:ascii="Times New Roman" w:eastAsiaTheme="minorHAnsi" w:hAnsi="Times New Roman" w:cs="Times New Roman"/>
      <w:sz w:val="24"/>
      <w:szCs w:val="24"/>
    </w:rPr>
  </w:style>
  <w:style w:type="paragraph" w:customStyle="1" w:styleId="851854B154A14D99B40CF23E4B04888F4">
    <w:name w:val="851854B154A14D99B40CF23E4B04888F4"/>
    <w:rsid w:val="004446D4"/>
    <w:pPr>
      <w:spacing w:after="100" w:line="240" w:lineRule="auto"/>
    </w:pPr>
    <w:rPr>
      <w:rFonts w:ascii="Times New Roman" w:eastAsiaTheme="minorHAnsi" w:hAnsi="Times New Roman" w:cs="Times New Roman"/>
      <w:sz w:val="24"/>
      <w:szCs w:val="24"/>
    </w:rPr>
  </w:style>
  <w:style w:type="paragraph" w:customStyle="1" w:styleId="5EF3248CDB2F45E0BD8F9CBB93E6768D4">
    <w:name w:val="5EF3248CDB2F45E0BD8F9CBB93E6768D4"/>
    <w:rsid w:val="004446D4"/>
    <w:pPr>
      <w:spacing w:after="100" w:line="240" w:lineRule="auto"/>
    </w:pPr>
    <w:rPr>
      <w:rFonts w:ascii="Times New Roman" w:eastAsiaTheme="minorHAnsi" w:hAnsi="Times New Roman" w:cs="Times New Roman"/>
      <w:sz w:val="24"/>
      <w:szCs w:val="24"/>
    </w:rPr>
  </w:style>
  <w:style w:type="paragraph" w:customStyle="1" w:styleId="CD3395BA75BC456B8B69F1A1246375784">
    <w:name w:val="CD3395BA75BC456B8B69F1A1246375784"/>
    <w:rsid w:val="004446D4"/>
    <w:pPr>
      <w:spacing w:after="100" w:line="240" w:lineRule="auto"/>
    </w:pPr>
    <w:rPr>
      <w:rFonts w:ascii="Times New Roman" w:eastAsiaTheme="minorHAnsi" w:hAnsi="Times New Roman" w:cs="Times New Roman"/>
      <w:sz w:val="24"/>
      <w:szCs w:val="24"/>
    </w:rPr>
  </w:style>
  <w:style w:type="paragraph" w:customStyle="1" w:styleId="3A4AEC46E5604A5587A75D9BFCD25D854">
    <w:name w:val="3A4AEC46E5604A5587A75D9BFCD25D854"/>
    <w:rsid w:val="004446D4"/>
    <w:pPr>
      <w:spacing w:after="100" w:line="240" w:lineRule="auto"/>
    </w:pPr>
    <w:rPr>
      <w:rFonts w:ascii="Times New Roman" w:eastAsiaTheme="minorHAnsi" w:hAnsi="Times New Roman" w:cs="Times New Roman"/>
      <w:sz w:val="24"/>
      <w:szCs w:val="24"/>
    </w:rPr>
  </w:style>
  <w:style w:type="paragraph" w:customStyle="1" w:styleId="FEC190EB791C4751A5FC5A8429762BB14">
    <w:name w:val="FEC190EB791C4751A5FC5A8429762BB14"/>
    <w:rsid w:val="004446D4"/>
    <w:pPr>
      <w:spacing w:after="100" w:line="240" w:lineRule="auto"/>
    </w:pPr>
    <w:rPr>
      <w:rFonts w:ascii="Times New Roman" w:eastAsiaTheme="minorHAnsi" w:hAnsi="Times New Roman" w:cs="Times New Roman"/>
      <w:sz w:val="24"/>
      <w:szCs w:val="24"/>
    </w:rPr>
  </w:style>
  <w:style w:type="paragraph" w:customStyle="1" w:styleId="7EC0E04011A544ECB2FD8BA8AF357F134">
    <w:name w:val="7EC0E04011A544ECB2FD8BA8AF357F134"/>
    <w:rsid w:val="004446D4"/>
    <w:pPr>
      <w:spacing w:after="100" w:line="240" w:lineRule="auto"/>
    </w:pPr>
    <w:rPr>
      <w:rFonts w:ascii="Times New Roman" w:eastAsiaTheme="minorHAnsi" w:hAnsi="Times New Roman" w:cs="Times New Roman"/>
      <w:sz w:val="24"/>
      <w:szCs w:val="24"/>
    </w:rPr>
  </w:style>
  <w:style w:type="paragraph" w:customStyle="1" w:styleId="5A24EAAAD3DC4C22A875A9865DC635C24">
    <w:name w:val="5A24EAAAD3DC4C22A875A9865DC635C24"/>
    <w:rsid w:val="004446D4"/>
    <w:pPr>
      <w:spacing w:after="100" w:line="240" w:lineRule="auto"/>
    </w:pPr>
    <w:rPr>
      <w:rFonts w:ascii="Times New Roman" w:eastAsiaTheme="minorHAnsi" w:hAnsi="Times New Roman" w:cs="Times New Roman"/>
      <w:sz w:val="24"/>
      <w:szCs w:val="24"/>
    </w:rPr>
  </w:style>
  <w:style w:type="paragraph" w:customStyle="1" w:styleId="5A1F3BF11F084E9EA53E0B41A05F838E4">
    <w:name w:val="5A1F3BF11F084E9EA53E0B41A05F838E4"/>
    <w:rsid w:val="004446D4"/>
    <w:pPr>
      <w:spacing w:after="100" w:line="240" w:lineRule="auto"/>
    </w:pPr>
    <w:rPr>
      <w:rFonts w:ascii="Times New Roman" w:eastAsiaTheme="minorHAnsi" w:hAnsi="Times New Roman" w:cs="Times New Roman"/>
      <w:sz w:val="24"/>
      <w:szCs w:val="24"/>
    </w:rPr>
  </w:style>
  <w:style w:type="paragraph" w:customStyle="1" w:styleId="508C0D29F6254687959A9989F45D5D8D1">
    <w:name w:val="508C0D29F6254687959A9989F45D5D8D1"/>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4">
    <w:name w:val="1A9A5DAB91BD4FCC8E670B14F42056EF4"/>
    <w:rsid w:val="004446D4"/>
    <w:pPr>
      <w:spacing w:after="100" w:line="240" w:lineRule="auto"/>
    </w:pPr>
    <w:rPr>
      <w:rFonts w:ascii="Times New Roman" w:eastAsiaTheme="minorHAnsi" w:hAnsi="Times New Roman" w:cs="Times New Roman"/>
      <w:sz w:val="24"/>
      <w:szCs w:val="24"/>
    </w:rPr>
  </w:style>
  <w:style w:type="paragraph" w:customStyle="1" w:styleId="8AF6290B069F4DCF80656E3C0F4CD16A4">
    <w:name w:val="8AF6290B069F4DCF80656E3C0F4CD16A4"/>
    <w:rsid w:val="004446D4"/>
    <w:pPr>
      <w:spacing w:after="100" w:line="240" w:lineRule="auto"/>
    </w:pPr>
    <w:rPr>
      <w:rFonts w:ascii="Times New Roman" w:eastAsiaTheme="minorHAnsi" w:hAnsi="Times New Roman" w:cs="Times New Roman"/>
      <w:sz w:val="24"/>
      <w:szCs w:val="24"/>
    </w:rPr>
  </w:style>
  <w:style w:type="paragraph" w:customStyle="1" w:styleId="E403FA9C647345EB8E678D28E6E019E44">
    <w:name w:val="E403FA9C647345EB8E678D28E6E019E44"/>
    <w:rsid w:val="004446D4"/>
    <w:pPr>
      <w:spacing w:after="100" w:line="240" w:lineRule="auto"/>
    </w:pPr>
    <w:rPr>
      <w:rFonts w:ascii="Times New Roman" w:eastAsiaTheme="minorHAnsi" w:hAnsi="Times New Roman" w:cs="Times New Roman"/>
      <w:sz w:val="24"/>
      <w:szCs w:val="24"/>
    </w:rPr>
  </w:style>
  <w:style w:type="paragraph" w:customStyle="1" w:styleId="C9FAFA6E3A8E425F8AB10F31744CF39E4">
    <w:name w:val="C9FAFA6E3A8E425F8AB10F31744CF39E4"/>
    <w:rsid w:val="004446D4"/>
    <w:pPr>
      <w:spacing w:after="100" w:line="240" w:lineRule="auto"/>
    </w:pPr>
    <w:rPr>
      <w:rFonts w:ascii="Times New Roman" w:eastAsiaTheme="minorHAnsi" w:hAnsi="Times New Roman" w:cs="Times New Roman"/>
      <w:sz w:val="24"/>
      <w:szCs w:val="24"/>
    </w:rPr>
  </w:style>
  <w:style w:type="paragraph" w:customStyle="1" w:styleId="B73B6DAF60494FDF9EC5C043E9F4982D4">
    <w:name w:val="B73B6DAF60494FDF9EC5C043E9F4982D4"/>
    <w:rsid w:val="004446D4"/>
    <w:pPr>
      <w:spacing w:after="100" w:line="240" w:lineRule="auto"/>
    </w:pPr>
    <w:rPr>
      <w:rFonts w:ascii="Times New Roman" w:eastAsiaTheme="minorHAnsi" w:hAnsi="Times New Roman" w:cs="Times New Roman"/>
      <w:sz w:val="24"/>
      <w:szCs w:val="24"/>
    </w:rPr>
  </w:style>
  <w:style w:type="paragraph" w:customStyle="1" w:styleId="8D2A3945B4C548E5B8D170C389E564DA4">
    <w:name w:val="8D2A3945B4C548E5B8D170C389E564DA4"/>
    <w:rsid w:val="004446D4"/>
    <w:pPr>
      <w:spacing w:after="100" w:line="240" w:lineRule="auto"/>
    </w:pPr>
    <w:rPr>
      <w:rFonts w:ascii="Times New Roman" w:eastAsiaTheme="minorHAnsi" w:hAnsi="Times New Roman" w:cs="Times New Roman"/>
      <w:sz w:val="24"/>
      <w:szCs w:val="24"/>
    </w:rPr>
  </w:style>
  <w:style w:type="paragraph" w:customStyle="1" w:styleId="6425DEAFD56A492D82D6EEF650C3F4DB4">
    <w:name w:val="6425DEAFD56A492D82D6EEF650C3F4DB4"/>
    <w:rsid w:val="004446D4"/>
    <w:pPr>
      <w:spacing w:after="100" w:line="240" w:lineRule="auto"/>
    </w:pPr>
    <w:rPr>
      <w:rFonts w:ascii="Times New Roman" w:eastAsiaTheme="minorHAnsi" w:hAnsi="Times New Roman" w:cs="Times New Roman"/>
      <w:sz w:val="24"/>
      <w:szCs w:val="24"/>
    </w:rPr>
  </w:style>
  <w:style w:type="paragraph" w:customStyle="1" w:styleId="68EAB57CD5274175BA56398612E8C0044">
    <w:name w:val="68EAB57CD5274175BA56398612E8C0044"/>
    <w:rsid w:val="004446D4"/>
    <w:pPr>
      <w:spacing w:after="100" w:line="240" w:lineRule="auto"/>
    </w:pPr>
    <w:rPr>
      <w:rFonts w:ascii="Times New Roman" w:eastAsiaTheme="minorHAnsi" w:hAnsi="Times New Roman" w:cs="Times New Roman"/>
      <w:sz w:val="24"/>
      <w:szCs w:val="24"/>
    </w:rPr>
  </w:style>
  <w:style w:type="paragraph" w:customStyle="1" w:styleId="1E6E4E72371043A48D625D6FDBF0A9634">
    <w:name w:val="1E6E4E72371043A48D625D6FDBF0A9634"/>
    <w:rsid w:val="004446D4"/>
    <w:pPr>
      <w:spacing w:after="100" w:line="240" w:lineRule="auto"/>
    </w:pPr>
    <w:rPr>
      <w:rFonts w:ascii="Times New Roman" w:eastAsiaTheme="minorHAnsi" w:hAnsi="Times New Roman" w:cs="Times New Roman"/>
      <w:sz w:val="24"/>
      <w:szCs w:val="24"/>
    </w:rPr>
  </w:style>
  <w:style w:type="paragraph" w:customStyle="1" w:styleId="95BBEAF51CB441BCB3EE7E5CABB6D4584">
    <w:name w:val="95BBEAF51CB441BCB3EE7E5CABB6D4584"/>
    <w:rsid w:val="004446D4"/>
    <w:pPr>
      <w:spacing w:after="100" w:line="240" w:lineRule="auto"/>
    </w:pPr>
    <w:rPr>
      <w:rFonts w:ascii="Times New Roman" w:eastAsiaTheme="minorHAnsi" w:hAnsi="Times New Roman" w:cs="Times New Roman"/>
      <w:sz w:val="24"/>
      <w:szCs w:val="24"/>
    </w:rPr>
  </w:style>
  <w:style w:type="paragraph" w:customStyle="1" w:styleId="9763377871074C18B35A6B212E088D804">
    <w:name w:val="9763377871074C18B35A6B212E088D804"/>
    <w:rsid w:val="004446D4"/>
    <w:pPr>
      <w:spacing w:after="100" w:line="240" w:lineRule="auto"/>
    </w:pPr>
    <w:rPr>
      <w:rFonts w:ascii="Times New Roman" w:eastAsiaTheme="minorHAnsi" w:hAnsi="Times New Roman" w:cs="Times New Roman"/>
      <w:sz w:val="24"/>
      <w:szCs w:val="24"/>
    </w:rPr>
  </w:style>
  <w:style w:type="paragraph" w:customStyle="1" w:styleId="4C4BD485B4D34444838D82C80A2FBF334">
    <w:name w:val="4C4BD485B4D34444838D82C80A2FBF334"/>
    <w:rsid w:val="004446D4"/>
    <w:pPr>
      <w:spacing w:after="100" w:line="240" w:lineRule="auto"/>
    </w:pPr>
    <w:rPr>
      <w:rFonts w:ascii="Times New Roman" w:eastAsiaTheme="minorHAnsi" w:hAnsi="Times New Roman" w:cs="Times New Roman"/>
      <w:sz w:val="24"/>
      <w:szCs w:val="24"/>
    </w:rPr>
  </w:style>
  <w:style w:type="paragraph" w:customStyle="1" w:styleId="2BDAF33C74434251A327F0BFD1EB54E94">
    <w:name w:val="2BDAF33C74434251A327F0BFD1EB54E94"/>
    <w:rsid w:val="004446D4"/>
    <w:pPr>
      <w:spacing w:after="100" w:line="240" w:lineRule="auto"/>
    </w:pPr>
    <w:rPr>
      <w:rFonts w:ascii="Times New Roman" w:eastAsiaTheme="minorHAnsi" w:hAnsi="Times New Roman" w:cs="Times New Roman"/>
      <w:sz w:val="24"/>
      <w:szCs w:val="24"/>
    </w:rPr>
  </w:style>
  <w:style w:type="paragraph" w:customStyle="1" w:styleId="1BC381B8C9ED41A6A0DA37781F04932C4">
    <w:name w:val="1BC381B8C9ED41A6A0DA37781F04932C4"/>
    <w:rsid w:val="004446D4"/>
    <w:pPr>
      <w:spacing w:after="100" w:line="240" w:lineRule="auto"/>
    </w:pPr>
    <w:rPr>
      <w:rFonts w:ascii="Times New Roman" w:eastAsiaTheme="minorHAnsi" w:hAnsi="Times New Roman" w:cs="Times New Roman"/>
      <w:sz w:val="24"/>
      <w:szCs w:val="24"/>
    </w:rPr>
  </w:style>
  <w:style w:type="paragraph" w:customStyle="1" w:styleId="3AD6A8062D7843DF96494EC3A7F8085A">
    <w:name w:val="3AD6A8062D7843DF96494EC3A7F8085A"/>
    <w:rsid w:val="004446D4"/>
    <w:pPr>
      <w:spacing w:after="100" w:line="240" w:lineRule="auto"/>
    </w:pPr>
    <w:rPr>
      <w:rFonts w:ascii="Times New Roman" w:eastAsiaTheme="minorHAnsi" w:hAnsi="Times New Roman" w:cs="Times New Roman"/>
      <w:sz w:val="24"/>
      <w:szCs w:val="24"/>
    </w:rPr>
  </w:style>
  <w:style w:type="paragraph" w:customStyle="1" w:styleId="6643950E48C24C98889465E92C0A9C29">
    <w:name w:val="6643950E48C24C98889465E92C0A9C29"/>
    <w:rsid w:val="004446D4"/>
    <w:pPr>
      <w:spacing w:after="100" w:line="240" w:lineRule="auto"/>
    </w:pPr>
    <w:rPr>
      <w:rFonts w:ascii="Times New Roman" w:eastAsiaTheme="minorHAnsi" w:hAnsi="Times New Roman" w:cs="Times New Roman"/>
      <w:sz w:val="24"/>
      <w:szCs w:val="24"/>
    </w:rPr>
  </w:style>
  <w:style w:type="paragraph" w:customStyle="1" w:styleId="5F0F90BB971F4CA08104D6CEFD4E05CA4">
    <w:name w:val="5F0F90BB971F4CA08104D6CEFD4E05CA4"/>
    <w:rsid w:val="004446D4"/>
    <w:pPr>
      <w:spacing w:after="100" w:line="240" w:lineRule="auto"/>
    </w:pPr>
    <w:rPr>
      <w:rFonts w:ascii="Times New Roman" w:eastAsiaTheme="minorHAnsi" w:hAnsi="Times New Roman" w:cs="Times New Roman"/>
      <w:sz w:val="24"/>
      <w:szCs w:val="24"/>
    </w:rPr>
  </w:style>
  <w:style w:type="paragraph" w:customStyle="1" w:styleId="1D221EF5E9D14CEE9B0880058A9D247B4">
    <w:name w:val="1D221EF5E9D14CEE9B0880058A9D247B4"/>
    <w:rsid w:val="004446D4"/>
    <w:pPr>
      <w:spacing w:after="100" w:line="240" w:lineRule="auto"/>
    </w:pPr>
    <w:rPr>
      <w:rFonts w:ascii="Times New Roman" w:eastAsiaTheme="minorHAnsi" w:hAnsi="Times New Roman" w:cs="Times New Roman"/>
      <w:sz w:val="24"/>
      <w:szCs w:val="24"/>
    </w:rPr>
  </w:style>
  <w:style w:type="paragraph" w:customStyle="1" w:styleId="818681A266454BDF8A38D31F9909BD2B4">
    <w:name w:val="818681A266454BDF8A38D31F9909BD2B4"/>
    <w:rsid w:val="004446D4"/>
    <w:pPr>
      <w:spacing w:after="100" w:line="240" w:lineRule="auto"/>
    </w:pPr>
    <w:rPr>
      <w:rFonts w:ascii="Times New Roman" w:eastAsiaTheme="minorHAnsi" w:hAnsi="Times New Roman" w:cs="Times New Roman"/>
      <w:sz w:val="24"/>
      <w:szCs w:val="24"/>
    </w:rPr>
  </w:style>
  <w:style w:type="paragraph" w:customStyle="1" w:styleId="D0192751BA7142848836317EFF2096384">
    <w:name w:val="D0192751BA7142848836317EFF2096384"/>
    <w:rsid w:val="004446D4"/>
    <w:pPr>
      <w:spacing w:after="100" w:line="240" w:lineRule="auto"/>
    </w:pPr>
    <w:rPr>
      <w:rFonts w:ascii="Times New Roman" w:eastAsiaTheme="minorHAnsi" w:hAnsi="Times New Roman" w:cs="Times New Roman"/>
      <w:sz w:val="24"/>
      <w:szCs w:val="24"/>
    </w:rPr>
  </w:style>
  <w:style w:type="paragraph" w:customStyle="1" w:styleId="FD03967E5BBD4067BF0914B8F7A0550F4">
    <w:name w:val="FD03967E5BBD4067BF0914B8F7A0550F4"/>
    <w:rsid w:val="004446D4"/>
    <w:pPr>
      <w:spacing w:after="100" w:line="240" w:lineRule="auto"/>
    </w:pPr>
    <w:rPr>
      <w:rFonts w:ascii="Times New Roman" w:eastAsiaTheme="minorHAnsi" w:hAnsi="Times New Roman" w:cs="Times New Roman"/>
      <w:sz w:val="24"/>
      <w:szCs w:val="24"/>
    </w:rPr>
  </w:style>
  <w:style w:type="paragraph" w:customStyle="1" w:styleId="934B958064074B019C4E56B3829E5A014">
    <w:name w:val="934B958064074B019C4E56B3829E5A014"/>
    <w:rsid w:val="004446D4"/>
    <w:pPr>
      <w:spacing w:after="100" w:line="240" w:lineRule="auto"/>
    </w:pPr>
    <w:rPr>
      <w:rFonts w:ascii="Times New Roman" w:eastAsiaTheme="minorHAnsi" w:hAnsi="Times New Roman" w:cs="Times New Roman"/>
      <w:sz w:val="24"/>
      <w:szCs w:val="24"/>
    </w:rPr>
  </w:style>
  <w:style w:type="paragraph" w:customStyle="1" w:styleId="74C3AF06A77541138AE6F4B4F2226CA1">
    <w:name w:val="74C3AF06A77541138AE6F4B4F2226CA1"/>
    <w:rsid w:val="004446D4"/>
    <w:pPr>
      <w:spacing w:after="100" w:line="240" w:lineRule="auto"/>
    </w:pPr>
    <w:rPr>
      <w:rFonts w:ascii="Times New Roman" w:eastAsiaTheme="minorHAnsi" w:hAnsi="Times New Roman" w:cs="Times New Roman"/>
      <w:sz w:val="24"/>
      <w:szCs w:val="24"/>
    </w:rPr>
  </w:style>
  <w:style w:type="paragraph" w:customStyle="1" w:styleId="2569D61644044B449C682B99D3CF65BD">
    <w:name w:val="2569D61644044B449C682B99D3CF65BD"/>
    <w:rsid w:val="004446D4"/>
    <w:pPr>
      <w:spacing w:after="100" w:line="240" w:lineRule="auto"/>
    </w:pPr>
    <w:rPr>
      <w:rFonts w:ascii="Times New Roman" w:eastAsiaTheme="minorHAnsi" w:hAnsi="Times New Roman" w:cs="Times New Roman"/>
      <w:sz w:val="24"/>
      <w:szCs w:val="24"/>
    </w:rPr>
  </w:style>
  <w:style w:type="paragraph" w:customStyle="1" w:styleId="14C1EEE9CDB242F3B584B0E29BA7156A">
    <w:name w:val="14C1EEE9CDB242F3B584B0E29BA7156A"/>
    <w:rsid w:val="001530A7"/>
  </w:style>
  <w:style w:type="paragraph" w:customStyle="1" w:styleId="88F380E0AA494181822260F35ABAFD426">
    <w:name w:val="88F380E0AA494181822260F35ABAFD42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6">
    <w:name w:val="E837F18BCE0C4A54BF1FF440FD994AF9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6">
    <w:name w:val="91C8541A9B994227A353D680CF02856D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6">
    <w:name w:val="8A4A94C2F8104B659EAA1AE651D0AA1D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6">
    <w:name w:val="BCC09F921BE54B1DAF16E9A0C85E624C6"/>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6">
    <w:name w:val="51AB895B8467423B870E3D669BA2E8F76"/>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6">
    <w:name w:val="0A29C254263F4018A790F7988EABD9006"/>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6">
    <w:name w:val="80E48399FB394F07A10940EA447FA18B6"/>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6">
    <w:name w:val="A39FD8EABA37434282A6BD7AC775F84C6"/>
    <w:rsid w:val="00006599"/>
    <w:pPr>
      <w:spacing w:after="100" w:line="240" w:lineRule="auto"/>
    </w:pPr>
    <w:rPr>
      <w:rFonts w:ascii="Times New Roman" w:eastAsiaTheme="minorHAnsi" w:hAnsi="Times New Roman" w:cs="Times New Roman"/>
      <w:sz w:val="24"/>
      <w:szCs w:val="24"/>
    </w:rPr>
  </w:style>
  <w:style w:type="paragraph" w:customStyle="1" w:styleId="780BAEE1CD364D8FB3FAD1817E6C813E5">
    <w:name w:val="780BAEE1CD364D8FB3FAD1817E6C813E5"/>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6">
    <w:name w:val="DE66441FB40D45C3B84DBCC8C0B914B96"/>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6">
    <w:name w:val="98031EDFA6F44EC3A95261EEEFA611D86"/>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6">
    <w:name w:val="ADD99607C9C34EA4978248DB5B6CBB316"/>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6">
    <w:name w:val="2356AFE943F74AEDBC2F158BCAEC4C8E6"/>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6">
    <w:name w:val="EE2297AF69334AEDB6A00F9F6ABC38206"/>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6">
    <w:name w:val="D74F0E662751487FA28FCD1E231A90046"/>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6">
    <w:name w:val="009D7B260C674ADFA3643A952EEA06096"/>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6">
    <w:name w:val="DB4691E81DC449F6A25AB6CA7614B5C56"/>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2">
    <w:name w:val="0AC0610B2DD94FD09BB1309337A3BD232"/>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6">
    <w:name w:val="B309BD84C24F4C9E9FBF58A658F5FC7A6"/>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6">
    <w:name w:val="F08981EECAB34898A41E70D53F4531AC6"/>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6">
    <w:name w:val="136BEB0666004E79B616C5992049BA286"/>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2">
    <w:name w:val="A4131321BB8A4E40BFE807CEA4E8DCCA2"/>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2">
    <w:name w:val="376C39B42C4D4A448846DD5A3764A5022"/>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2">
    <w:name w:val="9F58991ED3774971B2018B1E56C6A28F2"/>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6">
    <w:name w:val="0569B97422CF48208A990A941C0C46286"/>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6">
    <w:name w:val="7747AC3701614DF2B27345B9AED43A056"/>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6">
    <w:name w:val="9B6D0F423B1E45149D3841EFADA795416"/>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2">
    <w:name w:val="CDEA2D36EBB044C4B4EEAEBE9511AE242"/>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2">
    <w:name w:val="799FAD8C0DA249469F818CC4EF9A5F2F2"/>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6">
    <w:name w:val="78BF4377772745699244505866E0BEF46"/>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2">
    <w:name w:val="AAA87F0B7C49462AA3D2C830B37AD9272"/>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2">
    <w:name w:val="568ADDBED1304F1A89F5E0B6976444F32"/>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6">
    <w:name w:val="4724DF018511480E8D3E110D6C74B08D6"/>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6">
    <w:name w:val="4ECCAED3F26343428FFE9ACFC02E74E86"/>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6">
    <w:name w:val="840962F86C8E49D2991A6B96F4E602676"/>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1">
    <w:name w:val="14C1EEE9CDB242F3B584B0E29BA7156A1"/>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2">
    <w:name w:val="420E8451C4DD446EBB3E4261E62085372"/>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2">
    <w:name w:val="13806338E66340E0A47719F6352C06492"/>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2">
    <w:name w:val="C8AA38639FB84CCB9EBF1262679164142"/>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6">
    <w:name w:val="EEA2D3C6335442C0AD75427B1B60A0DF6"/>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6">
    <w:name w:val="895241DDEF8647D3A72FD5A2BB05D54E6"/>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2">
    <w:name w:val="C5D96440612D49E5AD9C55A6B9E4E5B32"/>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6">
    <w:name w:val="C310472DE28C4C25962BB362EE3155E66"/>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6">
    <w:name w:val="4B00C1A4328F4DF8BAA2D067DDA920CE6"/>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6">
    <w:name w:val="A6EEB70F4ECC491A84505452C2E708F16"/>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6">
    <w:name w:val="37229F7D6AE64EBA84790C24157153FF6"/>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6">
    <w:name w:val="8A1A9E2E1BB8474D889F968B92E8E9CD6"/>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6">
    <w:name w:val="44FDCF15F74A40BCBCC13E953E65470D6"/>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2">
    <w:name w:val="388952ABFE70468493EDF4267E27129C2"/>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2">
    <w:name w:val="6C9A34BACECE410AB63B920274D7BEAB2"/>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2">
    <w:name w:val="265F2664FF1D4722B39D8DD04DC9BDE92"/>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2">
    <w:name w:val="C8519DD2AA3B4C0C90AB33E5569F4D242"/>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2">
    <w:name w:val="75E92813674147C7BFBC5187F04E37E52"/>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2">
    <w:name w:val="636A34E5ADB04FF69BD27E64369BCFBE2"/>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5">
    <w:name w:val="CF906E7A0AE149E79238F5EE3686FCFF5"/>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5">
    <w:name w:val="1B0D0DB7A48F42AEB6BBE32DCAF2185B5"/>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5">
    <w:name w:val="6E15C9D82AFE4068B30218D8E9A05B285"/>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5">
    <w:name w:val="69C43850E0804251B20C100F7B31EEC95"/>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5">
    <w:name w:val="77FC0A65F7CD4818A6FB431F81465DFC5"/>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5">
    <w:name w:val="53E63DECDB6C4EC7A1D8E38393720E585"/>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5">
    <w:name w:val="6A5309AFEBEB45EB85FFC7768E3B56775"/>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5">
    <w:name w:val="87976626F37541108B46AA7AF07650FA5"/>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5">
    <w:name w:val="26996DFDEB7E491FBC34A3AE99131D9B5"/>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5">
    <w:name w:val="148B723818A04D46AD846A081158F2935"/>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5">
    <w:name w:val="851854B154A14D99B40CF23E4B04888F5"/>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5">
    <w:name w:val="5EF3248CDB2F45E0BD8F9CBB93E6768D5"/>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5">
    <w:name w:val="CD3395BA75BC456B8B69F1A1246375785"/>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5">
    <w:name w:val="3A4AEC46E5604A5587A75D9BFCD25D855"/>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5">
    <w:name w:val="FEC190EB791C4751A5FC5A8429762BB15"/>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5">
    <w:name w:val="7EC0E04011A544ECB2FD8BA8AF357F135"/>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5">
    <w:name w:val="5A24EAAAD3DC4C22A875A9865DC635C25"/>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5">
    <w:name w:val="5A1F3BF11F084E9EA53E0B41A05F838E5"/>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2">
    <w:name w:val="508C0D29F6254687959A9989F45D5D8D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5">
    <w:name w:val="1A9A5DAB91BD4FCC8E670B14F42056EF5"/>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5">
    <w:name w:val="8AF6290B069F4DCF80656E3C0F4CD16A5"/>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5">
    <w:name w:val="E403FA9C647345EB8E678D28E6E019E45"/>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5">
    <w:name w:val="C9FAFA6E3A8E425F8AB10F31744CF39E5"/>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5">
    <w:name w:val="B73B6DAF60494FDF9EC5C043E9F4982D5"/>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5">
    <w:name w:val="8D2A3945B4C548E5B8D170C389E564DA5"/>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5">
    <w:name w:val="6425DEAFD56A492D82D6EEF650C3F4DB5"/>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5">
    <w:name w:val="68EAB57CD5274175BA56398612E8C0045"/>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5">
    <w:name w:val="1E6E4E72371043A48D625D6FDBF0A9635"/>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5">
    <w:name w:val="95BBEAF51CB441BCB3EE7E5CABB6D4585"/>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5">
    <w:name w:val="9763377871074C18B35A6B212E088D805"/>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5">
    <w:name w:val="4C4BD485B4D34444838D82C80A2FBF335"/>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5">
    <w:name w:val="2BDAF33C74434251A327F0BFD1EB54E95"/>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5">
    <w:name w:val="1BC381B8C9ED41A6A0DA37781F04932C5"/>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1">
    <w:name w:val="3AD6A8062D7843DF96494EC3A7F8085A1"/>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1">
    <w:name w:val="6643950E48C24C98889465E92C0A9C291"/>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5">
    <w:name w:val="5F0F90BB971F4CA08104D6CEFD4E05CA5"/>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5">
    <w:name w:val="1D221EF5E9D14CEE9B0880058A9D247B5"/>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5">
    <w:name w:val="818681A266454BDF8A38D31F9909BD2B5"/>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5">
    <w:name w:val="D0192751BA7142848836317EFF2096385"/>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
    <w:name w:val="387D9FBCBB5B418CA1AD979AA5D03AAA"/>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
    <w:name w:val="1D207CA7D39B44A7967E05A306D1ABB8"/>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
    <w:name w:val="C49C0E9EB8934822AC67C5DCD8C8C6A3"/>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
    <w:name w:val="9DFDF80FD44F4CD5BC8277B62B70AFDD"/>
    <w:rsid w:val="00006599"/>
    <w:pPr>
      <w:spacing w:after="100" w:line="240" w:lineRule="auto"/>
    </w:pPr>
    <w:rPr>
      <w:rFonts w:ascii="Times New Roman" w:eastAsiaTheme="minorHAnsi" w:hAnsi="Times New Roman" w:cs="Times New Roman"/>
      <w:sz w:val="24"/>
      <w:szCs w:val="24"/>
    </w:rPr>
  </w:style>
  <w:style w:type="paragraph" w:customStyle="1" w:styleId="88F380E0AA494181822260F35ABAFD427">
    <w:name w:val="88F380E0AA494181822260F35ABAFD42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7">
    <w:name w:val="E837F18BCE0C4A54BF1FF440FD994AF9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7">
    <w:name w:val="91C8541A9B994227A353D680CF02856D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7">
    <w:name w:val="8A4A94C2F8104B659EAA1AE651D0AA1D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7">
    <w:name w:val="BCC09F921BE54B1DAF16E9A0C85E624C7"/>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7">
    <w:name w:val="51AB895B8467423B870E3D669BA2E8F77"/>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7">
    <w:name w:val="0A29C254263F4018A790F7988EABD9007"/>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7">
    <w:name w:val="80E48399FB394F07A10940EA447FA18B7"/>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7">
    <w:name w:val="A39FD8EABA37434282A6BD7AC775F84C7"/>
    <w:rsid w:val="00006599"/>
    <w:pPr>
      <w:spacing w:after="100" w:line="240" w:lineRule="auto"/>
    </w:pPr>
    <w:rPr>
      <w:rFonts w:ascii="Times New Roman" w:eastAsiaTheme="minorHAnsi" w:hAnsi="Times New Roman" w:cs="Times New Roman"/>
      <w:sz w:val="24"/>
      <w:szCs w:val="24"/>
    </w:rPr>
  </w:style>
  <w:style w:type="paragraph" w:customStyle="1" w:styleId="780BAEE1CD364D8FB3FAD1817E6C813E6">
    <w:name w:val="780BAEE1CD364D8FB3FAD1817E6C813E6"/>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7">
    <w:name w:val="DE66441FB40D45C3B84DBCC8C0B914B97"/>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7">
    <w:name w:val="98031EDFA6F44EC3A95261EEEFA611D87"/>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7">
    <w:name w:val="ADD99607C9C34EA4978248DB5B6CBB317"/>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7">
    <w:name w:val="2356AFE943F74AEDBC2F158BCAEC4C8E7"/>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7">
    <w:name w:val="EE2297AF69334AEDB6A00F9F6ABC38207"/>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7">
    <w:name w:val="D74F0E662751487FA28FCD1E231A90047"/>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7">
    <w:name w:val="009D7B260C674ADFA3643A952EEA06097"/>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7">
    <w:name w:val="DB4691E81DC449F6A25AB6CA7614B5C57"/>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3">
    <w:name w:val="0AC0610B2DD94FD09BB1309337A3BD233"/>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7">
    <w:name w:val="B309BD84C24F4C9E9FBF58A658F5FC7A7"/>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7">
    <w:name w:val="F08981EECAB34898A41E70D53F4531AC7"/>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7">
    <w:name w:val="136BEB0666004E79B616C5992049BA287"/>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3">
    <w:name w:val="A4131321BB8A4E40BFE807CEA4E8DCCA3"/>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3">
    <w:name w:val="376C39B42C4D4A448846DD5A3764A5023"/>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3">
    <w:name w:val="9F58991ED3774971B2018B1E56C6A28F3"/>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7">
    <w:name w:val="0569B97422CF48208A990A941C0C46287"/>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7">
    <w:name w:val="7747AC3701614DF2B27345B9AED43A057"/>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7">
    <w:name w:val="9B6D0F423B1E45149D3841EFADA795417"/>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3">
    <w:name w:val="CDEA2D36EBB044C4B4EEAEBE9511AE243"/>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3">
    <w:name w:val="799FAD8C0DA249469F818CC4EF9A5F2F3"/>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7">
    <w:name w:val="78BF4377772745699244505866E0BEF47"/>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3">
    <w:name w:val="AAA87F0B7C49462AA3D2C830B37AD9273"/>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3">
    <w:name w:val="568ADDBED1304F1A89F5E0B6976444F33"/>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7">
    <w:name w:val="4724DF018511480E8D3E110D6C74B08D7"/>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7">
    <w:name w:val="4ECCAED3F26343428FFE9ACFC02E74E87"/>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7">
    <w:name w:val="840962F86C8E49D2991A6B96F4E602677"/>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2">
    <w:name w:val="14C1EEE9CDB242F3B584B0E29BA7156A2"/>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3">
    <w:name w:val="420E8451C4DD446EBB3E4261E62085373"/>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3">
    <w:name w:val="13806338E66340E0A47719F6352C06493"/>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3">
    <w:name w:val="C8AA38639FB84CCB9EBF1262679164143"/>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7">
    <w:name w:val="EEA2D3C6335442C0AD75427B1B60A0DF7"/>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7">
    <w:name w:val="895241DDEF8647D3A72FD5A2BB05D54E7"/>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3">
    <w:name w:val="C5D96440612D49E5AD9C55A6B9E4E5B33"/>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7">
    <w:name w:val="C310472DE28C4C25962BB362EE3155E67"/>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7">
    <w:name w:val="4B00C1A4328F4DF8BAA2D067DDA920CE7"/>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7">
    <w:name w:val="A6EEB70F4ECC491A84505452C2E708F17"/>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7">
    <w:name w:val="37229F7D6AE64EBA84790C24157153FF7"/>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7">
    <w:name w:val="8A1A9E2E1BB8474D889F968B92E8E9CD7"/>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7">
    <w:name w:val="44FDCF15F74A40BCBCC13E953E65470D7"/>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3">
    <w:name w:val="388952ABFE70468493EDF4267E27129C3"/>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3">
    <w:name w:val="6C9A34BACECE410AB63B920274D7BEAB3"/>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3">
    <w:name w:val="265F2664FF1D4722B39D8DD04DC9BDE93"/>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3">
    <w:name w:val="C8519DD2AA3B4C0C90AB33E5569F4D243"/>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3">
    <w:name w:val="75E92813674147C7BFBC5187F04E37E53"/>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3">
    <w:name w:val="636A34E5ADB04FF69BD27E64369BCFBE3"/>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6">
    <w:name w:val="CF906E7A0AE149E79238F5EE3686FCFF6"/>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6">
    <w:name w:val="1B0D0DB7A48F42AEB6BBE32DCAF2185B6"/>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6">
    <w:name w:val="6E15C9D82AFE4068B30218D8E9A05B286"/>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6">
    <w:name w:val="69C43850E0804251B20C100F7B31EEC96"/>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6">
    <w:name w:val="77FC0A65F7CD4818A6FB431F81465DFC6"/>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6">
    <w:name w:val="53E63DECDB6C4EC7A1D8E38393720E586"/>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6">
    <w:name w:val="6A5309AFEBEB45EB85FFC7768E3B56776"/>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6">
    <w:name w:val="87976626F37541108B46AA7AF07650FA6"/>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6">
    <w:name w:val="26996DFDEB7E491FBC34A3AE99131D9B6"/>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6">
    <w:name w:val="148B723818A04D46AD846A081158F2936"/>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6">
    <w:name w:val="851854B154A14D99B40CF23E4B04888F6"/>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6">
    <w:name w:val="5EF3248CDB2F45E0BD8F9CBB93E6768D6"/>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6">
    <w:name w:val="CD3395BA75BC456B8B69F1A1246375786"/>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6">
    <w:name w:val="3A4AEC46E5604A5587A75D9BFCD25D856"/>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6">
    <w:name w:val="FEC190EB791C4751A5FC5A8429762BB16"/>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6">
    <w:name w:val="7EC0E04011A544ECB2FD8BA8AF357F136"/>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6">
    <w:name w:val="5A24EAAAD3DC4C22A875A9865DC635C26"/>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6">
    <w:name w:val="5A1F3BF11F084E9EA53E0B41A05F838E6"/>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3">
    <w:name w:val="508C0D29F6254687959A9989F45D5D8D3"/>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6">
    <w:name w:val="1A9A5DAB91BD4FCC8E670B14F42056EF6"/>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6">
    <w:name w:val="8AF6290B069F4DCF80656E3C0F4CD16A6"/>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6">
    <w:name w:val="E403FA9C647345EB8E678D28E6E019E46"/>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6">
    <w:name w:val="C9FAFA6E3A8E425F8AB10F31744CF39E6"/>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6">
    <w:name w:val="B73B6DAF60494FDF9EC5C043E9F4982D6"/>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6">
    <w:name w:val="8D2A3945B4C548E5B8D170C389E564DA6"/>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6">
    <w:name w:val="6425DEAFD56A492D82D6EEF650C3F4DB6"/>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6">
    <w:name w:val="68EAB57CD5274175BA56398612E8C0046"/>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6">
    <w:name w:val="1E6E4E72371043A48D625D6FDBF0A9636"/>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6">
    <w:name w:val="95BBEAF51CB441BCB3EE7E5CABB6D4586"/>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6">
    <w:name w:val="9763377871074C18B35A6B212E088D806"/>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6">
    <w:name w:val="4C4BD485B4D34444838D82C80A2FBF336"/>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6">
    <w:name w:val="2BDAF33C74434251A327F0BFD1EB54E96"/>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6">
    <w:name w:val="1BC381B8C9ED41A6A0DA37781F04932C6"/>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2">
    <w:name w:val="3AD6A8062D7843DF96494EC3A7F8085A2"/>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2">
    <w:name w:val="6643950E48C24C98889465E92C0A9C292"/>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6">
    <w:name w:val="5F0F90BB971F4CA08104D6CEFD4E05CA6"/>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6">
    <w:name w:val="1D221EF5E9D14CEE9B0880058A9D247B6"/>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6">
    <w:name w:val="818681A266454BDF8A38D31F9909BD2B6"/>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6">
    <w:name w:val="D0192751BA7142848836317EFF2096386"/>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1">
    <w:name w:val="387D9FBCBB5B418CA1AD979AA5D03AAA1"/>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1">
    <w:name w:val="1D207CA7D39B44A7967E05A306D1ABB81"/>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1">
    <w:name w:val="C49C0E9EB8934822AC67C5DCD8C8C6A31"/>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1">
    <w:name w:val="9DFDF80FD44F4CD5BC8277B62B70AFDD1"/>
    <w:rsid w:val="00006599"/>
    <w:pPr>
      <w:spacing w:after="100" w:line="240" w:lineRule="auto"/>
    </w:pPr>
    <w:rPr>
      <w:rFonts w:ascii="Times New Roman" w:eastAsiaTheme="minorHAnsi" w:hAnsi="Times New Roman" w:cs="Times New Roman"/>
      <w:sz w:val="24"/>
      <w:szCs w:val="24"/>
    </w:rPr>
  </w:style>
  <w:style w:type="paragraph" w:customStyle="1" w:styleId="5537C033DF69480D92005439A4D1AB62">
    <w:name w:val="5537C033DF69480D92005439A4D1AB62"/>
    <w:rsid w:val="00006599"/>
  </w:style>
  <w:style w:type="paragraph" w:customStyle="1" w:styleId="88F380E0AA494181822260F35ABAFD428">
    <w:name w:val="88F380E0AA494181822260F35ABAFD42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8">
    <w:name w:val="E837F18BCE0C4A54BF1FF440FD994AF9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8">
    <w:name w:val="91C8541A9B994227A353D680CF02856D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8">
    <w:name w:val="8A4A94C2F8104B659EAA1AE651D0AA1D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8">
    <w:name w:val="BCC09F921BE54B1DAF16E9A0C85E624C8"/>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8">
    <w:name w:val="51AB895B8467423B870E3D669BA2E8F78"/>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8">
    <w:name w:val="0A29C254263F4018A790F7988EABD9008"/>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8">
    <w:name w:val="80E48399FB394F07A10940EA447FA18B8"/>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8">
    <w:name w:val="A39FD8EABA37434282A6BD7AC775F84C8"/>
    <w:rsid w:val="00006599"/>
    <w:pPr>
      <w:spacing w:after="100" w:line="240" w:lineRule="auto"/>
    </w:pPr>
    <w:rPr>
      <w:rFonts w:ascii="Times New Roman" w:eastAsiaTheme="minorHAnsi" w:hAnsi="Times New Roman" w:cs="Times New Roman"/>
      <w:sz w:val="24"/>
      <w:szCs w:val="24"/>
    </w:rPr>
  </w:style>
  <w:style w:type="paragraph" w:customStyle="1" w:styleId="5537C033DF69480D92005439A4D1AB621">
    <w:name w:val="5537C033DF69480D92005439A4D1AB621"/>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8">
    <w:name w:val="DE66441FB40D45C3B84DBCC8C0B914B98"/>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8">
    <w:name w:val="98031EDFA6F44EC3A95261EEEFA611D88"/>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8">
    <w:name w:val="ADD99607C9C34EA4978248DB5B6CBB318"/>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8">
    <w:name w:val="2356AFE943F74AEDBC2F158BCAEC4C8E8"/>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8">
    <w:name w:val="EE2297AF69334AEDB6A00F9F6ABC38208"/>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8">
    <w:name w:val="D74F0E662751487FA28FCD1E231A90048"/>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8">
    <w:name w:val="009D7B260C674ADFA3643A952EEA06098"/>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8">
    <w:name w:val="DB4691E81DC449F6A25AB6CA7614B5C58"/>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4">
    <w:name w:val="0AC0610B2DD94FD09BB1309337A3BD234"/>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8">
    <w:name w:val="B309BD84C24F4C9E9FBF58A658F5FC7A8"/>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8">
    <w:name w:val="F08981EECAB34898A41E70D53F4531AC8"/>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8">
    <w:name w:val="136BEB0666004E79B616C5992049BA288"/>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4">
    <w:name w:val="A4131321BB8A4E40BFE807CEA4E8DCCA4"/>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4">
    <w:name w:val="376C39B42C4D4A448846DD5A3764A5024"/>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4">
    <w:name w:val="9F58991ED3774971B2018B1E56C6A28F4"/>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8">
    <w:name w:val="0569B97422CF48208A990A941C0C46288"/>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8">
    <w:name w:val="7747AC3701614DF2B27345B9AED43A058"/>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8">
    <w:name w:val="9B6D0F423B1E45149D3841EFADA795418"/>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4">
    <w:name w:val="CDEA2D36EBB044C4B4EEAEBE9511AE244"/>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4">
    <w:name w:val="799FAD8C0DA249469F818CC4EF9A5F2F4"/>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8">
    <w:name w:val="78BF4377772745699244505866E0BEF48"/>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4">
    <w:name w:val="AAA87F0B7C49462AA3D2C830B37AD9274"/>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4">
    <w:name w:val="568ADDBED1304F1A89F5E0B6976444F34"/>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8">
    <w:name w:val="4724DF018511480E8D3E110D6C74B08D8"/>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8">
    <w:name w:val="4ECCAED3F26343428FFE9ACFC02E74E88"/>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8">
    <w:name w:val="840962F86C8E49D2991A6B96F4E602678"/>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3">
    <w:name w:val="14C1EEE9CDB242F3B584B0E29BA7156A3"/>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4">
    <w:name w:val="420E8451C4DD446EBB3E4261E62085374"/>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4">
    <w:name w:val="13806338E66340E0A47719F6352C06494"/>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4">
    <w:name w:val="C8AA38639FB84CCB9EBF1262679164144"/>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8">
    <w:name w:val="EEA2D3C6335442C0AD75427B1B60A0DF8"/>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8">
    <w:name w:val="895241DDEF8647D3A72FD5A2BB05D54E8"/>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4">
    <w:name w:val="C5D96440612D49E5AD9C55A6B9E4E5B34"/>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8">
    <w:name w:val="C310472DE28C4C25962BB362EE3155E68"/>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8">
    <w:name w:val="4B00C1A4328F4DF8BAA2D067DDA920CE8"/>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8">
    <w:name w:val="A6EEB70F4ECC491A84505452C2E708F18"/>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8">
    <w:name w:val="37229F7D6AE64EBA84790C24157153FF8"/>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8">
    <w:name w:val="8A1A9E2E1BB8474D889F968B92E8E9CD8"/>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8">
    <w:name w:val="44FDCF15F74A40BCBCC13E953E65470D8"/>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4">
    <w:name w:val="388952ABFE70468493EDF4267E27129C4"/>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4">
    <w:name w:val="6C9A34BACECE410AB63B920274D7BEAB4"/>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4">
    <w:name w:val="265F2664FF1D4722B39D8DD04DC9BDE94"/>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4">
    <w:name w:val="C8519DD2AA3B4C0C90AB33E5569F4D244"/>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4">
    <w:name w:val="75E92813674147C7BFBC5187F04E37E54"/>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4">
    <w:name w:val="636A34E5ADB04FF69BD27E64369BCFBE4"/>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7">
    <w:name w:val="CF906E7A0AE149E79238F5EE3686FCFF7"/>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7">
    <w:name w:val="1B0D0DB7A48F42AEB6BBE32DCAF2185B7"/>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7">
    <w:name w:val="6E15C9D82AFE4068B30218D8E9A05B287"/>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7">
    <w:name w:val="69C43850E0804251B20C100F7B31EEC97"/>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7">
    <w:name w:val="77FC0A65F7CD4818A6FB431F81465DFC7"/>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7">
    <w:name w:val="53E63DECDB6C4EC7A1D8E38393720E587"/>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7">
    <w:name w:val="6A5309AFEBEB45EB85FFC7768E3B56777"/>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7">
    <w:name w:val="87976626F37541108B46AA7AF07650FA7"/>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7">
    <w:name w:val="26996DFDEB7E491FBC34A3AE99131D9B7"/>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7">
    <w:name w:val="148B723818A04D46AD846A081158F2937"/>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7">
    <w:name w:val="851854B154A14D99B40CF23E4B04888F7"/>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7">
    <w:name w:val="5EF3248CDB2F45E0BD8F9CBB93E6768D7"/>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7">
    <w:name w:val="CD3395BA75BC456B8B69F1A1246375787"/>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7">
    <w:name w:val="3A4AEC46E5604A5587A75D9BFCD25D857"/>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7">
    <w:name w:val="FEC190EB791C4751A5FC5A8429762BB17"/>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7">
    <w:name w:val="7EC0E04011A544ECB2FD8BA8AF357F137"/>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7">
    <w:name w:val="5A24EAAAD3DC4C22A875A9865DC635C27"/>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7">
    <w:name w:val="5A1F3BF11F084E9EA53E0B41A05F838E7"/>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4">
    <w:name w:val="508C0D29F6254687959A9989F45D5D8D4"/>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7">
    <w:name w:val="1A9A5DAB91BD4FCC8E670B14F42056EF7"/>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7">
    <w:name w:val="8AF6290B069F4DCF80656E3C0F4CD16A7"/>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7">
    <w:name w:val="E403FA9C647345EB8E678D28E6E019E47"/>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7">
    <w:name w:val="C9FAFA6E3A8E425F8AB10F31744CF39E7"/>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7">
    <w:name w:val="B73B6DAF60494FDF9EC5C043E9F4982D7"/>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7">
    <w:name w:val="8D2A3945B4C548E5B8D170C389E564DA7"/>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7">
    <w:name w:val="6425DEAFD56A492D82D6EEF650C3F4DB7"/>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7">
    <w:name w:val="68EAB57CD5274175BA56398612E8C0047"/>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7">
    <w:name w:val="1E6E4E72371043A48D625D6FDBF0A9637"/>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7">
    <w:name w:val="95BBEAF51CB441BCB3EE7E5CABB6D4587"/>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7">
    <w:name w:val="9763377871074C18B35A6B212E088D807"/>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7">
    <w:name w:val="4C4BD485B4D34444838D82C80A2FBF337"/>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7">
    <w:name w:val="2BDAF33C74434251A327F0BFD1EB54E97"/>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7">
    <w:name w:val="1BC381B8C9ED41A6A0DA37781F04932C7"/>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3">
    <w:name w:val="3AD6A8062D7843DF96494EC3A7F8085A3"/>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3">
    <w:name w:val="6643950E48C24C98889465E92C0A9C293"/>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7">
    <w:name w:val="5F0F90BB971F4CA08104D6CEFD4E05CA7"/>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7">
    <w:name w:val="1D221EF5E9D14CEE9B0880058A9D247B7"/>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7">
    <w:name w:val="818681A266454BDF8A38D31F9909BD2B7"/>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7">
    <w:name w:val="D0192751BA7142848836317EFF2096387"/>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2">
    <w:name w:val="387D9FBCBB5B418CA1AD979AA5D03AAA2"/>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2">
    <w:name w:val="1D207CA7D39B44A7967E05A306D1ABB82"/>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2">
    <w:name w:val="C49C0E9EB8934822AC67C5DCD8C8C6A32"/>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2">
    <w:name w:val="9DFDF80FD44F4CD5BC8277B62B70AFDD2"/>
    <w:rsid w:val="00006599"/>
    <w:pPr>
      <w:spacing w:after="100" w:line="240" w:lineRule="auto"/>
    </w:pPr>
    <w:rPr>
      <w:rFonts w:ascii="Times New Roman" w:eastAsiaTheme="minorHAnsi" w:hAnsi="Times New Roman" w:cs="Times New Roman"/>
      <w:sz w:val="24"/>
      <w:szCs w:val="24"/>
    </w:rPr>
  </w:style>
  <w:style w:type="paragraph" w:customStyle="1" w:styleId="88F380E0AA494181822260F35ABAFD429">
    <w:name w:val="88F380E0AA494181822260F35ABAFD429"/>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9">
    <w:name w:val="E837F18BCE0C4A54BF1FF440FD994AF99"/>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9">
    <w:name w:val="91C8541A9B994227A353D680CF02856D9"/>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9">
    <w:name w:val="8A4A94C2F8104B659EAA1AE651D0AA1D9"/>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9">
    <w:name w:val="BCC09F921BE54B1DAF16E9A0C85E624C9"/>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9">
    <w:name w:val="51AB895B8467423B870E3D669BA2E8F79"/>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9">
    <w:name w:val="0A29C254263F4018A790F7988EABD9009"/>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9">
    <w:name w:val="80E48399FB394F07A10940EA447FA18B9"/>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9">
    <w:name w:val="A39FD8EABA37434282A6BD7AC775F84C9"/>
    <w:rsid w:val="00006599"/>
    <w:pPr>
      <w:spacing w:after="100" w:line="240" w:lineRule="auto"/>
    </w:pPr>
    <w:rPr>
      <w:rFonts w:ascii="Times New Roman" w:eastAsiaTheme="minorHAnsi" w:hAnsi="Times New Roman" w:cs="Times New Roman"/>
      <w:sz w:val="24"/>
      <w:szCs w:val="24"/>
    </w:rPr>
  </w:style>
  <w:style w:type="paragraph" w:customStyle="1" w:styleId="65107F447AF840BF817A23A04B1ABC75">
    <w:name w:val="65107F447AF840BF817A23A04B1ABC75"/>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9">
    <w:name w:val="DE66441FB40D45C3B84DBCC8C0B914B99"/>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9">
    <w:name w:val="98031EDFA6F44EC3A95261EEEFA611D89"/>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9">
    <w:name w:val="ADD99607C9C34EA4978248DB5B6CBB319"/>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9">
    <w:name w:val="2356AFE943F74AEDBC2F158BCAEC4C8E9"/>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9">
    <w:name w:val="EE2297AF69334AEDB6A00F9F6ABC38209"/>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9">
    <w:name w:val="D74F0E662751487FA28FCD1E231A90049"/>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9">
    <w:name w:val="009D7B260C674ADFA3643A952EEA06099"/>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9">
    <w:name w:val="DB4691E81DC449F6A25AB6CA7614B5C59"/>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5">
    <w:name w:val="0AC0610B2DD94FD09BB1309337A3BD235"/>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9">
    <w:name w:val="B309BD84C24F4C9E9FBF58A658F5FC7A9"/>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9">
    <w:name w:val="F08981EECAB34898A41E70D53F4531AC9"/>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9">
    <w:name w:val="136BEB0666004E79B616C5992049BA289"/>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5">
    <w:name w:val="A4131321BB8A4E40BFE807CEA4E8DCCA5"/>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5">
    <w:name w:val="376C39B42C4D4A448846DD5A3764A5025"/>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5">
    <w:name w:val="9F58991ED3774971B2018B1E56C6A28F5"/>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9">
    <w:name w:val="0569B97422CF48208A990A941C0C46289"/>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9">
    <w:name w:val="7747AC3701614DF2B27345B9AED43A059"/>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9">
    <w:name w:val="9B6D0F423B1E45149D3841EFADA795419"/>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5">
    <w:name w:val="CDEA2D36EBB044C4B4EEAEBE9511AE245"/>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5">
    <w:name w:val="799FAD8C0DA249469F818CC4EF9A5F2F5"/>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9">
    <w:name w:val="78BF4377772745699244505866E0BEF49"/>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5">
    <w:name w:val="AAA87F0B7C49462AA3D2C830B37AD9275"/>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5">
    <w:name w:val="568ADDBED1304F1A89F5E0B6976444F35"/>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9">
    <w:name w:val="4724DF018511480E8D3E110D6C74B08D9"/>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9">
    <w:name w:val="4ECCAED3F26343428FFE9ACFC02E74E89"/>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9">
    <w:name w:val="840962F86C8E49D2991A6B96F4E602679"/>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4">
    <w:name w:val="14C1EEE9CDB242F3B584B0E29BA7156A4"/>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5">
    <w:name w:val="420E8451C4DD446EBB3E4261E62085375"/>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5">
    <w:name w:val="13806338E66340E0A47719F6352C06495"/>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5">
    <w:name w:val="C8AA38639FB84CCB9EBF1262679164145"/>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9">
    <w:name w:val="EEA2D3C6335442C0AD75427B1B60A0DF9"/>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9">
    <w:name w:val="895241DDEF8647D3A72FD5A2BB05D54E9"/>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5">
    <w:name w:val="C5D96440612D49E5AD9C55A6B9E4E5B35"/>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9">
    <w:name w:val="C310472DE28C4C25962BB362EE3155E69"/>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9">
    <w:name w:val="4B00C1A4328F4DF8BAA2D067DDA920CE9"/>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9">
    <w:name w:val="A6EEB70F4ECC491A84505452C2E708F19"/>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9">
    <w:name w:val="37229F7D6AE64EBA84790C24157153FF9"/>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9">
    <w:name w:val="8A1A9E2E1BB8474D889F968B92E8E9CD9"/>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9">
    <w:name w:val="44FDCF15F74A40BCBCC13E953E65470D9"/>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5">
    <w:name w:val="388952ABFE70468493EDF4267E27129C5"/>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5">
    <w:name w:val="6C9A34BACECE410AB63B920274D7BEAB5"/>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5">
    <w:name w:val="265F2664FF1D4722B39D8DD04DC9BDE95"/>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5">
    <w:name w:val="C8519DD2AA3B4C0C90AB33E5569F4D245"/>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5">
    <w:name w:val="75E92813674147C7BFBC5187F04E37E55"/>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5">
    <w:name w:val="636A34E5ADB04FF69BD27E64369BCFBE5"/>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8">
    <w:name w:val="CF906E7A0AE149E79238F5EE3686FCFF8"/>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8">
    <w:name w:val="1B0D0DB7A48F42AEB6BBE32DCAF2185B8"/>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8">
    <w:name w:val="6E15C9D82AFE4068B30218D8E9A05B288"/>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8">
    <w:name w:val="69C43850E0804251B20C100F7B31EEC98"/>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8">
    <w:name w:val="77FC0A65F7CD4818A6FB431F81465DFC8"/>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8">
    <w:name w:val="53E63DECDB6C4EC7A1D8E38393720E588"/>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8">
    <w:name w:val="6A5309AFEBEB45EB85FFC7768E3B56778"/>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8">
    <w:name w:val="87976626F37541108B46AA7AF07650FA8"/>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8">
    <w:name w:val="26996DFDEB7E491FBC34A3AE99131D9B8"/>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8">
    <w:name w:val="148B723818A04D46AD846A081158F2938"/>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8">
    <w:name w:val="851854B154A14D99B40CF23E4B04888F8"/>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8">
    <w:name w:val="5EF3248CDB2F45E0BD8F9CBB93E6768D8"/>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8">
    <w:name w:val="CD3395BA75BC456B8B69F1A1246375788"/>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8">
    <w:name w:val="3A4AEC46E5604A5587A75D9BFCD25D858"/>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8">
    <w:name w:val="FEC190EB791C4751A5FC5A8429762BB18"/>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8">
    <w:name w:val="7EC0E04011A544ECB2FD8BA8AF357F138"/>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8">
    <w:name w:val="5A24EAAAD3DC4C22A875A9865DC635C28"/>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8">
    <w:name w:val="5A1F3BF11F084E9EA53E0B41A05F838E8"/>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5">
    <w:name w:val="508C0D29F6254687959A9989F45D5D8D5"/>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8">
    <w:name w:val="1A9A5DAB91BD4FCC8E670B14F42056EF8"/>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8">
    <w:name w:val="8AF6290B069F4DCF80656E3C0F4CD16A8"/>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8">
    <w:name w:val="E403FA9C647345EB8E678D28E6E019E48"/>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8">
    <w:name w:val="C9FAFA6E3A8E425F8AB10F31744CF39E8"/>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8">
    <w:name w:val="B73B6DAF60494FDF9EC5C043E9F4982D8"/>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8">
    <w:name w:val="8D2A3945B4C548E5B8D170C389E564DA8"/>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8">
    <w:name w:val="6425DEAFD56A492D82D6EEF650C3F4DB8"/>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8">
    <w:name w:val="68EAB57CD5274175BA56398612E8C0048"/>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8">
    <w:name w:val="1E6E4E72371043A48D625D6FDBF0A9638"/>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8">
    <w:name w:val="95BBEAF51CB441BCB3EE7E5CABB6D4588"/>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8">
    <w:name w:val="9763377871074C18B35A6B212E088D808"/>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8">
    <w:name w:val="4C4BD485B4D34444838D82C80A2FBF338"/>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8">
    <w:name w:val="2BDAF33C74434251A327F0BFD1EB54E98"/>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8">
    <w:name w:val="1BC381B8C9ED41A6A0DA37781F04932C8"/>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4">
    <w:name w:val="3AD6A8062D7843DF96494EC3A7F8085A4"/>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4">
    <w:name w:val="6643950E48C24C98889465E92C0A9C294"/>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8">
    <w:name w:val="5F0F90BB971F4CA08104D6CEFD4E05CA8"/>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8">
    <w:name w:val="1D221EF5E9D14CEE9B0880058A9D247B8"/>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8">
    <w:name w:val="818681A266454BDF8A38D31F9909BD2B8"/>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8">
    <w:name w:val="D0192751BA7142848836317EFF2096388"/>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3">
    <w:name w:val="387D9FBCBB5B418CA1AD979AA5D03AAA3"/>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3">
    <w:name w:val="1D207CA7D39B44A7967E05A306D1ABB83"/>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3">
    <w:name w:val="C49C0E9EB8934822AC67C5DCD8C8C6A33"/>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3">
    <w:name w:val="9DFDF80FD44F4CD5BC8277B62B70AFDD3"/>
    <w:rsid w:val="00006599"/>
    <w:pPr>
      <w:spacing w:after="100" w:line="240" w:lineRule="auto"/>
    </w:pPr>
    <w:rPr>
      <w:rFonts w:ascii="Times New Roman" w:eastAsiaTheme="minorHAnsi" w:hAnsi="Times New Roman" w:cs="Times New Roman"/>
      <w:sz w:val="24"/>
      <w:szCs w:val="24"/>
    </w:rPr>
  </w:style>
  <w:style w:type="paragraph" w:customStyle="1" w:styleId="FF0B0CA0FC98497E9CC67C0B59FF4CAF">
    <w:name w:val="FF0B0CA0FC98497E9CC67C0B59FF4CAF"/>
    <w:rsid w:val="00006599"/>
  </w:style>
  <w:style w:type="paragraph" w:customStyle="1" w:styleId="88F380E0AA494181822260F35ABAFD4210">
    <w:name w:val="88F380E0AA494181822260F35ABAFD4210"/>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0">
    <w:name w:val="E837F18BCE0C4A54BF1FF440FD994AF910"/>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0">
    <w:name w:val="91C8541A9B994227A353D680CF02856D10"/>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0">
    <w:name w:val="8A4A94C2F8104B659EAA1AE651D0AA1D10"/>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0">
    <w:name w:val="BCC09F921BE54B1DAF16E9A0C85E624C10"/>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0">
    <w:name w:val="51AB895B8467423B870E3D669BA2E8F710"/>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10">
    <w:name w:val="0A29C254263F4018A790F7988EABD90010"/>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10">
    <w:name w:val="80E48399FB394F07A10940EA447FA18B10"/>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10">
    <w:name w:val="A39FD8EABA37434282A6BD7AC775F84C10"/>
    <w:rsid w:val="00006599"/>
    <w:pPr>
      <w:spacing w:after="100" w:line="240" w:lineRule="auto"/>
    </w:pPr>
    <w:rPr>
      <w:rFonts w:ascii="Times New Roman" w:eastAsiaTheme="minorHAnsi" w:hAnsi="Times New Roman" w:cs="Times New Roman"/>
      <w:sz w:val="24"/>
      <w:szCs w:val="24"/>
    </w:rPr>
  </w:style>
  <w:style w:type="paragraph" w:customStyle="1" w:styleId="FF0B0CA0FC98497E9CC67C0B59FF4CAF1">
    <w:name w:val="FF0B0CA0FC98497E9CC67C0B59FF4CAF1"/>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10">
    <w:name w:val="DE66441FB40D45C3B84DBCC8C0B914B910"/>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10">
    <w:name w:val="98031EDFA6F44EC3A95261EEEFA611D810"/>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10">
    <w:name w:val="ADD99607C9C34EA4978248DB5B6CBB3110"/>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10">
    <w:name w:val="2356AFE943F74AEDBC2F158BCAEC4C8E10"/>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10">
    <w:name w:val="EE2297AF69334AEDB6A00F9F6ABC382010"/>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10">
    <w:name w:val="D74F0E662751487FA28FCD1E231A900410"/>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10">
    <w:name w:val="009D7B260C674ADFA3643A952EEA060910"/>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10">
    <w:name w:val="DB4691E81DC449F6A25AB6CA7614B5C510"/>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6">
    <w:name w:val="0AC0610B2DD94FD09BB1309337A3BD236"/>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0">
    <w:name w:val="B309BD84C24F4C9E9FBF58A658F5FC7A10"/>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10">
    <w:name w:val="F08981EECAB34898A41E70D53F4531AC10"/>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10">
    <w:name w:val="136BEB0666004E79B616C5992049BA2810"/>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6">
    <w:name w:val="A4131321BB8A4E40BFE807CEA4E8DCCA6"/>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6">
    <w:name w:val="376C39B42C4D4A448846DD5A3764A5026"/>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6">
    <w:name w:val="9F58991ED3774971B2018B1E56C6A28F6"/>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10">
    <w:name w:val="0569B97422CF48208A990A941C0C462810"/>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10">
    <w:name w:val="7747AC3701614DF2B27345B9AED43A0510"/>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10">
    <w:name w:val="9B6D0F423B1E45149D3841EFADA7954110"/>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6">
    <w:name w:val="CDEA2D36EBB044C4B4EEAEBE9511AE246"/>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6">
    <w:name w:val="799FAD8C0DA249469F818CC4EF9A5F2F6"/>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10">
    <w:name w:val="78BF4377772745699244505866E0BEF410"/>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6">
    <w:name w:val="AAA87F0B7C49462AA3D2C830B37AD9276"/>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6">
    <w:name w:val="568ADDBED1304F1A89F5E0B6976444F36"/>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10">
    <w:name w:val="4724DF018511480E8D3E110D6C74B08D10"/>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10">
    <w:name w:val="4ECCAED3F26343428FFE9ACFC02E74E810"/>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10">
    <w:name w:val="840962F86C8E49D2991A6B96F4E6026710"/>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5">
    <w:name w:val="14C1EEE9CDB242F3B584B0E29BA7156A5"/>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6">
    <w:name w:val="420E8451C4DD446EBB3E4261E62085376"/>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6">
    <w:name w:val="13806338E66340E0A47719F6352C06496"/>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6">
    <w:name w:val="C8AA38639FB84CCB9EBF1262679164146"/>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10">
    <w:name w:val="EEA2D3C6335442C0AD75427B1B60A0DF10"/>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10">
    <w:name w:val="895241DDEF8647D3A72FD5A2BB05D54E10"/>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6">
    <w:name w:val="C5D96440612D49E5AD9C55A6B9E4E5B36"/>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10">
    <w:name w:val="C310472DE28C4C25962BB362EE3155E610"/>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10">
    <w:name w:val="4B00C1A4328F4DF8BAA2D067DDA920CE10"/>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10">
    <w:name w:val="A6EEB70F4ECC491A84505452C2E708F110"/>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10">
    <w:name w:val="37229F7D6AE64EBA84790C24157153FF10"/>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10">
    <w:name w:val="8A1A9E2E1BB8474D889F968B92E8E9CD10"/>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10">
    <w:name w:val="44FDCF15F74A40BCBCC13E953E65470D10"/>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6">
    <w:name w:val="388952ABFE70468493EDF4267E27129C6"/>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6">
    <w:name w:val="6C9A34BACECE410AB63B920274D7BEAB6"/>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6">
    <w:name w:val="265F2664FF1D4722B39D8DD04DC9BDE96"/>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6">
    <w:name w:val="C8519DD2AA3B4C0C90AB33E5569F4D246"/>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6">
    <w:name w:val="75E92813674147C7BFBC5187F04E37E56"/>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6">
    <w:name w:val="636A34E5ADB04FF69BD27E64369BCFBE6"/>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9">
    <w:name w:val="CF906E7A0AE149E79238F5EE3686FCFF9"/>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9">
    <w:name w:val="1B0D0DB7A48F42AEB6BBE32DCAF2185B9"/>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9">
    <w:name w:val="6E15C9D82AFE4068B30218D8E9A05B289"/>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9">
    <w:name w:val="69C43850E0804251B20C100F7B31EEC99"/>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9">
    <w:name w:val="77FC0A65F7CD4818A6FB431F81465DFC9"/>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9">
    <w:name w:val="53E63DECDB6C4EC7A1D8E38393720E589"/>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9">
    <w:name w:val="6A5309AFEBEB45EB85FFC7768E3B56779"/>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9">
    <w:name w:val="87976626F37541108B46AA7AF07650FA9"/>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9">
    <w:name w:val="26996DFDEB7E491FBC34A3AE99131D9B9"/>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9">
    <w:name w:val="148B723818A04D46AD846A081158F2939"/>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9">
    <w:name w:val="851854B154A14D99B40CF23E4B04888F9"/>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9">
    <w:name w:val="5EF3248CDB2F45E0BD8F9CBB93E6768D9"/>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9">
    <w:name w:val="CD3395BA75BC456B8B69F1A1246375789"/>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9">
    <w:name w:val="3A4AEC46E5604A5587A75D9BFCD25D859"/>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9">
    <w:name w:val="FEC190EB791C4751A5FC5A8429762BB19"/>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9">
    <w:name w:val="7EC0E04011A544ECB2FD8BA8AF357F139"/>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9">
    <w:name w:val="5A24EAAAD3DC4C22A875A9865DC635C29"/>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9">
    <w:name w:val="5A1F3BF11F084E9EA53E0B41A05F838E9"/>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6">
    <w:name w:val="508C0D29F6254687959A9989F45D5D8D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9">
    <w:name w:val="1A9A5DAB91BD4FCC8E670B14F42056EF9"/>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9">
    <w:name w:val="8AF6290B069F4DCF80656E3C0F4CD16A9"/>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9">
    <w:name w:val="E403FA9C647345EB8E678D28E6E019E49"/>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9">
    <w:name w:val="C9FAFA6E3A8E425F8AB10F31744CF39E9"/>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9">
    <w:name w:val="B73B6DAF60494FDF9EC5C043E9F4982D9"/>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9">
    <w:name w:val="8D2A3945B4C548E5B8D170C389E564DA9"/>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9">
    <w:name w:val="6425DEAFD56A492D82D6EEF650C3F4DB9"/>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9">
    <w:name w:val="68EAB57CD5274175BA56398612E8C0049"/>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9">
    <w:name w:val="1E6E4E72371043A48D625D6FDBF0A9639"/>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9">
    <w:name w:val="95BBEAF51CB441BCB3EE7E5CABB6D4589"/>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9">
    <w:name w:val="9763377871074C18B35A6B212E088D809"/>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9">
    <w:name w:val="4C4BD485B4D34444838D82C80A2FBF339"/>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9">
    <w:name w:val="2BDAF33C74434251A327F0BFD1EB54E99"/>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9">
    <w:name w:val="1BC381B8C9ED41A6A0DA37781F04932C9"/>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5">
    <w:name w:val="3AD6A8062D7843DF96494EC3A7F8085A5"/>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5">
    <w:name w:val="6643950E48C24C98889465E92C0A9C295"/>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9">
    <w:name w:val="5F0F90BB971F4CA08104D6CEFD4E05CA9"/>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9">
    <w:name w:val="1D221EF5E9D14CEE9B0880058A9D247B9"/>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9">
    <w:name w:val="818681A266454BDF8A38D31F9909BD2B9"/>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9">
    <w:name w:val="D0192751BA7142848836317EFF2096389"/>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4">
    <w:name w:val="387D9FBCBB5B418CA1AD979AA5D03AAA4"/>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4">
    <w:name w:val="1D207CA7D39B44A7967E05A306D1ABB84"/>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4">
    <w:name w:val="C49C0E9EB8934822AC67C5DCD8C8C6A34"/>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4">
    <w:name w:val="9DFDF80FD44F4CD5BC8277B62B70AFDD4"/>
    <w:rsid w:val="00006599"/>
    <w:pPr>
      <w:spacing w:after="100" w:line="240" w:lineRule="auto"/>
    </w:pPr>
    <w:rPr>
      <w:rFonts w:ascii="Times New Roman" w:eastAsiaTheme="minorHAnsi" w:hAnsi="Times New Roman" w:cs="Times New Roman"/>
      <w:sz w:val="24"/>
      <w:szCs w:val="24"/>
    </w:rPr>
  </w:style>
  <w:style w:type="paragraph" w:customStyle="1" w:styleId="88F380E0AA494181822260F35ABAFD4211">
    <w:name w:val="88F380E0AA494181822260F35ABAFD4211"/>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1">
    <w:name w:val="E837F18BCE0C4A54BF1FF440FD994AF911"/>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1">
    <w:name w:val="91C8541A9B994227A353D680CF02856D11"/>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1">
    <w:name w:val="8A4A94C2F8104B659EAA1AE651D0AA1D11"/>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1">
    <w:name w:val="BCC09F921BE54B1DAF16E9A0C85E624C11"/>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1">
    <w:name w:val="51AB895B8467423B870E3D669BA2E8F711"/>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11">
    <w:name w:val="0A29C254263F4018A790F7988EABD90011"/>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11">
    <w:name w:val="80E48399FB394F07A10940EA447FA18B11"/>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11">
    <w:name w:val="A39FD8EABA37434282A6BD7AC775F84C11"/>
    <w:rsid w:val="00006599"/>
    <w:pPr>
      <w:spacing w:after="100" w:line="240" w:lineRule="auto"/>
    </w:pPr>
    <w:rPr>
      <w:rFonts w:ascii="Times New Roman" w:eastAsiaTheme="minorHAnsi" w:hAnsi="Times New Roman" w:cs="Times New Roman"/>
      <w:sz w:val="24"/>
      <w:szCs w:val="24"/>
    </w:rPr>
  </w:style>
  <w:style w:type="paragraph" w:customStyle="1" w:styleId="FF0B0CA0FC98497E9CC67C0B59FF4CAF2">
    <w:name w:val="FF0B0CA0FC98497E9CC67C0B59FF4CAF2"/>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11">
    <w:name w:val="DE66441FB40D45C3B84DBCC8C0B914B911"/>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11">
    <w:name w:val="98031EDFA6F44EC3A95261EEEFA611D811"/>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11">
    <w:name w:val="ADD99607C9C34EA4978248DB5B6CBB3111"/>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11">
    <w:name w:val="2356AFE943F74AEDBC2F158BCAEC4C8E11"/>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11">
    <w:name w:val="EE2297AF69334AEDB6A00F9F6ABC382011"/>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11">
    <w:name w:val="D74F0E662751487FA28FCD1E231A900411"/>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11">
    <w:name w:val="009D7B260C674ADFA3643A952EEA060911"/>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11">
    <w:name w:val="DB4691E81DC449F6A25AB6CA7614B5C511"/>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7">
    <w:name w:val="0AC0610B2DD94FD09BB1309337A3BD237"/>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1">
    <w:name w:val="B309BD84C24F4C9E9FBF58A658F5FC7A11"/>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11">
    <w:name w:val="F08981EECAB34898A41E70D53F4531AC11"/>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11">
    <w:name w:val="136BEB0666004E79B616C5992049BA2811"/>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7">
    <w:name w:val="A4131321BB8A4E40BFE807CEA4E8DCCA7"/>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7">
    <w:name w:val="376C39B42C4D4A448846DD5A3764A5027"/>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7">
    <w:name w:val="9F58991ED3774971B2018B1E56C6A28F7"/>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11">
    <w:name w:val="0569B97422CF48208A990A941C0C462811"/>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11">
    <w:name w:val="7747AC3701614DF2B27345B9AED43A0511"/>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11">
    <w:name w:val="9B6D0F423B1E45149D3841EFADA7954111"/>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7">
    <w:name w:val="CDEA2D36EBB044C4B4EEAEBE9511AE247"/>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7">
    <w:name w:val="799FAD8C0DA249469F818CC4EF9A5F2F7"/>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11">
    <w:name w:val="78BF4377772745699244505866E0BEF411"/>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7">
    <w:name w:val="AAA87F0B7C49462AA3D2C830B37AD9277"/>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7">
    <w:name w:val="568ADDBED1304F1A89F5E0B6976444F37"/>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11">
    <w:name w:val="4724DF018511480E8D3E110D6C74B08D11"/>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11">
    <w:name w:val="4ECCAED3F26343428FFE9ACFC02E74E811"/>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11">
    <w:name w:val="840962F86C8E49D2991A6B96F4E6026711"/>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6">
    <w:name w:val="14C1EEE9CDB242F3B584B0E29BA7156A6"/>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7">
    <w:name w:val="420E8451C4DD446EBB3E4261E62085377"/>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7">
    <w:name w:val="13806338E66340E0A47719F6352C06497"/>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7">
    <w:name w:val="C8AA38639FB84CCB9EBF1262679164147"/>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11">
    <w:name w:val="EEA2D3C6335442C0AD75427B1B60A0DF11"/>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11">
    <w:name w:val="895241DDEF8647D3A72FD5A2BB05D54E11"/>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7">
    <w:name w:val="C5D96440612D49E5AD9C55A6B9E4E5B37"/>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11">
    <w:name w:val="C310472DE28C4C25962BB362EE3155E611"/>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11">
    <w:name w:val="4B00C1A4328F4DF8BAA2D067DDA920CE11"/>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11">
    <w:name w:val="A6EEB70F4ECC491A84505452C2E708F111"/>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11">
    <w:name w:val="37229F7D6AE64EBA84790C24157153FF11"/>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11">
    <w:name w:val="8A1A9E2E1BB8474D889F968B92E8E9CD11"/>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11">
    <w:name w:val="44FDCF15F74A40BCBCC13E953E65470D11"/>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7">
    <w:name w:val="388952ABFE70468493EDF4267E27129C7"/>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7">
    <w:name w:val="6C9A34BACECE410AB63B920274D7BEAB7"/>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7">
    <w:name w:val="265F2664FF1D4722B39D8DD04DC9BDE97"/>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7">
    <w:name w:val="C8519DD2AA3B4C0C90AB33E5569F4D247"/>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7">
    <w:name w:val="75E92813674147C7BFBC5187F04E37E57"/>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7">
    <w:name w:val="636A34E5ADB04FF69BD27E64369BCFBE7"/>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10">
    <w:name w:val="CF906E7A0AE149E79238F5EE3686FCFF10"/>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10">
    <w:name w:val="1B0D0DB7A48F42AEB6BBE32DCAF2185B10"/>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10">
    <w:name w:val="6E15C9D82AFE4068B30218D8E9A05B2810"/>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10">
    <w:name w:val="69C43850E0804251B20C100F7B31EEC910"/>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10">
    <w:name w:val="77FC0A65F7CD4818A6FB431F81465DFC10"/>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10">
    <w:name w:val="53E63DECDB6C4EC7A1D8E38393720E5810"/>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10">
    <w:name w:val="6A5309AFEBEB45EB85FFC7768E3B567710"/>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10">
    <w:name w:val="87976626F37541108B46AA7AF07650FA10"/>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10">
    <w:name w:val="26996DFDEB7E491FBC34A3AE99131D9B10"/>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10">
    <w:name w:val="148B723818A04D46AD846A081158F29310"/>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10">
    <w:name w:val="851854B154A14D99B40CF23E4B04888F10"/>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10">
    <w:name w:val="5EF3248CDB2F45E0BD8F9CBB93E6768D10"/>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10">
    <w:name w:val="CD3395BA75BC456B8B69F1A12463757810"/>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10">
    <w:name w:val="3A4AEC46E5604A5587A75D9BFCD25D8510"/>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10">
    <w:name w:val="FEC190EB791C4751A5FC5A8429762BB110"/>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10">
    <w:name w:val="7EC0E04011A544ECB2FD8BA8AF357F1310"/>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10">
    <w:name w:val="5A24EAAAD3DC4C22A875A9865DC635C210"/>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10">
    <w:name w:val="5A1F3BF11F084E9EA53E0B41A05F838E10"/>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7">
    <w:name w:val="508C0D29F6254687959A9989F45D5D8D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0">
    <w:name w:val="1A9A5DAB91BD4FCC8E670B14F42056EF10"/>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10">
    <w:name w:val="8AF6290B069F4DCF80656E3C0F4CD16A10"/>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10">
    <w:name w:val="E403FA9C647345EB8E678D28E6E019E410"/>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10">
    <w:name w:val="C9FAFA6E3A8E425F8AB10F31744CF39E10"/>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10">
    <w:name w:val="B73B6DAF60494FDF9EC5C043E9F4982D10"/>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10">
    <w:name w:val="8D2A3945B4C548E5B8D170C389E564DA10"/>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10">
    <w:name w:val="6425DEAFD56A492D82D6EEF650C3F4DB10"/>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10">
    <w:name w:val="68EAB57CD5274175BA56398612E8C00410"/>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10">
    <w:name w:val="1E6E4E72371043A48D625D6FDBF0A96310"/>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10">
    <w:name w:val="95BBEAF51CB441BCB3EE7E5CABB6D45810"/>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10">
    <w:name w:val="9763377871074C18B35A6B212E088D8010"/>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10">
    <w:name w:val="4C4BD485B4D34444838D82C80A2FBF3310"/>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10">
    <w:name w:val="2BDAF33C74434251A327F0BFD1EB54E910"/>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10">
    <w:name w:val="1BC381B8C9ED41A6A0DA37781F04932C10"/>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6">
    <w:name w:val="3AD6A8062D7843DF96494EC3A7F8085A6"/>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6">
    <w:name w:val="6643950E48C24C98889465E92C0A9C296"/>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10">
    <w:name w:val="5F0F90BB971F4CA08104D6CEFD4E05CA10"/>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10">
    <w:name w:val="1D221EF5E9D14CEE9B0880058A9D247B10"/>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10">
    <w:name w:val="818681A266454BDF8A38D31F9909BD2B10"/>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10">
    <w:name w:val="D0192751BA7142848836317EFF20963810"/>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5">
    <w:name w:val="387D9FBCBB5B418CA1AD979AA5D03AAA5"/>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5">
    <w:name w:val="1D207CA7D39B44A7967E05A306D1ABB85"/>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5">
    <w:name w:val="C49C0E9EB8934822AC67C5DCD8C8C6A35"/>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5">
    <w:name w:val="9DFDF80FD44F4CD5BC8277B62B70AFDD5"/>
    <w:rsid w:val="00006599"/>
    <w:pPr>
      <w:spacing w:after="100" w:line="240" w:lineRule="auto"/>
    </w:pPr>
    <w:rPr>
      <w:rFonts w:ascii="Times New Roman" w:eastAsiaTheme="minorHAnsi" w:hAnsi="Times New Roman" w:cs="Times New Roman"/>
      <w:sz w:val="24"/>
      <w:szCs w:val="24"/>
    </w:rPr>
  </w:style>
  <w:style w:type="paragraph" w:customStyle="1" w:styleId="88F380E0AA494181822260F35ABAFD4212">
    <w:name w:val="88F380E0AA494181822260F35ABAFD421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2">
    <w:name w:val="E837F18BCE0C4A54BF1FF440FD994AF91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2">
    <w:name w:val="91C8541A9B994227A353D680CF02856D1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2">
    <w:name w:val="8A4A94C2F8104B659EAA1AE651D0AA1D1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2">
    <w:name w:val="BCC09F921BE54B1DAF16E9A0C85E624C12"/>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2">
    <w:name w:val="51AB895B8467423B870E3D669BA2E8F712"/>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12">
    <w:name w:val="0A29C254263F4018A790F7988EABD90012"/>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12">
    <w:name w:val="80E48399FB394F07A10940EA447FA18B12"/>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12">
    <w:name w:val="A39FD8EABA37434282A6BD7AC775F84C12"/>
    <w:rsid w:val="00006599"/>
    <w:pPr>
      <w:spacing w:after="100" w:line="240" w:lineRule="auto"/>
    </w:pPr>
    <w:rPr>
      <w:rFonts w:ascii="Times New Roman" w:eastAsiaTheme="minorHAnsi" w:hAnsi="Times New Roman" w:cs="Times New Roman"/>
      <w:sz w:val="24"/>
      <w:szCs w:val="24"/>
    </w:rPr>
  </w:style>
  <w:style w:type="paragraph" w:customStyle="1" w:styleId="FF0B0CA0FC98497E9CC67C0B59FF4CAF3">
    <w:name w:val="FF0B0CA0FC98497E9CC67C0B59FF4CAF3"/>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12">
    <w:name w:val="DE66441FB40D45C3B84DBCC8C0B914B912"/>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12">
    <w:name w:val="98031EDFA6F44EC3A95261EEEFA611D812"/>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12">
    <w:name w:val="ADD99607C9C34EA4978248DB5B6CBB3112"/>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12">
    <w:name w:val="2356AFE943F74AEDBC2F158BCAEC4C8E12"/>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12">
    <w:name w:val="EE2297AF69334AEDB6A00F9F6ABC382012"/>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12">
    <w:name w:val="D74F0E662751487FA28FCD1E231A900412"/>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12">
    <w:name w:val="009D7B260C674ADFA3643A952EEA060912"/>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12">
    <w:name w:val="DB4691E81DC449F6A25AB6CA7614B5C512"/>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8">
    <w:name w:val="0AC0610B2DD94FD09BB1309337A3BD238"/>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2">
    <w:name w:val="B309BD84C24F4C9E9FBF58A658F5FC7A12"/>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12">
    <w:name w:val="F08981EECAB34898A41E70D53F4531AC12"/>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12">
    <w:name w:val="136BEB0666004E79B616C5992049BA2812"/>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8">
    <w:name w:val="A4131321BB8A4E40BFE807CEA4E8DCCA8"/>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8">
    <w:name w:val="376C39B42C4D4A448846DD5A3764A5028"/>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8">
    <w:name w:val="9F58991ED3774971B2018B1E56C6A28F8"/>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12">
    <w:name w:val="0569B97422CF48208A990A941C0C462812"/>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12">
    <w:name w:val="7747AC3701614DF2B27345B9AED43A0512"/>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12">
    <w:name w:val="9B6D0F423B1E45149D3841EFADA7954112"/>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8">
    <w:name w:val="CDEA2D36EBB044C4B4EEAEBE9511AE248"/>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8">
    <w:name w:val="799FAD8C0DA249469F818CC4EF9A5F2F8"/>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12">
    <w:name w:val="78BF4377772745699244505866E0BEF412"/>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8">
    <w:name w:val="AAA87F0B7C49462AA3D2C830B37AD9278"/>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8">
    <w:name w:val="568ADDBED1304F1A89F5E0B6976444F38"/>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12">
    <w:name w:val="4724DF018511480E8D3E110D6C74B08D12"/>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12">
    <w:name w:val="4ECCAED3F26343428FFE9ACFC02E74E812"/>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12">
    <w:name w:val="840962F86C8E49D2991A6B96F4E6026712"/>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7">
    <w:name w:val="14C1EEE9CDB242F3B584B0E29BA7156A7"/>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8">
    <w:name w:val="420E8451C4DD446EBB3E4261E62085378"/>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8">
    <w:name w:val="13806338E66340E0A47719F6352C06498"/>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8">
    <w:name w:val="C8AA38639FB84CCB9EBF1262679164148"/>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12">
    <w:name w:val="EEA2D3C6335442C0AD75427B1B60A0DF12"/>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12">
    <w:name w:val="895241DDEF8647D3A72FD5A2BB05D54E12"/>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8">
    <w:name w:val="C5D96440612D49E5AD9C55A6B9E4E5B38"/>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12">
    <w:name w:val="C310472DE28C4C25962BB362EE3155E612"/>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12">
    <w:name w:val="4B00C1A4328F4DF8BAA2D067DDA920CE12"/>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12">
    <w:name w:val="A6EEB70F4ECC491A84505452C2E708F112"/>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12">
    <w:name w:val="37229F7D6AE64EBA84790C24157153FF12"/>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12">
    <w:name w:val="8A1A9E2E1BB8474D889F968B92E8E9CD12"/>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12">
    <w:name w:val="44FDCF15F74A40BCBCC13E953E65470D12"/>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8">
    <w:name w:val="388952ABFE70468493EDF4267E27129C8"/>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8">
    <w:name w:val="6C9A34BACECE410AB63B920274D7BEAB8"/>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8">
    <w:name w:val="265F2664FF1D4722B39D8DD04DC9BDE98"/>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8">
    <w:name w:val="C8519DD2AA3B4C0C90AB33E5569F4D248"/>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8">
    <w:name w:val="75E92813674147C7BFBC5187F04E37E58"/>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8">
    <w:name w:val="636A34E5ADB04FF69BD27E64369BCFBE8"/>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11">
    <w:name w:val="CF906E7A0AE149E79238F5EE3686FCFF11"/>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11">
    <w:name w:val="1B0D0DB7A48F42AEB6BBE32DCAF2185B11"/>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11">
    <w:name w:val="6E15C9D82AFE4068B30218D8E9A05B2811"/>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11">
    <w:name w:val="69C43850E0804251B20C100F7B31EEC911"/>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11">
    <w:name w:val="77FC0A65F7CD4818A6FB431F81465DFC11"/>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11">
    <w:name w:val="53E63DECDB6C4EC7A1D8E38393720E5811"/>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11">
    <w:name w:val="6A5309AFEBEB45EB85FFC7768E3B567711"/>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11">
    <w:name w:val="87976626F37541108B46AA7AF07650FA11"/>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11">
    <w:name w:val="26996DFDEB7E491FBC34A3AE99131D9B11"/>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11">
    <w:name w:val="148B723818A04D46AD846A081158F29311"/>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11">
    <w:name w:val="851854B154A14D99B40CF23E4B04888F11"/>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11">
    <w:name w:val="5EF3248CDB2F45E0BD8F9CBB93E6768D11"/>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11">
    <w:name w:val="CD3395BA75BC456B8B69F1A12463757811"/>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11">
    <w:name w:val="3A4AEC46E5604A5587A75D9BFCD25D8511"/>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11">
    <w:name w:val="FEC190EB791C4751A5FC5A8429762BB111"/>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11">
    <w:name w:val="7EC0E04011A544ECB2FD8BA8AF357F1311"/>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11">
    <w:name w:val="5A24EAAAD3DC4C22A875A9865DC635C211"/>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11">
    <w:name w:val="5A1F3BF11F084E9EA53E0B41A05F838E11"/>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8">
    <w:name w:val="508C0D29F6254687959A9989F45D5D8D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1">
    <w:name w:val="1A9A5DAB91BD4FCC8E670B14F42056EF11"/>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11">
    <w:name w:val="8AF6290B069F4DCF80656E3C0F4CD16A11"/>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11">
    <w:name w:val="E403FA9C647345EB8E678D28E6E019E411"/>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11">
    <w:name w:val="C9FAFA6E3A8E425F8AB10F31744CF39E11"/>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11">
    <w:name w:val="B73B6DAF60494FDF9EC5C043E9F4982D11"/>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11">
    <w:name w:val="8D2A3945B4C548E5B8D170C389E564DA11"/>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11">
    <w:name w:val="6425DEAFD56A492D82D6EEF650C3F4DB11"/>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11">
    <w:name w:val="68EAB57CD5274175BA56398612E8C00411"/>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11">
    <w:name w:val="1E6E4E72371043A48D625D6FDBF0A96311"/>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11">
    <w:name w:val="95BBEAF51CB441BCB3EE7E5CABB6D45811"/>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11">
    <w:name w:val="9763377871074C18B35A6B212E088D8011"/>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11">
    <w:name w:val="4C4BD485B4D34444838D82C80A2FBF3311"/>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11">
    <w:name w:val="2BDAF33C74434251A327F0BFD1EB54E911"/>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11">
    <w:name w:val="1BC381B8C9ED41A6A0DA37781F04932C11"/>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7">
    <w:name w:val="3AD6A8062D7843DF96494EC3A7F8085A7"/>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7">
    <w:name w:val="6643950E48C24C98889465E92C0A9C297"/>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11">
    <w:name w:val="5F0F90BB971F4CA08104D6CEFD4E05CA11"/>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11">
    <w:name w:val="1D221EF5E9D14CEE9B0880058A9D247B11"/>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11">
    <w:name w:val="818681A266454BDF8A38D31F9909BD2B11"/>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11">
    <w:name w:val="D0192751BA7142848836317EFF20963811"/>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6">
    <w:name w:val="387D9FBCBB5B418CA1AD979AA5D03AAA6"/>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6">
    <w:name w:val="1D207CA7D39B44A7967E05A306D1ABB86"/>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6">
    <w:name w:val="C49C0E9EB8934822AC67C5DCD8C8C6A36"/>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6">
    <w:name w:val="9DFDF80FD44F4CD5BC8277B62B70AFDD6"/>
    <w:rsid w:val="00006599"/>
    <w:pPr>
      <w:spacing w:after="100" w:line="240" w:lineRule="auto"/>
    </w:pPr>
    <w:rPr>
      <w:rFonts w:ascii="Times New Roman" w:eastAsiaTheme="minorHAnsi" w:hAnsi="Times New Roman" w:cs="Times New Roman"/>
      <w:sz w:val="24"/>
      <w:szCs w:val="24"/>
    </w:rPr>
  </w:style>
  <w:style w:type="paragraph" w:customStyle="1" w:styleId="040A4E7D8F464711BC19AE52E5F976E4">
    <w:name w:val="040A4E7D8F464711BC19AE52E5F976E4"/>
    <w:rsid w:val="00D00865"/>
  </w:style>
  <w:style w:type="paragraph" w:customStyle="1" w:styleId="88F380E0AA494181822260F35ABAFD4213">
    <w:name w:val="88F380E0AA494181822260F35ABAFD4213"/>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3">
    <w:name w:val="E837F18BCE0C4A54BF1FF440FD994AF913"/>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3">
    <w:name w:val="91C8541A9B994227A353D680CF02856D13"/>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3">
    <w:name w:val="8A4A94C2F8104B659EAA1AE651D0AA1D13"/>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3">
    <w:name w:val="BCC09F921BE54B1DAF16E9A0C85E624C13"/>
    <w:rsid w:val="00D00865"/>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3">
    <w:name w:val="51AB895B8467423B870E3D669BA2E8F713"/>
    <w:rsid w:val="00D00865"/>
    <w:pPr>
      <w:spacing w:after="100" w:line="240" w:lineRule="auto"/>
    </w:pPr>
    <w:rPr>
      <w:rFonts w:ascii="Times New Roman" w:eastAsiaTheme="minorHAnsi" w:hAnsi="Times New Roman" w:cs="Times New Roman"/>
      <w:sz w:val="24"/>
      <w:szCs w:val="24"/>
    </w:rPr>
  </w:style>
  <w:style w:type="paragraph" w:customStyle="1" w:styleId="0A29C254263F4018A790F7988EABD90013">
    <w:name w:val="0A29C254263F4018A790F7988EABD90013"/>
    <w:rsid w:val="00D00865"/>
    <w:pPr>
      <w:spacing w:after="100" w:line="240" w:lineRule="auto"/>
    </w:pPr>
    <w:rPr>
      <w:rFonts w:ascii="Times New Roman" w:eastAsiaTheme="minorHAnsi" w:hAnsi="Times New Roman" w:cs="Times New Roman"/>
      <w:sz w:val="24"/>
      <w:szCs w:val="24"/>
    </w:rPr>
  </w:style>
  <w:style w:type="paragraph" w:customStyle="1" w:styleId="80E48399FB394F07A10940EA447FA18B13">
    <w:name w:val="80E48399FB394F07A10940EA447FA18B13"/>
    <w:rsid w:val="00D00865"/>
    <w:pPr>
      <w:spacing w:after="100" w:line="240" w:lineRule="auto"/>
    </w:pPr>
    <w:rPr>
      <w:rFonts w:ascii="Times New Roman" w:eastAsiaTheme="minorHAnsi" w:hAnsi="Times New Roman" w:cs="Times New Roman"/>
      <w:sz w:val="24"/>
      <w:szCs w:val="24"/>
    </w:rPr>
  </w:style>
  <w:style w:type="paragraph" w:customStyle="1" w:styleId="A39FD8EABA37434282A6BD7AC775F84C13">
    <w:name w:val="A39FD8EABA37434282A6BD7AC775F84C13"/>
    <w:rsid w:val="00D00865"/>
    <w:pPr>
      <w:spacing w:after="100" w:line="240" w:lineRule="auto"/>
    </w:pPr>
    <w:rPr>
      <w:rFonts w:ascii="Times New Roman" w:eastAsiaTheme="minorHAnsi" w:hAnsi="Times New Roman" w:cs="Times New Roman"/>
      <w:sz w:val="24"/>
      <w:szCs w:val="24"/>
    </w:rPr>
  </w:style>
  <w:style w:type="paragraph" w:customStyle="1" w:styleId="FF0B0CA0FC98497E9CC67C0B59FF4CAF4">
    <w:name w:val="FF0B0CA0FC98497E9CC67C0B59FF4CAF4"/>
    <w:rsid w:val="00D00865"/>
    <w:pPr>
      <w:spacing w:after="100" w:line="240" w:lineRule="auto"/>
    </w:pPr>
    <w:rPr>
      <w:rFonts w:ascii="Times New Roman" w:eastAsiaTheme="minorHAnsi" w:hAnsi="Times New Roman" w:cs="Times New Roman"/>
      <w:sz w:val="24"/>
      <w:szCs w:val="24"/>
    </w:rPr>
  </w:style>
  <w:style w:type="paragraph" w:customStyle="1" w:styleId="DE66441FB40D45C3B84DBCC8C0B914B913">
    <w:name w:val="DE66441FB40D45C3B84DBCC8C0B914B913"/>
    <w:rsid w:val="00D00865"/>
    <w:pPr>
      <w:spacing w:after="100" w:line="240" w:lineRule="auto"/>
    </w:pPr>
    <w:rPr>
      <w:rFonts w:ascii="Times New Roman" w:eastAsiaTheme="minorHAnsi" w:hAnsi="Times New Roman" w:cs="Times New Roman"/>
      <w:sz w:val="24"/>
      <w:szCs w:val="24"/>
    </w:rPr>
  </w:style>
  <w:style w:type="paragraph" w:customStyle="1" w:styleId="98031EDFA6F44EC3A95261EEEFA611D813">
    <w:name w:val="98031EDFA6F44EC3A95261EEEFA611D813"/>
    <w:rsid w:val="00D00865"/>
    <w:pPr>
      <w:spacing w:after="100" w:line="240" w:lineRule="auto"/>
    </w:pPr>
    <w:rPr>
      <w:rFonts w:ascii="Times New Roman" w:eastAsiaTheme="minorHAnsi" w:hAnsi="Times New Roman" w:cs="Times New Roman"/>
      <w:sz w:val="24"/>
      <w:szCs w:val="24"/>
    </w:rPr>
  </w:style>
  <w:style w:type="paragraph" w:customStyle="1" w:styleId="ADD99607C9C34EA4978248DB5B6CBB3113">
    <w:name w:val="ADD99607C9C34EA4978248DB5B6CBB3113"/>
    <w:rsid w:val="00D00865"/>
    <w:pPr>
      <w:spacing w:after="100" w:line="240" w:lineRule="auto"/>
    </w:pPr>
    <w:rPr>
      <w:rFonts w:ascii="Times New Roman" w:eastAsiaTheme="minorHAnsi" w:hAnsi="Times New Roman" w:cs="Times New Roman"/>
      <w:sz w:val="24"/>
      <w:szCs w:val="24"/>
    </w:rPr>
  </w:style>
  <w:style w:type="paragraph" w:customStyle="1" w:styleId="2356AFE943F74AEDBC2F158BCAEC4C8E13">
    <w:name w:val="2356AFE943F74AEDBC2F158BCAEC4C8E13"/>
    <w:rsid w:val="00D00865"/>
    <w:pPr>
      <w:spacing w:after="100" w:line="240" w:lineRule="auto"/>
    </w:pPr>
    <w:rPr>
      <w:rFonts w:ascii="Times New Roman" w:eastAsiaTheme="minorHAnsi" w:hAnsi="Times New Roman" w:cs="Times New Roman"/>
      <w:sz w:val="24"/>
      <w:szCs w:val="24"/>
    </w:rPr>
  </w:style>
  <w:style w:type="paragraph" w:customStyle="1" w:styleId="EE2297AF69334AEDB6A00F9F6ABC382013">
    <w:name w:val="EE2297AF69334AEDB6A00F9F6ABC382013"/>
    <w:rsid w:val="00D00865"/>
    <w:pPr>
      <w:spacing w:after="100" w:line="240" w:lineRule="auto"/>
    </w:pPr>
    <w:rPr>
      <w:rFonts w:ascii="Times New Roman" w:eastAsiaTheme="minorHAnsi" w:hAnsi="Times New Roman" w:cs="Times New Roman"/>
      <w:sz w:val="24"/>
      <w:szCs w:val="24"/>
    </w:rPr>
  </w:style>
  <w:style w:type="paragraph" w:customStyle="1" w:styleId="D74F0E662751487FA28FCD1E231A900413">
    <w:name w:val="D74F0E662751487FA28FCD1E231A900413"/>
    <w:rsid w:val="00D00865"/>
    <w:pPr>
      <w:spacing w:after="100" w:line="240" w:lineRule="auto"/>
    </w:pPr>
    <w:rPr>
      <w:rFonts w:ascii="Times New Roman" w:eastAsiaTheme="minorHAnsi" w:hAnsi="Times New Roman" w:cs="Times New Roman"/>
      <w:sz w:val="24"/>
      <w:szCs w:val="24"/>
    </w:rPr>
  </w:style>
  <w:style w:type="paragraph" w:customStyle="1" w:styleId="009D7B260C674ADFA3643A952EEA060913">
    <w:name w:val="009D7B260C674ADFA3643A952EEA060913"/>
    <w:rsid w:val="00D00865"/>
    <w:pPr>
      <w:spacing w:after="100" w:line="240" w:lineRule="auto"/>
    </w:pPr>
    <w:rPr>
      <w:rFonts w:ascii="Times New Roman" w:eastAsiaTheme="minorHAnsi" w:hAnsi="Times New Roman" w:cs="Times New Roman"/>
      <w:sz w:val="24"/>
      <w:szCs w:val="24"/>
    </w:rPr>
  </w:style>
  <w:style w:type="paragraph" w:customStyle="1" w:styleId="DB4691E81DC449F6A25AB6CA7614B5C513">
    <w:name w:val="DB4691E81DC449F6A25AB6CA7614B5C513"/>
    <w:rsid w:val="00D00865"/>
    <w:pPr>
      <w:spacing w:after="100" w:line="240" w:lineRule="auto"/>
    </w:pPr>
    <w:rPr>
      <w:rFonts w:ascii="Times New Roman" w:eastAsiaTheme="minorHAnsi" w:hAnsi="Times New Roman" w:cs="Times New Roman"/>
      <w:sz w:val="24"/>
      <w:szCs w:val="24"/>
    </w:rPr>
  </w:style>
  <w:style w:type="paragraph" w:customStyle="1" w:styleId="040A4E7D8F464711BC19AE52E5F976E41">
    <w:name w:val="040A4E7D8F464711BC19AE52E5F976E41"/>
    <w:rsid w:val="00D00865"/>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3">
    <w:name w:val="B309BD84C24F4C9E9FBF58A658F5FC7A13"/>
    <w:rsid w:val="00D00865"/>
    <w:pPr>
      <w:spacing w:after="100" w:line="240" w:lineRule="auto"/>
    </w:pPr>
    <w:rPr>
      <w:rFonts w:ascii="Times New Roman" w:eastAsiaTheme="minorHAnsi" w:hAnsi="Times New Roman" w:cs="Times New Roman"/>
      <w:sz w:val="24"/>
      <w:szCs w:val="24"/>
    </w:rPr>
  </w:style>
  <w:style w:type="paragraph" w:customStyle="1" w:styleId="F08981EECAB34898A41E70D53F4531AC13">
    <w:name w:val="F08981EECAB34898A41E70D53F4531AC13"/>
    <w:rsid w:val="00D00865"/>
    <w:pPr>
      <w:spacing w:after="100" w:line="240" w:lineRule="auto"/>
    </w:pPr>
    <w:rPr>
      <w:rFonts w:ascii="Times New Roman" w:eastAsiaTheme="minorHAnsi" w:hAnsi="Times New Roman" w:cs="Times New Roman"/>
      <w:sz w:val="24"/>
      <w:szCs w:val="24"/>
    </w:rPr>
  </w:style>
  <w:style w:type="paragraph" w:customStyle="1" w:styleId="136BEB0666004E79B616C5992049BA2813">
    <w:name w:val="136BEB0666004E79B616C5992049BA2813"/>
    <w:rsid w:val="00D00865"/>
    <w:pPr>
      <w:spacing w:after="100" w:line="240" w:lineRule="auto"/>
    </w:pPr>
    <w:rPr>
      <w:rFonts w:ascii="Times New Roman" w:eastAsiaTheme="minorHAnsi" w:hAnsi="Times New Roman" w:cs="Times New Roman"/>
      <w:sz w:val="24"/>
      <w:szCs w:val="24"/>
    </w:rPr>
  </w:style>
  <w:style w:type="paragraph" w:customStyle="1" w:styleId="A4131321BB8A4E40BFE807CEA4E8DCCA9">
    <w:name w:val="A4131321BB8A4E40BFE807CEA4E8DCCA9"/>
    <w:rsid w:val="00D00865"/>
    <w:pPr>
      <w:spacing w:after="100" w:line="240" w:lineRule="auto"/>
    </w:pPr>
    <w:rPr>
      <w:rFonts w:ascii="Times New Roman" w:eastAsiaTheme="minorHAnsi" w:hAnsi="Times New Roman" w:cs="Times New Roman"/>
      <w:sz w:val="24"/>
      <w:szCs w:val="24"/>
    </w:rPr>
  </w:style>
  <w:style w:type="paragraph" w:customStyle="1" w:styleId="376C39B42C4D4A448846DD5A3764A5029">
    <w:name w:val="376C39B42C4D4A448846DD5A3764A5029"/>
    <w:rsid w:val="00D00865"/>
    <w:pPr>
      <w:spacing w:after="100" w:line="240" w:lineRule="auto"/>
    </w:pPr>
    <w:rPr>
      <w:rFonts w:ascii="Times New Roman" w:eastAsiaTheme="minorHAnsi" w:hAnsi="Times New Roman" w:cs="Times New Roman"/>
      <w:sz w:val="24"/>
      <w:szCs w:val="24"/>
    </w:rPr>
  </w:style>
  <w:style w:type="paragraph" w:customStyle="1" w:styleId="9F58991ED3774971B2018B1E56C6A28F9">
    <w:name w:val="9F58991ED3774971B2018B1E56C6A28F9"/>
    <w:rsid w:val="00D00865"/>
    <w:pPr>
      <w:spacing w:after="100" w:line="240" w:lineRule="auto"/>
    </w:pPr>
    <w:rPr>
      <w:rFonts w:ascii="Times New Roman" w:eastAsiaTheme="minorHAnsi" w:hAnsi="Times New Roman" w:cs="Times New Roman"/>
      <w:sz w:val="24"/>
      <w:szCs w:val="24"/>
    </w:rPr>
  </w:style>
  <w:style w:type="paragraph" w:customStyle="1" w:styleId="0569B97422CF48208A990A941C0C462813">
    <w:name w:val="0569B97422CF48208A990A941C0C462813"/>
    <w:rsid w:val="00D00865"/>
    <w:pPr>
      <w:spacing w:after="100" w:line="240" w:lineRule="auto"/>
    </w:pPr>
    <w:rPr>
      <w:rFonts w:ascii="Times New Roman" w:eastAsiaTheme="minorHAnsi" w:hAnsi="Times New Roman" w:cs="Times New Roman"/>
      <w:sz w:val="24"/>
      <w:szCs w:val="24"/>
    </w:rPr>
  </w:style>
  <w:style w:type="paragraph" w:customStyle="1" w:styleId="7747AC3701614DF2B27345B9AED43A0513">
    <w:name w:val="7747AC3701614DF2B27345B9AED43A0513"/>
    <w:rsid w:val="00D00865"/>
    <w:pPr>
      <w:spacing w:after="100" w:line="240" w:lineRule="auto"/>
    </w:pPr>
    <w:rPr>
      <w:rFonts w:ascii="Times New Roman" w:eastAsiaTheme="minorHAnsi" w:hAnsi="Times New Roman" w:cs="Times New Roman"/>
      <w:sz w:val="24"/>
      <w:szCs w:val="24"/>
    </w:rPr>
  </w:style>
  <w:style w:type="paragraph" w:customStyle="1" w:styleId="9B6D0F423B1E45149D3841EFADA7954113">
    <w:name w:val="9B6D0F423B1E45149D3841EFADA7954113"/>
    <w:rsid w:val="00D00865"/>
    <w:pPr>
      <w:spacing w:after="100" w:line="240" w:lineRule="auto"/>
    </w:pPr>
    <w:rPr>
      <w:rFonts w:ascii="Times New Roman" w:eastAsiaTheme="minorHAnsi" w:hAnsi="Times New Roman" w:cs="Times New Roman"/>
      <w:sz w:val="24"/>
      <w:szCs w:val="24"/>
    </w:rPr>
  </w:style>
  <w:style w:type="paragraph" w:customStyle="1" w:styleId="CDEA2D36EBB044C4B4EEAEBE9511AE249">
    <w:name w:val="CDEA2D36EBB044C4B4EEAEBE9511AE249"/>
    <w:rsid w:val="00D00865"/>
    <w:pPr>
      <w:spacing w:after="100" w:line="240" w:lineRule="auto"/>
    </w:pPr>
    <w:rPr>
      <w:rFonts w:ascii="Times New Roman" w:eastAsiaTheme="minorHAnsi" w:hAnsi="Times New Roman" w:cs="Times New Roman"/>
      <w:sz w:val="24"/>
      <w:szCs w:val="24"/>
    </w:rPr>
  </w:style>
  <w:style w:type="paragraph" w:customStyle="1" w:styleId="799FAD8C0DA249469F818CC4EF9A5F2F9">
    <w:name w:val="799FAD8C0DA249469F818CC4EF9A5F2F9"/>
    <w:rsid w:val="00D00865"/>
    <w:pPr>
      <w:spacing w:after="100" w:line="240" w:lineRule="auto"/>
    </w:pPr>
    <w:rPr>
      <w:rFonts w:ascii="Times New Roman" w:eastAsiaTheme="minorHAnsi" w:hAnsi="Times New Roman" w:cs="Times New Roman"/>
      <w:sz w:val="24"/>
      <w:szCs w:val="24"/>
    </w:rPr>
  </w:style>
  <w:style w:type="paragraph" w:customStyle="1" w:styleId="78BF4377772745699244505866E0BEF413">
    <w:name w:val="78BF4377772745699244505866E0BEF413"/>
    <w:rsid w:val="00D00865"/>
    <w:pPr>
      <w:spacing w:after="100" w:line="240" w:lineRule="auto"/>
    </w:pPr>
    <w:rPr>
      <w:rFonts w:ascii="Times New Roman" w:eastAsiaTheme="minorHAnsi" w:hAnsi="Times New Roman" w:cs="Times New Roman"/>
      <w:sz w:val="24"/>
      <w:szCs w:val="24"/>
    </w:rPr>
  </w:style>
  <w:style w:type="paragraph" w:customStyle="1" w:styleId="AAA87F0B7C49462AA3D2C830B37AD9279">
    <w:name w:val="AAA87F0B7C49462AA3D2C830B37AD9279"/>
    <w:rsid w:val="00D00865"/>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9">
    <w:name w:val="568ADDBED1304F1A89F5E0B6976444F39"/>
    <w:rsid w:val="00D00865"/>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13">
    <w:name w:val="4724DF018511480E8D3E110D6C74B08D13"/>
    <w:rsid w:val="00D00865"/>
    <w:pPr>
      <w:spacing w:after="100" w:line="240" w:lineRule="auto"/>
    </w:pPr>
    <w:rPr>
      <w:rFonts w:ascii="Times New Roman" w:eastAsiaTheme="minorHAnsi" w:hAnsi="Times New Roman" w:cs="Times New Roman"/>
      <w:sz w:val="24"/>
      <w:szCs w:val="24"/>
    </w:rPr>
  </w:style>
  <w:style w:type="paragraph" w:customStyle="1" w:styleId="4ECCAED3F26343428FFE9ACFC02E74E813">
    <w:name w:val="4ECCAED3F26343428FFE9ACFC02E74E813"/>
    <w:rsid w:val="00D00865"/>
    <w:pPr>
      <w:spacing w:after="100" w:line="240" w:lineRule="auto"/>
    </w:pPr>
    <w:rPr>
      <w:rFonts w:ascii="Times New Roman" w:eastAsiaTheme="minorHAnsi" w:hAnsi="Times New Roman" w:cs="Times New Roman"/>
      <w:sz w:val="24"/>
      <w:szCs w:val="24"/>
    </w:rPr>
  </w:style>
  <w:style w:type="paragraph" w:customStyle="1" w:styleId="840962F86C8E49D2991A6B96F4E6026713">
    <w:name w:val="840962F86C8E49D2991A6B96F4E6026713"/>
    <w:rsid w:val="00D00865"/>
    <w:pPr>
      <w:spacing w:after="100" w:line="240" w:lineRule="auto"/>
    </w:pPr>
    <w:rPr>
      <w:rFonts w:ascii="Times New Roman" w:eastAsiaTheme="minorHAnsi" w:hAnsi="Times New Roman" w:cs="Times New Roman"/>
      <w:sz w:val="24"/>
      <w:szCs w:val="24"/>
    </w:rPr>
  </w:style>
  <w:style w:type="paragraph" w:customStyle="1" w:styleId="14C1EEE9CDB242F3B584B0E29BA7156A8">
    <w:name w:val="14C1EEE9CDB242F3B584B0E29BA7156A8"/>
    <w:rsid w:val="00D00865"/>
    <w:pPr>
      <w:spacing w:after="100" w:line="240" w:lineRule="auto"/>
    </w:pPr>
    <w:rPr>
      <w:rFonts w:ascii="Times New Roman" w:eastAsiaTheme="minorHAnsi" w:hAnsi="Times New Roman" w:cs="Times New Roman"/>
      <w:sz w:val="24"/>
      <w:szCs w:val="24"/>
    </w:rPr>
  </w:style>
  <w:style w:type="paragraph" w:customStyle="1" w:styleId="420E8451C4DD446EBB3E4261E62085379">
    <w:name w:val="420E8451C4DD446EBB3E4261E62085379"/>
    <w:rsid w:val="00D00865"/>
    <w:pPr>
      <w:spacing w:after="100" w:line="240" w:lineRule="auto"/>
    </w:pPr>
    <w:rPr>
      <w:rFonts w:ascii="Times New Roman" w:eastAsiaTheme="minorHAnsi" w:hAnsi="Times New Roman" w:cs="Times New Roman"/>
      <w:sz w:val="24"/>
      <w:szCs w:val="24"/>
    </w:rPr>
  </w:style>
  <w:style w:type="paragraph" w:customStyle="1" w:styleId="13806338E66340E0A47719F6352C06499">
    <w:name w:val="13806338E66340E0A47719F6352C06499"/>
    <w:rsid w:val="00D00865"/>
    <w:pPr>
      <w:spacing w:after="100" w:line="240" w:lineRule="auto"/>
    </w:pPr>
    <w:rPr>
      <w:rFonts w:ascii="Times New Roman" w:eastAsiaTheme="minorHAnsi" w:hAnsi="Times New Roman" w:cs="Times New Roman"/>
      <w:sz w:val="24"/>
      <w:szCs w:val="24"/>
    </w:rPr>
  </w:style>
  <w:style w:type="paragraph" w:customStyle="1" w:styleId="C8AA38639FB84CCB9EBF1262679164149">
    <w:name w:val="C8AA38639FB84CCB9EBF1262679164149"/>
    <w:rsid w:val="00D00865"/>
    <w:pPr>
      <w:spacing w:after="100" w:line="240" w:lineRule="auto"/>
    </w:pPr>
    <w:rPr>
      <w:rFonts w:ascii="Times New Roman" w:eastAsiaTheme="minorHAnsi" w:hAnsi="Times New Roman" w:cs="Times New Roman"/>
      <w:sz w:val="24"/>
      <w:szCs w:val="24"/>
    </w:rPr>
  </w:style>
  <w:style w:type="paragraph" w:customStyle="1" w:styleId="EEA2D3C6335442C0AD75427B1B60A0DF13">
    <w:name w:val="EEA2D3C6335442C0AD75427B1B60A0DF13"/>
    <w:rsid w:val="00D00865"/>
    <w:pPr>
      <w:spacing w:after="100" w:line="240" w:lineRule="auto"/>
    </w:pPr>
    <w:rPr>
      <w:rFonts w:ascii="Times New Roman" w:eastAsiaTheme="minorHAnsi" w:hAnsi="Times New Roman" w:cs="Times New Roman"/>
      <w:sz w:val="24"/>
      <w:szCs w:val="24"/>
    </w:rPr>
  </w:style>
  <w:style w:type="paragraph" w:customStyle="1" w:styleId="895241DDEF8647D3A72FD5A2BB05D54E13">
    <w:name w:val="895241DDEF8647D3A72FD5A2BB05D54E13"/>
    <w:rsid w:val="00D00865"/>
    <w:pPr>
      <w:spacing w:after="100" w:line="240" w:lineRule="auto"/>
    </w:pPr>
    <w:rPr>
      <w:rFonts w:ascii="Times New Roman" w:eastAsiaTheme="minorHAnsi" w:hAnsi="Times New Roman" w:cs="Times New Roman"/>
      <w:sz w:val="24"/>
      <w:szCs w:val="24"/>
    </w:rPr>
  </w:style>
  <w:style w:type="paragraph" w:customStyle="1" w:styleId="C5D96440612D49E5AD9C55A6B9E4E5B39">
    <w:name w:val="C5D96440612D49E5AD9C55A6B9E4E5B39"/>
    <w:rsid w:val="00D00865"/>
    <w:pPr>
      <w:spacing w:after="100" w:line="240" w:lineRule="auto"/>
    </w:pPr>
    <w:rPr>
      <w:rFonts w:ascii="Times New Roman" w:eastAsiaTheme="minorHAnsi" w:hAnsi="Times New Roman" w:cs="Times New Roman"/>
      <w:sz w:val="24"/>
      <w:szCs w:val="24"/>
    </w:rPr>
  </w:style>
  <w:style w:type="paragraph" w:customStyle="1" w:styleId="C310472DE28C4C25962BB362EE3155E613">
    <w:name w:val="C310472DE28C4C25962BB362EE3155E613"/>
    <w:rsid w:val="00D00865"/>
    <w:pPr>
      <w:spacing w:after="100" w:line="240" w:lineRule="auto"/>
    </w:pPr>
    <w:rPr>
      <w:rFonts w:ascii="Times New Roman" w:eastAsiaTheme="minorHAnsi" w:hAnsi="Times New Roman" w:cs="Times New Roman"/>
      <w:sz w:val="24"/>
      <w:szCs w:val="24"/>
    </w:rPr>
  </w:style>
  <w:style w:type="paragraph" w:customStyle="1" w:styleId="4B00C1A4328F4DF8BAA2D067DDA920CE13">
    <w:name w:val="4B00C1A4328F4DF8BAA2D067DDA920CE13"/>
    <w:rsid w:val="00D00865"/>
    <w:pPr>
      <w:spacing w:after="100" w:line="240" w:lineRule="auto"/>
    </w:pPr>
    <w:rPr>
      <w:rFonts w:ascii="Times New Roman" w:eastAsiaTheme="minorHAnsi" w:hAnsi="Times New Roman" w:cs="Times New Roman"/>
      <w:sz w:val="24"/>
      <w:szCs w:val="24"/>
    </w:rPr>
  </w:style>
  <w:style w:type="paragraph" w:customStyle="1" w:styleId="A6EEB70F4ECC491A84505452C2E708F113">
    <w:name w:val="A6EEB70F4ECC491A84505452C2E708F113"/>
    <w:rsid w:val="00D00865"/>
    <w:pPr>
      <w:spacing w:after="100" w:line="240" w:lineRule="auto"/>
    </w:pPr>
    <w:rPr>
      <w:rFonts w:ascii="Times New Roman" w:eastAsiaTheme="minorHAnsi" w:hAnsi="Times New Roman" w:cs="Times New Roman"/>
      <w:sz w:val="24"/>
      <w:szCs w:val="24"/>
    </w:rPr>
  </w:style>
  <w:style w:type="paragraph" w:customStyle="1" w:styleId="37229F7D6AE64EBA84790C24157153FF13">
    <w:name w:val="37229F7D6AE64EBA84790C24157153FF13"/>
    <w:rsid w:val="00D00865"/>
    <w:pPr>
      <w:spacing w:after="100" w:line="240" w:lineRule="auto"/>
    </w:pPr>
    <w:rPr>
      <w:rFonts w:ascii="Times New Roman" w:eastAsiaTheme="minorHAnsi" w:hAnsi="Times New Roman" w:cs="Times New Roman"/>
      <w:sz w:val="24"/>
      <w:szCs w:val="24"/>
    </w:rPr>
  </w:style>
  <w:style w:type="paragraph" w:customStyle="1" w:styleId="8A1A9E2E1BB8474D889F968B92E8E9CD13">
    <w:name w:val="8A1A9E2E1BB8474D889F968B92E8E9CD13"/>
    <w:rsid w:val="00D00865"/>
    <w:pPr>
      <w:spacing w:after="100" w:line="240" w:lineRule="auto"/>
    </w:pPr>
    <w:rPr>
      <w:rFonts w:ascii="Times New Roman" w:eastAsiaTheme="minorHAnsi" w:hAnsi="Times New Roman" w:cs="Times New Roman"/>
      <w:sz w:val="24"/>
      <w:szCs w:val="24"/>
    </w:rPr>
  </w:style>
  <w:style w:type="paragraph" w:customStyle="1" w:styleId="44FDCF15F74A40BCBCC13E953E65470D13">
    <w:name w:val="44FDCF15F74A40BCBCC13E953E65470D13"/>
    <w:rsid w:val="00D00865"/>
    <w:pPr>
      <w:spacing w:after="100" w:line="240" w:lineRule="auto"/>
    </w:pPr>
    <w:rPr>
      <w:rFonts w:ascii="Times New Roman" w:eastAsiaTheme="minorHAnsi" w:hAnsi="Times New Roman" w:cs="Times New Roman"/>
      <w:sz w:val="24"/>
      <w:szCs w:val="24"/>
    </w:rPr>
  </w:style>
  <w:style w:type="paragraph" w:customStyle="1" w:styleId="388952ABFE70468493EDF4267E27129C9">
    <w:name w:val="388952ABFE70468493EDF4267E27129C9"/>
    <w:rsid w:val="00D00865"/>
    <w:pPr>
      <w:spacing w:after="100" w:line="240" w:lineRule="auto"/>
    </w:pPr>
    <w:rPr>
      <w:rFonts w:ascii="Times New Roman" w:eastAsiaTheme="minorHAnsi" w:hAnsi="Times New Roman" w:cs="Times New Roman"/>
      <w:sz w:val="24"/>
      <w:szCs w:val="24"/>
    </w:rPr>
  </w:style>
  <w:style w:type="paragraph" w:customStyle="1" w:styleId="6C9A34BACECE410AB63B920274D7BEAB9">
    <w:name w:val="6C9A34BACECE410AB63B920274D7BEAB9"/>
    <w:rsid w:val="00D00865"/>
    <w:pPr>
      <w:spacing w:after="100" w:line="240" w:lineRule="auto"/>
    </w:pPr>
    <w:rPr>
      <w:rFonts w:ascii="Times New Roman" w:eastAsiaTheme="minorHAnsi" w:hAnsi="Times New Roman" w:cs="Times New Roman"/>
      <w:sz w:val="24"/>
      <w:szCs w:val="24"/>
    </w:rPr>
  </w:style>
  <w:style w:type="paragraph" w:customStyle="1" w:styleId="265F2664FF1D4722B39D8DD04DC9BDE99">
    <w:name w:val="265F2664FF1D4722B39D8DD04DC9BDE99"/>
    <w:rsid w:val="00D00865"/>
    <w:pPr>
      <w:spacing w:after="100" w:line="240" w:lineRule="auto"/>
    </w:pPr>
    <w:rPr>
      <w:rFonts w:ascii="Times New Roman" w:eastAsiaTheme="minorHAnsi" w:hAnsi="Times New Roman" w:cs="Times New Roman"/>
      <w:sz w:val="24"/>
      <w:szCs w:val="24"/>
    </w:rPr>
  </w:style>
  <w:style w:type="paragraph" w:customStyle="1" w:styleId="C8519DD2AA3B4C0C90AB33E5569F4D249">
    <w:name w:val="C8519DD2AA3B4C0C90AB33E5569F4D249"/>
    <w:rsid w:val="00D00865"/>
    <w:pPr>
      <w:spacing w:after="100" w:line="240" w:lineRule="auto"/>
    </w:pPr>
    <w:rPr>
      <w:rFonts w:ascii="Times New Roman" w:eastAsiaTheme="minorHAnsi" w:hAnsi="Times New Roman" w:cs="Times New Roman"/>
      <w:sz w:val="24"/>
      <w:szCs w:val="24"/>
    </w:rPr>
  </w:style>
  <w:style w:type="paragraph" w:customStyle="1" w:styleId="75E92813674147C7BFBC5187F04E37E59">
    <w:name w:val="75E92813674147C7BFBC5187F04E37E59"/>
    <w:rsid w:val="00D00865"/>
    <w:pPr>
      <w:spacing w:after="100" w:line="240" w:lineRule="auto"/>
    </w:pPr>
    <w:rPr>
      <w:rFonts w:ascii="Times New Roman" w:eastAsiaTheme="minorHAnsi" w:hAnsi="Times New Roman" w:cs="Times New Roman"/>
      <w:sz w:val="24"/>
      <w:szCs w:val="24"/>
    </w:rPr>
  </w:style>
  <w:style w:type="paragraph" w:customStyle="1" w:styleId="636A34E5ADB04FF69BD27E64369BCFBE9">
    <w:name w:val="636A34E5ADB04FF69BD27E64369BCFBE9"/>
    <w:rsid w:val="00D00865"/>
    <w:pPr>
      <w:spacing w:after="100" w:line="240" w:lineRule="auto"/>
    </w:pPr>
    <w:rPr>
      <w:rFonts w:ascii="Times New Roman" w:eastAsiaTheme="minorHAnsi" w:hAnsi="Times New Roman" w:cs="Times New Roman"/>
      <w:sz w:val="24"/>
      <w:szCs w:val="24"/>
    </w:rPr>
  </w:style>
  <w:style w:type="paragraph" w:customStyle="1" w:styleId="CF906E7A0AE149E79238F5EE3686FCFF12">
    <w:name w:val="CF906E7A0AE149E79238F5EE3686FCFF12"/>
    <w:rsid w:val="00D00865"/>
    <w:pPr>
      <w:spacing w:after="100" w:line="240" w:lineRule="auto"/>
    </w:pPr>
    <w:rPr>
      <w:rFonts w:ascii="Times New Roman" w:eastAsiaTheme="minorHAnsi" w:hAnsi="Times New Roman" w:cs="Times New Roman"/>
      <w:sz w:val="24"/>
      <w:szCs w:val="24"/>
    </w:rPr>
  </w:style>
  <w:style w:type="paragraph" w:customStyle="1" w:styleId="1B0D0DB7A48F42AEB6BBE32DCAF2185B12">
    <w:name w:val="1B0D0DB7A48F42AEB6BBE32DCAF2185B12"/>
    <w:rsid w:val="00D00865"/>
    <w:pPr>
      <w:spacing w:after="100" w:line="240" w:lineRule="auto"/>
    </w:pPr>
    <w:rPr>
      <w:rFonts w:ascii="Times New Roman" w:eastAsiaTheme="minorHAnsi" w:hAnsi="Times New Roman" w:cs="Times New Roman"/>
      <w:sz w:val="24"/>
      <w:szCs w:val="24"/>
    </w:rPr>
  </w:style>
  <w:style w:type="paragraph" w:customStyle="1" w:styleId="6E15C9D82AFE4068B30218D8E9A05B2812">
    <w:name w:val="6E15C9D82AFE4068B30218D8E9A05B2812"/>
    <w:rsid w:val="00D00865"/>
    <w:pPr>
      <w:spacing w:after="100" w:line="240" w:lineRule="auto"/>
    </w:pPr>
    <w:rPr>
      <w:rFonts w:ascii="Times New Roman" w:eastAsiaTheme="minorHAnsi" w:hAnsi="Times New Roman" w:cs="Times New Roman"/>
      <w:sz w:val="24"/>
      <w:szCs w:val="24"/>
    </w:rPr>
  </w:style>
  <w:style w:type="paragraph" w:customStyle="1" w:styleId="69C43850E0804251B20C100F7B31EEC912">
    <w:name w:val="69C43850E0804251B20C100F7B31EEC912"/>
    <w:rsid w:val="00D00865"/>
    <w:pPr>
      <w:spacing w:after="100" w:line="240" w:lineRule="auto"/>
    </w:pPr>
    <w:rPr>
      <w:rFonts w:ascii="Times New Roman" w:eastAsiaTheme="minorHAnsi" w:hAnsi="Times New Roman" w:cs="Times New Roman"/>
      <w:sz w:val="24"/>
      <w:szCs w:val="24"/>
    </w:rPr>
  </w:style>
  <w:style w:type="paragraph" w:customStyle="1" w:styleId="77FC0A65F7CD4818A6FB431F81465DFC12">
    <w:name w:val="77FC0A65F7CD4818A6FB431F81465DFC12"/>
    <w:rsid w:val="00D00865"/>
    <w:pPr>
      <w:spacing w:after="100" w:line="240" w:lineRule="auto"/>
    </w:pPr>
    <w:rPr>
      <w:rFonts w:ascii="Times New Roman" w:eastAsiaTheme="minorHAnsi" w:hAnsi="Times New Roman" w:cs="Times New Roman"/>
      <w:sz w:val="24"/>
      <w:szCs w:val="24"/>
    </w:rPr>
  </w:style>
  <w:style w:type="paragraph" w:customStyle="1" w:styleId="53E63DECDB6C4EC7A1D8E38393720E5812">
    <w:name w:val="53E63DECDB6C4EC7A1D8E38393720E5812"/>
    <w:rsid w:val="00D00865"/>
    <w:pPr>
      <w:spacing w:after="100" w:line="240" w:lineRule="auto"/>
    </w:pPr>
    <w:rPr>
      <w:rFonts w:ascii="Times New Roman" w:eastAsiaTheme="minorHAnsi" w:hAnsi="Times New Roman" w:cs="Times New Roman"/>
      <w:sz w:val="24"/>
      <w:szCs w:val="24"/>
    </w:rPr>
  </w:style>
  <w:style w:type="paragraph" w:customStyle="1" w:styleId="6A5309AFEBEB45EB85FFC7768E3B567712">
    <w:name w:val="6A5309AFEBEB45EB85FFC7768E3B567712"/>
    <w:rsid w:val="00D00865"/>
    <w:pPr>
      <w:spacing w:after="100" w:line="240" w:lineRule="auto"/>
    </w:pPr>
    <w:rPr>
      <w:rFonts w:ascii="Times New Roman" w:eastAsiaTheme="minorHAnsi" w:hAnsi="Times New Roman" w:cs="Times New Roman"/>
      <w:sz w:val="24"/>
      <w:szCs w:val="24"/>
    </w:rPr>
  </w:style>
  <w:style w:type="paragraph" w:customStyle="1" w:styleId="87976626F37541108B46AA7AF07650FA12">
    <w:name w:val="87976626F37541108B46AA7AF07650FA12"/>
    <w:rsid w:val="00D00865"/>
    <w:pPr>
      <w:spacing w:after="100" w:line="240" w:lineRule="auto"/>
    </w:pPr>
    <w:rPr>
      <w:rFonts w:ascii="Times New Roman" w:eastAsiaTheme="minorHAnsi" w:hAnsi="Times New Roman" w:cs="Times New Roman"/>
      <w:sz w:val="24"/>
      <w:szCs w:val="24"/>
    </w:rPr>
  </w:style>
  <w:style w:type="paragraph" w:customStyle="1" w:styleId="26996DFDEB7E491FBC34A3AE99131D9B12">
    <w:name w:val="26996DFDEB7E491FBC34A3AE99131D9B12"/>
    <w:rsid w:val="00D00865"/>
    <w:pPr>
      <w:spacing w:after="100" w:line="240" w:lineRule="auto"/>
    </w:pPr>
    <w:rPr>
      <w:rFonts w:ascii="Times New Roman" w:eastAsiaTheme="minorHAnsi" w:hAnsi="Times New Roman" w:cs="Times New Roman"/>
      <w:sz w:val="24"/>
      <w:szCs w:val="24"/>
    </w:rPr>
  </w:style>
  <w:style w:type="paragraph" w:customStyle="1" w:styleId="148B723818A04D46AD846A081158F29312">
    <w:name w:val="148B723818A04D46AD846A081158F29312"/>
    <w:rsid w:val="00D00865"/>
    <w:pPr>
      <w:spacing w:after="100" w:line="240" w:lineRule="auto"/>
    </w:pPr>
    <w:rPr>
      <w:rFonts w:ascii="Times New Roman" w:eastAsiaTheme="minorHAnsi" w:hAnsi="Times New Roman" w:cs="Times New Roman"/>
      <w:sz w:val="24"/>
      <w:szCs w:val="24"/>
    </w:rPr>
  </w:style>
  <w:style w:type="paragraph" w:customStyle="1" w:styleId="851854B154A14D99B40CF23E4B04888F12">
    <w:name w:val="851854B154A14D99B40CF23E4B04888F12"/>
    <w:rsid w:val="00D00865"/>
    <w:pPr>
      <w:spacing w:after="100" w:line="240" w:lineRule="auto"/>
    </w:pPr>
    <w:rPr>
      <w:rFonts w:ascii="Times New Roman" w:eastAsiaTheme="minorHAnsi" w:hAnsi="Times New Roman" w:cs="Times New Roman"/>
      <w:sz w:val="24"/>
      <w:szCs w:val="24"/>
    </w:rPr>
  </w:style>
  <w:style w:type="paragraph" w:customStyle="1" w:styleId="5EF3248CDB2F45E0BD8F9CBB93E6768D12">
    <w:name w:val="5EF3248CDB2F45E0BD8F9CBB93E6768D12"/>
    <w:rsid w:val="00D00865"/>
    <w:pPr>
      <w:spacing w:after="100" w:line="240" w:lineRule="auto"/>
    </w:pPr>
    <w:rPr>
      <w:rFonts w:ascii="Times New Roman" w:eastAsiaTheme="minorHAnsi" w:hAnsi="Times New Roman" w:cs="Times New Roman"/>
      <w:sz w:val="24"/>
      <w:szCs w:val="24"/>
    </w:rPr>
  </w:style>
  <w:style w:type="paragraph" w:customStyle="1" w:styleId="CD3395BA75BC456B8B69F1A12463757812">
    <w:name w:val="CD3395BA75BC456B8B69F1A12463757812"/>
    <w:rsid w:val="00D00865"/>
    <w:pPr>
      <w:spacing w:after="100" w:line="240" w:lineRule="auto"/>
    </w:pPr>
    <w:rPr>
      <w:rFonts w:ascii="Times New Roman" w:eastAsiaTheme="minorHAnsi" w:hAnsi="Times New Roman" w:cs="Times New Roman"/>
      <w:sz w:val="24"/>
      <w:szCs w:val="24"/>
    </w:rPr>
  </w:style>
  <w:style w:type="paragraph" w:customStyle="1" w:styleId="3A4AEC46E5604A5587A75D9BFCD25D8512">
    <w:name w:val="3A4AEC46E5604A5587A75D9BFCD25D8512"/>
    <w:rsid w:val="00D00865"/>
    <w:pPr>
      <w:spacing w:after="100" w:line="240" w:lineRule="auto"/>
    </w:pPr>
    <w:rPr>
      <w:rFonts w:ascii="Times New Roman" w:eastAsiaTheme="minorHAnsi" w:hAnsi="Times New Roman" w:cs="Times New Roman"/>
      <w:sz w:val="24"/>
      <w:szCs w:val="24"/>
    </w:rPr>
  </w:style>
  <w:style w:type="paragraph" w:customStyle="1" w:styleId="FEC190EB791C4751A5FC5A8429762BB112">
    <w:name w:val="FEC190EB791C4751A5FC5A8429762BB112"/>
    <w:rsid w:val="00D00865"/>
    <w:pPr>
      <w:spacing w:after="100" w:line="240" w:lineRule="auto"/>
    </w:pPr>
    <w:rPr>
      <w:rFonts w:ascii="Times New Roman" w:eastAsiaTheme="minorHAnsi" w:hAnsi="Times New Roman" w:cs="Times New Roman"/>
      <w:sz w:val="24"/>
      <w:szCs w:val="24"/>
    </w:rPr>
  </w:style>
  <w:style w:type="paragraph" w:customStyle="1" w:styleId="7EC0E04011A544ECB2FD8BA8AF357F1312">
    <w:name w:val="7EC0E04011A544ECB2FD8BA8AF357F1312"/>
    <w:rsid w:val="00D00865"/>
    <w:pPr>
      <w:spacing w:after="100" w:line="240" w:lineRule="auto"/>
    </w:pPr>
    <w:rPr>
      <w:rFonts w:ascii="Times New Roman" w:eastAsiaTheme="minorHAnsi" w:hAnsi="Times New Roman" w:cs="Times New Roman"/>
      <w:sz w:val="24"/>
      <w:szCs w:val="24"/>
    </w:rPr>
  </w:style>
  <w:style w:type="paragraph" w:customStyle="1" w:styleId="5A24EAAAD3DC4C22A875A9865DC635C212">
    <w:name w:val="5A24EAAAD3DC4C22A875A9865DC635C212"/>
    <w:rsid w:val="00D00865"/>
    <w:pPr>
      <w:spacing w:after="100" w:line="240" w:lineRule="auto"/>
    </w:pPr>
    <w:rPr>
      <w:rFonts w:ascii="Times New Roman" w:eastAsiaTheme="minorHAnsi" w:hAnsi="Times New Roman" w:cs="Times New Roman"/>
      <w:sz w:val="24"/>
      <w:szCs w:val="24"/>
    </w:rPr>
  </w:style>
  <w:style w:type="paragraph" w:customStyle="1" w:styleId="5A1F3BF11F084E9EA53E0B41A05F838E12">
    <w:name w:val="5A1F3BF11F084E9EA53E0B41A05F838E12"/>
    <w:rsid w:val="00D00865"/>
    <w:pPr>
      <w:spacing w:after="100" w:line="240" w:lineRule="auto"/>
    </w:pPr>
    <w:rPr>
      <w:rFonts w:ascii="Times New Roman" w:eastAsiaTheme="minorHAnsi" w:hAnsi="Times New Roman" w:cs="Times New Roman"/>
      <w:sz w:val="24"/>
      <w:szCs w:val="24"/>
    </w:rPr>
  </w:style>
  <w:style w:type="paragraph" w:customStyle="1" w:styleId="508C0D29F6254687959A9989F45D5D8D9">
    <w:name w:val="508C0D29F6254687959A9989F45D5D8D9"/>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2">
    <w:name w:val="1A9A5DAB91BD4FCC8E670B14F42056EF12"/>
    <w:rsid w:val="00D00865"/>
    <w:pPr>
      <w:spacing w:after="100" w:line="240" w:lineRule="auto"/>
    </w:pPr>
    <w:rPr>
      <w:rFonts w:ascii="Times New Roman" w:eastAsiaTheme="minorHAnsi" w:hAnsi="Times New Roman" w:cs="Times New Roman"/>
      <w:sz w:val="24"/>
      <w:szCs w:val="24"/>
    </w:rPr>
  </w:style>
  <w:style w:type="paragraph" w:customStyle="1" w:styleId="8AF6290B069F4DCF80656E3C0F4CD16A12">
    <w:name w:val="8AF6290B069F4DCF80656E3C0F4CD16A12"/>
    <w:rsid w:val="00D00865"/>
    <w:pPr>
      <w:spacing w:after="100" w:line="240" w:lineRule="auto"/>
    </w:pPr>
    <w:rPr>
      <w:rFonts w:ascii="Times New Roman" w:eastAsiaTheme="minorHAnsi" w:hAnsi="Times New Roman" w:cs="Times New Roman"/>
      <w:sz w:val="24"/>
      <w:szCs w:val="24"/>
    </w:rPr>
  </w:style>
  <w:style w:type="paragraph" w:customStyle="1" w:styleId="E403FA9C647345EB8E678D28E6E019E412">
    <w:name w:val="E403FA9C647345EB8E678D28E6E019E412"/>
    <w:rsid w:val="00D00865"/>
    <w:pPr>
      <w:spacing w:after="100" w:line="240" w:lineRule="auto"/>
    </w:pPr>
    <w:rPr>
      <w:rFonts w:ascii="Times New Roman" w:eastAsiaTheme="minorHAnsi" w:hAnsi="Times New Roman" w:cs="Times New Roman"/>
      <w:sz w:val="24"/>
      <w:szCs w:val="24"/>
    </w:rPr>
  </w:style>
  <w:style w:type="paragraph" w:customStyle="1" w:styleId="C9FAFA6E3A8E425F8AB10F31744CF39E12">
    <w:name w:val="C9FAFA6E3A8E425F8AB10F31744CF39E12"/>
    <w:rsid w:val="00D00865"/>
    <w:pPr>
      <w:spacing w:after="100" w:line="240" w:lineRule="auto"/>
    </w:pPr>
    <w:rPr>
      <w:rFonts w:ascii="Times New Roman" w:eastAsiaTheme="minorHAnsi" w:hAnsi="Times New Roman" w:cs="Times New Roman"/>
      <w:sz w:val="24"/>
      <w:szCs w:val="24"/>
    </w:rPr>
  </w:style>
  <w:style w:type="paragraph" w:customStyle="1" w:styleId="B73B6DAF60494FDF9EC5C043E9F4982D12">
    <w:name w:val="B73B6DAF60494FDF9EC5C043E9F4982D12"/>
    <w:rsid w:val="00D00865"/>
    <w:pPr>
      <w:spacing w:after="100" w:line="240" w:lineRule="auto"/>
    </w:pPr>
    <w:rPr>
      <w:rFonts w:ascii="Times New Roman" w:eastAsiaTheme="minorHAnsi" w:hAnsi="Times New Roman" w:cs="Times New Roman"/>
      <w:sz w:val="24"/>
      <w:szCs w:val="24"/>
    </w:rPr>
  </w:style>
  <w:style w:type="paragraph" w:customStyle="1" w:styleId="8D2A3945B4C548E5B8D170C389E564DA12">
    <w:name w:val="8D2A3945B4C548E5B8D170C389E564DA12"/>
    <w:rsid w:val="00D00865"/>
    <w:pPr>
      <w:spacing w:after="100" w:line="240" w:lineRule="auto"/>
    </w:pPr>
    <w:rPr>
      <w:rFonts w:ascii="Times New Roman" w:eastAsiaTheme="minorHAnsi" w:hAnsi="Times New Roman" w:cs="Times New Roman"/>
      <w:sz w:val="24"/>
      <w:szCs w:val="24"/>
    </w:rPr>
  </w:style>
  <w:style w:type="paragraph" w:customStyle="1" w:styleId="6425DEAFD56A492D82D6EEF650C3F4DB12">
    <w:name w:val="6425DEAFD56A492D82D6EEF650C3F4DB12"/>
    <w:rsid w:val="00D00865"/>
    <w:pPr>
      <w:spacing w:after="100" w:line="240" w:lineRule="auto"/>
    </w:pPr>
    <w:rPr>
      <w:rFonts w:ascii="Times New Roman" w:eastAsiaTheme="minorHAnsi" w:hAnsi="Times New Roman" w:cs="Times New Roman"/>
      <w:sz w:val="24"/>
      <w:szCs w:val="24"/>
    </w:rPr>
  </w:style>
  <w:style w:type="paragraph" w:customStyle="1" w:styleId="68EAB57CD5274175BA56398612E8C00412">
    <w:name w:val="68EAB57CD5274175BA56398612E8C00412"/>
    <w:rsid w:val="00D00865"/>
    <w:pPr>
      <w:spacing w:after="100" w:line="240" w:lineRule="auto"/>
    </w:pPr>
    <w:rPr>
      <w:rFonts w:ascii="Times New Roman" w:eastAsiaTheme="minorHAnsi" w:hAnsi="Times New Roman" w:cs="Times New Roman"/>
      <w:sz w:val="24"/>
      <w:szCs w:val="24"/>
    </w:rPr>
  </w:style>
  <w:style w:type="paragraph" w:customStyle="1" w:styleId="1E6E4E72371043A48D625D6FDBF0A96312">
    <w:name w:val="1E6E4E72371043A48D625D6FDBF0A96312"/>
    <w:rsid w:val="00D00865"/>
    <w:pPr>
      <w:spacing w:after="100" w:line="240" w:lineRule="auto"/>
    </w:pPr>
    <w:rPr>
      <w:rFonts w:ascii="Times New Roman" w:eastAsiaTheme="minorHAnsi" w:hAnsi="Times New Roman" w:cs="Times New Roman"/>
      <w:sz w:val="24"/>
      <w:szCs w:val="24"/>
    </w:rPr>
  </w:style>
  <w:style w:type="paragraph" w:customStyle="1" w:styleId="95BBEAF51CB441BCB3EE7E5CABB6D45812">
    <w:name w:val="95BBEAF51CB441BCB3EE7E5CABB6D45812"/>
    <w:rsid w:val="00D00865"/>
    <w:pPr>
      <w:spacing w:after="100" w:line="240" w:lineRule="auto"/>
    </w:pPr>
    <w:rPr>
      <w:rFonts w:ascii="Times New Roman" w:eastAsiaTheme="minorHAnsi" w:hAnsi="Times New Roman" w:cs="Times New Roman"/>
      <w:sz w:val="24"/>
      <w:szCs w:val="24"/>
    </w:rPr>
  </w:style>
  <w:style w:type="paragraph" w:customStyle="1" w:styleId="9763377871074C18B35A6B212E088D8012">
    <w:name w:val="9763377871074C18B35A6B212E088D8012"/>
    <w:rsid w:val="00D00865"/>
    <w:pPr>
      <w:spacing w:after="100" w:line="240" w:lineRule="auto"/>
    </w:pPr>
    <w:rPr>
      <w:rFonts w:ascii="Times New Roman" w:eastAsiaTheme="minorHAnsi" w:hAnsi="Times New Roman" w:cs="Times New Roman"/>
      <w:sz w:val="24"/>
      <w:szCs w:val="24"/>
    </w:rPr>
  </w:style>
  <w:style w:type="paragraph" w:customStyle="1" w:styleId="4C4BD485B4D34444838D82C80A2FBF3312">
    <w:name w:val="4C4BD485B4D34444838D82C80A2FBF3312"/>
    <w:rsid w:val="00D00865"/>
    <w:pPr>
      <w:spacing w:after="100" w:line="240" w:lineRule="auto"/>
    </w:pPr>
    <w:rPr>
      <w:rFonts w:ascii="Times New Roman" w:eastAsiaTheme="minorHAnsi" w:hAnsi="Times New Roman" w:cs="Times New Roman"/>
      <w:sz w:val="24"/>
      <w:szCs w:val="24"/>
    </w:rPr>
  </w:style>
  <w:style w:type="paragraph" w:customStyle="1" w:styleId="2BDAF33C74434251A327F0BFD1EB54E912">
    <w:name w:val="2BDAF33C74434251A327F0BFD1EB54E912"/>
    <w:rsid w:val="00D00865"/>
    <w:pPr>
      <w:spacing w:after="100" w:line="240" w:lineRule="auto"/>
    </w:pPr>
    <w:rPr>
      <w:rFonts w:ascii="Times New Roman" w:eastAsiaTheme="minorHAnsi" w:hAnsi="Times New Roman" w:cs="Times New Roman"/>
      <w:sz w:val="24"/>
      <w:szCs w:val="24"/>
    </w:rPr>
  </w:style>
  <w:style w:type="paragraph" w:customStyle="1" w:styleId="1BC381B8C9ED41A6A0DA37781F04932C12">
    <w:name w:val="1BC381B8C9ED41A6A0DA37781F04932C12"/>
    <w:rsid w:val="00D00865"/>
    <w:pPr>
      <w:spacing w:after="100" w:line="240" w:lineRule="auto"/>
    </w:pPr>
    <w:rPr>
      <w:rFonts w:ascii="Times New Roman" w:eastAsiaTheme="minorHAnsi" w:hAnsi="Times New Roman" w:cs="Times New Roman"/>
      <w:sz w:val="24"/>
      <w:szCs w:val="24"/>
    </w:rPr>
  </w:style>
  <w:style w:type="paragraph" w:customStyle="1" w:styleId="3AD6A8062D7843DF96494EC3A7F8085A8">
    <w:name w:val="3AD6A8062D7843DF96494EC3A7F8085A8"/>
    <w:rsid w:val="00D00865"/>
    <w:pPr>
      <w:spacing w:after="100" w:line="240" w:lineRule="auto"/>
    </w:pPr>
    <w:rPr>
      <w:rFonts w:ascii="Times New Roman" w:eastAsiaTheme="minorHAnsi" w:hAnsi="Times New Roman" w:cs="Times New Roman"/>
      <w:sz w:val="24"/>
      <w:szCs w:val="24"/>
    </w:rPr>
  </w:style>
  <w:style w:type="paragraph" w:customStyle="1" w:styleId="6643950E48C24C98889465E92C0A9C298">
    <w:name w:val="6643950E48C24C98889465E92C0A9C298"/>
    <w:rsid w:val="00D00865"/>
    <w:pPr>
      <w:spacing w:after="100" w:line="240" w:lineRule="auto"/>
    </w:pPr>
    <w:rPr>
      <w:rFonts w:ascii="Times New Roman" w:eastAsiaTheme="minorHAnsi" w:hAnsi="Times New Roman" w:cs="Times New Roman"/>
      <w:sz w:val="24"/>
      <w:szCs w:val="24"/>
    </w:rPr>
  </w:style>
  <w:style w:type="paragraph" w:customStyle="1" w:styleId="5F0F90BB971F4CA08104D6CEFD4E05CA12">
    <w:name w:val="5F0F90BB971F4CA08104D6CEFD4E05CA12"/>
    <w:rsid w:val="00D00865"/>
    <w:pPr>
      <w:spacing w:after="100" w:line="240" w:lineRule="auto"/>
    </w:pPr>
    <w:rPr>
      <w:rFonts w:ascii="Times New Roman" w:eastAsiaTheme="minorHAnsi" w:hAnsi="Times New Roman" w:cs="Times New Roman"/>
      <w:sz w:val="24"/>
      <w:szCs w:val="24"/>
    </w:rPr>
  </w:style>
  <w:style w:type="paragraph" w:customStyle="1" w:styleId="1D221EF5E9D14CEE9B0880058A9D247B12">
    <w:name w:val="1D221EF5E9D14CEE9B0880058A9D247B12"/>
    <w:rsid w:val="00D00865"/>
    <w:pPr>
      <w:spacing w:after="100" w:line="240" w:lineRule="auto"/>
    </w:pPr>
    <w:rPr>
      <w:rFonts w:ascii="Times New Roman" w:eastAsiaTheme="minorHAnsi" w:hAnsi="Times New Roman" w:cs="Times New Roman"/>
      <w:sz w:val="24"/>
      <w:szCs w:val="24"/>
    </w:rPr>
  </w:style>
  <w:style w:type="paragraph" w:customStyle="1" w:styleId="818681A266454BDF8A38D31F9909BD2B12">
    <w:name w:val="818681A266454BDF8A38D31F9909BD2B12"/>
    <w:rsid w:val="00D00865"/>
    <w:pPr>
      <w:spacing w:after="100" w:line="240" w:lineRule="auto"/>
    </w:pPr>
    <w:rPr>
      <w:rFonts w:ascii="Times New Roman" w:eastAsiaTheme="minorHAnsi" w:hAnsi="Times New Roman" w:cs="Times New Roman"/>
      <w:sz w:val="24"/>
      <w:szCs w:val="24"/>
    </w:rPr>
  </w:style>
  <w:style w:type="paragraph" w:customStyle="1" w:styleId="D0192751BA7142848836317EFF20963812">
    <w:name w:val="D0192751BA7142848836317EFF20963812"/>
    <w:rsid w:val="00D00865"/>
    <w:pPr>
      <w:spacing w:after="100" w:line="240" w:lineRule="auto"/>
    </w:pPr>
    <w:rPr>
      <w:rFonts w:ascii="Times New Roman" w:eastAsiaTheme="minorHAnsi" w:hAnsi="Times New Roman" w:cs="Times New Roman"/>
      <w:sz w:val="24"/>
      <w:szCs w:val="24"/>
    </w:rPr>
  </w:style>
  <w:style w:type="paragraph" w:customStyle="1" w:styleId="387D9FBCBB5B418CA1AD979AA5D03AAA7">
    <w:name w:val="387D9FBCBB5B418CA1AD979AA5D03AAA7"/>
    <w:rsid w:val="00D00865"/>
    <w:pPr>
      <w:spacing w:after="100" w:line="240" w:lineRule="auto"/>
    </w:pPr>
    <w:rPr>
      <w:rFonts w:ascii="Times New Roman" w:eastAsiaTheme="minorHAnsi" w:hAnsi="Times New Roman" w:cs="Times New Roman"/>
      <w:sz w:val="24"/>
      <w:szCs w:val="24"/>
    </w:rPr>
  </w:style>
  <w:style w:type="paragraph" w:customStyle="1" w:styleId="1D207CA7D39B44A7967E05A306D1ABB87">
    <w:name w:val="1D207CA7D39B44A7967E05A306D1ABB87"/>
    <w:rsid w:val="00D00865"/>
    <w:pPr>
      <w:spacing w:after="100" w:line="240" w:lineRule="auto"/>
    </w:pPr>
    <w:rPr>
      <w:rFonts w:ascii="Times New Roman" w:eastAsiaTheme="minorHAnsi" w:hAnsi="Times New Roman" w:cs="Times New Roman"/>
      <w:sz w:val="24"/>
      <w:szCs w:val="24"/>
    </w:rPr>
  </w:style>
  <w:style w:type="paragraph" w:customStyle="1" w:styleId="C49C0E9EB8934822AC67C5DCD8C8C6A37">
    <w:name w:val="C49C0E9EB8934822AC67C5DCD8C8C6A37"/>
    <w:rsid w:val="00D00865"/>
    <w:pPr>
      <w:spacing w:after="100" w:line="240" w:lineRule="auto"/>
    </w:pPr>
    <w:rPr>
      <w:rFonts w:ascii="Times New Roman" w:eastAsiaTheme="minorHAnsi" w:hAnsi="Times New Roman" w:cs="Times New Roman"/>
      <w:sz w:val="24"/>
      <w:szCs w:val="24"/>
    </w:rPr>
  </w:style>
  <w:style w:type="paragraph" w:customStyle="1" w:styleId="9DFDF80FD44F4CD5BC8277B62B70AFDD7">
    <w:name w:val="9DFDF80FD44F4CD5BC8277B62B70AFDD7"/>
    <w:rsid w:val="00D00865"/>
    <w:pPr>
      <w:spacing w:after="100" w:line="240" w:lineRule="auto"/>
    </w:pPr>
    <w:rPr>
      <w:rFonts w:ascii="Times New Roman" w:eastAsiaTheme="minorHAnsi" w:hAnsi="Times New Roman" w:cs="Times New Roman"/>
      <w:sz w:val="24"/>
      <w:szCs w:val="24"/>
    </w:rPr>
  </w:style>
  <w:style w:type="paragraph" w:customStyle="1" w:styleId="0F9A52F4FE9D43DBB035B496AA9EBF94">
    <w:name w:val="0F9A52F4FE9D43DBB035B496AA9EBF94"/>
    <w:rsid w:val="003D196C"/>
  </w:style>
  <w:style w:type="paragraph" w:customStyle="1" w:styleId="911F919B90ED420FBBDAD20DC6FD48C6">
    <w:name w:val="911F919B90ED420FBBDAD20DC6FD48C6"/>
    <w:rsid w:val="003D196C"/>
  </w:style>
  <w:style w:type="paragraph" w:customStyle="1" w:styleId="7AD0B3D1DA6E4B5597FD52CF9DD937E7">
    <w:name w:val="7AD0B3D1DA6E4B5597FD52CF9DD937E7"/>
    <w:rsid w:val="003D196C"/>
  </w:style>
  <w:style w:type="paragraph" w:customStyle="1" w:styleId="BFB0EB62256744E3ADBF918DB47D3324">
    <w:name w:val="BFB0EB62256744E3ADBF918DB47D3324"/>
    <w:rsid w:val="003D196C"/>
  </w:style>
  <w:style w:type="paragraph" w:customStyle="1" w:styleId="605E6E32AD3C49E79BD6AA914BE94B6F">
    <w:name w:val="605E6E32AD3C49E79BD6AA914BE94B6F"/>
    <w:rsid w:val="004D6082"/>
  </w:style>
  <w:style w:type="paragraph" w:customStyle="1" w:styleId="94DC09FA19A443F1B967A9CC8DF08003">
    <w:name w:val="94DC09FA19A443F1B967A9CC8DF08003"/>
    <w:rsid w:val="004D6082"/>
  </w:style>
  <w:style w:type="paragraph" w:customStyle="1" w:styleId="88F380E0AA494181822260F35ABAFD4214">
    <w:name w:val="88F380E0AA494181822260F35ABAFD4214"/>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4">
    <w:name w:val="E837F18BCE0C4A54BF1FF440FD994AF914"/>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4">
    <w:name w:val="91C8541A9B994227A353D680CF02856D14"/>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4">
    <w:name w:val="8A4A94C2F8104B659EAA1AE651D0AA1D14"/>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4">
    <w:name w:val="BCC09F921BE54B1DAF16E9A0C85E624C14"/>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4">
    <w:name w:val="51AB895B8467423B870E3D669BA2E8F714"/>
    <w:rsid w:val="00D637F1"/>
    <w:pPr>
      <w:spacing w:after="100" w:line="240" w:lineRule="auto"/>
    </w:pPr>
    <w:rPr>
      <w:rFonts w:ascii="Times New Roman" w:eastAsiaTheme="minorHAnsi" w:hAnsi="Times New Roman" w:cs="Times New Roman"/>
      <w:sz w:val="24"/>
      <w:szCs w:val="24"/>
    </w:rPr>
  </w:style>
  <w:style w:type="paragraph" w:customStyle="1" w:styleId="0A29C254263F4018A790F7988EABD90014">
    <w:name w:val="0A29C254263F4018A790F7988EABD90014"/>
    <w:rsid w:val="00D637F1"/>
    <w:pPr>
      <w:spacing w:after="100" w:line="240" w:lineRule="auto"/>
    </w:pPr>
    <w:rPr>
      <w:rFonts w:ascii="Times New Roman" w:eastAsiaTheme="minorHAnsi" w:hAnsi="Times New Roman" w:cs="Times New Roman"/>
      <w:sz w:val="24"/>
      <w:szCs w:val="24"/>
    </w:rPr>
  </w:style>
  <w:style w:type="paragraph" w:customStyle="1" w:styleId="80E48399FB394F07A10940EA447FA18B14">
    <w:name w:val="80E48399FB394F07A10940EA447FA18B14"/>
    <w:rsid w:val="00D637F1"/>
    <w:pPr>
      <w:spacing w:after="100" w:line="240" w:lineRule="auto"/>
    </w:pPr>
    <w:rPr>
      <w:rFonts w:ascii="Times New Roman" w:eastAsiaTheme="minorHAnsi" w:hAnsi="Times New Roman" w:cs="Times New Roman"/>
      <w:sz w:val="24"/>
      <w:szCs w:val="24"/>
    </w:rPr>
  </w:style>
  <w:style w:type="paragraph" w:customStyle="1" w:styleId="A39FD8EABA37434282A6BD7AC775F84C14">
    <w:name w:val="A39FD8EABA37434282A6BD7AC775F84C14"/>
    <w:rsid w:val="00D637F1"/>
    <w:pPr>
      <w:spacing w:after="100" w:line="240" w:lineRule="auto"/>
    </w:pPr>
    <w:rPr>
      <w:rFonts w:ascii="Times New Roman" w:eastAsiaTheme="minorHAnsi" w:hAnsi="Times New Roman" w:cs="Times New Roman"/>
      <w:sz w:val="24"/>
      <w:szCs w:val="24"/>
    </w:rPr>
  </w:style>
  <w:style w:type="paragraph" w:customStyle="1" w:styleId="FF0B0CA0FC98497E9CC67C0B59FF4CAF5">
    <w:name w:val="FF0B0CA0FC98497E9CC67C0B59FF4CAF5"/>
    <w:rsid w:val="00D637F1"/>
    <w:pPr>
      <w:spacing w:after="100" w:line="240" w:lineRule="auto"/>
    </w:pPr>
    <w:rPr>
      <w:rFonts w:ascii="Times New Roman" w:eastAsiaTheme="minorHAnsi" w:hAnsi="Times New Roman" w:cs="Times New Roman"/>
      <w:sz w:val="24"/>
      <w:szCs w:val="24"/>
    </w:rPr>
  </w:style>
  <w:style w:type="paragraph" w:customStyle="1" w:styleId="DE66441FB40D45C3B84DBCC8C0B914B914">
    <w:name w:val="DE66441FB40D45C3B84DBCC8C0B914B914"/>
    <w:rsid w:val="00D637F1"/>
    <w:pPr>
      <w:spacing w:after="100" w:line="240" w:lineRule="auto"/>
    </w:pPr>
    <w:rPr>
      <w:rFonts w:ascii="Times New Roman" w:eastAsiaTheme="minorHAnsi" w:hAnsi="Times New Roman" w:cs="Times New Roman"/>
      <w:sz w:val="24"/>
      <w:szCs w:val="24"/>
    </w:rPr>
  </w:style>
  <w:style w:type="paragraph" w:customStyle="1" w:styleId="98031EDFA6F44EC3A95261EEEFA611D814">
    <w:name w:val="98031EDFA6F44EC3A95261EEEFA611D814"/>
    <w:rsid w:val="00D637F1"/>
    <w:pPr>
      <w:spacing w:after="100" w:line="240" w:lineRule="auto"/>
    </w:pPr>
    <w:rPr>
      <w:rFonts w:ascii="Times New Roman" w:eastAsiaTheme="minorHAnsi" w:hAnsi="Times New Roman" w:cs="Times New Roman"/>
      <w:sz w:val="24"/>
      <w:szCs w:val="24"/>
    </w:rPr>
  </w:style>
  <w:style w:type="paragraph" w:customStyle="1" w:styleId="ADD99607C9C34EA4978248DB5B6CBB3114">
    <w:name w:val="ADD99607C9C34EA4978248DB5B6CBB3114"/>
    <w:rsid w:val="00D637F1"/>
    <w:pPr>
      <w:spacing w:after="100" w:line="240" w:lineRule="auto"/>
    </w:pPr>
    <w:rPr>
      <w:rFonts w:ascii="Times New Roman" w:eastAsiaTheme="minorHAnsi" w:hAnsi="Times New Roman" w:cs="Times New Roman"/>
      <w:sz w:val="24"/>
      <w:szCs w:val="24"/>
    </w:rPr>
  </w:style>
  <w:style w:type="paragraph" w:customStyle="1" w:styleId="2356AFE943F74AEDBC2F158BCAEC4C8E14">
    <w:name w:val="2356AFE943F74AEDBC2F158BCAEC4C8E14"/>
    <w:rsid w:val="00D637F1"/>
    <w:pPr>
      <w:spacing w:after="100" w:line="240" w:lineRule="auto"/>
    </w:pPr>
    <w:rPr>
      <w:rFonts w:ascii="Times New Roman" w:eastAsiaTheme="minorHAnsi" w:hAnsi="Times New Roman" w:cs="Times New Roman"/>
      <w:sz w:val="24"/>
      <w:szCs w:val="24"/>
    </w:rPr>
  </w:style>
  <w:style w:type="paragraph" w:customStyle="1" w:styleId="EE2297AF69334AEDB6A00F9F6ABC382014">
    <w:name w:val="EE2297AF69334AEDB6A00F9F6ABC382014"/>
    <w:rsid w:val="00D637F1"/>
    <w:pPr>
      <w:spacing w:after="100" w:line="240" w:lineRule="auto"/>
    </w:pPr>
    <w:rPr>
      <w:rFonts w:ascii="Times New Roman" w:eastAsiaTheme="minorHAnsi" w:hAnsi="Times New Roman" w:cs="Times New Roman"/>
      <w:sz w:val="24"/>
      <w:szCs w:val="24"/>
    </w:rPr>
  </w:style>
  <w:style w:type="paragraph" w:customStyle="1" w:styleId="D74F0E662751487FA28FCD1E231A900414">
    <w:name w:val="D74F0E662751487FA28FCD1E231A900414"/>
    <w:rsid w:val="00D637F1"/>
    <w:pPr>
      <w:spacing w:after="100" w:line="240" w:lineRule="auto"/>
    </w:pPr>
    <w:rPr>
      <w:rFonts w:ascii="Times New Roman" w:eastAsiaTheme="minorHAnsi" w:hAnsi="Times New Roman" w:cs="Times New Roman"/>
      <w:sz w:val="24"/>
      <w:szCs w:val="24"/>
    </w:rPr>
  </w:style>
  <w:style w:type="paragraph" w:customStyle="1" w:styleId="009D7B260C674ADFA3643A952EEA060914">
    <w:name w:val="009D7B260C674ADFA3643A952EEA060914"/>
    <w:rsid w:val="00D637F1"/>
    <w:pPr>
      <w:spacing w:after="100" w:line="240" w:lineRule="auto"/>
    </w:pPr>
    <w:rPr>
      <w:rFonts w:ascii="Times New Roman" w:eastAsiaTheme="minorHAnsi" w:hAnsi="Times New Roman" w:cs="Times New Roman"/>
      <w:sz w:val="24"/>
      <w:szCs w:val="24"/>
    </w:rPr>
  </w:style>
  <w:style w:type="paragraph" w:customStyle="1" w:styleId="DB4691E81DC449F6A25AB6CA7614B5C514">
    <w:name w:val="DB4691E81DC449F6A25AB6CA7614B5C514"/>
    <w:rsid w:val="00D637F1"/>
    <w:pPr>
      <w:spacing w:after="100" w:line="240" w:lineRule="auto"/>
    </w:pPr>
    <w:rPr>
      <w:rFonts w:ascii="Times New Roman" w:eastAsiaTheme="minorHAnsi" w:hAnsi="Times New Roman" w:cs="Times New Roman"/>
      <w:sz w:val="24"/>
      <w:szCs w:val="24"/>
    </w:rPr>
  </w:style>
  <w:style w:type="paragraph" w:customStyle="1" w:styleId="040A4E7D8F464711BC19AE52E5F976E42">
    <w:name w:val="040A4E7D8F464711BC19AE52E5F976E42"/>
    <w:rsid w:val="00D637F1"/>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4">
    <w:name w:val="B309BD84C24F4C9E9FBF58A658F5FC7A14"/>
    <w:rsid w:val="00D637F1"/>
    <w:pPr>
      <w:spacing w:after="100" w:line="240" w:lineRule="auto"/>
    </w:pPr>
    <w:rPr>
      <w:rFonts w:ascii="Times New Roman" w:eastAsiaTheme="minorHAnsi" w:hAnsi="Times New Roman" w:cs="Times New Roman"/>
      <w:sz w:val="24"/>
      <w:szCs w:val="24"/>
    </w:rPr>
  </w:style>
  <w:style w:type="paragraph" w:customStyle="1" w:styleId="F08981EECAB34898A41E70D53F4531AC14">
    <w:name w:val="F08981EECAB34898A41E70D53F4531AC14"/>
    <w:rsid w:val="00D637F1"/>
    <w:pPr>
      <w:spacing w:after="100" w:line="240" w:lineRule="auto"/>
    </w:pPr>
    <w:rPr>
      <w:rFonts w:ascii="Times New Roman" w:eastAsiaTheme="minorHAnsi" w:hAnsi="Times New Roman" w:cs="Times New Roman"/>
      <w:sz w:val="24"/>
      <w:szCs w:val="24"/>
    </w:rPr>
  </w:style>
  <w:style w:type="paragraph" w:customStyle="1" w:styleId="136BEB0666004E79B616C5992049BA2814">
    <w:name w:val="136BEB0666004E79B616C5992049BA2814"/>
    <w:rsid w:val="00D637F1"/>
    <w:pPr>
      <w:spacing w:after="100" w:line="240" w:lineRule="auto"/>
    </w:pPr>
    <w:rPr>
      <w:rFonts w:ascii="Times New Roman" w:eastAsiaTheme="minorHAnsi" w:hAnsi="Times New Roman" w:cs="Times New Roman"/>
      <w:sz w:val="24"/>
      <w:szCs w:val="24"/>
    </w:rPr>
  </w:style>
  <w:style w:type="paragraph" w:customStyle="1" w:styleId="A4131321BB8A4E40BFE807CEA4E8DCCA10">
    <w:name w:val="A4131321BB8A4E40BFE807CEA4E8DCCA10"/>
    <w:rsid w:val="00D637F1"/>
    <w:pPr>
      <w:spacing w:after="100" w:line="240" w:lineRule="auto"/>
    </w:pPr>
    <w:rPr>
      <w:rFonts w:ascii="Times New Roman" w:eastAsiaTheme="minorHAnsi" w:hAnsi="Times New Roman" w:cs="Times New Roman"/>
      <w:sz w:val="24"/>
      <w:szCs w:val="24"/>
    </w:rPr>
  </w:style>
  <w:style w:type="paragraph" w:customStyle="1" w:styleId="376C39B42C4D4A448846DD5A3764A50210">
    <w:name w:val="376C39B42C4D4A448846DD5A3764A50210"/>
    <w:rsid w:val="00D637F1"/>
    <w:pPr>
      <w:spacing w:after="100" w:line="240" w:lineRule="auto"/>
    </w:pPr>
    <w:rPr>
      <w:rFonts w:ascii="Times New Roman" w:eastAsiaTheme="minorHAnsi" w:hAnsi="Times New Roman" w:cs="Times New Roman"/>
      <w:sz w:val="24"/>
      <w:szCs w:val="24"/>
    </w:rPr>
  </w:style>
  <w:style w:type="paragraph" w:customStyle="1" w:styleId="9F58991ED3774971B2018B1E56C6A28F10">
    <w:name w:val="9F58991ED3774971B2018B1E56C6A28F10"/>
    <w:rsid w:val="00D637F1"/>
    <w:pPr>
      <w:spacing w:after="100" w:line="240" w:lineRule="auto"/>
    </w:pPr>
    <w:rPr>
      <w:rFonts w:ascii="Times New Roman" w:eastAsiaTheme="minorHAnsi" w:hAnsi="Times New Roman" w:cs="Times New Roman"/>
      <w:sz w:val="24"/>
      <w:szCs w:val="24"/>
    </w:rPr>
  </w:style>
  <w:style w:type="paragraph" w:customStyle="1" w:styleId="0F9A52F4FE9D43DBB035B496AA9EBF941">
    <w:name w:val="0F9A52F4FE9D43DBB035B496AA9EBF941"/>
    <w:rsid w:val="00D637F1"/>
    <w:pPr>
      <w:spacing w:after="100" w:line="240" w:lineRule="auto"/>
    </w:pPr>
    <w:rPr>
      <w:rFonts w:ascii="Times New Roman" w:eastAsiaTheme="minorHAnsi" w:hAnsi="Times New Roman" w:cs="Times New Roman"/>
      <w:sz w:val="24"/>
      <w:szCs w:val="24"/>
    </w:rPr>
  </w:style>
  <w:style w:type="paragraph" w:customStyle="1" w:styleId="911F919B90ED420FBBDAD20DC6FD48C61">
    <w:name w:val="911F919B90ED420FBBDAD20DC6FD48C61"/>
    <w:rsid w:val="00D637F1"/>
    <w:pPr>
      <w:spacing w:after="100" w:line="240" w:lineRule="auto"/>
    </w:pPr>
    <w:rPr>
      <w:rFonts w:ascii="Times New Roman" w:eastAsiaTheme="minorHAnsi" w:hAnsi="Times New Roman" w:cs="Times New Roman"/>
      <w:sz w:val="24"/>
      <w:szCs w:val="24"/>
    </w:rPr>
  </w:style>
  <w:style w:type="paragraph" w:customStyle="1" w:styleId="7AD0B3D1DA6E4B5597FD52CF9DD937E71">
    <w:name w:val="7AD0B3D1DA6E4B5597FD52CF9DD937E71"/>
    <w:rsid w:val="00D637F1"/>
    <w:pPr>
      <w:spacing w:after="100" w:line="240" w:lineRule="auto"/>
    </w:pPr>
    <w:rPr>
      <w:rFonts w:ascii="Times New Roman" w:eastAsiaTheme="minorHAnsi" w:hAnsi="Times New Roman" w:cs="Times New Roman"/>
      <w:sz w:val="24"/>
      <w:szCs w:val="24"/>
    </w:rPr>
  </w:style>
  <w:style w:type="paragraph" w:customStyle="1" w:styleId="BFB0EB62256744E3ADBF918DB47D33241">
    <w:name w:val="BFB0EB62256744E3ADBF918DB47D33241"/>
    <w:rsid w:val="00D637F1"/>
    <w:pPr>
      <w:spacing w:after="100" w:line="240" w:lineRule="auto"/>
    </w:pPr>
    <w:rPr>
      <w:rFonts w:ascii="Times New Roman" w:eastAsiaTheme="minorHAnsi" w:hAnsi="Times New Roman" w:cs="Times New Roman"/>
      <w:sz w:val="24"/>
      <w:szCs w:val="24"/>
    </w:rPr>
  </w:style>
  <w:style w:type="paragraph" w:customStyle="1" w:styleId="0569B97422CF48208A990A941C0C462814">
    <w:name w:val="0569B97422CF48208A990A941C0C462814"/>
    <w:rsid w:val="00D637F1"/>
    <w:pPr>
      <w:spacing w:after="100" w:line="240" w:lineRule="auto"/>
    </w:pPr>
    <w:rPr>
      <w:rFonts w:ascii="Times New Roman" w:eastAsiaTheme="minorHAnsi" w:hAnsi="Times New Roman" w:cs="Times New Roman"/>
      <w:sz w:val="24"/>
      <w:szCs w:val="24"/>
    </w:rPr>
  </w:style>
  <w:style w:type="paragraph" w:customStyle="1" w:styleId="7747AC3701614DF2B27345B9AED43A0514">
    <w:name w:val="7747AC3701614DF2B27345B9AED43A0514"/>
    <w:rsid w:val="00D637F1"/>
    <w:pPr>
      <w:spacing w:after="100" w:line="240" w:lineRule="auto"/>
    </w:pPr>
    <w:rPr>
      <w:rFonts w:ascii="Times New Roman" w:eastAsiaTheme="minorHAnsi" w:hAnsi="Times New Roman" w:cs="Times New Roman"/>
      <w:sz w:val="24"/>
      <w:szCs w:val="24"/>
    </w:rPr>
  </w:style>
  <w:style w:type="paragraph" w:customStyle="1" w:styleId="9B6D0F423B1E45149D3841EFADA7954114">
    <w:name w:val="9B6D0F423B1E45149D3841EFADA7954114"/>
    <w:rsid w:val="00D637F1"/>
    <w:pPr>
      <w:spacing w:after="100" w:line="240" w:lineRule="auto"/>
    </w:pPr>
    <w:rPr>
      <w:rFonts w:ascii="Times New Roman" w:eastAsiaTheme="minorHAnsi" w:hAnsi="Times New Roman" w:cs="Times New Roman"/>
      <w:sz w:val="24"/>
      <w:szCs w:val="24"/>
    </w:rPr>
  </w:style>
  <w:style w:type="paragraph" w:customStyle="1" w:styleId="CDEA2D36EBB044C4B4EEAEBE9511AE2410">
    <w:name w:val="CDEA2D36EBB044C4B4EEAEBE9511AE2410"/>
    <w:rsid w:val="00D637F1"/>
    <w:pPr>
      <w:spacing w:after="100" w:line="240" w:lineRule="auto"/>
    </w:pPr>
    <w:rPr>
      <w:rFonts w:ascii="Times New Roman" w:eastAsiaTheme="minorHAnsi" w:hAnsi="Times New Roman" w:cs="Times New Roman"/>
      <w:sz w:val="24"/>
      <w:szCs w:val="24"/>
    </w:rPr>
  </w:style>
  <w:style w:type="paragraph" w:customStyle="1" w:styleId="799FAD8C0DA249469F818CC4EF9A5F2F10">
    <w:name w:val="799FAD8C0DA249469F818CC4EF9A5F2F10"/>
    <w:rsid w:val="00D637F1"/>
    <w:pPr>
      <w:spacing w:after="100" w:line="240" w:lineRule="auto"/>
    </w:pPr>
    <w:rPr>
      <w:rFonts w:ascii="Times New Roman" w:eastAsiaTheme="minorHAnsi" w:hAnsi="Times New Roman" w:cs="Times New Roman"/>
      <w:sz w:val="24"/>
      <w:szCs w:val="24"/>
    </w:rPr>
  </w:style>
  <w:style w:type="paragraph" w:customStyle="1" w:styleId="78BF4377772745699244505866E0BEF414">
    <w:name w:val="78BF4377772745699244505866E0BEF414"/>
    <w:rsid w:val="00D637F1"/>
    <w:pPr>
      <w:spacing w:after="100" w:line="240" w:lineRule="auto"/>
    </w:pPr>
    <w:rPr>
      <w:rFonts w:ascii="Times New Roman" w:eastAsiaTheme="minorHAnsi" w:hAnsi="Times New Roman" w:cs="Times New Roman"/>
      <w:sz w:val="24"/>
      <w:szCs w:val="24"/>
    </w:rPr>
  </w:style>
  <w:style w:type="paragraph" w:customStyle="1" w:styleId="4724DF018511480E8D3E110D6C74B08D14">
    <w:name w:val="4724DF018511480E8D3E110D6C74B08D14"/>
    <w:rsid w:val="00D637F1"/>
    <w:pPr>
      <w:spacing w:after="100" w:line="240" w:lineRule="auto"/>
    </w:pPr>
    <w:rPr>
      <w:rFonts w:ascii="Times New Roman" w:eastAsiaTheme="minorHAnsi" w:hAnsi="Times New Roman" w:cs="Times New Roman"/>
      <w:sz w:val="24"/>
      <w:szCs w:val="24"/>
    </w:rPr>
  </w:style>
  <w:style w:type="paragraph" w:customStyle="1" w:styleId="605E6E32AD3C49E79BD6AA914BE94B6F1">
    <w:name w:val="605E6E32AD3C49E79BD6AA914BE94B6F1"/>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94DC09FA19A443F1B967A9CC8DF080031">
    <w:name w:val="94DC09FA19A443F1B967A9CC8DF080031"/>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4ECCAED3F26343428FFE9ACFC02E74E814">
    <w:name w:val="4ECCAED3F26343428FFE9ACFC02E74E814"/>
    <w:rsid w:val="00D637F1"/>
    <w:pPr>
      <w:spacing w:after="100" w:line="240" w:lineRule="auto"/>
    </w:pPr>
    <w:rPr>
      <w:rFonts w:ascii="Times New Roman" w:eastAsiaTheme="minorHAnsi" w:hAnsi="Times New Roman" w:cs="Times New Roman"/>
      <w:sz w:val="24"/>
      <w:szCs w:val="24"/>
    </w:rPr>
  </w:style>
  <w:style w:type="paragraph" w:customStyle="1" w:styleId="B2D80CAFF8264BA6883231D8B93A7D7D">
    <w:name w:val="B2D80CAFF8264BA6883231D8B93A7D7D"/>
    <w:rsid w:val="00D637F1"/>
    <w:pPr>
      <w:spacing w:after="100" w:line="240" w:lineRule="auto"/>
    </w:pPr>
    <w:rPr>
      <w:rFonts w:ascii="Times New Roman" w:eastAsiaTheme="minorHAnsi" w:hAnsi="Times New Roman" w:cs="Times New Roman"/>
      <w:sz w:val="24"/>
      <w:szCs w:val="24"/>
    </w:rPr>
  </w:style>
  <w:style w:type="paragraph" w:customStyle="1" w:styleId="72104CBA067942F4B4CE3D76DCBFDFA4">
    <w:name w:val="72104CBA067942F4B4CE3D76DCBFDFA4"/>
    <w:rsid w:val="00D637F1"/>
    <w:pPr>
      <w:spacing w:after="100" w:line="240" w:lineRule="auto"/>
    </w:pPr>
    <w:rPr>
      <w:rFonts w:ascii="Times New Roman" w:eastAsiaTheme="minorHAnsi" w:hAnsi="Times New Roman" w:cs="Times New Roman"/>
      <w:sz w:val="24"/>
      <w:szCs w:val="24"/>
    </w:rPr>
  </w:style>
  <w:style w:type="paragraph" w:customStyle="1" w:styleId="F1179FF2FF3E42FEAA78F211D674EEFF">
    <w:name w:val="F1179FF2FF3E42FEAA78F211D674EEFF"/>
    <w:rsid w:val="00D637F1"/>
    <w:pPr>
      <w:spacing w:after="100" w:line="240" w:lineRule="auto"/>
    </w:pPr>
    <w:rPr>
      <w:rFonts w:ascii="Times New Roman" w:eastAsiaTheme="minorHAnsi" w:hAnsi="Times New Roman" w:cs="Times New Roman"/>
      <w:sz w:val="24"/>
      <w:szCs w:val="24"/>
    </w:rPr>
  </w:style>
  <w:style w:type="paragraph" w:customStyle="1" w:styleId="C991E8898B444408B7FB0F09B3C208EA">
    <w:name w:val="C991E8898B444408B7FB0F09B3C208EA"/>
    <w:rsid w:val="00D637F1"/>
    <w:pPr>
      <w:spacing w:after="100" w:line="240" w:lineRule="auto"/>
    </w:pPr>
    <w:rPr>
      <w:rFonts w:ascii="Times New Roman" w:eastAsiaTheme="minorHAnsi" w:hAnsi="Times New Roman" w:cs="Times New Roman"/>
      <w:sz w:val="24"/>
      <w:szCs w:val="24"/>
    </w:rPr>
  </w:style>
  <w:style w:type="paragraph" w:customStyle="1" w:styleId="6DBB8C0F320543199007836B66EE71E5">
    <w:name w:val="6DBB8C0F320543199007836B66EE71E5"/>
    <w:rsid w:val="00D637F1"/>
    <w:pPr>
      <w:spacing w:after="100" w:line="240" w:lineRule="auto"/>
    </w:pPr>
    <w:rPr>
      <w:rFonts w:ascii="Times New Roman" w:eastAsiaTheme="minorHAnsi" w:hAnsi="Times New Roman" w:cs="Times New Roman"/>
      <w:sz w:val="24"/>
      <w:szCs w:val="24"/>
    </w:rPr>
  </w:style>
  <w:style w:type="paragraph" w:customStyle="1" w:styleId="5BA713D3C56F40B8BD5B8594253BC6FC">
    <w:name w:val="5BA713D3C56F40B8BD5B8594253BC6FC"/>
    <w:rsid w:val="00D637F1"/>
    <w:pPr>
      <w:spacing w:after="100" w:line="240" w:lineRule="auto"/>
    </w:pPr>
    <w:rPr>
      <w:rFonts w:ascii="Times New Roman" w:eastAsiaTheme="minorHAnsi" w:hAnsi="Times New Roman" w:cs="Times New Roman"/>
      <w:sz w:val="24"/>
      <w:szCs w:val="24"/>
    </w:rPr>
  </w:style>
  <w:style w:type="paragraph" w:customStyle="1" w:styleId="072E1E6199534E3E9C382C68ABEF03E0">
    <w:name w:val="072E1E6199534E3E9C382C68ABEF03E0"/>
    <w:rsid w:val="00D637F1"/>
    <w:pPr>
      <w:spacing w:after="100" w:line="240" w:lineRule="auto"/>
    </w:pPr>
    <w:rPr>
      <w:rFonts w:ascii="Times New Roman" w:eastAsiaTheme="minorHAnsi" w:hAnsi="Times New Roman" w:cs="Times New Roman"/>
      <w:sz w:val="24"/>
      <w:szCs w:val="24"/>
    </w:rPr>
  </w:style>
  <w:style w:type="paragraph" w:customStyle="1" w:styleId="E30EC23434E540FEA7C9E38F731331DB">
    <w:name w:val="E30EC23434E540FEA7C9E38F731331DB"/>
    <w:rsid w:val="00D637F1"/>
    <w:pPr>
      <w:spacing w:after="100" w:line="240" w:lineRule="auto"/>
    </w:pPr>
    <w:rPr>
      <w:rFonts w:ascii="Times New Roman" w:eastAsiaTheme="minorHAnsi" w:hAnsi="Times New Roman" w:cs="Times New Roman"/>
      <w:sz w:val="24"/>
      <w:szCs w:val="24"/>
    </w:rPr>
  </w:style>
  <w:style w:type="paragraph" w:customStyle="1" w:styleId="9F5B858F91E849169E33B6251D6FE3BB">
    <w:name w:val="9F5B858F91E849169E33B6251D6FE3BB"/>
    <w:rsid w:val="00D637F1"/>
    <w:pPr>
      <w:spacing w:after="100" w:line="240" w:lineRule="auto"/>
    </w:pPr>
    <w:rPr>
      <w:rFonts w:ascii="Times New Roman" w:eastAsiaTheme="minorHAnsi" w:hAnsi="Times New Roman" w:cs="Times New Roman"/>
      <w:sz w:val="24"/>
      <w:szCs w:val="24"/>
    </w:rPr>
  </w:style>
  <w:style w:type="paragraph" w:customStyle="1" w:styleId="166162FE3B7B4E6491028F54C85B94BC">
    <w:name w:val="166162FE3B7B4E6491028F54C85B94BC"/>
    <w:rsid w:val="00D637F1"/>
    <w:pPr>
      <w:spacing w:after="100" w:line="240" w:lineRule="auto"/>
    </w:pPr>
    <w:rPr>
      <w:rFonts w:ascii="Times New Roman" w:eastAsiaTheme="minorHAnsi" w:hAnsi="Times New Roman" w:cs="Times New Roman"/>
      <w:sz w:val="24"/>
      <w:szCs w:val="24"/>
    </w:rPr>
  </w:style>
  <w:style w:type="paragraph" w:customStyle="1" w:styleId="AF417AFA14C84BB39D456D83AC08E970">
    <w:name w:val="AF417AFA14C84BB39D456D83AC08E970"/>
    <w:rsid w:val="00D637F1"/>
    <w:pPr>
      <w:spacing w:after="100" w:line="240" w:lineRule="auto"/>
    </w:pPr>
    <w:rPr>
      <w:rFonts w:ascii="Times New Roman" w:eastAsiaTheme="minorHAnsi" w:hAnsi="Times New Roman" w:cs="Times New Roman"/>
      <w:sz w:val="24"/>
      <w:szCs w:val="24"/>
    </w:rPr>
  </w:style>
  <w:style w:type="paragraph" w:customStyle="1" w:styleId="63DCAC680D7145089046D6C4C219C54F">
    <w:name w:val="63DCAC680D7145089046D6C4C219C54F"/>
    <w:rsid w:val="00D637F1"/>
    <w:pPr>
      <w:spacing w:after="100" w:line="240" w:lineRule="auto"/>
    </w:pPr>
    <w:rPr>
      <w:rFonts w:ascii="Times New Roman" w:eastAsiaTheme="minorHAnsi" w:hAnsi="Times New Roman" w:cs="Times New Roman"/>
      <w:sz w:val="24"/>
      <w:szCs w:val="24"/>
    </w:rPr>
  </w:style>
  <w:style w:type="paragraph" w:customStyle="1" w:styleId="8494789334FB40999E5766D03D65907A">
    <w:name w:val="8494789334FB40999E5766D03D65907A"/>
    <w:rsid w:val="00D637F1"/>
    <w:pPr>
      <w:spacing w:after="100" w:line="240" w:lineRule="auto"/>
    </w:pPr>
    <w:rPr>
      <w:rFonts w:ascii="Times New Roman" w:eastAsiaTheme="minorHAnsi" w:hAnsi="Times New Roman" w:cs="Times New Roman"/>
      <w:sz w:val="24"/>
      <w:szCs w:val="24"/>
    </w:rPr>
  </w:style>
  <w:style w:type="paragraph" w:customStyle="1" w:styleId="7FD8A3B3759C41FAA2358211A63E2644">
    <w:name w:val="7FD8A3B3759C41FAA2358211A63E2644"/>
    <w:rsid w:val="00D637F1"/>
    <w:pPr>
      <w:spacing w:after="100" w:line="240" w:lineRule="auto"/>
    </w:pPr>
    <w:rPr>
      <w:rFonts w:ascii="Times New Roman" w:eastAsiaTheme="minorHAnsi" w:hAnsi="Times New Roman" w:cs="Times New Roman"/>
      <w:sz w:val="24"/>
      <w:szCs w:val="24"/>
    </w:rPr>
  </w:style>
  <w:style w:type="paragraph" w:customStyle="1" w:styleId="9CE2CBFA79B045CEBD5E834426535F9A">
    <w:name w:val="9CE2CBFA79B045CEBD5E834426535F9A"/>
    <w:rsid w:val="00D637F1"/>
    <w:pPr>
      <w:spacing w:after="100" w:line="240" w:lineRule="auto"/>
    </w:pPr>
    <w:rPr>
      <w:rFonts w:ascii="Times New Roman" w:eastAsiaTheme="minorHAnsi" w:hAnsi="Times New Roman" w:cs="Times New Roman"/>
      <w:sz w:val="24"/>
      <w:szCs w:val="24"/>
    </w:rPr>
  </w:style>
  <w:style w:type="paragraph" w:customStyle="1" w:styleId="BDE32499F2AE498692C7024F28A86F00">
    <w:name w:val="BDE32499F2AE498692C7024F28A86F00"/>
    <w:rsid w:val="00D637F1"/>
    <w:pPr>
      <w:spacing w:after="100" w:line="240" w:lineRule="auto"/>
    </w:pPr>
    <w:rPr>
      <w:rFonts w:ascii="Times New Roman" w:eastAsiaTheme="minorHAnsi" w:hAnsi="Times New Roman" w:cs="Times New Roman"/>
      <w:sz w:val="24"/>
      <w:szCs w:val="24"/>
    </w:rPr>
  </w:style>
  <w:style w:type="paragraph" w:customStyle="1" w:styleId="A2BD006C138E492DBCAB7F8C5615493E">
    <w:name w:val="A2BD006C138E492DBCAB7F8C5615493E"/>
    <w:rsid w:val="00D637F1"/>
    <w:pPr>
      <w:spacing w:after="100" w:line="240" w:lineRule="auto"/>
    </w:pPr>
    <w:rPr>
      <w:rFonts w:ascii="Times New Roman" w:eastAsiaTheme="minorHAnsi" w:hAnsi="Times New Roman" w:cs="Times New Roman"/>
      <w:sz w:val="24"/>
      <w:szCs w:val="24"/>
    </w:rPr>
  </w:style>
  <w:style w:type="paragraph" w:customStyle="1" w:styleId="909A74BBF46646078D23FD513A2552E0">
    <w:name w:val="909A74BBF46646078D23FD513A2552E0"/>
    <w:rsid w:val="00D637F1"/>
    <w:pPr>
      <w:spacing w:after="100" w:line="240" w:lineRule="auto"/>
    </w:pPr>
    <w:rPr>
      <w:rFonts w:ascii="Times New Roman" w:eastAsiaTheme="minorHAnsi" w:hAnsi="Times New Roman" w:cs="Times New Roman"/>
      <w:sz w:val="24"/>
      <w:szCs w:val="24"/>
    </w:rPr>
  </w:style>
  <w:style w:type="paragraph" w:customStyle="1" w:styleId="50891AEFF004473EA70D627D345C7049">
    <w:name w:val="50891AEFF004473EA70D627D345C7049"/>
    <w:rsid w:val="00D637F1"/>
    <w:pPr>
      <w:spacing w:after="100" w:line="240" w:lineRule="auto"/>
    </w:pPr>
    <w:rPr>
      <w:rFonts w:ascii="Times New Roman" w:eastAsiaTheme="minorHAnsi" w:hAnsi="Times New Roman" w:cs="Times New Roman"/>
      <w:sz w:val="24"/>
      <w:szCs w:val="24"/>
    </w:rPr>
  </w:style>
  <w:style w:type="paragraph" w:customStyle="1" w:styleId="D3898168D0D24E83AD83BFD50C6A1A8B">
    <w:name w:val="D3898168D0D24E83AD83BFD50C6A1A8B"/>
    <w:rsid w:val="00D637F1"/>
    <w:pPr>
      <w:spacing w:after="100" w:line="240" w:lineRule="auto"/>
    </w:pPr>
    <w:rPr>
      <w:rFonts w:ascii="Times New Roman" w:eastAsiaTheme="minorHAnsi" w:hAnsi="Times New Roman" w:cs="Times New Roman"/>
      <w:sz w:val="24"/>
      <w:szCs w:val="24"/>
    </w:rPr>
  </w:style>
  <w:style w:type="paragraph" w:customStyle="1" w:styleId="EEBBAFB59B3C476480B1226286063E6F">
    <w:name w:val="EEBBAFB59B3C476480B1226286063E6F"/>
    <w:rsid w:val="00D637F1"/>
    <w:pPr>
      <w:spacing w:after="100" w:line="240" w:lineRule="auto"/>
    </w:pPr>
    <w:rPr>
      <w:rFonts w:ascii="Times New Roman" w:eastAsiaTheme="minorHAnsi" w:hAnsi="Times New Roman" w:cs="Times New Roman"/>
      <w:sz w:val="24"/>
      <w:szCs w:val="24"/>
    </w:rPr>
  </w:style>
  <w:style w:type="paragraph" w:customStyle="1" w:styleId="52DB002BD6E6416992235FF6650C53AE">
    <w:name w:val="52DB002BD6E6416992235FF6650C53AE"/>
    <w:rsid w:val="00D637F1"/>
    <w:pPr>
      <w:spacing w:after="100" w:line="240" w:lineRule="auto"/>
    </w:pPr>
    <w:rPr>
      <w:rFonts w:ascii="Times New Roman" w:eastAsiaTheme="minorHAnsi" w:hAnsi="Times New Roman" w:cs="Times New Roman"/>
      <w:sz w:val="24"/>
      <w:szCs w:val="24"/>
    </w:rPr>
  </w:style>
  <w:style w:type="paragraph" w:customStyle="1" w:styleId="91CC2B3B60C14788A2C221D1BAD80158">
    <w:name w:val="91CC2B3B60C14788A2C221D1BAD80158"/>
    <w:rsid w:val="00D637F1"/>
    <w:pPr>
      <w:spacing w:after="100" w:line="240" w:lineRule="auto"/>
    </w:pPr>
    <w:rPr>
      <w:rFonts w:ascii="Times New Roman" w:eastAsiaTheme="minorHAnsi" w:hAnsi="Times New Roman" w:cs="Times New Roman"/>
      <w:sz w:val="24"/>
      <w:szCs w:val="24"/>
    </w:rPr>
  </w:style>
  <w:style w:type="paragraph" w:customStyle="1" w:styleId="70D95DE1C2734E95AFBCB0153AD1B9F0">
    <w:name w:val="70D95DE1C2734E95AFBCB0153AD1B9F0"/>
    <w:rsid w:val="00D637F1"/>
    <w:pPr>
      <w:spacing w:after="100" w:line="240" w:lineRule="auto"/>
    </w:pPr>
    <w:rPr>
      <w:rFonts w:ascii="Times New Roman" w:eastAsiaTheme="minorHAnsi" w:hAnsi="Times New Roman" w:cs="Times New Roman"/>
      <w:sz w:val="24"/>
      <w:szCs w:val="24"/>
    </w:rPr>
  </w:style>
  <w:style w:type="paragraph" w:customStyle="1" w:styleId="8215A53ADAA346F0A942F0770215E162">
    <w:name w:val="8215A53ADAA346F0A942F0770215E162"/>
    <w:rsid w:val="00D637F1"/>
    <w:pPr>
      <w:spacing w:after="100" w:line="240" w:lineRule="auto"/>
    </w:pPr>
    <w:rPr>
      <w:rFonts w:ascii="Times New Roman" w:eastAsiaTheme="minorHAnsi" w:hAnsi="Times New Roman" w:cs="Times New Roman"/>
      <w:sz w:val="24"/>
      <w:szCs w:val="24"/>
    </w:rPr>
  </w:style>
  <w:style w:type="paragraph" w:customStyle="1" w:styleId="26FE31D887BE4857AF0616C8E795C50D">
    <w:name w:val="26FE31D887BE4857AF0616C8E795C50D"/>
    <w:rsid w:val="00D637F1"/>
    <w:pPr>
      <w:spacing w:after="100" w:line="240" w:lineRule="auto"/>
    </w:pPr>
    <w:rPr>
      <w:rFonts w:ascii="Times New Roman" w:eastAsiaTheme="minorHAnsi" w:hAnsi="Times New Roman" w:cs="Times New Roman"/>
      <w:sz w:val="24"/>
      <w:szCs w:val="24"/>
    </w:rPr>
  </w:style>
  <w:style w:type="paragraph" w:customStyle="1" w:styleId="68FE6F391F6047E5A0464AAFA4246E18">
    <w:name w:val="68FE6F391F6047E5A0464AAFA4246E18"/>
    <w:rsid w:val="00D637F1"/>
    <w:pPr>
      <w:spacing w:after="100" w:line="240" w:lineRule="auto"/>
    </w:pPr>
    <w:rPr>
      <w:rFonts w:ascii="Times New Roman" w:eastAsiaTheme="minorHAnsi" w:hAnsi="Times New Roman" w:cs="Times New Roman"/>
      <w:sz w:val="24"/>
      <w:szCs w:val="24"/>
    </w:rPr>
  </w:style>
  <w:style w:type="paragraph" w:customStyle="1" w:styleId="955E999CDCD443B794AEDA01F083412B">
    <w:name w:val="955E999CDCD443B794AEDA01F083412B"/>
    <w:rsid w:val="00D637F1"/>
    <w:pPr>
      <w:spacing w:after="100" w:line="240" w:lineRule="auto"/>
    </w:pPr>
    <w:rPr>
      <w:rFonts w:ascii="Times New Roman" w:eastAsiaTheme="minorHAnsi" w:hAnsi="Times New Roman" w:cs="Times New Roman"/>
      <w:sz w:val="24"/>
      <w:szCs w:val="24"/>
    </w:rPr>
  </w:style>
  <w:style w:type="paragraph" w:customStyle="1" w:styleId="E604489B1F384F88BEC7EB7C125EC50A">
    <w:name w:val="E604489B1F384F88BEC7EB7C125EC50A"/>
    <w:rsid w:val="00D637F1"/>
    <w:pPr>
      <w:spacing w:after="100" w:line="240" w:lineRule="auto"/>
    </w:pPr>
    <w:rPr>
      <w:rFonts w:ascii="Times New Roman" w:eastAsiaTheme="minorHAnsi" w:hAnsi="Times New Roman" w:cs="Times New Roman"/>
      <w:sz w:val="24"/>
      <w:szCs w:val="24"/>
    </w:rPr>
  </w:style>
  <w:style w:type="paragraph" w:customStyle="1" w:styleId="F0F00F9B58584FB1A57C6B6470483B62">
    <w:name w:val="F0F00F9B58584FB1A57C6B6470483B62"/>
    <w:rsid w:val="00D637F1"/>
    <w:pPr>
      <w:spacing w:after="100" w:line="240" w:lineRule="auto"/>
    </w:pPr>
    <w:rPr>
      <w:rFonts w:ascii="Times New Roman" w:eastAsiaTheme="minorHAnsi" w:hAnsi="Times New Roman" w:cs="Times New Roman"/>
      <w:sz w:val="24"/>
      <w:szCs w:val="24"/>
    </w:rPr>
  </w:style>
  <w:style w:type="paragraph" w:customStyle="1" w:styleId="E49633C26889491397B1883AC91E0017">
    <w:name w:val="E49633C26889491397B1883AC91E0017"/>
    <w:rsid w:val="00D637F1"/>
    <w:pPr>
      <w:spacing w:after="100" w:line="240" w:lineRule="auto"/>
    </w:pPr>
    <w:rPr>
      <w:rFonts w:ascii="Times New Roman" w:eastAsiaTheme="minorHAnsi" w:hAnsi="Times New Roman" w:cs="Times New Roman"/>
      <w:sz w:val="24"/>
      <w:szCs w:val="24"/>
    </w:rPr>
  </w:style>
  <w:style w:type="paragraph" w:customStyle="1" w:styleId="6033EBE99F084C60AA2E1461E9406CDF">
    <w:name w:val="6033EBE99F084C60AA2E1461E9406CDF"/>
    <w:rsid w:val="00D637F1"/>
    <w:pPr>
      <w:spacing w:after="100" w:line="240" w:lineRule="auto"/>
    </w:pPr>
    <w:rPr>
      <w:rFonts w:ascii="Times New Roman" w:eastAsiaTheme="minorHAnsi" w:hAnsi="Times New Roman" w:cs="Times New Roman"/>
      <w:sz w:val="24"/>
      <w:szCs w:val="24"/>
    </w:rPr>
  </w:style>
  <w:style w:type="paragraph" w:customStyle="1" w:styleId="93E7908CEBFA458F91F2026C283DAFAD">
    <w:name w:val="93E7908CEBFA458F91F2026C283DAFAD"/>
    <w:rsid w:val="00D637F1"/>
    <w:pPr>
      <w:spacing w:after="100" w:line="240" w:lineRule="auto"/>
    </w:pPr>
    <w:rPr>
      <w:rFonts w:ascii="Times New Roman" w:eastAsiaTheme="minorHAnsi" w:hAnsi="Times New Roman" w:cs="Times New Roman"/>
      <w:sz w:val="24"/>
      <w:szCs w:val="24"/>
    </w:rPr>
  </w:style>
  <w:style w:type="paragraph" w:customStyle="1" w:styleId="36D734C831334C8EACD51EA4425CBFC6">
    <w:name w:val="36D734C831334C8EACD51EA4425CBFC6"/>
    <w:rsid w:val="00D637F1"/>
    <w:pPr>
      <w:spacing w:after="100" w:line="240" w:lineRule="auto"/>
    </w:pPr>
    <w:rPr>
      <w:rFonts w:ascii="Times New Roman" w:eastAsiaTheme="minorHAnsi" w:hAnsi="Times New Roman" w:cs="Times New Roman"/>
      <w:sz w:val="24"/>
      <w:szCs w:val="24"/>
    </w:rPr>
  </w:style>
  <w:style w:type="paragraph" w:customStyle="1" w:styleId="FE6AB5A109E74B579034527F244848F7">
    <w:name w:val="FE6AB5A109E74B579034527F244848F7"/>
    <w:rsid w:val="00D637F1"/>
    <w:pPr>
      <w:spacing w:after="100" w:line="240" w:lineRule="auto"/>
    </w:pPr>
    <w:rPr>
      <w:rFonts w:ascii="Times New Roman" w:eastAsiaTheme="minorHAnsi" w:hAnsi="Times New Roman" w:cs="Times New Roman"/>
      <w:sz w:val="24"/>
      <w:szCs w:val="24"/>
    </w:rPr>
  </w:style>
  <w:style w:type="paragraph" w:customStyle="1" w:styleId="1899775898DF46118A7CEAE42445FA2A">
    <w:name w:val="1899775898DF46118A7CEAE42445FA2A"/>
    <w:rsid w:val="00D637F1"/>
    <w:pPr>
      <w:spacing w:after="100" w:line="240" w:lineRule="auto"/>
    </w:pPr>
    <w:rPr>
      <w:rFonts w:ascii="Times New Roman" w:eastAsiaTheme="minorHAnsi" w:hAnsi="Times New Roman" w:cs="Times New Roman"/>
      <w:sz w:val="24"/>
      <w:szCs w:val="24"/>
    </w:rPr>
  </w:style>
  <w:style w:type="paragraph" w:customStyle="1" w:styleId="276B1828E5A44BBABBC2F2D62D447398">
    <w:name w:val="276B1828E5A44BBABBC2F2D62D447398"/>
    <w:rsid w:val="00D637F1"/>
    <w:pPr>
      <w:spacing w:after="100" w:line="240" w:lineRule="auto"/>
    </w:pPr>
    <w:rPr>
      <w:rFonts w:ascii="Times New Roman" w:eastAsiaTheme="minorHAnsi" w:hAnsi="Times New Roman" w:cs="Times New Roman"/>
      <w:sz w:val="24"/>
      <w:szCs w:val="24"/>
    </w:rPr>
  </w:style>
  <w:style w:type="paragraph" w:customStyle="1" w:styleId="2C1EFD14221F4E43A1DD6787BF8ADE0F">
    <w:name w:val="2C1EFD14221F4E43A1DD6787BF8ADE0F"/>
    <w:rsid w:val="00D637F1"/>
    <w:pPr>
      <w:spacing w:after="100" w:line="240" w:lineRule="auto"/>
    </w:pPr>
    <w:rPr>
      <w:rFonts w:ascii="Times New Roman" w:eastAsiaTheme="minorHAnsi" w:hAnsi="Times New Roman" w:cs="Times New Roman"/>
      <w:sz w:val="24"/>
      <w:szCs w:val="24"/>
    </w:rPr>
  </w:style>
  <w:style w:type="paragraph" w:customStyle="1" w:styleId="1CE4C0E8D2E2450AAE2CC428FB347715">
    <w:name w:val="1CE4C0E8D2E2450AAE2CC428FB347715"/>
    <w:rsid w:val="00D637F1"/>
    <w:pPr>
      <w:spacing w:after="100" w:line="240" w:lineRule="auto"/>
    </w:pPr>
    <w:rPr>
      <w:rFonts w:ascii="Times New Roman" w:eastAsiaTheme="minorHAnsi" w:hAnsi="Times New Roman" w:cs="Times New Roman"/>
      <w:sz w:val="24"/>
      <w:szCs w:val="24"/>
    </w:rPr>
  </w:style>
  <w:style w:type="paragraph" w:customStyle="1" w:styleId="7AE8812C9652448D81B054ABAF9A5335">
    <w:name w:val="7AE8812C9652448D81B054ABAF9A533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109A8CD5904C429EEC83B3E14FEAFF">
    <w:name w:val="20109A8CD5904C429EEC83B3E14FEAFF"/>
    <w:rsid w:val="00D637F1"/>
    <w:pPr>
      <w:spacing w:after="100" w:line="240" w:lineRule="auto"/>
    </w:pPr>
    <w:rPr>
      <w:rFonts w:ascii="Times New Roman" w:eastAsiaTheme="minorHAnsi" w:hAnsi="Times New Roman" w:cs="Times New Roman"/>
      <w:sz w:val="24"/>
      <w:szCs w:val="24"/>
    </w:rPr>
  </w:style>
  <w:style w:type="paragraph" w:customStyle="1" w:styleId="C8E72A881E4B497EBD5B3F43DEC528A3">
    <w:name w:val="C8E72A881E4B497EBD5B3F43DEC528A3"/>
    <w:rsid w:val="00D637F1"/>
    <w:pPr>
      <w:spacing w:after="100" w:line="240" w:lineRule="auto"/>
    </w:pPr>
    <w:rPr>
      <w:rFonts w:ascii="Times New Roman" w:eastAsiaTheme="minorHAnsi" w:hAnsi="Times New Roman" w:cs="Times New Roman"/>
      <w:sz w:val="24"/>
      <w:szCs w:val="24"/>
    </w:rPr>
  </w:style>
  <w:style w:type="paragraph" w:customStyle="1" w:styleId="FA1FB16BA1C142A38A8567A6CC195F5D">
    <w:name w:val="FA1FB16BA1C142A38A8567A6CC195F5D"/>
    <w:rsid w:val="00D637F1"/>
    <w:pPr>
      <w:spacing w:after="100" w:line="240" w:lineRule="auto"/>
    </w:pPr>
    <w:rPr>
      <w:rFonts w:ascii="Times New Roman" w:eastAsiaTheme="minorHAnsi" w:hAnsi="Times New Roman" w:cs="Times New Roman"/>
      <w:sz w:val="24"/>
      <w:szCs w:val="24"/>
    </w:rPr>
  </w:style>
  <w:style w:type="paragraph" w:customStyle="1" w:styleId="4DC31951AEFC4152B17A8834033E9E40">
    <w:name w:val="4DC31951AEFC4152B17A8834033E9E40"/>
    <w:rsid w:val="00D637F1"/>
    <w:pPr>
      <w:spacing w:after="100" w:line="240" w:lineRule="auto"/>
    </w:pPr>
    <w:rPr>
      <w:rFonts w:ascii="Times New Roman" w:eastAsiaTheme="minorHAnsi" w:hAnsi="Times New Roman" w:cs="Times New Roman"/>
      <w:sz w:val="24"/>
      <w:szCs w:val="24"/>
    </w:rPr>
  </w:style>
  <w:style w:type="paragraph" w:customStyle="1" w:styleId="401A188BEC484490BEE20BF6E8DA3E1D">
    <w:name w:val="401A188BEC484490BEE20BF6E8DA3E1D"/>
    <w:rsid w:val="00D637F1"/>
    <w:pPr>
      <w:spacing w:after="100" w:line="240" w:lineRule="auto"/>
    </w:pPr>
    <w:rPr>
      <w:rFonts w:ascii="Times New Roman" w:eastAsiaTheme="minorHAnsi" w:hAnsi="Times New Roman" w:cs="Times New Roman"/>
      <w:sz w:val="24"/>
      <w:szCs w:val="24"/>
    </w:rPr>
  </w:style>
  <w:style w:type="paragraph" w:customStyle="1" w:styleId="B55C9FD1F6F7404BA9CE260E197DBB80">
    <w:name w:val="B55C9FD1F6F7404BA9CE260E197DBB80"/>
    <w:rsid w:val="00D637F1"/>
    <w:pPr>
      <w:spacing w:after="100" w:line="240" w:lineRule="auto"/>
    </w:pPr>
    <w:rPr>
      <w:rFonts w:ascii="Times New Roman" w:eastAsiaTheme="minorHAnsi" w:hAnsi="Times New Roman" w:cs="Times New Roman"/>
      <w:sz w:val="24"/>
      <w:szCs w:val="24"/>
    </w:rPr>
  </w:style>
  <w:style w:type="paragraph" w:customStyle="1" w:styleId="67EDEF8EAF984425B5D54011626C9989">
    <w:name w:val="67EDEF8EAF984425B5D54011626C9989"/>
    <w:rsid w:val="00D637F1"/>
    <w:pPr>
      <w:spacing w:after="100" w:line="240" w:lineRule="auto"/>
    </w:pPr>
    <w:rPr>
      <w:rFonts w:ascii="Times New Roman" w:eastAsiaTheme="minorHAnsi" w:hAnsi="Times New Roman" w:cs="Times New Roman"/>
      <w:sz w:val="24"/>
      <w:szCs w:val="24"/>
    </w:rPr>
  </w:style>
  <w:style w:type="paragraph" w:customStyle="1" w:styleId="1A978B17AC4E4E6E996A19CC9A3D8781">
    <w:name w:val="1A978B17AC4E4E6E996A19CC9A3D8781"/>
    <w:rsid w:val="00D637F1"/>
    <w:pPr>
      <w:spacing w:after="100" w:line="240" w:lineRule="auto"/>
    </w:pPr>
    <w:rPr>
      <w:rFonts w:ascii="Times New Roman" w:eastAsiaTheme="minorHAnsi" w:hAnsi="Times New Roman" w:cs="Times New Roman"/>
      <w:sz w:val="24"/>
      <w:szCs w:val="24"/>
    </w:rPr>
  </w:style>
  <w:style w:type="paragraph" w:customStyle="1" w:styleId="8AA80A4F4E8B4A038593C3110C4AE690">
    <w:name w:val="8AA80A4F4E8B4A038593C3110C4AE690"/>
    <w:rsid w:val="00D637F1"/>
    <w:pPr>
      <w:spacing w:after="100" w:line="240" w:lineRule="auto"/>
    </w:pPr>
    <w:rPr>
      <w:rFonts w:ascii="Times New Roman" w:eastAsiaTheme="minorHAnsi" w:hAnsi="Times New Roman" w:cs="Times New Roman"/>
      <w:sz w:val="24"/>
      <w:szCs w:val="24"/>
    </w:rPr>
  </w:style>
  <w:style w:type="paragraph" w:customStyle="1" w:styleId="1477AF06FF5843EA88AB39482F4CC1D8">
    <w:name w:val="1477AF06FF5843EA88AB39482F4CC1D8"/>
    <w:rsid w:val="00D637F1"/>
    <w:pPr>
      <w:spacing w:after="100" w:line="240" w:lineRule="auto"/>
    </w:pPr>
    <w:rPr>
      <w:rFonts w:ascii="Times New Roman" w:eastAsiaTheme="minorHAnsi" w:hAnsi="Times New Roman" w:cs="Times New Roman"/>
      <w:sz w:val="24"/>
      <w:szCs w:val="24"/>
    </w:rPr>
  </w:style>
  <w:style w:type="paragraph" w:customStyle="1" w:styleId="BD61B89F2F6D459B8DDB5413D89D80AB">
    <w:name w:val="BD61B89F2F6D459B8DDB5413D89D80AB"/>
    <w:rsid w:val="00D637F1"/>
    <w:pPr>
      <w:spacing w:after="100" w:line="240" w:lineRule="auto"/>
    </w:pPr>
    <w:rPr>
      <w:rFonts w:ascii="Times New Roman" w:eastAsiaTheme="minorHAnsi" w:hAnsi="Times New Roman" w:cs="Times New Roman"/>
      <w:sz w:val="24"/>
      <w:szCs w:val="24"/>
    </w:rPr>
  </w:style>
  <w:style w:type="paragraph" w:customStyle="1" w:styleId="52B48CCE27044ACDA6B6FB3530CDE7E3">
    <w:name w:val="52B48CCE27044ACDA6B6FB3530CDE7E3"/>
    <w:rsid w:val="00D637F1"/>
    <w:pPr>
      <w:spacing w:after="100" w:line="240" w:lineRule="auto"/>
    </w:pPr>
    <w:rPr>
      <w:rFonts w:ascii="Times New Roman" w:eastAsiaTheme="minorHAnsi" w:hAnsi="Times New Roman" w:cs="Times New Roman"/>
      <w:sz w:val="24"/>
      <w:szCs w:val="24"/>
    </w:rPr>
  </w:style>
  <w:style w:type="paragraph" w:customStyle="1" w:styleId="9CAE997CB8ED46BBA0A788551E55E783">
    <w:name w:val="9CAE997CB8ED46BBA0A788551E55E783"/>
    <w:rsid w:val="00D637F1"/>
    <w:pPr>
      <w:spacing w:after="100" w:line="240" w:lineRule="auto"/>
    </w:pPr>
    <w:rPr>
      <w:rFonts w:ascii="Times New Roman" w:eastAsiaTheme="minorHAnsi" w:hAnsi="Times New Roman" w:cs="Times New Roman"/>
      <w:sz w:val="24"/>
      <w:szCs w:val="24"/>
    </w:rPr>
  </w:style>
  <w:style w:type="paragraph" w:customStyle="1" w:styleId="ED199074A42442F7923DB5B9F4DD5ECA">
    <w:name w:val="ED199074A42442F7923DB5B9F4DD5ECA"/>
    <w:rsid w:val="00D637F1"/>
    <w:pPr>
      <w:spacing w:after="100" w:line="240" w:lineRule="auto"/>
    </w:pPr>
    <w:rPr>
      <w:rFonts w:ascii="Times New Roman" w:eastAsiaTheme="minorHAnsi" w:hAnsi="Times New Roman" w:cs="Times New Roman"/>
      <w:sz w:val="24"/>
      <w:szCs w:val="24"/>
    </w:rPr>
  </w:style>
  <w:style w:type="paragraph" w:customStyle="1" w:styleId="9BBDACE9DFD647959E0FBC83B23677F4">
    <w:name w:val="9BBDACE9DFD647959E0FBC83B23677F4"/>
    <w:rsid w:val="00D637F1"/>
    <w:pPr>
      <w:spacing w:after="100" w:line="240" w:lineRule="auto"/>
    </w:pPr>
    <w:rPr>
      <w:rFonts w:ascii="Times New Roman" w:eastAsiaTheme="minorHAnsi" w:hAnsi="Times New Roman" w:cs="Times New Roman"/>
      <w:sz w:val="24"/>
      <w:szCs w:val="24"/>
    </w:rPr>
  </w:style>
  <w:style w:type="paragraph" w:customStyle="1" w:styleId="EC1DE85FA3E6445F8E690D132DFBAD0C">
    <w:name w:val="EC1DE85FA3E6445F8E690D132DFBAD0C"/>
    <w:rsid w:val="00D637F1"/>
    <w:pPr>
      <w:spacing w:after="100" w:line="240" w:lineRule="auto"/>
    </w:pPr>
    <w:rPr>
      <w:rFonts w:ascii="Times New Roman" w:eastAsiaTheme="minorHAnsi" w:hAnsi="Times New Roman" w:cs="Times New Roman"/>
      <w:sz w:val="24"/>
      <w:szCs w:val="24"/>
    </w:rPr>
  </w:style>
  <w:style w:type="paragraph" w:customStyle="1" w:styleId="5CBF69AE46834B44B9B8EF435201BAF7">
    <w:name w:val="5CBF69AE46834B44B9B8EF435201BAF7"/>
    <w:rsid w:val="00D637F1"/>
    <w:pPr>
      <w:spacing w:after="100" w:line="240" w:lineRule="auto"/>
    </w:pPr>
    <w:rPr>
      <w:rFonts w:ascii="Times New Roman" w:eastAsiaTheme="minorHAnsi" w:hAnsi="Times New Roman" w:cs="Times New Roman"/>
      <w:sz w:val="24"/>
      <w:szCs w:val="24"/>
    </w:rPr>
  </w:style>
  <w:style w:type="paragraph" w:customStyle="1" w:styleId="05730955287A499D8D5DC028A96BD4D7">
    <w:name w:val="05730955287A499D8D5DC028A96BD4D7"/>
    <w:rsid w:val="00D637F1"/>
    <w:pPr>
      <w:spacing w:after="100" w:line="240" w:lineRule="auto"/>
    </w:pPr>
    <w:rPr>
      <w:rFonts w:ascii="Times New Roman" w:eastAsiaTheme="minorHAnsi" w:hAnsi="Times New Roman" w:cs="Times New Roman"/>
      <w:sz w:val="24"/>
      <w:szCs w:val="24"/>
    </w:rPr>
  </w:style>
  <w:style w:type="paragraph" w:customStyle="1" w:styleId="20D0CF716F9D46019F57C18893366184">
    <w:name w:val="20D0CF716F9D46019F57C18893366184"/>
    <w:rsid w:val="00D637F1"/>
    <w:pPr>
      <w:spacing w:after="100" w:line="240" w:lineRule="auto"/>
    </w:pPr>
    <w:rPr>
      <w:rFonts w:ascii="Times New Roman" w:eastAsiaTheme="minorHAnsi" w:hAnsi="Times New Roman" w:cs="Times New Roman"/>
      <w:sz w:val="24"/>
      <w:szCs w:val="24"/>
    </w:rPr>
  </w:style>
  <w:style w:type="paragraph" w:customStyle="1" w:styleId="635963F914864446BB5A1D9B154B7EEB">
    <w:name w:val="635963F914864446BB5A1D9B154B7EEB"/>
    <w:rsid w:val="00D637F1"/>
    <w:pPr>
      <w:spacing w:after="100" w:line="240" w:lineRule="auto"/>
    </w:pPr>
    <w:rPr>
      <w:rFonts w:ascii="Times New Roman" w:eastAsiaTheme="minorHAnsi" w:hAnsi="Times New Roman" w:cs="Times New Roman"/>
      <w:sz w:val="24"/>
      <w:szCs w:val="24"/>
    </w:rPr>
  </w:style>
  <w:style w:type="paragraph" w:customStyle="1" w:styleId="CDA9F8DBE264430C92DE5DF9DBF38C14">
    <w:name w:val="CDA9F8DBE264430C92DE5DF9DBF38C14"/>
    <w:rsid w:val="00D637F1"/>
    <w:pPr>
      <w:spacing w:after="100" w:line="240" w:lineRule="auto"/>
    </w:pPr>
    <w:rPr>
      <w:rFonts w:ascii="Times New Roman" w:eastAsiaTheme="minorHAnsi" w:hAnsi="Times New Roman" w:cs="Times New Roman"/>
      <w:sz w:val="24"/>
      <w:szCs w:val="24"/>
    </w:rPr>
  </w:style>
  <w:style w:type="paragraph" w:customStyle="1" w:styleId="705569D89BDA490F93D83251F153457E">
    <w:name w:val="705569D89BDA490F93D83251F153457E"/>
    <w:rsid w:val="00D637F1"/>
    <w:pPr>
      <w:spacing w:after="100" w:line="240" w:lineRule="auto"/>
    </w:pPr>
    <w:rPr>
      <w:rFonts w:ascii="Times New Roman" w:eastAsiaTheme="minorHAnsi" w:hAnsi="Times New Roman" w:cs="Times New Roman"/>
      <w:sz w:val="24"/>
      <w:szCs w:val="24"/>
    </w:rPr>
  </w:style>
  <w:style w:type="paragraph" w:customStyle="1" w:styleId="68FEB74534B64563A40CDFDD35C8F71F">
    <w:name w:val="68FEB74534B64563A40CDFDD35C8F71F"/>
    <w:rsid w:val="00D637F1"/>
    <w:pPr>
      <w:spacing w:after="100" w:line="240" w:lineRule="auto"/>
    </w:pPr>
    <w:rPr>
      <w:rFonts w:ascii="Times New Roman" w:eastAsiaTheme="minorHAnsi" w:hAnsi="Times New Roman" w:cs="Times New Roman"/>
      <w:sz w:val="24"/>
      <w:szCs w:val="24"/>
    </w:rPr>
  </w:style>
  <w:style w:type="paragraph" w:customStyle="1" w:styleId="4B14551C4590425882C3AF4898272510">
    <w:name w:val="4B14551C4590425882C3AF4898272510"/>
    <w:rsid w:val="00D637F1"/>
    <w:pPr>
      <w:spacing w:after="100" w:line="240" w:lineRule="auto"/>
    </w:pPr>
    <w:rPr>
      <w:rFonts w:ascii="Times New Roman" w:eastAsiaTheme="minorHAnsi" w:hAnsi="Times New Roman" w:cs="Times New Roman"/>
      <w:sz w:val="24"/>
      <w:szCs w:val="24"/>
    </w:rPr>
  </w:style>
  <w:style w:type="paragraph" w:customStyle="1" w:styleId="88F380E0AA494181822260F35ABAFD4215">
    <w:name w:val="88F380E0AA494181822260F35ABAFD421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5">
    <w:name w:val="E837F18BCE0C4A54BF1FF440FD994AF91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5">
    <w:name w:val="91C8541A9B994227A353D680CF02856D1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5">
    <w:name w:val="8A4A94C2F8104B659EAA1AE651D0AA1D1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5">
    <w:name w:val="BCC09F921BE54B1DAF16E9A0C85E624C15"/>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5">
    <w:name w:val="51AB895B8467423B870E3D669BA2E8F715"/>
    <w:rsid w:val="00D637F1"/>
    <w:pPr>
      <w:spacing w:after="100" w:line="240" w:lineRule="auto"/>
    </w:pPr>
    <w:rPr>
      <w:rFonts w:ascii="Times New Roman" w:eastAsiaTheme="minorHAnsi" w:hAnsi="Times New Roman" w:cs="Times New Roman"/>
      <w:sz w:val="24"/>
      <w:szCs w:val="24"/>
    </w:rPr>
  </w:style>
  <w:style w:type="paragraph" w:customStyle="1" w:styleId="0A29C254263F4018A790F7988EABD90015">
    <w:name w:val="0A29C254263F4018A790F7988EABD90015"/>
    <w:rsid w:val="00D637F1"/>
    <w:pPr>
      <w:spacing w:after="100" w:line="240" w:lineRule="auto"/>
    </w:pPr>
    <w:rPr>
      <w:rFonts w:ascii="Times New Roman" w:eastAsiaTheme="minorHAnsi" w:hAnsi="Times New Roman" w:cs="Times New Roman"/>
      <w:sz w:val="24"/>
      <w:szCs w:val="24"/>
    </w:rPr>
  </w:style>
  <w:style w:type="paragraph" w:customStyle="1" w:styleId="80E48399FB394F07A10940EA447FA18B15">
    <w:name w:val="80E48399FB394F07A10940EA447FA18B15"/>
    <w:rsid w:val="00D637F1"/>
    <w:pPr>
      <w:spacing w:after="100" w:line="240" w:lineRule="auto"/>
    </w:pPr>
    <w:rPr>
      <w:rFonts w:ascii="Times New Roman" w:eastAsiaTheme="minorHAnsi" w:hAnsi="Times New Roman" w:cs="Times New Roman"/>
      <w:sz w:val="24"/>
      <w:szCs w:val="24"/>
    </w:rPr>
  </w:style>
  <w:style w:type="paragraph" w:customStyle="1" w:styleId="A39FD8EABA37434282A6BD7AC775F84C15">
    <w:name w:val="A39FD8EABA37434282A6BD7AC775F84C15"/>
    <w:rsid w:val="00D637F1"/>
    <w:pPr>
      <w:spacing w:after="100" w:line="240" w:lineRule="auto"/>
    </w:pPr>
    <w:rPr>
      <w:rFonts w:ascii="Times New Roman" w:eastAsiaTheme="minorHAnsi" w:hAnsi="Times New Roman" w:cs="Times New Roman"/>
      <w:sz w:val="24"/>
      <w:szCs w:val="24"/>
    </w:rPr>
  </w:style>
  <w:style w:type="paragraph" w:customStyle="1" w:styleId="FF0B0CA0FC98497E9CC67C0B59FF4CAF6">
    <w:name w:val="FF0B0CA0FC98497E9CC67C0B59FF4CAF6"/>
    <w:rsid w:val="00D637F1"/>
    <w:pPr>
      <w:spacing w:after="100" w:line="240" w:lineRule="auto"/>
    </w:pPr>
    <w:rPr>
      <w:rFonts w:ascii="Times New Roman" w:eastAsiaTheme="minorHAnsi" w:hAnsi="Times New Roman" w:cs="Times New Roman"/>
      <w:sz w:val="24"/>
      <w:szCs w:val="24"/>
    </w:rPr>
  </w:style>
  <w:style w:type="paragraph" w:customStyle="1" w:styleId="DE66441FB40D45C3B84DBCC8C0B914B915">
    <w:name w:val="DE66441FB40D45C3B84DBCC8C0B914B915"/>
    <w:rsid w:val="00D637F1"/>
    <w:pPr>
      <w:spacing w:after="100" w:line="240" w:lineRule="auto"/>
    </w:pPr>
    <w:rPr>
      <w:rFonts w:ascii="Times New Roman" w:eastAsiaTheme="minorHAnsi" w:hAnsi="Times New Roman" w:cs="Times New Roman"/>
      <w:sz w:val="24"/>
      <w:szCs w:val="24"/>
    </w:rPr>
  </w:style>
  <w:style w:type="paragraph" w:customStyle="1" w:styleId="98031EDFA6F44EC3A95261EEEFA611D815">
    <w:name w:val="98031EDFA6F44EC3A95261EEEFA611D815"/>
    <w:rsid w:val="00D637F1"/>
    <w:pPr>
      <w:spacing w:after="100" w:line="240" w:lineRule="auto"/>
    </w:pPr>
    <w:rPr>
      <w:rFonts w:ascii="Times New Roman" w:eastAsiaTheme="minorHAnsi" w:hAnsi="Times New Roman" w:cs="Times New Roman"/>
      <w:sz w:val="24"/>
      <w:szCs w:val="24"/>
    </w:rPr>
  </w:style>
  <w:style w:type="paragraph" w:customStyle="1" w:styleId="ADD99607C9C34EA4978248DB5B6CBB3115">
    <w:name w:val="ADD99607C9C34EA4978248DB5B6CBB3115"/>
    <w:rsid w:val="00D637F1"/>
    <w:pPr>
      <w:spacing w:after="100" w:line="240" w:lineRule="auto"/>
    </w:pPr>
    <w:rPr>
      <w:rFonts w:ascii="Times New Roman" w:eastAsiaTheme="minorHAnsi" w:hAnsi="Times New Roman" w:cs="Times New Roman"/>
      <w:sz w:val="24"/>
      <w:szCs w:val="24"/>
    </w:rPr>
  </w:style>
  <w:style w:type="paragraph" w:customStyle="1" w:styleId="2356AFE943F74AEDBC2F158BCAEC4C8E15">
    <w:name w:val="2356AFE943F74AEDBC2F158BCAEC4C8E15"/>
    <w:rsid w:val="00D637F1"/>
    <w:pPr>
      <w:spacing w:after="100" w:line="240" w:lineRule="auto"/>
    </w:pPr>
    <w:rPr>
      <w:rFonts w:ascii="Times New Roman" w:eastAsiaTheme="minorHAnsi" w:hAnsi="Times New Roman" w:cs="Times New Roman"/>
      <w:sz w:val="24"/>
      <w:szCs w:val="24"/>
    </w:rPr>
  </w:style>
  <w:style w:type="paragraph" w:customStyle="1" w:styleId="EE2297AF69334AEDB6A00F9F6ABC382015">
    <w:name w:val="EE2297AF69334AEDB6A00F9F6ABC382015"/>
    <w:rsid w:val="00D637F1"/>
    <w:pPr>
      <w:spacing w:after="100" w:line="240" w:lineRule="auto"/>
    </w:pPr>
    <w:rPr>
      <w:rFonts w:ascii="Times New Roman" w:eastAsiaTheme="minorHAnsi" w:hAnsi="Times New Roman" w:cs="Times New Roman"/>
      <w:sz w:val="24"/>
      <w:szCs w:val="24"/>
    </w:rPr>
  </w:style>
  <w:style w:type="paragraph" w:customStyle="1" w:styleId="D74F0E662751487FA28FCD1E231A900415">
    <w:name w:val="D74F0E662751487FA28FCD1E231A900415"/>
    <w:rsid w:val="00D637F1"/>
    <w:pPr>
      <w:spacing w:after="100" w:line="240" w:lineRule="auto"/>
    </w:pPr>
    <w:rPr>
      <w:rFonts w:ascii="Times New Roman" w:eastAsiaTheme="minorHAnsi" w:hAnsi="Times New Roman" w:cs="Times New Roman"/>
      <w:sz w:val="24"/>
      <w:szCs w:val="24"/>
    </w:rPr>
  </w:style>
  <w:style w:type="paragraph" w:customStyle="1" w:styleId="009D7B260C674ADFA3643A952EEA060915">
    <w:name w:val="009D7B260C674ADFA3643A952EEA060915"/>
    <w:rsid w:val="00D637F1"/>
    <w:pPr>
      <w:spacing w:after="100" w:line="240" w:lineRule="auto"/>
    </w:pPr>
    <w:rPr>
      <w:rFonts w:ascii="Times New Roman" w:eastAsiaTheme="minorHAnsi" w:hAnsi="Times New Roman" w:cs="Times New Roman"/>
      <w:sz w:val="24"/>
      <w:szCs w:val="24"/>
    </w:rPr>
  </w:style>
  <w:style w:type="paragraph" w:customStyle="1" w:styleId="DB4691E81DC449F6A25AB6CA7614B5C515">
    <w:name w:val="DB4691E81DC449F6A25AB6CA7614B5C515"/>
    <w:rsid w:val="00D637F1"/>
    <w:pPr>
      <w:spacing w:after="100" w:line="240" w:lineRule="auto"/>
    </w:pPr>
    <w:rPr>
      <w:rFonts w:ascii="Times New Roman" w:eastAsiaTheme="minorHAnsi" w:hAnsi="Times New Roman" w:cs="Times New Roman"/>
      <w:sz w:val="24"/>
      <w:szCs w:val="24"/>
    </w:rPr>
  </w:style>
  <w:style w:type="paragraph" w:customStyle="1" w:styleId="040A4E7D8F464711BC19AE52E5F976E43">
    <w:name w:val="040A4E7D8F464711BC19AE52E5F976E43"/>
    <w:rsid w:val="00D637F1"/>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5">
    <w:name w:val="B309BD84C24F4C9E9FBF58A658F5FC7A15"/>
    <w:rsid w:val="00D637F1"/>
    <w:pPr>
      <w:spacing w:after="100" w:line="240" w:lineRule="auto"/>
    </w:pPr>
    <w:rPr>
      <w:rFonts w:ascii="Times New Roman" w:eastAsiaTheme="minorHAnsi" w:hAnsi="Times New Roman" w:cs="Times New Roman"/>
      <w:sz w:val="24"/>
      <w:szCs w:val="24"/>
    </w:rPr>
  </w:style>
  <w:style w:type="paragraph" w:customStyle="1" w:styleId="F08981EECAB34898A41E70D53F4531AC15">
    <w:name w:val="F08981EECAB34898A41E70D53F4531AC15"/>
    <w:rsid w:val="00D637F1"/>
    <w:pPr>
      <w:spacing w:after="100" w:line="240" w:lineRule="auto"/>
    </w:pPr>
    <w:rPr>
      <w:rFonts w:ascii="Times New Roman" w:eastAsiaTheme="minorHAnsi" w:hAnsi="Times New Roman" w:cs="Times New Roman"/>
      <w:sz w:val="24"/>
      <w:szCs w:val="24"/>
    </w:rPr>
  </w:style>
  <w:style w:type="paragraph" w:customStyle="1" w:styleId="136BEB0666004E79B616C5992049BA2815">
    <w:name w:val="136BEB0666004E79B616C5992049BA2815"/>
    <w:rsid w:val="00D637F1"/>
    <w:pPr>
      <w:spacing w:after="100" w:line="240" w:lineRule="auto"/>
    </w:pPr>
    <w:rPr>
      <w:rFonts w:ascii="Times New Roman" w:eastAsiaTheme="minorHAnsi" w:hAnsi="Times New Roman" w:cs="Times New Roman"/>
      <w:sz w:val="24"/>
      <w:szCs w:val="24"/>
    </w:rPr>
  </w:style>
  <w:style w:type="paragraph" w:customStyle="1" w:styleId="A4131321BB8A4E40BFE807CEA4E8DCCA11">
    <w:name w:val="A4131321BB8A4E40BFE807CEA4E8DCCA11"/>
    <w:rsid w:val="00D637F1"/>
    <w:pPr>
      <w:spacing w:after="100" w:line="240" w:lineRule="auto"/>
    </w:pPr>
    <w:rPr>
      <w:rFonts w:ascii="Times New Roman" w:eastAsiaTheme="minorHAnsi" w:hAnsi="Times New Roman" w:cs="Times New Roman"/>
      <w:sz w:val="24"/>
      <w:szCs w:val="24"/>
    </w:rPr>
  </w:style>
  <w:style w:type="paragraph" w:customStyle="1" w:styleId="376C39B42C4D4A448846DD5A3764A50211">
    <w:name w:val="376C39B42C4D4A448846DD5A3764A50211"/>
    <w:rsid w:val="00D637F1"/>
    <w:pPr>
      <w:spacing w:after="100" w:line="240" w:lineRule="auto"/>
    </w:pPr>
    <w:rPr>
      <w:rFonts w:ascii="Times New Roman" w:eastAsiaTheme="minorHAnsi" w:hAnsi="Times New Roman" w:cs="Times New Roman"/>
      <w:sz w:val="24"/>
      <w:szCs w:val="24"/>
    </w:rPr>
  </w:style>
  <w:style w:type="paragraph" w:customStyle="1" w:styleId="9F58991ED3774971B2018B1E56C6A28F11">
    <w:name w:val="9F58991ED3774971B2018B1E56C6A28F11"/>
    <w:rsid w:val="00D637F1"/>
    <w:pPr>
      <w:spacing w:after="100" w:line="240" w:lineRule="auto"/>
    </w:pPr>
    <w:rPr>
      <w:rFonts w:ascii="Times New Roman" w:eastAsiaTheme="minorHAnsi" w:hAnsi="Times New Roman" w:cs="Times New Roman"/>
      <w:sz w:val="24"/>
      <w:szCs w:val="24"/>
    </w:rPr>
  </w:style>
  <w:style w:type="paragraph" w:customStyle="1" w:styleId="0F9A52F4FE9D43DBB035B496AA9EBF942">
    <w:name w:val="0F9A52F4FE9D43DBB035B496AA9EBF942"/>
    <w:rsid w:val="00D637F1"/>
    <w:pPr>
      <w:spacing w:after="100" w:line="240" w:lineRule="auto"/>
    </w:pPr>
    <w:rPr>
      <w:rFonts w:ascii="Times New Roman" w:eastAsiaTheme="minorHAnsi" w:hAnsi="Times New Roman" w:cs="Times New Roman"/>
      <w:sz w:val="24"/>
      <w:szCs w:val="24"/>
    </w:rPr>
  </w:style>
  <w:style w:type="paragraph" w:customStyle="1" w:styleId="911F919B90ED420FBBDAD20DC6FD48C62">
    <w:name w:val="911F919B90ED420FBBDAD20DC6FD48C62"/>
    <w:rsid w:val="00D637F1"/>
    <w:pPr>
      <w:spacing w:after="100" w:line="240" w:lineRule="auto"/>
    </w:pPr>
    <w:rPr>
      <w:rFonts w:ascii="Times New Roman" w:eastAsiaTheme="minorHAnsi" w:hAnsi="Times New Roman" w:cs="Times New Roman"/>
      <w:sz w:val="24"/>
      <w:szCs w:val="24"/>
    </w:rPr>
  </w:style>
  <w:style w:type="paragraph" w:customStyle="1" w:styleId="7AD0B3D1DA6E4B5597FD52CF9DD937E72">
    <w:name w:val="7AD0B3D1DA6E4B5597FD52CF9DD937E72"/>
    <w:rsid w:val="00D637F1"/>
    <w:pPr>
      <w:spacing w:after="100" w:line="240" w:lineRule="auto"/>
    </w:pPr>
    <w:rPr>
      <w:rFonts w:ascii="Times New Roman" w:eastAsiaTheme="minorHAnsi" w:hAnsi="Times New Roman" w:cs="Times New Roman"/>
      <w:sz w:val="24"/>
      <w:szCs w:val="24"/>
    </w:rPr>
  </w:style>
  <w:style w:type="paragraph" w:customStyle="1" w:styleId="BFB0EB62256744E3ADBF918DB47D33242">
    <w:name w:val="BFB0EB62256744E3ADBF918DB47D33242"/>
    <w:rsid w:val="00D637F1"/>
    <w:pPr>
      <w:spacing w:after="100" w:line="240" w:lineRule="auto"/>
    </w:pPr>
    <w:rPr>
      <w:rFonts w:ascii="Times New Roman" w:eastAsiaTheme="minorHAnsi" w:hAnsi="Times New Roman" w:cs="Times New Roman"/>
      <w:sz w:val="24"/>
      <w:szCs w:val="24"/>
    </w:rPr>
  </w:style>
  <w:style w:type="paragraph" w:customStyle="1" w:styleId="0569B97422CF48208A990A941C0C462815">
    <w:name w:val="0569B97422CF48208A990A941C0C462815"/>
    <w:rsid w:val="00D637F1"/>
    <w:pPr>
      <w:spacing w:after="100" w:line="240" w:lineRule="auto"/>
    </w:pPr>
    <w:rPr>
      <w:rFonts w:ascii="Times New Roman" w:eastAsiaTheme="minorHAnsi" w:hAnsi="Times New Roman" w:cs="Times New Roman"/>
      <w:sz w:val="24"/>
      <w:szCs w:val="24"/>
    </w:rPr>
  </w:style>
  <w:style w:type="paragraph" w:customStyle="1" w:styleId="7747AC3701614DF2B27345B9AED43A0515">
    <w:name w:val="7747AC3701614DF2B27345B9AED43A0515"/>
    <w:rsid w:val="00D637F1"/>
    <w:pPr>
      <w:spacing w:after="100" w:line="240" w:lineRule="auto"/>
    </w:pPr>
    <w:rPr>
      <w:rFonts w:ascii="Times New Roman" w:eastAsiaTheme="minorHAnsi" w:hAnsi="Times New Roman" w:cs="Times New Roman"/>
      <w:sz w:val="24"/>
      <w:szCs w:val="24"/>
    </w:rPr>
  </w:style>
  <w:style w:type="paragraph" w:customStyle="1" w:styleId="9B6D0F423B1E45149D3841EFADA7954115">
    <w:name w:val="9B6D0F423B1E45149D3841EFADA7954115"/>
    <w:rsid w:val="00D637F1"/>
    <w:pPr>
      <w:spacing w:after="100" w:line="240" w:lineRule="auto"/>
    </w:pPr>
    <w:rPr>
      <w:rFonts w:ascii="Times New Roman" w:eastAsiaTheme="minorHAnsi" w:hAnsi="Times New Roman" w:cs="Times New Roman"/>
      <w:sz w:val="24"/>
      <w:szCs w:val="24"/>
    </w:rPr>
  </w:style>
  <w:style w:type="paragraph" w:customStyle="1" w:styleId="CDEA2D36EBB044C4B4EEAEBE9511AE2411">
    <w:name w:val="CDEA2D36EBB044C4B4EEAEBE9511AE2411"/>
    <w:rsid w:val="00D637F1"/>
    <w:pPr>
      <w:spacing w:after="100" w:line="240" w:lineRule="auto"/>
    </w:pPr>
    <w:rPr>
      <w:rFonts w:ascii="Times New Roman" w:eastAsiaTheme="minorHAnsi" w:hAnsi="Times New Roman" w:cs="Times New Roman"/>
      <w:sz w:val="24"/>
      <w:szCs w:val="24"/>
    </w:rPr>
  </w:style>
  <w:style w:type="paragraph" w:customStyle="1" w:styleId="799FAD8C0DA249469F818CC4EF9A5F2F11">
    <w:name w:val="799FAD8C0DA249469F818CC4EF9A5F2F11"/>
    <w:rsid w:val="00D637F1"/>
    <w:pPr>
      <w:spacing w:after="100" w:line="240" w:lineRule="auto"/>
    </w:pPr>
    <w:rPr>
      <w:rFonts w:ascii="Times New Roman" w:eastAsiaTheme="minorHAnsi" w:hAnsi="Times New Roman" w:cs="Times New Roman"/>
      <w:sz w:val="24"/>
      <w:szCs w:val="24"/>
    </w:rPr>
  </w:style>
  <w:style w:type="paragraph" w:customStyle="1" w:styleId="78BF4377772745699244505866E0BEF415">
    <w:name w:val="78BF4377772745699244505866E0BEF415"/>
    <w:rsid w:val="00D637F1"/>
    <w:pPr>
      <w:spacing w:after="100" w:line="240" w:lineRule="auto"/>
    </w:pPr>
    <w:rPr>
      <w:rFonts w:ascii="Times New Roman" w:eastAsiaTheme="minorHAnsi" w:hAnsi="Times New Roman" w:cs="Times New Roman"/>
      <w:sz w:val="24"/>
      <w:szCs w:val="24"/>
    </w:rPr>
  </w:style>
  <w:style w:type="paragraph" w:customStyle="1" w:styleId="4724DF018511480E8D3E110D6C74B08D15">
    <w:name w:val="4724DF018511480E8D3E110D6C74B08D15"/>
    <w:rsid w:val="00D637F1"/>
    <w:pPr>
      <w:spacing w:after="100" w:line="240" w:lineRule="auto"/>
    </w:pPr>
    <w:rPr>
      <w:rFonts w:ascii="Times New Roman" w:eastAsiaTheme="minorHAnsi" w:hAnsi="Times New Roman" w:cs="Times New Roman"/>
      <w:sz w:val="24"/>
      <w:szCs w:val="24"/>
    </w:rPr>
  </w:style>
  <w:style w:type="paragraph" w:customStyle="1" w:styleId="605E6E32AD3C49E79BD6AA914BE94B6F2">
    <w:name w:val="605E6E32AD3C49E79BD6AA914BE94B6F2"/>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94DC09FA19A443F1B967A9CC8DF080032">
    <w:name w:val="94DC09FA19A443F1B967A9CC8DF080032"/>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4ECCAED3F26343428FFE9ACFC02E74E815">
    <w:name w:val="4ECCAED3F26343428FFE9ACFC02E74E815"/>
    <w:rsid w:val="00D637F1"/>
    <w:pPr>
      <w:spacing w:after="100" w:line="240" w:lineRule="auto"/>
    </w:pPr>
    <w:rPr>
      <w:rFonts w:ascii="Times New Roman" w:eastAsiaTheme="minorHAnsi" w:hAnsi="Times New Roman" w:cs="Times New Roman"/>
      <w:sz w:val="24"/>
      <w:szCs w:val="24"/>
    </w:rPr>
  </w:style>
  <w:style w:type="paragraph" w:customStyle="1" w:styleId="B2D80CAFF8264BA6883231D8B93A7D7D1">
    <w:name w:val="B2D80CAFF8264BA6883231D8B93A7D7D1"/>
    <w:rsid w:val="00D637F1"/>
    <w:pPr>
      <w:spacing w:after="100" w:line="240" w:lineRule="auto"/>
    </w:pPr>
    <w:rPr>
      <w:rFonts w:ascii="Times New Roman" w:eastAsiaTheme="minorHAnsi" w:hAnsi="Times New Roman" w:cs="Times New Roman"/>
      <w:sz w:val="24"/>
      <w:szCs w:val="24"/>
    </w:rPr>
  </w:style>
  <w:style w:type="paragraph" w:customStyle="1" w:styleId="72104CBA067942F4B4CE3D76DCBFDFA41">
    <w:name w:val="72104CBA067942F4B4CE3D76DCBFDFA41"/>
    <w:rsid w:val="00D637F1"/>
    <w:pPr>
      <w:spacing w:after="100" w:line="240" w:lineRule="auto"/>
    </w:pPr>
    <w:rPr>
      <w:rFonts w:ascii="Times New Roman" w:eastAsiaTheme="minorHAnsi" w:hAnsi="Times New Roman" w:cs="Times New Roman"/>
      <w:sz w:val="24"/>
      <w:szCs w:val="24"/>
    </w:rPr>
  </w:style>
  <w:style w:type="paragraph" w:customStyle="1" w:styleId="F1179FF2FF3E42FEAA78F211D674EEFF1">
    <w:name w:val="F1179FF2FF3E42FEAA78F211D674EEFF1"/>
    <w:rsid w:val="00D637F1"/>
    <w:pPr>
      <w:spacing w:after="100" w:line="240" w:lineRule="auto"/>
    </w:pPr>
    <w:rPr>
      <w:rFonts w:ascii="Times New Roman" w:eastAsiaTheme="minorHAnsi" w:hAnsi="Times New Roman" w:cs="Times New Roman"/>
      <w:sz w:val="24"/>
      <w:szCs w:val="24"/>
    </w:rPr>
  </w:style>
  <w:style w:type="paragraph" w:customStyle="1" w:styleId="C991E8898B444408B7FB0F09B3C208EA1">
    <w:name w:val="C991E8898B444408B7FB0F09B3C208EA1"/>
    <w:rsid w:val="00D637F1"/>
    <w:pPr>
      <w:spacing w:after="100" w:line="240" w:lineRule="auto"/>
    </w:pPr>
    <w:rPr>
      <w:rFonts w:ascii="Times New Roman" w:eastAsiaTheme="minorHAnsi" w:hAnsi="Times New Roman" w:cs="Times New Roman"/>
      <w:sz w:val="24"/>
      <w:szCs w:val="24"/>
    </w:rPr>
  </w:style>
  <w:style w:type="paragraph" w:customStyle="1" w:styleId="BF3C964231BF4CBC9346FCE1C21BBEAD">
    <w:name w:val="BF3C964231BF4CBC9346FCE1C21BBEAD"/>
    <w:rsid w:val="00D637F1"/>
    <w:pPr>
      <w:spacing w:after="100" w:line="240" w:lineRule="auto"/>
    </w:pPr>
    <w:rPr>
      <w:rFonts w:ascii="Times New Roman" w:eastAsiaTheme="minorHAnsi" w:hAnsi="Times New Roman" w:cs="Times New Roman"/>
      <w:sz w:val="24"/>
      <w:szCs w:val="24"/>
    </w:rPr>
  </w:style>
  <w:style w:type="paragraph" w:customStyle="1" w:styleId="4E11F7A7480640AB876FB9A47D8C8F71">
    <w:name w:val="4E11F7A7480640AB876FB9A47D8C8F71"/>
    <w:rsid w:val="00D637F1"/>
    <w:pPr>
      <w:spacing w:after="100" w:line="240" w:lineRule="auto"/>
    </w:pPr>
    <w:rPr>
      <w:rFonts w:ascii="Times New Roman" w:eastAsiaTheme="minorHAnsi" w:hAnsi="Times New Roman" w:cs="Times New Roman"/>
      <w:sz w:val="24"/>
      <w:szCs w:val="24"/>
    </w:rPr>
  </w:style>
  <w:style w:type="paragraph" w:customStyle="1" w:styleId="072E1E6199534E3E9C382C68ABEF03E01">
    <w:name w:val="072E1E6199534E3E9C382C68ABEF03E01"/>
    <w:rsid w:val="00D637F1"/>
    <w:pPr>
      <w:spacing w:after="100" w:line="240" w:lineRule="auto"/>
    </w:pPr>
    <w:rPr>
      <w:rFonts w:ascii="Times New Roman" w:eastAsiaTheme="minorHAnsi" w:hAnsi="Times New Roman" w:cs="Times New Roman"/>
      <w:sz w:val="24"/>
      <w:szCs w:val="24"/>
    </w:rPr>
  </w:style>
  <w:style w:type="paragraph" w:customStyle="1" w:styleId="E30EC23434E540FEA7C9E38F731331DB1">
    <w:name w:val="E30EC23434E540FEA7C9E38F731331DB1"/>
    <w:rsid w:val="00D637F1"/>
    <w:pPr>
      <w:spacing w:after="100" w:line="240" w:lineRule="auto"/>
    </w:pPr>
    <w:rPr>
      <w:rFonts w:ascii="Times New Roman" w:eastAsiaTheme="minorHAnsi" w:hAnsi="Times New Roman" w:cs="Times New Roman"/>
      <w:sz w:val="24"/>
      <w:szCs w:val="24"/>
    </w:rPr>
  </w:style>
  <w:style w:type="paragraph" w:customStyle="1" w:styleId="9F5B858F91E849169E33B6251D6FE3BB1">
    <w:name w:val="9F5B858F91E849169E33B6251D6FE3BB1"/>
    <w:rsid w:val="00D637F1"/>
    <w:pPr>
      <w:spacing w:after="100" w:line="240" w:lineRule="auto"/>
    </w:pPr>
    <w:rPr>
      <w:rFonts w:ascii="Times New Roman" w:eastAsiaTheme="minorHAnsi" w:hAnsi="Times New Roman" w:cs="Times New Roman"/>
      <w:sz w:val="24"/>
      <w:szCs w:val="24"/>
    </w:rPr>
  </w:style>
  <w:style w:type="paragraph" w:customStyle="1" w:styleId="166162FE3B7B4E6491028F54C85B94BC1">
    <w:name w:val="166162FE3B7B4E6491028F54C85B94BC1"/>
    <w:rsid w:val="00D637F1"/>
    <w:pPr>
      <w:spacing w:after="100" w:line="240" w:lineRule="auto"/>
    </w:pPr>
    <w:rPr>
      <w:rFonts w:ascii="Times New Roman" w:eastAsiaTheme="minorHAnsi" w:hAnsi="Times New Roman" w:cs="Times New Roman"/>
      <w:sz w:val="24"/>
      <w:szCs w:val="24"/>
    </w:rPr>
  </w:style>
  <w:style w:type="paragraph" w:customStyle="1" w:styleId="AF417AFA14C84BB39D456D83AC08E9701">
    <w:name w:val="AF417AFA14C84BB39D456D83AC08E9701"/>
    <w:rsid w:val="00D637F1"/>
    <w:pPr>
      <w:spacing w:after="100" w:line="240" w:lineRule="auto"/>
    </w:pPr>
    <w:rPr>
      <w:rFonts w:ascii="Times New Roman" w:eastAsiaTheme="minorHAnsi" w:hAnsi="Times New Roman" w:cs="Times New Roman"/>
      <w:sz w:val="24"/>
      <w:szCs w:val="24"/>
    </w:rPr>
  </w:style>
  <w:style w:type="paragraph" w:customStyle="1" w:styleId="63DCAC680D7145089046D6C4C219C54F1">
    <w:name w:val="63DCAC680D7145089046D6C4C219C54F1"/>
    <w:rsid w:val="00D637F1"/>
    <w:pPr>
      <w:spacing w:after="100" w:line="240" w:lineRule="auto"/>
    </w:pPr>
    <w:rPr>
      <w:rFonts w:ascii="Times New Roman" w:eastAsiaTheme="minorHAnsi" w:hAnsi="Times New Roman" w:cs="Times New Roman"/>
      <w:sz w:val="24"/>
      <w:szCs w:val="24"/>
    </w:rPr>
  </w:style>
  <w:style w:type="paragraph" w:customStyle="1" w:styleId="8494789334FB40999E5766D03D65907A1">
    <w:name w:val="8494789334FB40999E5766D03D65907A1"/>
    <w:rsid w:val="00D637F1"/>
    <w:pPr>
      <w:spacing w:after="100" w:line="240" w:lineRule="auto"/>
    </w:pPr>
    <w:rPr>
      <w:rFonts w:ascii="Times New Roman" w:eastAsiaTheme="minorHAnsi" w:hAnsi="Times New Roman" w:cs="Times New Roman"/>
      <w:sz w:val="24"/>
      <w:szCs w:val="24"/>
    </w:rPr>
  </w:style>
  <w:style w:type="paragraph" w:customStyle="1" w:styleId="7FD8A3B3759C41FAA2358211A63E26441">
    <w:name w:val="7FD8A3B3759C41FAA2358211A63E26441"/>
    <w:rsid w:val="00D637F1"/>
    <w:pPr>
      <w:spacing w:after="100" w:line="240" w:lineRule="auto"/>
    </w:pPr>
    <w:rPr>
      <w:rFonts w:ascii="Times New Roman" w:eastAsiaTheme="minorHAnsi" w:hAnsi="Times New Roman" w:cs="Times New Roman"/>
      <w:sz w:val="24"/>
      <w:szCs w:val="24"/>
    </w:rPr>
  </w:style>
  <w:style w:type="paragraph" w:customStyle="1" w:styleId="9CE2CBFA79B045CEBD5E834426535F9A1">
    <w:name w:val="9CE2CBFA79B045CEBD5E834426535F9A1"/>
    <w:rsid w:val="00D637F1"/>
    <w:pPr>
      <w:spacing w:after="100" w:line="240" w:lineRule="auto"/>
    </w:pPr>
    <w:rPr>
      <w:rFonts w:ascii="Times New Roman" w:eastAsiaTheme="minorHAnsi" w:hAnsi="Times New Roman" w:cs="Times New Roman"/>
      <w:sz w:val="24"/>
      <w:szCs w:val="24"/>
    </w:rPr>
  </w:style>
  <w:style w:type="paragraph" w:customStyle="1" w:styleId="BDE32499F2AE498692C7024F28A86F001">
    <w:name w:val="BDE32499F2AE498692C7024F28A86F001"/>
    <w:rsid w:val="00D637F1"/>
    <w:pPr>
      <w:spacing w:after="100" w:line="240" w:lineRule="auto"/>
    </w:pPr>
    <w:rPr>
      <w:rFonts w:ascii="Times New Roman" w:eastAsiaTheme="minorHAnsi" w:hAnsi="Times New Roman" w:cs="Times New Roman"/>
      <w:sz w:val="24"/>
      <w:szCs w:val="24"/>
    </w:rPr>
  </w:style>
  <w:style w:type="paragraph" w:customStyle="1" w:styleId="A2BD006C138E492DBCAB7F8C5615493E1">
    <w:name w:val="A2BD006C138E492DBCAB7F8C5615493E1"/>
    <w:rsid w:val="00D637F1"/>
    <w:pPr>
      <w:spacing w:after="100" w:line="240" w:lineRule="auto"/>
    </w:pPr>
    <w:rPr>
      <w:rFonts w:ascii="Times New Roman" w:eastAsiaTheme="minorHAnsi" w:hAnsi="Times New Roman" w:cs="Times New Roman"/>
      <w:sz w:val="24"/>
      <w:szCs w:val="24"/>
    </w:rPr>
  </w:style>
  <w:style w:type="paragraph" w:customStyle="1" w:styleId="909A74BBF46646078D23FD513A2552E01">
    <w:name w:val="909A74BBF46646078D23FD513A2552E01"/>
    <w:rsid w:val="00D637F1"/>
    <w:pPr>
      <w:spacing w:after="100" w:line="240" w:lineRule="auto"/>
    </w:pPr>
    <w:rPr>
      <w:rFonts w:ascii="Times New Roman" w:eastAsiaTheme="minorHAnsi" w:hAnsi="Times New Roman" w:cs="Times New Roman"/>
      <w:sz w:val="24"/>
      <w:szCs w:val="24"/>
    </w:rPr>
  </w:style>
  <w:style w:type="paragraph" w:customStyle="1" w:styleId="50891AEFF004473EA70D627D345C70491">
    <w:name w:val="50891AEFF004473EA70D627D345C70491"/>
    <w:rsid w:val="00D637F1"/>
    <w:pPr>
      <w:spacing w:after="100" w:line="240" w:lineRule="auto"/>
    </w:pPr>
    <w:rPr>
      <w:rFonts w:ascii="Times New Roman" w:eastAsiaTheme="minorHAnsi" w:hAnsi="Times New Roman" w:cs="Times New Roman"/>
      <w:sz w:val="24"/>
      <w:szCs w:val="24"/>
    </w:rPr>
  </w:style>
  <w:style w:type="paragraph" w:customStyle="1" w:styleId="D3898168D0D24E83AD83BFD50C6A1A8B1">
    <w:name w:val="D3898168D0D24E83AD83BFD50C6A1A8B1"/>
    <w:rsid w:val="00D637F1"/>
    <w:pPr>
      <w:spacing w:after="100" w:line="240" w:lineRule="auto"/>
    </w:pPr>
    <w:rPr>
      <w:rFonts w:ascii="Times New Roman" w:eastAsiaTheme="minorHAnsi" w:hAnsi="Times New Roman" w:cs="Times New Roman"/>
      <w:sz w:val="24"/>
      <w:szCs w:val="24"/>
    </w:rPr>
  </w:style>
  <w:style w:type="paragraph" w:customStyle="1" w:styleId="EEBBAFB59B3C476480B1226286063E6F1">
    <w:name w:val="EEBBAFB59B3C476480B1226286063E6F1"/>
    <w:rsid w:val="00D637F1"/>
    <w:pPr>
      <w:spacing w:after="100" w:line="240" w:lineRule="auto"/>
    </w:pPr>
    <w:rPr>
      <w:rFonts w:ascii="Times New Roman" w:eastAsiaTheme="minorHAnsi" w:hAnsi="Times New Roman" w:cs="Times New Roman"/>
      <w:sz w:val="24"/>
      <w:szCs w:val="24"/>
    </w:rPr>
  </w:style>
  <w:style w:type="paragraph" w:customStyle="1" w:styleId="52DB002BD6E6416992235FF6650C53AE1">
    <w:name w:val="52DB002BD6E6416992235FF6650C53AE1"/>
    <w:rsid w:val="00D637F1"/>
    <w:pPr>
      <w:spacing w:after="100" w:line="240" w:lineRule="auto"/>
    </w:pPr>
    <w:rPr>
      <w:rFonts w:ascii="Times New Roman" w:eastAsiaTheme="minorHAnsi" w:hAnsi="Times New Roman" w:cs="Times New Roman"/>
      <w:sz w:val="24"/>
      <w:szCs w:val="24"/>
    </w:rPr>
  </w:style>
  <w:style w:type="paragraph" w:customStyle="1" w:styleId="91CC2B3B60C14788A2C221D1BAD801581">
    <w:name w:val="91CC2B3B60C14788A2C221D1BAD801581"/>
    <w:rsid w:val="00D637F1"/>
    <w:pPr>
      <w:spacing w:after="100" w:line="240" w:lineRule="auto"/>
    </w:pPr>
    <w:rPr>
      <w:rFonts w:ascii="Times New Roman" w:eastAsiaTheme="minorHAnsi" w:hAnsi="Times New Roman" w:cs="Times New Roman"/>
      <w:sz w:val="24"/>
      <w:szCs w:val="24"/>
    </w:rPr>
  </w:style>
  <w:style w:type="paragraph" w:customStyle="1" w:styleId="70D95DE1C2734E95AFBCB0153AD1B9F01">
    <w:name w:val="70D95DE1C2734E95AFBCB0153AD1B9F01"/>
    <w:rsid w:val="00D637F1"/>
    <w:pPr>
      <w:spacing w:after="100" w:line="240" w:lineRule="auto"/>
    </w:pPr>
    <w:rPr>
      <w:rFonts w:ascii="Times New Roman" w:eastAsiaTheme="minorHAnsi" w:hAnsi="Times New Roman" w:cs="Times New Roman"/>
      <w:sz w:val="24"/>
      <w:szCs w:val="24"/>
    </w:rPr>
  </w:style>
  <w:style w:type="paragraph" w:customStyle="1" w:styleId="8215A53ADAA346F0A942F0770215E1621">
    <w:name w:val="8215A53ADAA346F0A942F0770215E1621"/>
    <w:rsid w:val="00D637F1"/>
    <w:pPr>
      <w:spacing w:after="100" w:line="240" w:lineRule="auto"/>
    </w:pPr>
    <w:rPr>
      <w:rFonts w:ascii="Times New Roman" w:eastAsiaTheme="minorHAnsi" w:hAnsi="Times New Roman" w:cs="Times New Roman"/>
      <w:sz w:val="24"/>
      <w:szCs w:val="24"/>
    </w:rPr>
  </w:style>
  <w:style w:type="paragraph" w:customStyle="1" w:styleId="26FE31D887BE4857AF0616C8E795C50D1">
    <w:name w:val="26FE31D887BE4857AF0616C8E795C50D1"/>
    <w:rsid w:val="00D637F1"/>
    <w:pPr>
      <w:spacing w:after="100" w:line="240" w:lineRule="auto"/>
    </w:pPr>
    <w:rPr>
      <w:rFonts w:ascii="Times New Roman" w:eastAsiaTheme="minorHAnsi" w:hAnsi="Times New Roman" w:cs="Times New Roman"/>
      <w:sz w:val="24"/>
      <w:szCs w:val="24"/>
    </w:rPr>
  </w:style>
  <w:style w:type="paragraph" w:customStyle="1" w:styleId="68FE6F391F6047E5A0464AAFA4246E181">
    <w:name w:val="68FE6F391F6047E5A0464AAFA4246E181"/>
    <w:rsid w:val="00D637F1"/>
    <w:pPr>
      <w:spacing w:after="100" w:line="240" w:lineRule="auto"/>
    </w:pPr>
    <w:rPr>
      <w:rFonts w:ascii="Times New Roman" w:eastAsiaTheme="minorHAnsi" w:hAnsi="Times New Roman" w:cs="Times New Roman"/>
      <w:sz w:val="24"/>
      <w:szCs w:val="24"/>
    </w:rPr>
  </w:style>
  <w:style w:type="paragraph" w:customStyle="1" w:styleId="955E999CDCD443B794AEDA01F083412B1">
    <w:name w:val="955E999CDCD443B794AEDA01F083412B1"/>
    <w:rsid w:val="00D637F1"/>
    <w:pPr>
      <w:spacing w:after="100" w:line="240" w:lineRule="auto"/>
    </w:pPr>
    <w:rPr>
      <w:rFonts w:ascii="Times New Roman" w:eastAsiaTheme="minorHAnsi" w:hAnsi="Times New Roman" w:cs="Times New Roman"/>
      <w:sz w:val="24"/>
      <w:szCs w:val="24"/>
    </w:rPr>
  </w:style>
  <w:style w:type="paragraph" w:customStyle="1" w:styleId="E604489B1F384F88BEC7EB7C125EC50A1">
    <w:name w:val="E604489B1F384F88BEC7EB7C125EC50A1"/>
    <w:rsid w:val="00D637F1"/>
    <w:pPr>
      <w:spacing w:after="100" w:line="240" w:lineRule="auto"/>
    </w:pPr>
    <w:rPr>
      <w:rFonts w:ascii="Times New Roman" w:eastAsiaTheme="minorHAnsi" w:hAnsi="Times New Roman" w:cs="Times New Roman"/>
      <w:sz w:val="24"/>
      <w:szCs w:val="24"/>
    </w:rPr>
  </w:style>
  <w:style w:type="paragraph" w:customStyle="1" w:styleId="F0F00F9B58584FB1A57C6B6470483B621">
    <w:name w:val="F0F00F9B58584FB1A57C6B6470483B621"/>
    <w:rsid w:val="00D637F1"/>
    <w:pPr>
      <w:spacing w:after="100" w:line="240" w:lineRule="auto"/>
    </w:pPr>
    <w:rPr>
      <w:rFonts w:ascii="Times New Roman" w:eastAsiaTheme="minorHAnsi" w:hAnsi="Times New Roman" w:cs="Times New Roman"/>
      <w:sz w:val="24"/>
      <w:szCs w:val="24"/>
    </w:rPr>
  </w:style>
  <w:style w:type="paragraph" w:customStyle="1" w:styleId="E49633C26889491397B1883AC91E00171">
    <w:name w:val="E49633C26889491397B1883AC91E00171"/>
    <w:rsid w:val="00D637F1"/>
    <w:pPr>
      <w:spacing w:after="100" w:line="240" w:lineRule="auto"/>
    </w:pPr>
    <w:rPr>
      <w:rFonts w:ascii="Times New Roman" w:eastAsiaTheme="minorHAnsi" w:hAnsi="Times New Roman" w:cs="Times New Roman"/>
      <w:sz w:val="24"/>
      <w:szCs w:val="24"/>
    </w:rPr>
  </w:style>
  <w:style w:type="paragraph" w:customStyle="1" w:styleId="6033EBE99F084C60AA2E1461E9406CDF1">
    <w:name w:val="6033EBE99F084C60AA2E1461E9406CDF1"/>
    <w:rsid w:val="00D637F1"/>
    <w:pPr>
      <w:spacing w:after="100" w:line="240" w:lineRule="auto"/>
    </w:pPr>
    <w:rPr>
      <w:rFonts w:ascii="Times New Roman" w:eastAsiaTheme="minorHAnsi" w:hAnsi="Times New Roman" w:cs="Times New Roman"/>
      <w:sz w:val="24"/>
      <w:szCs w:val="24"/>
    </w:rPr>
  </w:style>
  <w:style w:type="paragraph" w:customStyle="1" w:styleId="93E7908CEBFA458F91F2026C283DAFAD1">
    <w:name w:val="93E7908CEBFA458F91F2026C283DAFAD1"/>
    <w:rsid w:val="00D637F1"/>
    <w:pPr>
      <w:spacing w:after="100" w:line="240" w:lineRule="auto"/>
    </w:pPr>
    <w:rPr>
      <w:rFonts w:ascii="Times New Roman" w:eastAsiaTheme="minorHAnsi" w:hAnsi="Times New Roman" w:cs="Times New Roman"/>
      <w:sz w:val="24"/>
      <w:szCs w:val="24"/>
    </w:rPr>
  </w:style>
  <w:style w:type="paragraph" w:customStyle="1" w:styleId="36D734C831334C8EACD51EA4425CBFC61">
    <w:name w:val="36D734C831334C8EACD51EA4425CBFC61"/>
    <w:rsid w:val="00D637F1"/>
    <w:pPr>
      <w:spacing w:after="100" w:line="240" w:lineRule="auto"/>
    </w:pPr>
    <w:rPr>
      <w:rFonts w:ascii="Times New Roman" w:eastAsiaTheme="minorHAnsi" w:hAnsi="Times New Roman" w:cs="Times New Roman"/>
      <w:sz w:val="24"/>
      <w:szCs w:val="24"/>
    </w:rPr>
  </w:style>
  <w:style w:type="paragraph" w:customStyle="1" w:styleId="FE6AB5A109E74B579034527F244848F71">
    <w:name w:val="FE6AB5A109E74B579034527F244848F71"/>
    <w:rsid w:val="00D637F1"/>
    <w:pPr>
      <w:spacing w:after="100" w:line="240" w:lineRule="auto"/>
    </w:pPr>
    <w:rPr>
      <w:rFonts w:ascii="Times New Roman" w:eastAsiaTheme="minorHAnsi" w:hAnsi="Times New Roman" w:cs="Times New Roman"/>
      <w:sz w:val="24"/>
      <w:szCs w:val="24"/>
    </w:rPr>
  </w:style>
  <w:style w:type="paragraph" w:customStyle="1" w:styleId="1899775898DF46118A7CEAE42445FA2A1">
    <w:name w:val="1899775898DF46118A7CEAE42445FA2A1"/>
    <w:rsid w:val="00D637F1"/>
    <w:pPr>
      <w:spacing w:after="100" w:line="240" w:lineRule="auto"/>
    </w:pPr>
    <w:rPr>
      <w:rFonts w:ascii="Times New Roman" w:eastAsiaTheme="minorHAnsi" w:hAnsi="Times New Roman" w:cs="Times New Roman"/>
      <w:sz w:val="24"/>
      <w:szCs w:val="24"/>
    </w:rPr>
  </w:style>
  <w:style w:type="paragraph" w:customStyle="1" w:styleId="276B1828E5A44BBABBC2F2D62D4473981">
    <w:name w:val="276B1828E5A44BBABBC2F2D62D4473981"/>
    <w:rsid w:val="00D637F1"/>
    <w:pPr>
      <w:spacing w:after="100" w:line="240" w:lineRule="auto"/>
    </w:pPr>
    <w:rPr>
      <w:rFonts w:ascii="Times New Roman" w:eastAsiaTheme="minorHAnsi" w:hAnsi="Times New Roman" w:cs="Times New Roman"/>
      <w:sz w:val="24"/>
      <w:szCs w:val="24"/>
    </w:rPr>
  </w:style>
  <w:style w:type="paragraph" w:customStyle="1" w:styleId="2C1EFD14221F4E43A1DD6787BF8ADE0F1">
    <w:name w:val="2C1EFD14221F4E43A1DD6787BF8ADE0F1"/>
    <w:rsid w:val="00D637F1"/>
    <w:pPr>
      <w:spacing w:after="100" w:line="240" w:lineRule="auto"/>
    </w:pPr>
    <w:rPr>
      <w:rFonts w:ascii="Times New Roman" w:eastAsiaTheme="minorHAnsi" w:hAnsi="Times New Roman" w:cs="Times New Roman"/>
      <w:sz w:val="24"/>
      <w:szCs w:val="24"/>
    </w:rPr>
  </w:style>
  <w:style w:type="paragraph" w:customStyle="1" w:styleId="1CE4C0E8D2E2450AAE2CC428FB3477151">
    <w:name w:val="1CE4C0E8D2E2450AAE2CC428FB3477151"/>
    <w:rsid w:val="00D637F1"/>
    <w:pPr>
      <w:spacing w:after="100" w:line="240" w:lineRule="auto"/>
    </w:pPr>
    <w:rPr>
      <w:rFonts w:ascii="Times New Roman" w:eastAsiaTheme="minorHAnsi" w:hAnsi="Times New Roman" w:cs="Times New Roman"/>
      <w:sz w:val="24"/>
      <w:szCs w:val="24"/>
    </w:rPr>
  </w:style>
  <w:style w:type="paragraph" w:customStyle="1" w:styleId="7AE8812C9652448D81B054ABAF9A53351">
    <w:name w:val="7AE8812C9652448D81B054ABAF9A53351"/>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109A8CD5904C429EEC83B3E14FEAFF1">
    <w:name w:val="20109A8CD5904C429EEC83B3E14FEAFF1"/>
    <w:rsid w:val="00D637F1"/>
    <w:pPr>
      <w:spacing w:after="100" w:line="240" w:lineRule="auto"/>
    </w:pPr>
    <w:rPr>
      <w:rFonts w:ascii="Times New Roman" w:eastAsiaTheme="minorHAnsi" w:hAnsi="Times New Roman" w:cs="Times New Roman"/>
      <w:sz w:val="24"/>
      <w:szCs w:val="24"/>
    </w:rPr>
  </w:style>
  <w:style w:type="paragraph" w:customStyle="1" w:styleId="C8E72A881E4B497EBD5B3F43DEC528A31">
    <w:name w:val="C8E72A881E4B497EBD5B3F43DEC528A31"/>
    <w:rsid w:val="00D637F1"/>
    <w:pPr>
      <w:spacing w:after="100" w:line="240" w:lineRule="auto"/>
    </w:pPr>
    <w:rPr>
      <w:rFonts w:ascii="Times New Roman" w:eastAsiaTheme="minorHAnsi" w:hAnsi="Times New Roman" w:cs="Times New Roman"/>
      <w:sz w:val="24"/>
      <w:szCs w:val="24"/>
    </w:rPr>
  </w:style>
  <w:style w:type="paragraph" w:customStyle="1" w:styleId="FA1FB16BA1C142A38A8567A6CC195F5D1">
    <w:name w:val="FA1FB16BA1C142A38A8567A6CC195F5D1"/>
    <w:rsid w:val="00D637F1"/>
    <w:pPr>
      <w:spacing w:after="100" w:line="240" w:lineRule="auto"/>
    </w:pPr>
    <w:rPr>
      <w:rFonts w:ascii="Times New Roman" w:eastAsiaTheme="minorHAnsi" w:hAnsi="Times New Roman" w:cs="Times New Roman"/>
      <w:sz w:val="24"/>
      <w:szCs w:val="24"/>
    </w:rPr>
  </w:style>
  <w:style w:type="paragraph" w:customStyle="1" w:styleId="4DC31951AEFC4152B17A8834033E9E401">
    <w:name w:val="4DC31951AEFC4152B17A8834033E9E401"/>
    <w:rsid w:val="00D637F1"/>
    <w:pPr>
      <w:spacing w:after="100" w:line="240" w:lineRule="auto"/>
    </w:pPr>
    <w:rPr>
      <w:rFonts w:ascii="Times New Roman" w:eastAsiaTheme="minorHAnsi" w:hAnsi="Times New Roman" w:cs="Times New Roman"/>
      <w:sz w:val="24"/>
      <w:szCs w:val="24"/>
    </w:rPr>
  </w:style>
  <w:style w:type="paragraph" w:customStyle="1" w:styleId="401A188BEC484490BEE20BF6E8DA3E1D1">
    <w:name w:val="401A188BEC484490BEE20BF6E8DA3E1D1"/>
    <w:rsid w:val="00D637F1"/>
    <w:pPr>
      <w:spacing w:after="100" w:line="240" w:lineRule="auto"/>
    </w:pPr>
    <w:rPr>
      <w:rFonts w:ascii="Times New Roman" w:eastAsiaTheme="minorHAnsi" w:hAnsi="Times New Roman" w:cs="Times New Roman"/>
      <w:sz w:val="24"/>
      <w:szCs w:val="24"/>
    </w:rPr>
  </w:style>
  <w:style w:type="paragraph" w:customStyle="1" w:styleId="B55C9FD1F6F7404BA9CE260E197DBB801">
    <w:name w:val="B55C9FD1F6F7404BA9CE260E197DBB801"/>
    <w:rsid w:val="00D637F1"/>
    <w:pPr>
      <w:spacing w:after="100" w:line="240" w:lineRule="auto"/>
    </w:pPr>
    <w:rPr>
      <w:rFonts w:ascii="Times New Roman" w:eastAsiaTheme="minorHAnsi" w:hAnsi="Times New Roman" w:cs="Times New Roman"/>
      <w:sz w:val="24"/>
      <w:szCs w:val="24"/>
    </w:rPr>
  </w:style>
  <w:style w:type="paragraph" w:customStyle="1" w:styleId="67EDEF8EAF984425B5D54011626C99891">
    <w:name w:val="67EDEF8EAF984425B5D54011626C99891"/>
    <w:rsid w:val="00D637F1"/>
    <w:pPr>
      <w:spacing w:after="100" w:line="240" w:lineRule="auto"/>
    </w:pPr>
    <w:rPr>
      <w:rFonts w:ascii="Times New Roman" w:eastAsiaTheme="minorHAnsi" w:hAnsi="Times New Roman" w:cs="Times New Roman"/>
      <w:sz w:val="24"/>
      <w:szCs w:val="24"/>
    </w:rPr>
  </w:style>
  <w:style w:type="paragraph" w:customStyle="1" w:styleId="1A978B17AC4E4E6E996A19CC9A3D87811">
    <w:name w:val="1A978B17AC4E4E6E996A19CC9A3D87811"/>
    <w:rsid w:val="00D637F1"/>
    <w:pPr>
      <w:spacing w:after="100" w:line="240" w:lineRule="auto"/>
    </w:pPr>
    <w:rPr>
      <w:rFonts w:ascii="Times New Roman" w:eastAsiaTheme="minorHAnsi" w:hAnsi="Times New Roman" w:cs="Times New Roman"/>
      <w:sz w:val="24"/>
      <w:szCs w:val="24"/>
    </w:rPr>
  </w:style>
  <w:style w:type="paragraph" w:customStyle="1" w:styleId="8AA80A4F4E8B4A038593C3110C4AE6901">
    <w:name w:val="8AA80A4F4E8B4A038593C3110C4AE6901"/>
    <w:rsid w:val="00D637F1"/>
    <w:pPr>
      <w:spacing w:after="100" w:line="240" w:lineRule="auto"/>
    </w:pPr>
    <w:rPr>
      <w:rFonts w:ascii="Times New Roman" w:eastAsiaTheme="minorHAnsi" w:hAnsi="Times New Roman" w:cs="Times New Roman"/>
      <w:sz w:val="24"/>
      <w:szCs w:val="24"/>
    </w:rPr>
  </w:style>
  <w:style w:type="paragraph" w:customStyle="1" w:styleId="1477AF06FF5843EA88AB39482F4CC1D81">
    <w:name w:val="1477AF06FF5843EA88AB39482F4CC1D81"/>
    <w:rsid w:val="00D637F1"/>
    <w:pPr>
      <w:spacing w:after="100" w:line="240" w:lineRule="auto"/>
    </w:pPr>
    <w:rPr>
      <w:rFonts w:ascii="Times New Roman" w:eastAsiaTheme="minorHAnsi" w:hAnsi="Times New Roman" w:cs="Times New Roman"/>
      <w:sz w:val="24"/>
      <w:szCs w:val="24"/>
    </w:rPr>
  </w:style>
  <w:style w:type="paragraph" w:customStyle="1" w:styleId="BD61B89F2F6D459B8DDB5413D89D80AB1">
    <w:name w:val="BD61B89F2F6D459B8DDB5413D89D80AB1"/>
    <w:rsid w:val="00D637F1"/>
    <w:pPr>
      <w:spacing w:after="100" w:line="240" w:lineRule="auto"/>
    </w:pPr>
    <w:rPr>
      <w:rFonts w:ascii="Times New Roman" w:eastAsiaTheme="minorHAnsi" w:hAnsi="Times New Roman" w:cs="Times New Roman"/>
      <w:sz w:val="24"/>
      <w:szCs w:val="24"/>
    </w:rPr>
  </w:style>
  <w:style w:type="paragraph" w:customStyle="1" w:styleId="52B48CCE27044ACDA6B6FB3530CDE7E31">
    <w:name w:val="52B48CCE27044ACDA6B6FB3530CDE7E31"/>
    <w:rsid w:val="00D637F1"/>
    <w:pPr>
      <w:spacing w:after="100" w:line="240" w:lineRule="auto"/>
    </w:pPr>
    <w:rPr>
      <w:rFonts w:ascii="Times New Roman" w:eastAsiaTheme="minorHAnsi" w:hAnsi="Times New Roman" w:cs="Times New Roman"/>
      <w:sz w:val="24"/>
      <w:szCs w:val="24"/>
    </w:rPr>
  </w:style>
  <w:style w:type="paragraph" w:customStyle="1" w:styleId="9CAE997CB8ED46BBA0A788551E55E7831">
    <w:name w:val="9CAE997CB8ED46BBA0A788551E55E7831"/>
    <w:rsid w:val="00D637F1"/>
    <w:pPr>
      <w:spacing w:after="100" w:line="240" w:lineRule="auto"/>
    </w:pPr>
    <w:rPr>
      <w:rFonts w:ascii="Times New Roman" w:eastAsiaTheme="minorHAnsi" w:hAnsi="Times New Roman" w:cs="Times New Roman"/>
      <w:sz w:val="24"/>
      <w:szCs w:val="24"/>
    </w:rPr>
  </w:style>
  <w:style w:type="paragraph" w:customStyle="1" w:styleId="ED199074A42442F7923DB5B9F4DD5ECA1">
    <w:name w:val="ED199074A42442F7923DB5B9F4DD5ECA1"/>
    <w:rsid w:val="00D637F1"/>
    <w:pPr>
      <w:spacing w:after="100" w:line="240" w:lineRule="auto"/>
    </w:pPr>
    <w:rPr>
      <w:rFonts w:ascii="Times New Roman" w:eastAsiaTheme="minorHAnsi" w:hAnsi="Times New Roman" w:cs="Times New Roman"/>
      <w:sz w:val="24"/>
      <w:szCs w:val="24"/>
    </w:rPr>
  </w:style>
  <w:style w:type="paragraph" w:customStyle="1" w:styleId="9BBDACE9DFD647959E0FBC83B23677F41">
    <w:name w:val="9BBDACE9DFD647959E0FBC83B23677F41"/>
    <w:rsid w:val="00D637F1"/>
    <w:pPr>
      <w:spacing w:after="100" w:line="240" w:lineRule="auto"/>
    </w:pPr>
    <w:rPr>
      <w:rFonts w:ascii="Times New Roman" w:eastAsiaTheme="minorHAnsi" w:hAnsi="Times New Roman" w:cs="Times New Roman"/>
      <w:sz w:val="24"/>
      <w:szCs w:val="24"/>
    </w:rPr>
  </w:style>
  <w:style w:type="paragraph" w:customStyle="1" w:styleId="EC1DE85FA3E6445F8E690D132DFBAD0C1">
    <w:name w:val="EC1DE85FA3E6445F8E690D132DFBAD0C1"/>
    <w:rsid w:val="00D637F1"/>
    <w:pPr>
      <w:spacing w:after="100" w:line="240" w:lineRule="auto"/>
    </w:pPr>
    <w:rPr>
      <w:rFonts w:ascii="Times New Roman" w:eastAsiaTheme="minorHAnsi" w:hAnsi="Times New Roman" w:cs="Times New Roman"/>
      <w:sz w:val="24"/>
      <w:szCs w:val="24"/>
    </w:rPr>
  </w:style>
  <w:style w:type="paragraph" w:customStyle="1" w:styleId="5CBF69AE46834B44B9B8EF435201BAF71">
    <w:name w:val="5CBF69AE46834B44B9B8EF435201BAF71"/>
    <w:rsid w:val="00D637F1"/>
    <w:pPr>
      <w:spacing w:after="100" w:line="240" w:lineRule="auto"/>
    </w:pPr>
    <w:rPr>
      <w:rFonts w:ascii="Times New Roman" w:eastAsiaTheme="minorHAnsi" w:hAnsi="Times New Roman" w:cs="Times New Roman"/>
      <w:sz w:val="24"/>
      <w:szCs w:val="24"/>
    </w:rPr>
  </w:style>
  <w:style w:type="paragraph" w:customStyle="1" w:styleId="05730955287A499D8D5DC028A96BD4D71">
    <w:name w:val="05730955287A499D8D5DC028A96BD4D71"/>
    <w:rsid w:val="00D637F1"/>
    <w:pPr>
      <w:spacing w:after="100" w:line="240" w:lineRule="auto"/>
    </w:pPr>
    <w:rPr>
      <w:rFonts w:ascii="Times New Roman" w:eastAsiaTheme="minorHAnsi" w:hAnsi="Times New Roman" w:cs="Times New Roman"/>
      <w:sz w:val="24"/>
      <w:szCs w:val="24"/>
    </w:rPr>
  </w:style>
  <w:style w:type="paragraph" w:customStyle="1" w:styleId="20D0CF716F9D46019F57C188933661841">
    <w:name w:val="20D0CF716F9D46019F57C188933661841"/>
    <w:rsid w:val="00D637F1"/>
    <w:pPr>
      <w:spacing w:after="100" w:line="240" w:lineRule="auto"/>
    </w:pPr>
    <w:rPr>
      <w:rFonts w:ascii="Times New Roman" w:eastAsiaTheme="minorHAnsi" w:hAnsi="Times New Roman" w:cs="Times New Roman"/>
      <w:sz w:val="24"/>
      <w:szCs w:val="24"/>
    </w:rPr>
  </w:style>
  <w:style w:type="paragraph" w:customStyle="1" w:styleId="635963F914864446BB5A1D9B154B7EEB1">
    <w:name w:val="635963F914864446BB5A1D9B154B7EEB1"/>
    <w:rsid w:val="00D637F1"/>
    <w:pPr>
      <w:spacing w:after="100" w:line="240" w:lineRule="auto"/>
    </w:pPr>
    <w:rPr>
      <w:rFonts w:ascii="Times New Roman" w:eastAsiaTheme="minorHAnsi" w:hAnsi="Times New Roman" w:cs="Times New Roman"/>
      <w:sz w:val="24"/>
      <w:szCs w:val="24"/>
    </w:rPr>
  </w:style>
  <w:style w:type="paragraph" w:customStyle="1" w:styleId="CDA9F8DBE264430C92DE5DF9DBF38C141">
    <w:name w:val="CDA9F8DBE264430C92DE5DF9DBF38C141"/>
    <w:rsid w:val="00D637F1"/>
    <w:pPr>
      <w:spacing w:after="100" w:line="240" w:lineRule="auto"/>
    </w:pPr>
    <w:rPr>
      <w:rFonts w:ascii="Times New Roman" w:eastAsiaTheme="minorHAnsi" w:hAnsi="Times New Roman" w:cs="Times New Roman"/>
      <w:sz w:val="24"/>
      <w:szCs w:val="24"/>
    </w:rPr>
  </w:style>
  <w:style w:type="paragraph" w:customStyle="1" w:styleId="705569D89BDA490F93D83251F153457E1">
    <w:name w:val="705569D89BDA490F93D83251F153457E1"/>
    <w:rsid w:val="00D637F1"/>
    <w:pPr>
      <w:spacing w:after="100" w:line="240" w:lineRule="auto"/>
    </w:pPr>
    <w:rPr>
      <w:rFonts w:ascii="Times New Roman" w:eastAsiaTheme="minorHAnsi" w:hAnsi="Times New Roman" w:cs="Times New Roman"/>
      <w:sz w:val="24"/>
      <w:szCs w:val="24"/>
    </w:rPr>
  </w:style>
  <w:style w:type="paragraph" w:customStyle="1" w:styleId="68FEB74534B64563A40CDFDD35C8F71F1">
    <w:name w:val="68FEB74534B64563A40CDFDD35C8F71F1"/>
    <w:rsid w:val="00D637F1"/>
    <w:pPr>
      <w:spacing w:after="100" w:line="240" w:lineRule="auto"/>
    </w:pPr>
    <w:rPr>
      <w:rFonts w:ascii="Times New Roman" w:eastAsiaTheme="minorHAnsi" w:hAnsi="Times New Roman" w:cs="Times New Roman"/>
      <w:sz w:val="24"/>
      <w:szCs w:val="24"/>
    </w:rPr>
  </w:style>
  <w:style w:type="paragraph" w:customStyle="1" w:styleId="4B14551C4590425882C3AF48982725101">
    <w:name w:val="4B14551C4590425882C3AF48982725101"/>
    <w:rsid w:val="00D637F1"/>
    <w:pPr>
      <w:spacing w:after="100" w:line="240" w:lineRule="auto"/>
    </w:pPr>
    <w:rPr>
      <w:rFonts w:ascii="Times New Roman" w:eastAsiaTheme="minorHAnsi" w:hAnsi="Times New Roman" w:cs="Times New Roman"/>
      <w:sz w:val="24"/>
      <w:szCs w:val="24"/>
    </w:rPr>
  </w:style>
  <w:style w:type="paragraph" w:customStyle="1" w:styleId="88F380E0AA494181822260F35ABAFD4216">
    <w:name w:val="88F380E0AA494181822260F35ABAFD4216"/>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6">
    <w:name w:val="E837F18BCE0C4A54BF1FF440FD994AF916"/>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6">
    <w:name w:val="91C8541A9B994227A353D680CF02856D16"/>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6">
    <w:name w:val="8A4A94C2F8104B659EAA1AE651D0AA1D16"/>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6">
    <w:name w:val="BCC09F921BE54B1DAF16E9A0C85E624C16"/>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6">
    <w:name w:val="51AB895B8467423B870E3D669BA2E8F716"/>
    <w:rsid w:val="00D637F1"/>
    <w:pPr>
      <w:spacing w:after="100" w:line="240" w:lineRule="auto"/>
    </w:pPr>
    <w:rPr>
      <w:rFonts w:ascii="Times New Roman" w:eastAsiaTheme="minorHAnsi" w:hAnsi="Times New Roman" w:cs="Times New Roman"/>
      <w:sz w:val="24"/>
      <w:szCs w:val="24"/>
    </w:rPr>
  </w:style>
  <w:style w:type="paragraph" w:customStyle="1" w:styleId="0A29C254263F4018A790F7988EABD90016">
    <w:name w:val="0A29C254263F4018A790F7988EABD90016"/>
    <w:rsid w:val="00D637F1"/>
    <w:pPr>
      <w:spacing w:after="100" w:line="240" w:lineRule="auto"/>
    </w:pPr>
    <w:rPr>
      <w:rFonts w:ascii="Times New Roman" w:eastAsiaTheme="minorHAnsi" w:hAnsi="Times New Roman" w:cs="Times New Roman"/>
      <w:sz w:val="24"/>
      <w:szCs w:val="24"/>
    </w:rPr>
  </w:style>
  <w:style w:type="paragraph" w:customStyle="1" w:styleId="80E48399FB394F07A10940EA447FA18B16">
    <w:name w:val="80E48399FB394F07A10940EA447FA18B16"/>
    <w:rsid w:val="00D637F1"/>
    <w:pPr>
      <w:spacing w:after="100" w:line="240" w:lineRule="auto"/>
    </w:pPr>
    <w:rPr>
      <w:rFonts w:ascii="Times New Roman" w:eastAsiaTheme="minorHAnsi" w:hAnsi="Times New Roman" w:cs="Times New Roman"/>
      <w:sz w:val="24"/>
      <w:szCs w:val="24"/>
    </w:rPr>
  </w:style>
  <w:style w:type="paragraph" w:customStyle="1" w:styleId="A39FD8EABA37434282A6BD7AC775F84C16">
    <w:name w:val="A39FD8EABA37434282A6BD7AC775F84C16"/>
    <w:rsid w:val="00D637F1"/>
    <w:pPr>
      <w:spacing w:after="100" w:line="240" w:lineRule="auto"/>
    </w:pPr>
    <w:rPr>
      <w:rFonts w:ascii="Times New Roman" w:eastAsiaTheme="minorHAnsi" w:hAnsi="Times New Roman" w:cs="Times New Roman"/>
      <w:sz w:val="24"/>
      <w:szCs w:val="24"/>
    </w:rPr>
  </w:style>
  <w:style w:type="paragraph" w:customStyle="1" w:styleId="FF0B0CA0FC98497E9CC67C0B59FF4CAF7">
    <w:name w:val="FF0B0CA0FC98497E9CC67C0B59FF4CAF7"/>
    <w:rsid w:val="00D637F1"/>
    <w:pPr>
      <w:spacing w:after="100" w:line="240" w:lineRule="auto"/>
    </w:pPr>
    <w:rPr>
      <w:rFonts w:ascii="Times New Roman" w:eastAsiaTheme="minorHAnsi" w:hAnsi="Times New Roman" w:cs="Times New Roman"/>
      <w:sz w:val="24"/>
      <w:szCs w:val="24"/>
    </w:rPr>
  </w:style>
  <w:style w:type="paragraph" w:customStyle="1" w:styleId="DE66441FB40D45C3B84DBCC8C0B914B916">
    <w:name w:val="DE66441FB40D45C3B84DBCC8C0B914B916"/>
    <w:rsid w:val="00D637F1"/>
    <w:pPr>
      <w:spacing w:after="100" w:line="240" w:lineRule="auto"/>
    </w:pPr>
    <w:rPr>
      <w:rFonts w:ascii="Times New Roman" w:eastAsiaTheme="minorHAnsi" w:hAnsi="Times New Roman" w:cs="Times New Roman"/>
      <w:sz w:val="24"/>
      <w:szCs w:val="24"/>
    </w:rPr>
  </w:style>
  <w:style w:type="paragraph" w:customStyle="1" w:styleId="98031EDFA6F44EC3A95261EEEFA611D816">
    <w:name w:val="98031EDFA6F44EC3A95261EEEFA611D816"/>
    <w:rsid w:val="00D637F1"/>
    <w:pPr>
      <w:spacing w:after="100" w:line="240" w:lineRule="auto"/>
    </w:pPr>
    <w:rPr>
      <w:rFonts w:ascii="Times New Roman" w:eastAsiaTheme="minorHAnsi" w:hAnsi="Times New Roman" w:cs="Times New Roman"/>
      <w:sz w:val="24"/>
      <w:szCs w:val="24"/>
    </w:rPr>
  </w:style>
  <w:style w:type="paragraph" w:customStyle="1" w:styleId="ADD99607C9C34EA4978248DB5B6CBB3116">
    <w:name w:val="ADD99607C9C34EA4978248DB5B6CBB3116"/>
    <w:rsid w:val="00D637F1"/>
    <w:pPr>
      <w:spacing w:after="100" w:line="240" w:lineRule="auto"/>
    </w:pPr>
    <w:rPr>
      <w:rFonts w:ascii="Times New Roman" w:eastAsiaTheme="minorHAnsi" w:hAnsi="Times New Roman" w:cs="Times New Roman"/>
      <w:sz w:val="24"/>
      <w:szCs w:val="24"/>
    </w:rPr>
  </w:style>
  <w:style w:type="paragraph" w:customStyle="1" w:styleId="2356AFE943F74AEDBC2F158BCAEC4C8E16">
    <w:name w:val="2356AFE943F74AEDBC2F158BCAEC4C8E16"/>
    <w:rsid w:val="00D637F1"/>
    <w:pPr>
      <w:spacing w:after="100" w:line="240" w:lineRule="auto"/>
    </w:pPr>
    <w:rPr>
      <w:rFonts w:ascii="Times New Roman" w:eastAsiaTheme="minorHAnsi" w:hAnsi="Times New Roman" w:cs="Times New Roman"/>
      <w:sz w:val="24"/>
      <w:szCs w:val="24"/>
    </w:rPr>
  </w:style>
  <w:style w:type="paragraph" w:customStyle="1" w:styleId="EE2297AF69334AEDB6A00F9F6ABC382016">
    <w:name w:val="EE2297AF69334AEDB6A00F9F6ABC382016"/>
    <w:rsid w:val="00D637F1"/>
    <w:pPr>
      <w:spacing w:after="100" w:line="240" w:lineRule="auto"/>
    </w:pPr>
    <w:rPr>
      <w:rFonts w:ascii="Times New Roman" w:eastAsiaTheme="minorHAnsi" w:hAnsi="Times New Roman" w:cs="Times New Roman"/>
      <w:sz w:val="24"/>
      <w:szCs w:val="24"/>
    </w:rPr>
  </w:style>
  <w:style w:type="paragraph" w:customStyle="1" w:styleId="D74F0E662751487FA28FCD1E231A900416">
    <w:name w:val="D74F0E662751487FA28FCD1E231A900416"/>
    <w:rsid w:val="00D637F1"/>
    <w:pPr>
      <w:spacing w:after="100" w:line="240" w:lineRule="auto"/>
    </w:pPr>
    <w:rPr>
      <w:rFonts w:ascii="Times New Roman" w:eastAsiaTheme="minorHAnsi" w:hAnsi="Times New Roman" w:cs="Times New Roman"/>
      <w:sz w:val="24"/>
      <w:szCs w:val="24"/>
    </w:rPr>
  </w:style>
  <w:style w:type="paragraph" w:customStyle="1" w:styleId="009D7B260C674ADFA3643A952EEA060916">
    <w:name w:val="009D7B260C674ADFA3643A952EEA060916"/>
    <w:rsid w:val="00D637F1"/>
    <w:pPr>
      <w:spacing w:after="100" w:line="240" w:lineRule="auto"/>
    </w:pPr>
    <w:rPr>
      <w:rFonts w:ascii="Times New Roman" w:eastAsiaTheme="minorHAnsi" w:hAnsi="Times New Roman" w:cs="Times New Roman"/>
      <w:sz w:val="24"/>
      <w:szCs w:val="24"/>
    </w:rPr>
  </w:style>
  <w:style w:type="paragraph" w:customStyle="1" w:styleId="DB4691E81DC449F6A25AB6CA7614B5C516">
    <w:name w:val="DB4691E81DC449F6A25AB6CA7614B5C516"/>
    <w:rsid w:val="00D637F1"/>
    <w:pPr>
      <w:spacing w:after="100" w:line="240" w:lineRule="auto"/>
    </w:pPr>
    <w:rPr>
      <w:rFonts w:ascii="Times New Roman" w:eastAsiaTheme="minorHAnsi" w:hAnsi="Times New Roman" w:cs="Times New Roman"/>
      <w:sz w:val="24"/>
      <w:szCs w:val="24"/>
    </w:rPr>
  </w:style>
  <w:style w:type="paragraph" w:customStyle="1" w:styleId="040A4E7D8F464711BC19AE52E5F976E44">
    <w:name w:val="040A4E7D8F464711BC19AE52E5F976E44"/>
    <w:rsid w:val="00D637F1"/>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6">
    <w:name w:val="B309BD84C24F4C9E9FBF58A658F5FC7A16"/>
    <w:rsid w:val="00D637F1"/>
    <w:pPr>
      <w:spacing w:after="100" w:line="240" w:lineRule="auto"/>
    </w:pPr>
    <w:rPr>
      <w:rFonts w:ascii="Times New Roman" w:eastAsiaTheme="minorHAnsi" w:hAnsi="Times New Roman" w:cs="Times New Roman"/>
      <w:sz w:val="24"/>
      <w:szCs w:val="24"/>
    </w:rPr>
  </w:style>
  <w:style w:type="paragraph" w:customStyle="1" w:styleId="F08981EECAB34898A41E70D53F4531AC16">
    <w:name w:val="F08981EECAB34898A41E70D53F4531AC16"/>
    <w:rsid w:val="00D637F1"/>
    <w:pPr>
      <w:spacing w:after="100" w:line="240" w:lineRule="auto"/>
    </w:pPr>
    <w:rPr>
      <w:rFonts w:ascii="Times New Roman" w:eastAsiaTheme="minorHAnsi" w:hAnsi="Times New Roman" w:cs="Times New Roman"/>
      <w:sz w:val="24"/>
      <w:szCs w:val="24"/>
    </w:rPr>
  </w:style>
  <w:style w:type="paragraph" w:customStyle="1" w:styleId="136BEB0666004E79B616C5992049BA2816">
    <w:name w:val="136BEB0666004E79B616C5992049BA2816"/>
    <w:rsid w:val="00D637F1"/>
    <w:pPr>
      <w:spacing w:after="100" w:line="240" w:lineRule="auto"/>
    </w:pPr>
    <w:rPr>
      <w:rFonts w:ascii="Times New Roman" w:eastAsiaTheme="minorHAnsi" w:hAnsi="Times New Roman" w:cs="Times New Roman"/>
      <w:sz w:val="24"/>
      <w:szCs w:val="24"/>
    </w:rPr>
  </w:style>
  <w:style w:type="paragraph" w:customStyle="1" w:styleId="A4131321BB8A4E40BFE807CEA4E8DCCA12">
    <w:name w:val="A4131321BB8A4E40BFE807CEA4E8DCCA12"/>
    <w:rsid w:val="00D637F1"/>
    <w:pPr>
      <w:spacing w:after="100" w:line="240" w:lineRule="auto"/>
    </w:pPr>
    <w:rPr>
      <w:rFonts w:ascii="Times New Roman" w:eastAsiaTheme="minorHAnsi" w:hAnsi="Times New Roman" w:cs="Times New Roman"/>
      <w:sz w:val="24"/>
      <w:szCs w:val="24"/>
    </w:rPr>
  </w:style>
  <w:style w:type="paragraph" w:customStyle="1" w:styleId="376C39B42C4D4A448846DD5A3764A50212">
    <w:name w:val="376C39B42C4D4A448846DD5A3764A50212"/>
    <w:rsid w:val="00D637F1"/>
    <w:pPr>
      <w:spacing w:after="100" w:line="240" w:lineRule="auto"/>
    </w:pPr>
    <w:rPr>
      <w:rFonts w:ascii="Times New Roman" w:eastAsiaTheme="minorHAnsi" w:hAnsi="Times New Roman" w:cs="Times New Roman"/>
      <w:sz w:val="24"/>
      <w:szCs w:val="24"/>
    </w:rPr>
  </w:style>
  <w:style w:type="paragraph" w:customStyle="1" w:styleId="9F58991ED3774971B2018B1E56C6A28F12">
    <w:name w:val="9F58991ED3774971B2018B1E56C6A28F12"/>
    <w:rsid w:val="00D637F1"/>
    <w:pPr>
      <w:spacing w:after="100" w:line="240" w:lineRule="auto"/>
    </w:pPr>
    <w:rPr>
      <w:rFonts w:ascii="Times New Roman" w:eastAsiaTheme="minorHAnsi" w:hAnsi="Times New Roman" w:cs="Times New Roman"/>
      <w:sz w:val="24"/>
      <w:szCs w:val="24"/>
    </w:rPr>
  </w:style>
  <w:style w:type="paragraph" w:customStyle="1" w:styleId="0F9A52F4FE9D43DBB035B496AA9EBF943">
    <w:name w:val="0F9A52F4FE9D43DBB035B496AA9EBF943"/>
    <w:rsid w:val="00D637F1"/>
    <w:pPr>
      <w:spacing w:after="100" w:line="240" w:lineRule="auto"/>
    </w:pPr>
    <w:rPr>
      <w:rFonts w:ascii="Times New Roman" w:eastAsiaTheme="minorHAnsi" w:hAnsi="Times New Roman" w:cs="Times New Roman"/>
      <w:sz w:val="24"/>
      <w:szCs w:val="24"/>
    </w:rPr>
  </w:style>
  <w:style w:type="paragraph" w:customStyle="1" w:styleId="911F919B90ED420FBBDAD20DC6FD48C63">
    <w:name w:val="911F919B90ED420FBBDAD20DC6FD48C63"/>
    <w:rsid w:val="00D637F1"/>
    <w:pPr>
      <w:spacing w:after="100" w:line="240" w:lineRule="auto"/>
    </w:pPr>
    <w:rPr>
      <w:rFonts w:ascii="Times New Roman" w:eastAsiaTheme="minorHAnsi" w:hAnsi="Times New Roman" w:cs="Times New Roman"/>
      <w:sz w:val="24"/>
      <w:szCs w:val="24"/>
    </w:rPr>
  </w:style>
  <w:style w:type="paragraph" w:customStyle="1" w:styleId="7AD0B3D1DA6E4B5597FD52CF9DD937E73">
    <w:name w:val="7AD0B3D1DA6E4B5597FD52CF9DD937E73"/>
    <w:rsid w:val="00D637F1"/>
    <w:pPr>
      <w:spacing w:after="100" w:line="240" w:lineRule="auto"/>
    </w:pPr>
    <w:rPr>
      <w:rFonts w:ascii="Times New Roman" w:eastAsiaTheme="minorHAnsi" w:hAnsi="Times New Roman" w:cs="Times New Roman"/>
      <w:sz w:val="24"/>
      <w:szCs w:val="24"/>
    </w:rPr>
  </w:style>
  <w:style w:type="paragraph" w:customStyle="1" w:styleId="BFB0EB62256744E3ADBF918DB47D33243">
    <w:name w:val="BFB0EB62256744E3ADBF918DB47D33243"/>
    <w:rsid w:val="00D637F1"/>
    <w:pPr>
      <w:spacing w:after="100" w:line="240" w:lineRule="auto"/>
    </w:pPr>
    <w:rPr>
      <w:rFonts w:ascii="Times New Roman" w:eastAsiaTheme="minorHAnsi" w:hAnsi="Times New Roman" w:cs="Times New Roman"/>
      <w:sz w:val="24"/>
      <w:szCs w:val="24"/>
    </w:rPr>
  </w:style>
  <w:style w:type="paragraph" w:customStyle="1" w:styleId="0569B97422CF48208A990A941C0C462816">
    <w:name w:val="0569B97422CF48208A990A941C0C462816"/>
    <w:rsid w:val="00D637F1"/>
    <w:pPr>
      <w:spacing w:after="100" w:line="240" w:lineRule="auto"/>
    </w:pPr>
    <w:rPr>
      <w:rFonts w:ascii="Times New Roman" w:eastAsiaTheme="minorHAnsi" w:hAnsi="Times New Roman" w:cs="Times New Roman"/>
      <w:sz w:val="24"/>
      <w:szCs w:val="24"/>
    </w:rPr>
  </w:style>
  <w:style w:type="paragraph" w:customStyle="1" w:styleId="7747AC3701614DF2B27345B9AED43A0516">
    <w:name w:val="7747AC3701614DF2B27345B9AED43A0516"/>
    <w:rsid w:val="00D637F1"/>
    <w:pPr>
      <w:spacing w:after="100" w:line="240" w:lineRule="auto"/>
    </w:pPr>
    <w:rPr>
      <w:rFonts w:ascii="Times New Roman" w:eastAsiaTheme="minorHAnsi" w:hAnsi="Times New Roman" w:cs="Times New Roman"/>
      <w:sz w:val="24"/>
      <w:szCs w:val="24"/>
    </w:rPr>
  </w:style>
  <w:style w:type="paragraph" w:customStyle="1" w:styleId="9B6D0F423B1E45149D3841EFADA7954116">
    <w:name w:val="9B6D0F423B1E45149D3841EFADA7954116"/>
    <w:rsid w:val="00D637F1"/>
    <w:pPr>
      <w:spacing w:after="100" w:line="240" w:lineRule="auto"/>
    </w:pPr>
    <w:rPr>
      <w:rFonts w:ascii="Times New Roman" w:eastAsiaTheme="minorHAnsi" w:hAnsi="Times New Roman" w:cs="Times New Roman"/>
      <w:sz w:val="24"/>
      <w:szCs w:val="24"/>
    </w:rPr>
  </w:style>
  <w:style w:type="paragraph" w:customStyle="1" w:styleId="CDEA2D36EBB044C4B4EEAEBE9511AE2412">
    <w:name w:val="CDEA2D36EBB044C4B4EEAEBE9511AE2412"/>
    <w:rsid w:val="00D637F1"/>
    <w:pPr>
      <w:spacing w:after="100" w:line="240" w:lineRule="auto"/>
    </w:pPr>
    <w:rPr>
      <w:rFonts w:ascii="Times New Roman" w:eastAsiaTheme="minorHAnsi" w:hAnsi="Times New Roman" w:cs="Times New Roman"/>
      <w:sz w:val="24"/>
      <w:szCs w:val="24"/>
    </w:rPr>
  </w:style>
  <w:style w:type="paragraph" w:customStyle="1" w:styleId="799FAD8C0DA249469F818CC4EF9A5F2F12">
    <w:name w:val="799FAD8C0DA249469F818CC4EF9A5F2F12"/>
    <w:rsid w:val="00D637F1"/>
    <w:pPr>
      <w:spacing w:after="100" w:line="240" w:lineRule="auto"/>
    </w:pPr>
    <w:rPr>
      <w:rFonts w:ascii="Times New Roman" w:eastAsiaTheme="minorHAnsi" w:hAnsi="Times New Roman" w:cs="Times New Roman"/>
      <w:sz w:val="24"/>
      <w:szCs w:val="24"/>
    </w:rPr>
  </w:style>
  <w:style w:type="paragraph" w:customStyle="1" w:styleId="78BF4377772745699244505866E0BEF416">
    <w:name w:val="78BF4377772745699244505866E0BEF416"/>
    <w:rsid w:val="00D637F1"/>
    <w:pPr>
      <w:spacing w:after="100" w:line="240" w:lineRule="auto"/>
    </w:pPr>
    <w:rPr>
      <w:rFonts w:ascii="Times New Roman" w:eastAsiaTheme="minorHAnsi" w:hAnsi="Times New Roman" w:cs="Times New Roman"/>
      <w:sz w:val="24"/>
      <w:szCs w:val="24"/>
    </w:rPr>
  </w:style>
  <w:style w:type="paragraph" w:customStyle="1" w:styleId="4724DF018511480E8D3E110D6C74B08D16">
    <w:name w:val="4724DF018511480E8D3E110D6C74B08D16"/>
    <w:rsid w:val="00D637F1"/>
    <w:pPr>
      <w:spacing w:after="100" w:line="240" w:lineRule="auto"/>
    </w:pPr>
    <w:rPr>
      <w:rFonts w:ascii="Times New Roman" w:eastAsiaTheme="minorHAnsi" w:hAnsi="Times New Roman" w:cs="Times New Roman"/>
      <w:sz w:val="24"/>
      <w:szCs w:val="24"/>
    </w:rPr>
  </w:style>
  <w:style w:type="paragraph" w:customStyle="1" w:styleId="605E6E32AD3C49E79BD6AA914BE94B6F3">
    <w:name w:val="605E6E32AD3C49E79BD6AA914BE94B6F3"/>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94DC09FA19A443F1B967A9CC8DF080033">
    <w:name w:val="94DC09FA19A443F1B967A9CC8DF080033"/>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4ECCAED3F26343428FFE9ACFC02E74E816">
    <w:name w:val="4ECCAED3F26343428FFE9ACFC02E74E816"/>
    <w:rsid w:val="00D637F1"/>
    <w:pPr>
      <w:spacing w:after="100" w:line="240" w:lineRule="auto"/>
    </w:pPr>
    <w:rPr>
      <w:rFonts w:ascii="Times New Roman" w:eastAsiaTheme="minorHAnsi" w:hAnsi="Times New Roman" w:cs="Times New Roman"/>
      <w:sz w:val="24"/>
      <w:szCs w:val="24"/>
    </w:rPr>
  </w:style>
  <w:style w:type="paragraph" w:customStyle="1" w:styleId="B2D80CAFF8264BA6883231D8B93A7D7D2">
    <w:name w:val="B2D80CAFF8264BA6883231D8B93A7D7D2"/>
    <w:rsid w:val="00D637F1"/>
    <w:pPr>
      <w:spacing w:after="100" w:line="240" w:lineRule="auto"/>
    </w:pPr>
    <w:rPr>
      <w:rFonts w:ascii="Times New Roman" w:eastAsiaTheme="minorHAnsi" w:hAnsi="Times New Roman" w:cs="Times New Roman"/>
      <w:sz w:val="24"/>
      <w:szCs w:val="24"/>
    </w:rPr>
  </w:style>
  <w:style w:type="paragraph" w:customStyle="1" w:styleId="72104CBA067942F4B4CE3D76DCBFDFA42">
    <w:name w:val="72104CBA067942F4B4CE3D76DCBFDFA42"/>
    <w:rsid w:val="00D637F1"/>
    <w:pPr>
      <w:spacing w:after="100" w:line="240" w:lineRule="auto"/>
    </w:pPr>
    <w:rPr>
      <w:rFonts w:ascii="Times New Roman" w:eastAsiaTheme="minorHAnsi" w:hAnsi="Times New Roman" w:cs="Times New Roman"/>
      <w:sz w:val="24"/>
      <w:szCs w:val="24"/>
    </w:rPr>
  </w:style>
  <w:style w:type="paragraph" w:customStyle="1" w:styleId="F1179FF2FF3E42FEAA78F211D674EEFF2">
    <w:name w:val="F1179FF2FF3E42FEAA78F211D674EEFF2"/>
    <w:rsid w:val="00D637F1"/>
    <w:pPr>
      <w:spacing w:after="100" w:line="240" w:lineRule="auto"/>
    </w:pPr>
    <w:rPr>
      <w:rFonts w:ascii="Times New Roman" w:eastAsiaTheme="minorHAnsi" w:hAnsi="Times New Roman" w:cs="Times New Roman"/>
      <w:sz w:val="24"/>
      <w:szCs w:val="24"/>
    </w:rPr>
  </w:style>
  <w:style w:type="paragraph" w:customStyle="1" w:styleId="C991E8898B444408B7FB0F09B3C208EA2">
    <w:name w:val="C991E8898B444408B7FB0F09B3C208EA2"/>
    <w:rsid w:val="00D637F1"/>
    <w:pPr>
      <w:spacing w:after="100" w:line="240" w:lineRule="auto"/>
    </w:pPr>
    <w:rPr>
      <w:rFonts w:ascii="Times New Roman" w:eastAsiaTheme="minorHAnsi" w:hAnsi="Times New Roman" w:cs="Times New Roman"/>
      <w:sz w:val="24"/>
      <w:szCs w:val="24"/>
    </w:rPr>
  </w:style>
  <w:style w:type="paragraph" w:customStyle="1" w:styleId="BF3C964231BF4CBC9346FCE1C21BBEAD1">
    <w:name w:val="BF3C964231BF4CBC9346FCE1C21BBEAD1"/>
    <w:rsid w:val="00D637F1"/>
    <w:pPr>
      <w:spacing w:after="100" w:line="240" w:lineRule="auto"/>
    </w:pPr>
    <w:rPr>
      <w:rFonts w:ascii="Times New Roman" w:eastAsiaTheme="minorHAnsi" w:hAnsi="Times New Roman" w:cs="Times New Roman"/>
      <w:sz w:val="24"/>
      <w:szCs w:val="24"/>
    </w:rPr>
  </w:style>
  <w:style w:type="paragraph" w:customStyle="1" w:styleId="4E11F7A7480640AB876FB9A47D8C8F711">
    <w:name w:val="4E11F7A7480640AB876FB9A47D8C8F711"/>
    <w:rsid w:val="00D637F1"/>
    <w:pPr>
      <w:spacing w:after="100" w:line="240" w:lineRule="auto"/>
    </w:pPr>
    <w:rPr>
      <w:rFonts w:ascii="Times New Roman" w:eastAsiaTheme="minorHAnsi" w:hAnsi="Times New Roman" w:cs="Times New Roman"/>
      <w:sz w:val="24"/>
      <w:szCs w:val="24"/>
    </w:rPr>
  </w:style>
  <w:style w:type="paragraph" w:customStyle="1" w:styleId="072E1E6199534E3E9C382C68ABEF03E02">
    <w:name w:val="072E1E6199534E3E9C382C68ABEF03E02"/>
    <w:rsid w:val="00D637F1"/>
    <w:pPr>
      <w:spacing w:after="100" w:line="240" w:lineRule="auto"/>
    </w:pPr>
    <w:rPr>
      <w:rFonts w:ascii="Times New Roman" w:eastAsiaTheme="minorHAnsi" w:hAnsi="Times New Roman" w:cs="Times New Roman"/>
      <w:sz w:val="24"/>
      <w:szCs w:val="24"/>
    </w:rPr>
  </w:style>
  <w:style w:type="paragraph" w:customStyle="1" w:styleId="E30EC23434E540FEA7C9E38F731331DB2">
    <w:name w:val="E30EC23434E540FEA7C9E38F731331DB2"/>
    <w:rsid w:val="00D637F1"/>
    <w:pPr>
      <w:spacing w:after="100" w:line="240" w:lineRule="auto"/>
    </w:pPr>
    <w:rPr>
      <w:rFonts w:ascii="Times New Roman" w:eastAsiaTheme="minorHAnsi" w:hAnsi="Times New Roman" w:cs="Times New Roman"/>
      <w:sz w:val="24"/>
      <w:szCs w:val="24"/>
    </w:rPr>
  </w:style>
  <w:style w:type="paragraph" w:customStyle="1" w:styleId="9F5B858F91E849169E33B6251D6FE3BB2">
    <w:name w:val="9F5B858F91E849169E33B6251D6FE3BB2"/>
    <w:rsid w:val="00D637F1"/>
    <w:pPr>
      <w:spacing w:after="100" w:line="240" w:lineRule="auto"/>
    </w:pPr>
    <w:rPr>
      <w:rFonts w:ascii="Times New Roman" w:eastAsiaTheme="minorHAnsi" w:hAnsi="Times New Roman" w:cs="Times New Roman"/>
      <w:sz w:val="24"/>
      <w:szCs w:val="24"/>
    </w:rPr>
  </w:style>
  <w:style w:type="paragraph" w:customStyle="1" w:styleId="166162FE3B7B4E6491028F54C85B94BC2">
    <w:name w:val="166162FE3B7B4E6491028F54C85B94BC2"/>
    <w:rsid w:val="00D637F1"/>
    <w:pPr>
      <w:spacing w:after="100" w:line="240" w:lineRule="auto"/>
    </w:pPr>
    <w:rPr>
      <w:rFonts w:ascii="Times New Roman" w:eastAsiaTheme="minorHAnsi" w:hAnsi="Times New Roman" w:cs="Times New Roman"/>
      <w:sz w:val="24"/>
      <w:szCs w:val="24"/>
    </w:rPr>
  </w:style>
  <w:style w:type="paragraph" w:customStyle="1" w:styleId="AF417AFA14C84BB39D456D83AC08E9702">
    <w:name w:val="AF417AFA14C84BB39D456D83AC08E9702"/>
    <w:rsid w:val="00D637F1"/>
    <w:pPr>
      <w:spacing w:after="100" w:line="240" w:lineRule="auto"/>
    </w:pPr>
    <w:rPr>
      <w:rFonts w:ascii="Times New Roman" w:eastAsiaTheme="minorHAnsi" w:hAnsi="Times New Roman" w:cs="Times New Roman"/>
      <w:sz w:val="24"/>
      <w:szCs w:val="24"/>
    </w:rPr>
  </w:style>
  <w:style w:type="paragraph" w:customStyle="1" w:styleId="63DCAC680D7145089046D6C4C219C54F2">
    <w:name w:val="63DCAC680D7145089046D6C4C219C54F2"/>
    <w:rsid w:val="00D637F1"/>
    <w:pPr>
      <w:spacing w:after="100" w:line="240" w:lineRule="auto"/>
    </w:pPr>
    <w:rPr>
      <w:rFonts w:ascii="Times New Roman" w:eastAsiaTheme="minorHAnsi" w:hAnsi="Times New Roman" w:cs="Times New Roman"/>
      <w:sz w:val="24"/>
      <w:szCs w:val="24"/>
    </w:rPr>
  </w:style>
  <w:style w:type="paragraph" w:customStyle="1" w:styleId="8494789334FB40999E5766D03D65907A2">
    <w:name w:val="8494789334FB40999E5766D03D65907A2"/>
    <w:rsid w:val="00D637F1"/>
    <w:pPr>
      <w:spacing w:after="100" w:line="240" w:lineRule="auto"/>
    </w:pPr>
    <w:rPr>
      <w:rFonts w:ascii="Times New Roman" w:eastAsiaTheme="minorHAnsi" w:hAnsi="Times New Roman" w:cs="Times New Roman"/>
      <w:sz w:val="24"/>
      <w:szCs w:val="24"/>
    </w:rPr>
  </w:style>
  <w:style w:type="paragraph" w:customStyle="1" w:styleId="7FD8A3B3759C41FAA2358211A63E26442">
    <w:name w:val="7FD8A3B3759C41FAA2358211A63E26442"/>
    <w:rsid w:val="00D637F1"/>
    <w:pPr>
      <w:spacing w:after="100" w:line="240" w:lineRule="auto"/>
    </w:pPr>
    <w:rPr>
      <w:rFonts w:ascii="Times New Roman" w:eastAsiaTheme="minorHAnsi" w:hAnsi="Times New Roman" w:cs="Times New Roman"/>
      <w:sz w:val="24"/>
      <w:szCs w:val="24"/>
    </w:rPr>
  </w:style>
  <w:style w:type="paragraph" w:customStyle="1" w:styleId="9CE2CBFA79B045CEBD5E834426535F9A2">
    <w:name w:val="9CE2CBFA79B045CEBD5E834426535F9A2"/>
    <w:rsid w:val="00D637F1"/>
    <w:pPr>
      <w:spacing w:after="100" w:line="240" w:lineRule="auto"/>
    </w:pPr>
    <w:rPr>
      <w:rFonts w:ascii="Times New Roman" w:eastAsiaTheme="minorHAnsi" w:hAnsi="Times New Roman" w:cs="Times New Roman"/>
      <w:sz w:val="24"/>
      <w:szCs w:val="24"/>
    </w:rPr>
  </w:style>
  <w:style w:type="paragraph" w:customStyle="1" w:styleId="BDE32499F2AE498692C7024F28A86F002">
    <w:name w:val="BDE32499F2AE498692C7024F28A86F002"/>
    <w:rsid w:val="00D637F1"/>
    <w:pPr>
      <w:spacing w:after="100" w:line="240" w:lineRule="auto"/>
    </w:pPr>
    <w:rPr>
      <w:rFonts w:ascii="Times New Roman" w:eastAsiaTheme="minorHAnsi" w:hAnsi="Times New Roman" w:cs="Times New Roman"/>
      <w:sz w:val="24"/>
      <w:szCs w:val="24"/>
    </w:rPr>
  </w:style>
  <w:style w:type="paragraph" w:customStyle="1" w:styleId="A2BD006C138E492DBCAB7F8C5615493E2">
    <w:name w:val="A2BD006C138E492DBCAB7F8C5615493E2"/>
    <w:rsid w:val="00D637F1"/>
    <w:pPr>
      <w:spacing w:after="100" w:line="240" w:lineRule="auto"/>
    </w:pPr>
    <w:rPr>
      <w:rFonts w:ascii="Times New Roman" w:eastAsiaTheme="minorHAnsi" w:hAnsi="Times New Roman" w:cs="Times New Roman"/>
      <w:sz w:val="24"/>
      <w:szCs w:val="24"/>
    </w:rPr>
  </w:style>
  <w:style w:type="paragraph" w:customStyle="1" w:styleId="909A74BBF46646078D23FD513A2552E02">
    <w:name w:val="909A74BBF46646078D23FD513A2552E02"/>
    <w:rsid w:val="00D637F1"/>
    <w:pPr>
      <w:spacing w:after="100" w:line="240" w:lineRule="auto"/>
    </w:pPr>
    <w:rPr>
      <w:rFonts w:ascii="Times New Roman" w:eastAsiaTheme="minorHAnsi" w:hAnsi="Times New Roman" w:cs="Times New Roman"/>
      <w:sz w:val="24"/>
      <w:szCs w:val="24"/>
    </w:rPr>
  </w:style>
  <w:style w:type="paragraph" w:customStyle="1" w:styleId="50891AEFF004473EA70D627D345C70492">
    <w:name w:val="50891AEFF004473EA70D627D345C70492"/>
    <w:rsid w:val="00D637F1"/>
    <w:pPr>
      <w:spacing w:after="100" w:line="240" w:lineRule="auto"/>
    </w:pPr>
    <w:rPr>
      <w:rFonts w:ascii="Times New Roman" w:eastAsiaTheme="minorHAnsi" w:hAnsi="Times New Roman" w:cs="Times New Roman"/>
      <w:sz w:val="24"/>
      <w:szCs w:val="24"/>
    </w:rPr>
  </w:style>
  <w:style w:type="paragraph" w:customStyle="1" w:styleId="D3898168D0D24E83AD83BFD50C6A1A8B2">
    <w:name w:val="D3898168D0D24E83AD83BFD50C6A1A8B2"/>
    <w:rsid w:val="00D637F1"/>
    <w:pPr>
      <w:spacing w:after="100" w:line="240" w:lineRule="auto"/>
    </w:pPr>
    <w:rPr>
      <w:rFonts w:ascii="Times New Roman" w:eastAsiaTheme="minorHAnsi" w:hAnsi="Times New Roman" w:cs="Times New Roman"/>
      <w:sz w:val="24"/>
      <w:szCs w:val="24"/>
    </w:rPr>
  </w:style>
  <w:style w:type="paragraph" w:customStyle="1" w:styleId="EEBBAFB59B3C476480B1226286063E6F2">
    <w:name w:val="EEBBAFB59B3C476480B1226286063E6F2"/>
    <w:rsid w:val="00D637F1"/>
    <w:pPr>
      <w:spacing w:after="100" w:line="240" w:lineRule="auto"/>
    </w:pPr>
    <w:rPr>
      <w:rFonts w:ascii="Times New Roman" w:eastAsiaTheme="minorHAnsi" w:hAnsi="Times New Roman" w:cs="Times New Roman"/>
      <w:sz w:val="24"/>
      <w:szCs w:val="24"/>
    </w:rPr>
  </w:style>
  <w:style w:type="paragraph" w:customStyle="1" w:styleId="52DB002BD6E6416992235FF6650C53AE2">
    <w:name w:val="52DB002BD6E6416992235FF6650C53AE2"/>
    <w:rsid w:val="00D637F1"/>
    <w:pPr>
      <w:spacing w:after="100" w:line="240" w:lineRule="auto"/>
    </w:pPr>
    <w:rPr>
      <w:rFonts w:ascii="Times New Roman" w:eastAsiaTheme="minorHAnsi" w:hAnsi="Times New Roman" w:cs="Times New Roman"/>
      <w:sz w:val="24"/>
      <w:szCs w:val="24"/>
    </w:rPr>
  </w:style>
  <w:style w:type="paragraph" w:customStyle="1" w:styleId="91CC2B3B60C14788A2C221D1BAD801582">
    <w:name w:val="91CC2B3B60C14788A2C221D1BAD801582"/>
    <w:rsid w:val="00D637F1"/>
    <w:pPr>
      <w:spacing w:after="100" w:line="240" w:lineRule="auto"/>
    </w:pPr>
    <w:rPr>
      <w:rFonts w:ascii="Times New Roman" w:eastAsiaTheme="minorHAnsi" w:hAnsi="Times New Roman" w:cs="Times New Roman"/>
      <w:sz w:val="24"/>
      <w:szCs w:val="24"/>
    </w:rPr>
  </w:style>
  <w:style w:type="paragraph" w:customStyle="1" w:styleId="70D95DE1C2734E95AFBCB0153AD1B9F02">
    <w:name w:val="70D95DE1C2734E95AFBCB0153AD1B9F02"/>
    <w:rsid w:val="00D637F1"/>
    <w:pPr>
      <w:spacing w:after="100" w:line="240" w:lineRule="auto"/>
    </w:pPr>
    <w:rPr>
      <w:rFonts w:ascii="Times New Roman" w:eastAsiaTheme="minorHAnsi" w:hAnsi="Times New Roman" w:cs="Times New Roman"/>
      <w:sz w:val="24"/>
      <w:szCs w:val="24"/>
    </w:rPr>
  </w:style>
  <w:style w:type="paragraph" w:customStyle="1" w:styleId="8215A53ADAA346F0A942F0770215E1622">
    <w:name w:val="8215A53ADAA346F0A942F0770215E1622"/>
    <w:rsid w:val="00D637F1"/>
    <w:pPr>
      <w:spacing w:after="100" w:line="240" w:lineRule="auto"/>
    </w:pPr>
    <w:rPr>
      <w:rFonts w:ascii="Times New Roman" w:eastAsiaTheme="minorHAnsi" w:hAnsi="Times New Roman" w:cs="Times New Roman"/>
      <w:sz w:val="24"/>
      <w:szCs w:val="24"/>
    </w:rPr>
  </w:style>
  <w:style w:type="paragraph" w:customStyle="1" w:styleId="26FE31D887BE4857AF0616C8E795C50D2">
    <w:name w:val="26FE31D887BE4857AF0616C8E795C50D2"/>
    <w:rsid w:val="00D637F1"/>
    <w:pPr>
      <w:spacing w:after="100" w:line="240" w:lineRule="auto"/>
    </w:pPr>
    <w:rPr>
      <w:rFonts w:ascii="Times New Roman" w:eastAsiaTheme="minorHAnsi" w:hAnsi="Times New Roman" w:cs="Times New Roman"/>
      <w:sz w:val="24"/>
      <w:szCs w:val="24"/>
    </w:rPr>
  </w:style>
  <w:style w:type="paragraph" w:customStyle="1" w:styleId="68FE6F391F6047E5A0464AAFA4246E182">
    <w:name w:val="68FE6F391F6047E5A0464AAFA4246E182"/>
    <w:rsid w:val="00D637F1"/>
    <w:pPr>
      <w:spacing w:after="100" w:line="240" w:lineRule="auto"/>
    </w:pPr>
    <w:rPr>
      <w:rFonts w:ascii="Times New Roman" w:eastAsiaTheme="minorHAnsi" w:hAnsi="Times New Roman" w:cs="Times New Roman"/>
      <w:sz w:val="24"/>
      <w:szCs w:val="24"/>
    </w:rPr>
  </w:style>
  <w:style w:type="paragraph" w:customStyle="1" w:styleId="955E999CDCD443B794AEDA01F083412B2">
    <w:name w:val="955E999CDCD443B794AEDA01F083412B2"/>
    <w:rsid w:val="00D637F1"/>
    <w:pPr>
      <w:spacing w:after="100" w:line="240" w:lineRule="auto"/>
    </w:pPr>
    <w:rPr>
      <w:rFonts w:ascii="Times New Roman" w:eastAsiaTheme="minorHAnsi" w:hAnsi="Times New Roman" w:cs="Times New Roman"/>
      <w:sz w:val="24"/>
      <w:szCs w:val="24"/>
    </w:rPr>
  </w:style>
  <w:style w:type="paragraph" w:customStyle="1" w:styleId="E604489B1F384F88BEC7EB7C125EC50A2">
    <w:name w:val="E604489B1F384F88BEC7EB7C125EC50A2"/>
    <w:rsid w:val="00D637F1"/>
    <w:pPr>
      <w:spacing w:after="100" w:line="240" w:lineRule="auto"/>
    </w:pPr>
    <w:rPr>
      <w:rFonts w:ascii="Times New Roman" w:eastAsiaTheme="minorHAnsi" w:hAnsi="Times New Roman" w:cs="Times New Roman"/>
      <w:sz w:val="24"/>
      <w:szCs w:val="24"/>
    </w:rPr>
  </w:style>
  <w:style w:type="paragraph" w:customStyle="1" w:styleId="F0F00F9B58584FB1A57C6B6470483B622">
    <w:name w:val="F0F00F9B58584FB1A57C6B6470483B622"/>
    <w:rsid w:val="00D637F1"/>
    <w:pPr>
      <w:spacing w:after="100" w:line="240" w:lineRule="auto"/>
    </w:pPr>
    <w:rPr>
      <w:rFonts w:ascii="Times New Roman" w:eastAsiaTheme="minorHAnsi" w:hAnsi="Times New Roman" w:cs="Times New Roman"/>
      <w:sz w:val="24"/>
      <w:szCs w:val="24"/>
    </w:rPr>
  </w:style>
  <w:style w:type="paragraph" w:customStyle="1" w:styleId="E49633C26889491397B1883AC91E00172">
    <w:name w:val="E49633C26889491397B1883AC91E00172"/>
    <w:rsid w:val="00D637F1"/>
    <w:pPr>
      <w:spacing w:after="100" w:line="240" w:lineRule="auto"/>
    </w:pPr>
    <w:rPr>
      <w:rFonts w:ascii="Times New Roman" w:eastAsiaTheme="minorHAnsi" w:hAnsi="Times New Roman" w:cs="Times New Roman"/>
      <w:sz w:val="24"/>
      <w:szCs w:val="24"/>
    </w:rPr>
  </w:style>
  <w:style w:type="paragraph" w:customStyle="1" w:styleId="6033EBE99F084C60AA2E1461E9406CDF2">
    <w:name w:val="6033EBE99F084C60AA2E1461E9406CDF2"/>
    <w:rsid w:val="00D637F1"/>
    <w:pPr>
      <w:spacing w:after="100" w:line="240" w:lineRule="auto"/>
    </w:pPr>
    <w:rPr>
      <w:rFonts w:ascii="Times New Roman" w:eastAsiaTheme="minorHAnsi" w:hAnsi="Times New Roman" w:cs="Times New Roman"/>
      <w:sz w:val="24"/>
      <w:szCs w:val="24"/>
    </w:rPr>
  </w:style>
  <w:style w:type="paragraph" w:customStyle="1" w:styleId="93E7908CEBFA458F91F2026C283DAFAD2">
    <w:name w:val="93E7908CEBFA458F91F2026C283DAFAD2"/>
    <w:rsid w:val="00D637F1"/>
    <w:pPr>
      <w:spacing w:after="100" w:line="240" w:lineRule="auto"/>
    </w:pPr>
    <w:rPr>
      <w:rFonts w:ascii="Times New Roman" w:eastAsiaTheme="minorHAnsi" w:hAnsi="Times New Roman" w:cs="Times New Roman"/>
      <w:sz w:val="24"/>
      <w:szCs w:val="24"/>
    </w:rPr>
  </w:style>
  <w:style w:type="paragraph" w:customStyle="1" w:styleId="36D734C831334C8EACD51EA4425CBFC62">
    <w:name w:val="36D734C831334C8EACD51EA4425CBFC62"/>
    <w:rsid w:val="00D637F1"/>
    <w:pPr>
      <w:spacing w:after="100" w:line="240" w:lineRule="auto"/>
    </w:pPr>
    <w:rPr>
      <w:rFonts w:ascii="Times New Roman" w:eastAsiaTheme="minorHAnsi" w:hAnsi="Times New Roman" w:cs="Times New Roman"/>
      <w:sz w:val="24"/>
      <w:szCs w:val="24"/>
    </w:rPr>
  </w:style>
  <w:style w:type="paragraph" w:customStyle="1" w:styleId="FE6AB5A109E74B579034527F244848F72">
    <w:name w:val="FE6AB5A109E74B579034527F244848F72"/>
    <w:rsid w:val="00D637F1"/>
    <w:pPr>
      <w:spacing w:after="100" w:line="240" w:lineRule="auto"/>
    </w:pPr>
    <w:rPr>
      <w:rFonts w:ascii="Times New Roman" w:eastAsiaTheme="minorHAnsi" w:hAnsi="Times New Roman" w:cs="Times New Roman"/>
      <w:sz w:val="24"/>
      <w:szCs w:val="24"/>
    </w:rPr>
  </w:style>
  <w:style w:type="paragraph" w:customStyle="1" w:styleId="1899775898DF46118A7CEAE42445FA2A2">
    <w:name w:val="1899775898DF46118A7CEAE42445FA2A2"/>
    <w:rsid w:val="00D637F1"/>
    <w:pPr>
      <w:spacing w:after="100" w:line="240" w:lineRule="auto"/>
    </w:pPr>
    <w:rPr>
      <w:rFonts w:ascii="Times New Roman" w:eastAsiaTheme="minorHAnsi" w:hAnsi="Times New Roman" w:cs="Times New Roman"/>
      <w:sz w:val="24"/>
      <w:szCs w:val="24"/>
    </w:rPr>
  </w:style>
  <w:style w:type="paragraph" w:customStyle="1" w:styleId="276B1828E5A44BBABBC2F2D62D4473982">
    <w:name w:val="276B1828E5A44BBABBC2F2D62D4473982"/>
    <w:rsid w:val="00D637F1"/>
    <w:pPr>
      <w:spacing w:after="100" w:line="240" w:lineRule="auto"/>
    </w:pPr>
    <w:rPr>
      <w:rFonts w:ascii="Times New Roman" w:eastAsiaTheme="minorHAnsi" w:hAnsi="Times New Roman" w:cs="Times New Roman"/>
      <w:sz w:val="24"/>
      <w:szCs w:val="24"/>
    </w:rPr>
  </w:style>
  <w:style w:type="paragraph" w:customStyle="1" w:styleId="2C1EFD14221F4E43A1DD6787BF8ADE0F2">
    <w:name w:val="2C1EFD14221F4E43A1DD6787BF8ADE0F2"/>
    <w:rsid w:val="00D637F1"/>
    <w:pPr>
      <w:spacing w:after="100" w:line="240" w:lineRule="auto"/>
    </w:pPr>
    <w:rPr>
      <w:rFonts w:ascii="Times New Roman" w:eastAsiaTheme="minorHAnsi" w:hAnsi="Times New Roman" w:cs="Times New Roman"/>
      <w:sz w:val="24"/>
      <w:szCs w:val="24"/>
    </w:rPr>
  </w:style>
  <w:style w:type="paragraph" w:customStyle="1" w:styleId="1CE4C0E8D2E2450AAE2CC428FB3477152">
    <w:name w:val="1CE4C0E8D2E2450AAE2CC428FB3477152"/>
    <w:rsid w:val="00D637F1"/>
    <w:pPr>
      <w:spacing w:after="100" w:line="240" w:lineRule="auto"/>
    </w:pPr>
    <w:rPr>
      <w:rFonts w:ascii="Times New Roman" w:eastAsiaTheme="minorHAnsi" w:hAnsi="Times New Roman" w:cs="Times New Roman"/>
      <w:sz w:val="24"/>
      <w:szCs w:val="24"/>
    </w:rPr>
  </w:style>
  <w:style w:type="paragraph" w:customStyle="1" w:styleId="7AE8812C9652448D81B054ABAF9A53352">
    <w:name w:val="7AE8812C9652448D81B054ABAF9A53352"/>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109A8CD5904C429EEC83B3E14FEAFF2">
    <w:name w:val="20109A8CD5904C429EEC83B3E14FEAFF2"/>
    <w:rsid w:val="00D637F1"/>
    <w:pPr>
      <w:spacing w:after="100" w:line="240" w:lineRule="auto"/>
    </w:pPr>
    <w:rPr>
      <w:rFonts w:ascii="Times New Roman" w:eastAsiaTheme="minorHAnsi" w:hAnsi="Times New Roman" w:cs="Times New Roman"/>
      <w:sz w:val="24"/>
      <w:szCs w:val="24"/>
    </w:rPr>
  </w:style>
  <w:style w:type="paragraph" w:customStyle="1" w:styleId="C8E72A881E4B497EBD5B3F43DEC528A32">
    <w:name w:val="C8E72A881E4B497EBD5B3F43DEC528A32"/>
    <w:rsid w:val="00D637F1"/>
    <w:pPr>
      <w:spacing w:after="100" w:line="240" w:lineRule="auto"/>
    </w:pPr>
    <w:rPr>
      <w:rFonts w:ascii="Times New Roman" w:eastAsiaTheme="minorHAnsi" w:hAnsi="Times New Roman" w:cs="Times New Roman"/>
      <w:sz w:val="24"/>
      <w:szCs w:val="24"/>
    </w:rPr>
  </w:style>
  <w:style w:type="paragraph" w:customStyle="1" w:styleId="FA1FB16BA1C142A38A8567A6CC195F5D2">
    <w:name w:val="FA1FB16BA1C142A38A8567A6CC195F5D2"/>
    <w:rsid w:val="00D637F1"/>
    <w:pPr>
      <w:spacing w:after="100" w:line="240" w:lineRule="auto"/>
    </w:pPr>
    <w:rPr>
      <w:rFonts w:ascii="Times New Roman" w:eastAsiaTheme="minorHAnsi" w:hAnsi="Times New Roman" w:cs="Times New Roman"/>
      <w:sz w:val="24"/>
      <w:szCs w:val="24"/>
    </w:rPr>
  </w:style>
  <w:style w:type="paragraph" w:customStyle="1" w:styleId="4DC31951AEFC4152B17A8834033E9E402">
    <w:name w:val="4DC31951AEFC4152B17A8834033E9E402"/>
    <w:rsid w:val="00D637F1"/>
    <w:pPr>
      <w:spacing w:after="100" w:line="240" w:lineRule="auto"/>
    </w:pPr>
    <w:rPr>
      <w:rFonts w:ascii="Times New Roman" w:eastAsiaTheme="minorHAnsi" w:hAnsi="Times New Roman" w:cs="Times New Roman"/>
      <w:sz w:val="24"/>
      <w:szCs w:val="24"/>
    </w:rPr>
  </w:style>
  <w:style w:type="paragraph" w:customStyle="1" w:styleId="401A188BEC484490BEE20BF6E8DA3E1D2">
    <w:name w:val="401A188BEC484490BEE20BF6E8DA3E1D2"/>
    <w:rsid w:val="00D637F1"/>
    <w:pPr>
      <w:spacing w:after="100" w:line="240" w:lineRule="auto"/>
    </w:pPr>
    <w:rPr>
      <w:rFonts w:ascii="Times New Roman" w:eastAsiaTheme="minorHAnsi" w:hAnsi="Times New Roman" w:cs="Times New Roman"/>
      <w:sz w:val="24"/>
      <w:szCs w:val="24"/>
    </w:rPr>
  </w:style>
  <w:style w:type="paragraph" w:customStyle="1" w:styleId="B55C9FD1F6F7404BA9CE260E197DBB802">
    <w:name w:val="B55C9FD1F6F7404BA9CE260E197DBB802"/>
    <w:rsid w:val="00D637F1"/>
    <w:pPr>
      <w:spacing w:after="100" w:line="240" w:lineRule="auto"/>
    </w:pPr>
    <w:rPr>
      <w:rFonts w:ascii="Times New Roman" w:eastAsiaTheme="minorHAnsi" w:hAnsi="Times New Roman" w:cs="Times New Roman"/>
      <w:sz w:val="24"/>
      <w:szCs w:val="24"/>
    </w:rPr>
  </w:style>
  <w:style w:type="paragraph" w:customStyle="1" w:styleId="67EDEF8EAF984425B5D54011626C99892">
    <w:name w:val="67EDEF8EAF984425B5D54011626C99892"/>
    <w:rsid w:val="00D637F1"/>
    <w:pPr>
      <w:spacing w:after="100" w:line="240" w:lineRule="auto"/>
    </w:pPr>
    <w:rPr>
      <w:rFonts w:ascii="Times New Roman" w:eastAsiaTheme="minorHAnsi" w:hAnsi="Times New Roman" w:cs="Times New Roman"/>
      <w:sz w:val="24"/>
      <w:szCs w:val="24"/>
    </w:rPr>
  </w:style>
  <w:style w:type="paragraph" w:customStyle="1" w:styleId="1A978B17AC4E4E6E996A19CC9A3D87812">
    <w:name w:val="1A978B17AC4E4E6E996A19CC9A3D87812"/>
    <w:rsid w:val="00D637F1"/>
    <w:pPr>
      <w:spacing w:after="100" w:line="240" w:lineRule="auto"/>
    </w:pPr>
    <w:rPr>
      <w:rFonts w:ascii="Times New Roman" w:eastAsiaTheme="minorHAnsi" w:hAnsi="Times New Roman" w:cs="Times New Roman"/>
      <w:sz w:val="24"/>
      <w:szCs w:val="24"/>
    </w:rPr>
  </w:style>
  <w:style w:type="paragraph" w:customStyle="1" w:styleId="8AA80A4F4E8B4A038593C3110C4AE6902">
    <w:name w:val="8AA80A4F4E8B4A038593C3110C4AE6902"/>
    <w:rsid w:val="00D637F1"/>
    <w:pPr>
      <w:spacing w:after="100" w:line="240" w:lineRule="auto"/>
    </w:pPr>
    <w:rPr>
      <w:rFonts w:ascii="Times New Roman" w:eastAsiaTheme="minorHAnsi" w:hAnsi="Times New Roman" w:cs="Times New Roman"/>
      <w:sz w:val="24"/>
      <w:szCs w:val="24"/>
    </w:rPr>
  </w:style>
  <w:style w:type="paragraph" w:customStyle="1" w:styleId="1477AF06FF5843EA88AB39482F4CC1D82">
    <w:name w:val="1477AF06FF5843EA88AB39482F4CC1D82"/>
    <w:rsid w:val="00D637F1"/>
    <w:pPr>
      <w:spacing w:after="100" w:line="240" w:lineRule="auto"/>
    </w:pPr>
    <w:rPr>
      <w:rFonts w:ascii="Times New Roman" w:eastAsiaTheme="minorHAnsi" w:hAnsi="Times New Roman" w:cs="Times New Roman"/>
      <w:sz w:val="24"/>
      <w:szCs w:val="24"/>
    </w:rPr>
  </w:style>
  <w:style w:type="paragraph" w:customStyle="1" w:styleId="BD61B89F2F6D459B8DDB5413D89D80AB2">
    <w:name w:val="BD61B89F2F6D459B8DDB5413D89D80AB2"/>
    <w:rsid w:val="00D637F1"/>
    <w:pPr>
      <w:spacing w:after="100" w:line="240" w:lineRule="auto"/>
    </w:pPr>
    <w:rPr>
      <w:rFonts w:ascii="Times New Roman" w:eastAsiaTheme="minorHAnsi" w:hAnsi="Times New Roman" w:cs="Times New Roman"/>
      <w:sz w:val="24"/>
      <w:szCs w:val="24"/>
    </w:rPr>
  </w:style>
  <w:style w:type="paragraph" w:customStyle="1" w:styleId="52B48CCE27044ACDA6B6FB3530CDE7E32">
    <w:name w:val="52B48CCE27044ACDA6B6FB3530CDE7E32"/>
    <w:rsid w:val="00D637F1"/>
    <w:pPr>
      <w:spacing w:after="100" w:line="240" w:lineRule="auto"/>
    </w:pPr>
    <w:rPr>
      <w:rFonts w:ascii="Times New Roman" w:eastAsiaTheme="minorHAnsi" w:hAnsi="Times New Roman" w:cs="Times New Roman"/>
      <w:sz w:val="24"/>
      <w:szCs w:val="24"/>
    </w:rPr>
  </w:style>
  <w:style w:type="paragraph" w:customStyle="1" w:styleId="9CAE997CB8ED46BBA0A788551E55E7832">
    <w:name w:val="9CAE997CB8ED46BBA0A788551E55E7832"/>
    <w:rsid w:val="00D637F1"/>
    <w:pPr>
      <w:spacing w:after="100" w:line="240" w:lineRule="auto"/>
    </w:pPr>
    <w:rPr>
      <w:rFonts w:ascii="Times New Roman" w:eastAsiaTheme="minorHAnsi" w:hAnsi="Times New Roman" w:cs="Times New Roman"/>
      <w:sz w:val="24"/>
      <w:szCs w:val="24"/>
    </w:rPr>
  </w:style>
  <w:style w:type="paragraph" w:customStyle="1" w:styleId="ED199074A42442F7923DB5B9F4DD5ECA2">
    <w:name w:val="ED199074A42442F7923DB5B9F4DD5ECA2"/>
    <w:rsid w:val="00D637F1"/>
    <w:pPr>
      <w:spacing w:after="100" w:line="240" w:lineRule="auto"/>
    </w:pPr>
    <w:rPr>
      <w:rFonts w:ascii="Times New Roman" w:eastAsiaTheme="minorHAnsi" w:hAnsi="Times New Roman" w:cs="Times New Roman"/>
      <w:sz w:val="24"/>
      <w:szCs w:val="24"/>
    </w:rPr>
  </w:style>
  <w:style w:type="paragraph" w:customStyle="1" w:styleId="9BBDACE9DFD647959E0FBC83B23677F42">
    <w:name w:val="9BBDACE9DFD647959E0FBC83B23677F42"/>
    <w:rsid w:val="00D637F1"/>
    <w:pPr>
      <w:spacing w:after="100" w:line="240" w:lineRule="auto"/>
    </w:pPr>
    <w:rPr>
      <w:rFonts w:ascii="Times New Roman" w:eastAsiaTheme="minorHAnsi" w:hAnsi="Times New Roman" w:cs="Times New Roman"/>
      <w:sz w:val="24"/>
      <w:szCs w:val="24"/>
    </w:rPr>
  </w:style>
  <w:style w:type="paragraph" w:customStyle="1" w:styleId="EC1DE85FA3E6445F8E690D132DFBAD0C2">
    <w:name w:val="EC1DE85FA3E6445F8E690D132DFBAD0C2"/>
    <w:rsid w:val="00D637F1"/>
    <w:pPr>
      <w:spacing w:after="100" w:line="240" w:lineRule="auto"/>
    </w:pPr>
    <w:rPr>
      <w:rFonts w:ascii="Times New Roman" w:eastAsiaTheme="minorHAnsi" w:hAnsi="Times New Roman" w:cs="Times New Roman"/>
      <w:sz w:val="24"/>
      <w:szCs w:val="24"/>
    </w:rPr>
  </w:style>
  <w:style w:type="paragraph" w:customStyle="1" w:styleId="5CBF69AE46834B44B9B8EF435201BAF72">
    <w:name w:val="5CBF69AE46834B44B9B8EF435201BAF72"/>
    <w:rsid w:val="00D637F1"/>
    <w:pPr>
      <w:spacing w:after="100" w:line="240" w:lineRule="auto"/>
    </w:pPr>
    <w:rPr>
      <w:rFonts w:ascii="Times New Roman" w:eastAsiaTheme="minorHAnsi" w:hAnsi="Times New Roman" w:cs="Times New Roman"/>
      <w:sz w:val="24"/>
      <w:szCs w:val="24"/>
    </w:rPr>
  </w:style>
  <w:style w:type="paragraph" w:customStyle="1" w:styleId="05730955287A499D8D5DC028A96BD4D72">
    <w:name w:val="05730955287A499D8D5DC028A96BD4D72"/>
    <w:rsid w:val="00D637F1"/>
    <w:pPr>
      <w:spacing w:after="100" w:line="240" w:lineRule="auto"/>
    </w:pPr>
    <w:rPr>
      <w:rFonts w:ascii="Times New Roman" w:eastAsiaTheme="minorHAnsi" w:hAnsi="Times New Roman" w:cs="Times New Roman"/>
      <w:sz w:val="24"/>
      <w:szCs w:val="24"/>
    </w:rPr>
  </w:style>
  <w:style w:type="paragraph" w:customStyle="1" w:styleId="20D0CF716F9D46019F57C188933661842">
    <w:name w:val="20D0CF716F9D46019F57C188933661842"/>
    <w:rsid w:val="00D637F1"/>
    <w:pPr>
      <w:spacing w:after="100" w:line="240" w:lineRule="auto"/>
    </w:pPr>
    <w:rPr>
      <w:rFonts w:ascii="Times New Roman" w:eastAsiaTheme="minorHAnsi" w:hAnsi="Times New Roman" w:cs="Times New Roman"/>
      <w:sz w:val="24"/>
      <w:szCs w:val="24"/>
    </w:rPr>
  </w:style>
  <w:style w:type="paragraph" w:customStyle="1" w:styleId="635963F914864446BB5A1D9B154B7EEB2">
    <w:name w:val="635963F914864446BB5A1D9B154B7EEB2"/>
    <w:rsid w:val="00D637F1"/>
    <w:pPr>
      <w:spacing w:after="100" w:line="240" w:lineRule="auto"/>
    </w:pPr>
    <w:rPr>
      <w:rFonts w:ascii="Times New Roman" w:eastAsiaTheme="minorHAnsi" w:hAnsi="Times New Roman" w:cs="Times New Roman"/>
      <w:sz w:val="24"/>
      <w:szCs w:val="24"/>
    </w:rPr>
  </w:style>
  <w:style w:type="paragraph" w:customStyle="1" w:styleId="CDA9F8DBE264430C92DE5DF9DBF38C142">
    <w:name w:val="CDA9F8DBE264430C92DE5DF9DBF38C142"/>
    <w:rsid w:val="00D637F1"/>
    <w:pPr>
      <w:spacing w:after="100" w:line="240" w:lineRule="auto"/>
    </w:pPr>
    <w:rPr>
      <w:rFonts w:ascii="Times New Roman" w:eastAsiaTheme="minorHAnsi" w:hAnsi="Times New Roman" w:cs="Times New Roman"/>
      <w:sz w:val="24"/>
      <w:szCs w:val="24"/>
    </w:rPr>
  </w:style>
  <w:style w:type="paragraph" w:customStyle="1" w:styleId="705569D89BDA490F93D83251F153457E2">
    <w:name w:val="705569D89BDA490F93D83251F153457E2"/>
    <w:rsid w:val="00D637F1"/>
    <w:pPr>
      <w:spacing w:after="100" w:line="240" w:lineRule="auto"/>
    </w:pPr>
    <w:rPr>
      <w:rFonts w:ascii="Times New Roman" w:eastAsiaTheme="minorHAnsi" w:hAnsi="Times New Roman" w:cs="Times New Roman"/>
      <w:sz w:val="24"/>
      <w:szCs w:val="24"/>
    </w:rPr>
  </w:style>
  <w:style w:type="paragraph" w:customStyle="1" w:styleId="68FEB74534B64563A40CDFDD35C8F71F2">
    <w:name w:val="68FEB74534B64563A40CDFDD35C8F71F2"/>
    <w:rsid w:val="00D637F1"/>
    <w:pPr>
      <w:spacing w:after="100" w:line="240" w:lineRule="auto"/>
    </w:pPr>
    <w:rPr>
      <w:rFonts w:ascii="Times New Roman" w:eastAsiaTheme="minorHAnsi" w:hAnsi="Times New Roman" w:cs="Times New Roman"/>
      <w:sz w:val="24"/>
      <w:szCs w:val="24"/>
    </w:rPr>
  </w:style>
  <w:style w:type="paragraph" w:customStyle="1" w:styleId="4B14551C4590425882C3AF48982725102">
    <w:name w:val="4B14551C4590425882C3AF48982725102"/>
    <w:rsid w:val="00D637F1"/>
    <w:pPr>
      <w:spacing w:after="100" w:line="240" w:lineRule="auto"/>
    </w:pPr>
    <w:rPr>
      <w:rFonts w:ascii="Times New Roman" w:eastAsiaTheme="minorHAnsi" w:hAnsi="Times New Roman" w:cs="Times New Roman"/>
      <w:sz w:val="24"/>
      <w:szCs w:val="24"/>
    </w:rPr>
  </w:style>
  <w:style w:type="paragraph" w:customStyle="1" w:styleId="88F380E0AA494181822260F35ABAFD4217">
    <w:name w:val="88F380E0AA494181822260F35ABAFD4217"/>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7">
    <w:name w:val="E837F18BCE0C4A54BF1FF440FD994AF917"/>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7">
    <w:name w:val="91C8541A9B994227A353D680CF02856D17"/>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7">
    <w:name w:val="8A4A94C2F8104B659EAA1AE651D0AA1D17"/>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7">
    <w:name w:val="BCC09F921BE54B1DAF16E9A0C85E624C17"/>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7">
    <w:name w:val="51AB895B8467423B870E3D669BA2E8F717"/>
    <w:rsid w:val="00D637F1"/>
    <w:pPr>
      <w:spacing w:after="100" w:line="240" w:lineRule="auto"/>
    </w:pPr>
    <w:rPr>
      <w:rFonts w:ascii="Times New Roman" w:eastAsiaTheme="minorHAnsi" w:hAnsi="Times New Roman" w:cs="Times New Roman"/>
      <w:sz w:val="24"/>
      <w:szCs w:val="24"/>
    </w:rPr>
  </w:style>
  <w:style w:type="paragraph" w:customStyle="1" w:styleId="0A29C254263F4018A790F7988EABD90017">
    <w:name w:val="0A29C254263F4018A790F7988EABD90017"/>
    <w:rsid w:val="00D637F1"/>
    <w:pPr>
      <w:spacing w:after="100" w:line="240" w:lineRule="auto"/>
    </w:pPr>
    <w:rPr>
      <w:rFonts w:ascii="Times New Roman" w:eastAsiaTheme="minorHAnsi" w:hAnsi="Times New Roman" w:cs="Times New Roman"/>
      <w:sz w:val="24"/>
      <w:szCs w:val="24"/>
    </w:rPr>
  </w:style>
  <w:style w:type="paragraph" w:customStyle="1" w:styleId="80E48399FB394F07A10940EA447FA18B17">
    <w:name w:val="80E48399FB394F07A10940EA447FA18B17"/>
    <w:rsid w:val="00D637F1"/>
    <w:pPr>
      <w:spacing w:after="100" w:line="240" w:lineRule="auto"/>
    </w:pPr>
    <w:rPr>
      <w:rFonts w:ascii="Times New Roman" w:eastAsiaTheme="minorHAnsi" w:hAnsi="Times New Roman" w:cs="Times New Roman"/>
      <w:sz w:val="24"/>
      <w:szCs w:val="24"/>
    </w:rPr>
  </w:style>
  <w:style w:type="paragraph" w:customStyle="1" w:styleId="A39FD8EABA37434282A6BD7AC775F84C17">
    <w:name w:val="A39FD8EABA37434282A6BD7AC775F84C17"/>
    <w:rsid w:val="00D637F1"/>
    <w:pPr>
      <w:spacing w:after="100" w:line="240" w:lineRule="auto"/>
    </w:pPr>
    <w:rPr>
      <w:rFonts w:ascii="Times New Roman" w:eastAsiaTheme="minorHAnsi" w:hAnsi="Times New Roman" w:cs="Times New Roman"/>
      <w:sz w:val="24"/>
      <w:szCs w:val="24"/>
    </w:rPr>
  </w:style>
  <w:style w:type="paragraph" w:customStyle="1" w:styleId="FF0B0CA0FC98497E9CC67C0B59FF4CAF8">
    <w:name w:val="FF0B0CA0FC98497E9CC67C0B59FF4CAF8"/>
    <w:rsid w:val="00D637F1"/>
    <w:pPr>
      <w:spacing w:after="100" w:line="240" w:lineRule="auto"/>
    </w:pPr>
    <w:rPr>
      <w:rFonts w:ascii="Times New Roman" w:eastAsiaTheme="minorHAnsi" w:hAnsi="Times New Roman" w:cs="Times New Roman"/>
      <w:sz w:val="24"/>
      <w:szCs w:val="24"/>
    </w:rPr>
  </w:style>
  <w:style w:type="paragraph" w:customStyle="1" w:styleId="DE66441FB40D45C3B84DBCC8C0B914B917">
    <w:name w:val="DE66441FB40D45C3B84DBCC8C0B914B917"/>
    <w:rsid w:val="00D637F1"/>
    <w:pPr>
      <w:spacing w:after="100" w:line="240" w:lineRule="auto"/>
    </w:pPr>
    <w:rPr>
      <w:rFonts w:ascii="Times New Roman" w:eastAsiaTheme="minorHAnsi" w:hAnsi="Times New Roman" w:cs="Times New Roman"/>
      <w:sz w:val="24"/>
      <w:szCs w:val="24"/>
    </w:rPr>
  </w:style>
  <w:style w:type="paragraph" w:customStyle="1" w:styleId="98031EDFA6F44EC3A95261EEEFA611D817">
    <w:name w:val="98031EDFA6F44EC3A95261EEEFA611D817"/>
    <w:rsid w:val="00D637F1"/>
    <w:pPr>
      <w:spacing w:after="100" w:line="240" w:lineRule="auto"/>
    </w:pPr>
    <w:rPr>
      <w:rFonts w:ascii="Times New Roman" w:eastAsiaTheme="minorHAnsi" w:hAnsi="Times New Roman" w:cs="Times New Roman"/>
      <w:sz w:val="24"/>
      <w:szCs w:val="24"/>
    </w:rPr>
  </w:style>
  <w:style w:type="paragraph" w:customStyle="1" w:styleId="ADD99607C9C34EA4978248DB5B6CBB3117">
    <w:name w:val="ADD99607C9C34EA4978248DB5B6CBB3117"/>
    <w:rsid w:val="00D637F1"/>
    <w:pPr>
      <w:spacing w:after="100" w:line="240" w:lineRule="auto"/>
    </w:pPr>
    <w:rPr>
      <w:rFonts w:ascii="Times New Roman" w:eastAsiaTheme="minorHAnsi" w:hAnsi="Times New Roman" w:cs="Times New Roman"/>
      <w:sz w:val="24"/>
      <w:szCs w:val="24"/>
    </w:rPr>
  </w:style>
  <w:style w:type="paragraph" w:customStyle="1" w:styleId="2356AFE943F74AEDBC2F158BCAEC4C8E17">
    <w:name w:val="2356AFE943F74AEDBC2F158BCAEC4C8E17"/>
    <w:rsid w:val="00D637F1"/>
    <w:pPr>
      <w:spacing w:after="100" w:line="240" w:lineRule="auto"/>
    </w:pPr>
    <w:rPr>
      <w:rFonts w:ascii="Times New Roman" w:eastAsiaTheme="minorHAnsi" w:hAnsi="Times New Roman" w:cs="Times New Roman"/>
      <w:sz w:val="24"/>
      <w:szCs w:val="24"/>
    </w:rPr>
  </w:style>
  <w:style w:type="paragraph" w:customStyle="1" w:styleId="EE2297AF69334AEDB6A00F9F6ABC382017">
    <w:name w:val="EE2297AF69334AEDB6A00F9F6ABC382017"/>
    <w:rsid w:val="00D637F1"/>
    <w:pPr>
      <w:spacing w:after="100" w:line="240" w:lineRule="auto"/>
    </w:pPr>
    <w:rPr>
      <w:rFonts w:ascii="Times New Roman" w:eastAsiaTheme="minorHAnsi" w:hAnsi="Times New Roman" w:cs="Times New Roman"/>
      <w:sz w:val="24"/>
      <w:szCs w:val="24"/>
    </w:rPr>
  </w:style>
  <w:style w:type="paragraph" w:customStyle="1" w:styleId="D74F0E662751487FA28FCD1E231A900417">
    <w:name w:val="D74F0E662751487FA28FCD1E231A900417"/>
    <w:rsid w:val="00D637F1"/>
    <w:pPr>
      <w:spacing w:after="100" w:line="240" w:lineRule="auto"/>
    </w:pPr>
    <w:rPr>
      <w:rFonts w:ascii="Times New Roman" w:eastAsiaTheme="minorHAnsi" w:hAnsi="Times New Roman" w:cs="Times New Roman"/>
      <w:sz w:val="24"/>
      <w:szCs w:val="24"/>
    </w:rPr>
  </w:style>
  <w:style w:type="paragraph" w:customStyle="1" w:styleId="009D7B260C674ADFA3643A952EEA060917">
    <w:name w:val="009D7B260C674ADFA3643A952EEA060917"/>
    <w:rsid w:val="00D637F1"/>
    <w:pPr>
      <w:spacing w:after="100" w:line="240" w:lineRule="auto"/>
    </w:pPr>
    <w:rPr>
      <w:rFonts w:ascii="Times New Roman" w:eastAsiaTheme="minorHAnsi" w:hAnsi="Times New Roman" w:cs="Times New Roman"/>
      <w:sz w:val="24"/>
      <w:szCs w:val="24"/>
    </w:rPr>
  </w:style>
  <w:style w:type="paragraph" w:customStyle="1" w:styleId="DB4691E81DC449F6A25AB6CA7614B5C517">
    <w:name w:val="DB4691E81DC449F6A25AB6CA7614B5C517"/>
    <w:rsid w:val="00D637F1"/>
    <w:pPr>
      <w:spacing w:after="100" w:line="240" w:lineRule="auto"/>
    </w:pPr>
    <w:rPr>
      <w:rFonts w:ascii="Times New Roman" w:eastAsiaTheme="minorHAnsi" w:hAnsi="Times New Roman" w:cs="Times New Roman"/>
      <w:sz w:val="24"/>
      <w:szCs w:val="24"/>
    </w:rPr>
  </w:style>
  <w:style w:type="paragraph" w:customStyle="1" w:styleId="040A4E7D8F464711BC19AE52E5F976E45">
    <w:name w:val="040A4E7D8F464711BC19AE52E5F976E45"/>
    <w:rsid w:val="00D637F1"/>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7">
    <w:name w:val="B309BD84C24F4C9E9FBF58A658F5FC7A17"/>
    <w:rsid w:val="00D637F1"/>
    <w:pPr>
      <w:spacing w:after="100" w:line="240" w:lineRule="auto"/>
    </w:pPr>
    <w:rPr>
      <w:rFonts w:ascii="Times New Roman" w:eastAsiaTheme="minorHAnsi" w:hAnsi="Times New Roman" w:cs="Times New Roman"/>
      <w:sz w:val="24"/>
      <w:szCs w:val="24"/>
    </w:rPr>
  </w:style>
  <w:style w:type="paragraph" w:customStyle="1" w:styleId="F08981EECAB34898A41E70D53F4531AC17">
    <w:name w:val="F08981EECAB34898A41E70D53F4531AC17"/>
    <w:rsid w:val="00D637F1"/>
    <w:pPr>
      <w:spacing w:after="100" w:line="240" w:lineRule="auto"/>
    </w:pPr>
    <w:rPr>
      <w:rFonts w:ascii="Times New Roman" w:eastAsiaTheme="minorHAnsi" w:hAnsi="Times New Roman" w:cs="Times New Roman"/>
      <w:sz w:val="24"/>
      <w:szCs w:val="24"/>
    </w:rPr>
  </w:style>
  <w:style w:type="paragraph" w:customStyle="1" w:styleId="136BEB0666004E79B616C5992049BA2817">
    <w:name w:val="136BEB0666004E79B616C5992049BA2817"/>
    <w:rsid w:val="00D637F1"/>
    <w:pPr>
      <w:spacing w:after="100" w:line="240" w:lineRule="auto"/>
    </w:pPr>
    <w:rPr>
      <w:rFonts w:ascii="Times New Roman" w:eastAsiaTheme="minorHAnsi" w:hAnsi="Times New Roman" w:cs="Times New Roman"/>
      <w:sz w:val="24"/>
      <w:szCs w:val="24"/>
    </w:rPr>
  </w:style>
  <w:style w:type="paragraph" w:customStyle="1" w:styleId="A4131321BB8A4E40BFE807CEA4E8DCCA13">
    <w:name w:val="A4131321BB8A4E40BFE807CEA4E8DCCA13"/>
    <w:rsid w:val="00D637F1"/>
    <w:pPr>
      <w:spacing w:after="100" w:line="240" w:lineRule="auto"/>
    </w:pPr>
    <w:rPr>
      <w:rFonts w:ascii="Times New Roman" w:eastAsiaTheme="minorHAnsi" w:hAnsi="Times New Roman" w:cs="Times New Roman"/>
      <w:sz w:val="24"/>
      <w:szCs w:val="24"/>
    </w:rPr>
  </w:style>
  <w:style w:type="paragraph" w:customStyle="1" w:styleId="376C39B42C4D4A448846DD5A3764A50213">
    <w:name w:val="376C39B42C4D4A448846DD5A3764A50213"/>
    <w:rsid w:val="00D637F1"/>
    <w:pPr>
      <w:spacing w:after="100" w:line="240" w:lineRule="auto"/>
    </w:pPr>
    <w:rPr>
      <w:rFonts w:ascii="Times New Roman" w:eastAsiaTheme="minorHAnsi" w:hAnsi="Times New Roman" w:cs="Times New Roman"/>
      <w:sz w:val="24"/>
      <w:szCs w:val="24"/>
    </w:rPr>
  </w:style>
  <w:style w:type="paragraph" w:customStyle="1" w:styleId="9F58991ED3774971B2018B1E56C6A28F13">
    <w:name w:val="9F58991ED3774971B2018B1E56C6A28F13"/>
    <w:rsid w:val="00D637F1"/>
    <w:pPr>
      <w:spacing w:after="100" w:line="240" w:lineRule="auto"/>
    </w:pPr>
    <w:rPr>
      <w:rFonts w:ascii="Times New Roman" w:eastAsiaTheme="minorHAnsi" w:hAnsi="Times New Roman" w:cs="Times New Roman"/>
      <w:sz w:val="24"/>
      <w:szCs w:val="24"/>
    </w:rPr>
  </w:style>
  <w:style w:type="paragraph" w:customStyle="1" w:styleId="0F9A52F4FE9D43DBB035B496AA9EBF944">
    <w:name w:val="0F9A52F4FE9D43DBB035B496AA9EBF944"/>
    <w:rsid w:val="00D637F1"/>
    <w:pPr>
      <w:spacing w:after="100" w:line="240" w:lineRule="auto"/>
    </w:pPr>
    <w:rPr>
      <w:rFonts w:ascii="Times New Roman" w:eastAsiaTheme="minorHAnsi" w:hAnsi="Times New Roman" w:cs="Times New Roman"/>
      <w:sz w:val="24"/>
      <w:szCs w:val="24"/>
    </w:rPr>
  </w:style>
  <w:style w:type="paragraph" w:customStyle="1" w:styleId="911F919B90ED420FBBDAD20DC6FD48C64">
    <w:name w:val="911F919B90ED420FBBDAD20DC6FD48C64"/>
    <w:rsid w:val="00D637F1"/>
    <w:pPr>
      <w:spacing w:after="100" w:line="240" w:lineRule="auto"/>
    </w:pPr>
    <w:rPr>
      <w:rFonts w:ascii="Times New Roman" w:eastAsiaTheme="minorHAnsi" w:hAnsi="Times New Roman" w:cs="Times New Roman"/>
      <w:sz w:val="24"/>
      <w:szCs w:val="24"/>
    </w:rPr>
  </w:style>
  <w:style w:type="paragraph" w:customStyle="1" w:styleId="7AD0B3D1DA6E4B5597FD52CF9DD937E74">
    <w:name w:val="7AD0B3D1DA6E4B5597FD52CF9DD937E74"/>
    <w:rsid w:val="00D637F1"/>
    <w:pPr>
      <w:spacing w:after="100" w:line="240" w:lineRule="auto"/>
    </w:pPr>
    <w:rPr>
      <w:rFonts w:ascii="Times New Roman" w:eastAsiaTheme="minorHAnsi" w:hAnsi="Times New Roman" w:cs="Times New Roman"/>
      <w:sz w:val="24"/>
      <w:szCs w:val="24"/>
    </w:rPr>
  </w:style>
  <w:style w:type="paragraph" w:customStyle="1" w:styleId="BFB0EB62256744E3ADBF918DB47D33244">
    <w:name w:val="BFB0EB62256744E3ADBF918DB47D33244"/>
    <w:rsid w:val="00D637F1"/>
    <w:pPr>
      <w:spacing w:after="100" w:line="240" w:lineRule="auto"/>
    </w:pPr>
    <w:rPr>
      <w:rFonts w:ascii="Times New Roman" w:eastAsiaTheme="minorHAnsi" w:hAnsi="Times New Roman" w:cs="Times New Roman"/>
      <w:sz w:val="24"/>
      <w:szCs w:val="24"/>
    </w:rPr>
  </w:style>
  <w:style w:type="paragraph" w:customStyle="1" w:styleId="0569B97422CF48208A990A941C0C462817">
    <w:name w:val="0569B97422CF48208A990A941C0C462817"/>
    <w:rsid w:val="00D637F1"/>
    <w:pPr>
      <w:spacing w:after="100" w:line="240" w:lineRule="auto"/>
    </w:pPr>
    <w:rPr>
      <w:rFonts w:ascii="Times New Roman" w:eastAsiaTheme="minorHAnsi" w:hAnsi="Times New Roman" w:cs="Times New Roman"/>
      <w:sz w:val="24"/>
      <w:szCs w:val="24"/>
    </w:rPr>
  </w:style>
  <w:style w:type="paragraph" w:customStyle="1" w:styleId="7747AC3701614DF2B27345B9AED43A0517">
    <w:name w:val="7747AC3701614DF2B27345B9AED43A0517"/>
    <w:rsid w:val="00D637F1"/>
    <w:pPr>
      <w:spacing w:after="100" w:line="240" w:lineRule="auto"/>
    </w:pPr>
    <w:rPr>
      <w:rFonts w:ascii="Times New Roman" w:eastAsiaTheme="minorHAnsi" w:hAnsi="Times New Roman" w:cs="Times New Roman"/>
      <w:sz w:val="24"/>
      <w:szCs w:val="24"/>
    </w:rPr>
  </w:style>
  <w:style w:type="paragraph" w:customStyle="1" w:styleId="9B6D0F423B1E45149D3841EFADA7954117">
    <w:name w:val="9B6D0F423B1E45149D3841EFADA7954117"/>
    <w:rsid w:val="00D637F1"/>
    <w:pPr>
      <w:spacing w:after="100" w:line="240" w:lineRule="auto"/>
    </w:pPr>
    <w:rPr>
      <w:rFonts w:ascii="Times New Roman" w:eastAsiaTheme="minorHAnsi" w:hAnsi="Times New Roman" w:cs="Times New Roman"/>
      <w:sz w:val="24"/>
      <w:szCs w:val="24"/>
    </w:rPr>
  </w:style>
  <w:style w:type="paragraph" w:customStyle="1" w:styleId="CDEA2D36EBB044C4B4EEAEBE9511AE2413">
    <w:name w:val="CDEA2D36EBB044C4B4EEAEBE9511AE2413"/>
    <w:rsid w:val="00D637F1"/>
    <w:pPr>
      <w:spacing w:after="100" w:line="240" w:lineRule="auto"/>
    </w:pPr>
    <w:rPr>
      <w:rFonts w:ascii="Times New Roman" w:eastAsiaTheme="minorHAnsi" w:hAnsi="Times New Roman" w:cs="Times New Roman"/>
      <w:sz w:val="24"/>
      <w:szCs w:val="24"/>
    </w:rPr>
  </w:style>
  <w:style w:type="paragraph" w:customStyle="1" w:styleId="799FAD8C0DA249469F818CC4EF9A5F2F13">
    <w:name w:val="799FAD8C0DA249469F818CC4EF9A5F2F13"/>
    <w:rsid w:val="00D637F1"/>
    <w:pPr>
      <w:spacing w:after="100" w:line="240" w:lineRule="auto"/>
    </w:pPr>
    <w:rPr>
      <w:rFonts w:ascii="Times New Roman" w:eastAsiaTheme="minorHAnsi" w:hAnsi="Times New Roman" w:cs="Times New Roman"/>
      <w:sz w:val="24"/>
      <w:szCs w:val="24"/>
    </w:rPr>
  </w:style>
  <w:style w:type="paragraph" w:customStyle="1" w:styleId="78BF4377772745699244505866E0BEF417">
    <w:name w:val="78BF4377772745699244505866E0BEF417"/>
    <w:rsid w:val="00D637F1"/>
    <w:pPr>
      <w:spacing w:after="100" w:line="240" w:lineRule="auto"/>
    </w:pPr>
    <w:rPr>
      <w:rFonts w:ascii="Times New Roman" w:eastAsiaTheme="minorHAnsi" w:hAnsi="Times New Roman" w:cs="Times New Roman"/>
      <w:sz w:val="24"/>
      <w:szCs w:val="24"/>
    </w:rPr>
  </w:style>
  <w:style w:type="paragraph" w:customStyle="1" w:styleId="4724DF018511480E8D3E110D6C74B08D17">
    <w:name w:val="4724DF018511480E8D3E110D6C74B08D17"/>
    <w:rsid w:val="00D637F1"/>
    <w:pPr>
      <w:spacing w:after="100" w:line="240" w:lineRule="auto"/>
    </w:pPr>
    <w:rPr>
      <w:rFonts w:ascii="Times New Roman" w:eastAsiaTheme="minorHAnsi" w:hAnsi="Times New Roman" w:cs="Times New Roman"/>
      <w:sz w:val="24"/>
      <w:szCs w:val="24"/>
    </w:rPr>
  </w:style>
  <w:style w:type="paragraph" w:customStyle="1" w:styleId="605E6E32AD3C49E79BD6AA914BE94B6F4">
    <w:name w:val="605E6E32AD3C49E79BD6AA914BE94B6F4"/>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94DC09FA19A443F1B967A9CC8DF080034">
    <w:name w:val="94DC09FA19A443F1B967A9CC8DF080034"/>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4ECCAED3F26343428FFE9ACFC02E74E817">
    <w:name w:val="4ECCAED3F26343428FFE9ACFC02E74E817"/>
    <w:rsid w:val="00D637F1"/>
    <w:pPr>
      <w:spacing w:after="100" w:line="240" w:lineRule="auto"/>
    </w:pPr>
    <w:rPr>
      <w:rFonts w:ascii="Times New Roman" w:eastAsiaTheme="minorHAnsi" w:hAnsi="Times New Roman" w:cs="Times New Roman"/>
      <w:sz w:val="24"/>
      <w:szCs w:val="24"/>
    </w:rPr>
  </w:style>
  <w:style w:type="paragraph" w:customStyle="1" w:styleId="B2D80CAFF8264BA6883231D8B93A7D7D3">
    <w:name w:val="B2D80CAFF8264BA6883231D8B93A7D7D3"/>
    <w:rsid w:val="00D637F1"/>
    <w:pPr>
      <w:spacing w:after="100" w:line="240" w:lineRule="auto"/>
    </w:pPr>
    <w:rPr>
      <w:rFonts w:ascii="Times New Roman" w:eastAsiaTheme="minorHAnsi" w:hAnsi="Times New Roman" w:cs="Times New Roman"/>
      <w:sz w:val="24"/>
      <w:szCs w:val="24"/>
    </w:rPr>
  </w:style>
  <w:style w:type="paragraph" w:customStyle="1" w:styleId="72104CBA067942F4B4CE3D76DCBFDFA43">
    <w:name w:val="72104CBA067942F4B4CE3D76DCBFDFA43"/>
    <w:rsid w:val="00D637F1"/>
    <w:pPr>
      <w:spacing w:after="100" w:line="240" w:lineRule="auto"/>
    </w:pPr>
    <w:rPr>
      <w:rFonts w:ascii="Times New Roman" w:eastAsiaTheme="minorHAnsi" w:hAnsi="Times New Roman" w:cs="Times New Roman"/>
      <w:sz w:val="24"/>
      <w:szCs w:val="24"/>
    </w:rPr>
  </w:style>
  <w:style w:type="paragraph" w:customStyle="1" w:styleId="F1179FF2FF3E42FEAA78F211D674EEFF3">
    <w:name w:val="F1179FF2FF3E42FEAA78F211D674EEFF3"/>
    <w:rsid w:val="00D637F1"/>
    <w:pPr>
      <w:spacing w:after="100" w:line="240" w:lineRule="auto"/>
    </w:pPr>
    <w:rPr>
      <w:rFonts w:ascii="Times New Roman" w:eastAsiaTheme="minorHAnsi" w:hAnsi="Times New Roman" w:cs="Times New Roman"/>
      <w:sz w:val="24"/>
      <w:szCs w:val="24"/>
    </w:rPr>
  </w:style>
  <w:style w:type="paragraph" w:customStyle="1" w:styleId="C991E8898B444408B7FB0F09B3C208EA3">
    <w:name w:val="C991E8898B444408B7FB0F09B3C208EA3"/>
    <w:rsid w:val="00D637F1"/>
    <w:pPr>
      <w:spacing w:after="100" w:line="240" w:lineRule="auto"/>
    </w:pPr>
    <w:rPr>
      <w:rFonts w:ascii="Times New Roman" w:eastAsiaTheme="minorHAnsi" w:hAnsi="Times New Roman" w:cs="Times New Roman"/>
      <w:sz w:val="24"/>
      <w:szCs w:val="24"/>
    </w:rPr>
  </w:style>
  <w:style w:type="paragraph" w:customStyle="1" w:styleId="BF3C964231BF4CBC9346FCE1C21BBEAD2">
    <w:name w:val="BF3C964231BF4CBC9346FCE1C21BBEAD2"/>
    <w:rsid w:val="00D637F1"/>
    <w:pPr>
      <w:spacing w:after="100" w:line="240" w:lineRule="auto"/>
    </w:pPr>
    <w:rPr>
      <w:rFonts w:ascii="Times New Roman" w:eastAsiaTheme="minorHAnsi" w:hAnsi="Times New Roman" w:cs="Times New Roman"/>
      <w:sz w:val="24"/>
      <w:szCs w:val="24"/>
    </w:rPr>
  </w:style>
  <w:style w:type="paragraph" w:customStyle="1" w:styleId="4E11F7A7480640AB876FB9A47D8C8F712">
    <w:name w:val="4E11F7A7480640AB876FB9A47D8C8F712"/>
    <w:rsid w:val="00D637F1"/>
    <w:pPr>
      <w:spacing w:after="100" w:line="240" w:lineRule="auto"/>
    </w:pPr>
    <w:rPr>
      <w:rFonts w:ascii="Times New Roman" w:eastAsiaTheme="minorHAnsi" w:hAnsi="Times New Roman" w:cs="Times New Roman"/>
      <w:sz w:val="24"/>
      <w:szCs w:val="24"/>
    </w:rPr>
  </w:style>
  <w:style w:type="paragraph" w:customStyle="1" w:styleId="072E1E6199534E3E9C382C68ABEF03E03">
    <w:name w:val="072E1E6199534E3E9C382C68ABEF03E03"/>
    <w:rsid w:val="00D637F1"/>
    <w:pPr>
      <w:spacing w:after="100" w:line="240" w:lineRule="auto"/>
    </w:pPr>
    <w:rPr>
      <w:rFonts w:ascii="Times New Roman" w:eastAsiaTheme="minorHAnsi" w:hAnsi="Times New Roman" w:cs="Times New Roman"/>
      <w:sz w:val="24"/>
      <w:szCs w:val="24"/>
    </w:rPr>
  </w:style>
  <w:style w:type="paragraph" w:customStyle="1" w:styleId="E30EC23434E540FEA7C9E38F731331DB3">
    <w:name w:val="E30EC23434E540FEA7C9E38F731331DB3"/>
    <w:rsid w:val="00D637F1"/>
    <w:pPr>
      <w:spacing w:after="100" w:line="240" w:lineRule="auto"/>
    </w:pPr>
    <w:rPr>
      <w:rFonts w:ascii="Times New Roman" w:eastAsiaTheme="minorHAnsi" w:hAnsi="Times New Roman" w:cs="Times New Roman"/>
      <w:sz w:val="24"/>
      <w:szCs w:val="24"/>
    </w:rPr>
  </w:style>
  <w:style w:type="paragraph" w:customStyle="1" w:styleId="9F5B858F91E849169E33B6251D6FE3BB3">
    <w:name w:val="9F5B858F91E849169E33B6251D6FE3BB3"/>
    <w:rsid w:val="00D637F1"/>
    <w:pPr>
      <w:spacing w:after="100" w:line="240" w:lineRule="auto"/>
    </w:pPr>
    <w:rPr>
      <w:rFonts w:ascii="Times New Roman" w:eastAsiaTheme="minorHAnsi" w:hAnsi="Times New Roman" w:cs="Times New Roman"/>
      <w:sz w:val="24"/>
      <w:szCs w:val="24"/>
    </w:rPr>
  </w:style>
  <w:style w:type="paragraph" w:customStyle="1" w:styleId="166162FE3B7B4E6491028F54C85B94BC3">
    <w:name w:val="166162FE3B7B4E6491028F54C85B94BC3"/>
    <w:rsid w:val="00D637F1"/>
    <w:pPr>
      <w:spacing w:after="100" w:line="240" w:lineRule="auto"/>
    </w:pPr>
    <w:rPr>
      <w:rFonts w:ascii="Times New Roman" w:eastAsiaTheme="minorHAnsi" w:hAnsi="Times New Roman" w:cs="Times New Roman"/>
      <w:sz w:val="24"/>
      <w:szCs w:val="24"/>
    </w:rPr>
  </w:style>
  <w:style w:type="paragraph" w:customStyle="1" w:styleId="AF417AFA14C84BB39D456D83AC08E9703">
    <w:name w:val="AF417AFA14C84BB39D456D83AC08E9703"/>
    <w:rsid w:val="00D637F1"/>
    <w:pPr>
      <w:spacing w:after="100" w:line="240" w:lineRule="auto"/>
    </w:pPr>
    <w:rPr>
      <w:rFonts w:ascii="Times New Roman" w:eastAsiaTheme="minorHAnsi" w:hAnsi="Times New Roman" w:cs="Times New Roman"/>
      <w:sz w:val="24"/>
      <w:szCs w:val="24"/>
    </w:rPr>
  </w:style>
  <w:style w:type="paragraph" w:customStyle="1" w:styleId="63DCAC680D7145089046D6C4C219C54F3">
    <w:name w:val="63DCAC680D7145089046D6C4C219C54F3"/>
    <w:rsid w:val="00D637F1"/>
    <w:pPr>
      <w:spacing w:after="100" w:line="240" w:lineRule="auto"/>
    </w:pPr>
    <w:rPr>
      <w:rFonts w:ascii="Times New Roman" w:eastAsiaTheme="minorHAnsi" w:hAnsi="Times New Roman" w:cs="Times New Roman"/>
      <w:sz w:val="24"/>
      <w:szCs w:val="24"/>
    </w:rPr>
  </w:style>
  <w:style w:type="paragraph" w:customStyle="1" w:styleId="8494789334FB40999E5766D03D65907A3">
    <w:name w:val="8494789334FB40999E5766D03D65907A3"/>
    <w:rsid w:val="00D637F1"/>
    <w:pPr>
      <w:spacing w:after="100" w:line="240" w:lineRule="auto"/>
    </w:pPr>
    <w:rPr>
      <w:rFonts w:ascii="Times New Roman" w:eastAsiaTheme="minorHAnsi" w:hAnsi="Times New Roman" w:cs="Times New Roman"/>
      <w:sz w:val="24"/>
      <w:szCs w:val="24"/>
    </w:rPr>
  </w:style>
  <w:style w:type="paragraph" w:customStyle="1" w:styleId="7FD8A3B3759C41FAA2358211A63E26443">
    <w:name w:val="7FD8A3B3759C41FAA2358211A63E26443"/>
    <w:rsid w:val="00D637F1"/>
    <w:pPr>
      <w:spacing w:after="100" w:line="240" w:lineRule="auto"/>
    </w:pPr>
    <w:rPr>
      <w:rFonts w:ascii="Times New Roman" w:eastAsiaTheme="minorHAnsi" w:hAnsi="Times New Roman" w:cs="Times New Roman"/>
      <w:sz w:val="24"/>
      <w:szCs w:val="24"/>
    </w:rPr>
  </w:style>
  <w:style w:type="paragraph" w:customStyle="1" w:styleId="9CE2CBFA79B045CEBD5E834426535F9A3">
    <w:name w:val="9CE2CBFA79B045CEBD5E834426535F9A3"/>
    <w:rsid w:val="00D637F1"/>
    <w:pPr>
      <w:spacing w:after="100" w:line="240" w:lineRule="auto"/>
    </w:pPr>
    <w:rPr>
      <w:rFonts w:ascii="Times New Roman" w:eastAsiaTheme="minorHAnsi" w:hAnsi="Times New Roman" w:cs="Times New Roman"/>
      <w:sz w:val="24"/>
      <w:szCs w:val="24"/>
    </w:rPr>
  </w:style>
  <w:style w:type="paragraph" w:customStyle="1" w:styleId="BDE32499F2AE498692C7024F28A86F003">
    <w:name w:val="BDE32499F2AE498692C7024F28A86F003"/>
    <w:rsid w:val="00D637F1"/>
    <w:pPr>
      <w:spacing w:after="100" w:line="240" w:lineRule="auto"/>
    </w:pPr>
    <w:rPr>
      <w:rFonts w:ascii="Times New Roman" w:eastAsiaTheme="minorHAnsi" w:hAnsi="Times New Roman" w:cs="Times New Roman"/>
      <w:sz w:val="24"/>
      <w:szCs w:val="24"/>
    </w:rPr>
  </w:style>
  <w:style w:type="paragraph" w:customStyle="1" w:styleId="A2BD006C138E492DBCAB7F8C5615493E3">
    <w:name w:val="A2BD006C138E492DBCAB7F8C5615493E3"/>
    <w:rsid w:val="00D637F1"/>
    <w:pPr>
      <w:spacing w:after="100" w:line="240" w:lineRule="auto"/>
    </w:pPr>
    <w:rPr>
      <w:rFonts w:ascii="Times New Roman" w:eastAsiaTheme="minorHAnsi" w:hAnsi="Times New Roman" w:cs="Times New Roman"/>
      <w:sz w:val="24"/>
      <w:szCs w:val="24"/>
    </w:rPr>
  </w:style>
  <w:style w:type="paragraph" w:customStyle="1" w:styleId="909A74BBF46646078D23FD513A2552E03">
    <w:name w:val="909A74BBF46646078D23FD513A2552E03"/>
    <w:rsid w:val="00D637F1"/>
    <w:pPr>
      <w:spacing w:after="100" w:line="240" w:lineRule="auto"/>
    </w:pPr>
    <w:rPr>
      <w:rFonts w:ascii="Times New Roman" w:eastAsiaTheme="minorHAnsi" w:hAnsi="Times New Roman" w:cs="Times New Roman"/>
      <w:sz w:val="24"/>
      <w:szCs w:val="24"/>
    </w:rPr>
  </w:style>
  <w:style w:type="paragraph" w:customStyle="1" w:styleId="50891AEFF004473EA70D627D345C70493">
    <w:name w:val="50891AEFF004473EA70D627D345C70493"/>
    <w:rsid w:val="00D637F1"/>
    <w:pPr>
      <w:spacing w:after="100" w:line="240" w:lineRule="auto"/>
    </w:pPr>
    <w:rPr>
      <w:rFonts w:ascii="Times New Roman" w:eastAsiaTheme="minorHAnsi" w:hAnsi="Times New Roman" w:cs="Times New Roman"/>
      <w:sz w:val="24"/>
      <w:szCs w:val="24"/>
    </w:rPr>
  </w:style>
  <w:style w:type="paragraph" w:customStyle="1" w:styleId="D3898168D0D24E83AD83BFD50C6A1A8B3">
    <w:name w:val="D3898168D0D24E83AD83BFD50C6A1A8B3"/>
    <w:rsid w:val="00D637F1"/>
    <w:pPr>
      <w:spacing w:after="100" w:line="240" w:lineRule="auto"/>
    </w:pPr>
    <w:rPr>
      <w:rFonts w:ascii="Times New Roman" w:eastAsiaTheme="minorHAnsi" w:hAnsi="Times New Roman" w:cs="Times New Roman"/>
      <w:sz w:val="24"/>
      <w:szCs w:val="24"/>
    </w:rPr>
  </w:style>
  <w:style w:type="paragraph" w:customStyle="1" w:styleId="EEBBAFB59B3C476480B1226286063E6F3">
    <w:name w:val="EEBBAFB59B3C476480B1226286063E6F3"/>
    <w:rsid w:val="00D637F1"/>
    <w:pPr>
      <w:spacing w:after="100" w:line="240" w:lineRule="auto"/>
    </w:pPr>
    <w:rPr>
      <w:rFonts w:ascii="Times New Roman" w:eastAsiaTheme="minorHAnsi" w:hAnsi="Times New Roman" w:cs="Times New Roman"/>
      <w:sz w:val="24"/>
      <w:szCs w:val="24"/>
    </w:rPr>
  </w:style>
  <w:style w:type="paragraph" w:customStyle="1" w:styleId="52DB002BD6E6416992235FF6650C53AE3">
    <w:name w:val="52DB002BD6E6416992235FF6650C53AE3"/>
    <w:rsid w:val="00D637F1"/>
    <w:pPr>
      <w:spacing w:after="100" w:line="240" w:lineRule="auto"/>
    </w:pPr>
    <w:rPr>
      <w:rFonts w:ascii="Times New Roman" w:eastAsiaTheme="minorHAnsi" w:hAnsi="Times New Roman" w:cs="Times New Roman"/>
      <w:sz w:val="24"/>
      <w:szCs w:val="24"/>
    </w:rPr>
  </w:style>
  <w:style w:type="paragraph" w:customStyle="1" w:styleId="91CC2B3B60C14788A2C221D1BAD801583">
    <w:name w:val="91CC2B3B60C14788A2C221D1BAD801583"/>
    <w:rsid w:val="00D637F1"/>
    <w:pPr>
      <w:spacing w:after="100" w:line="240" w:lineRule="auto"/>
    </w:pPr>
    <w:rPr>
      <w:rFonts w:ascii="Times New Roman" w:eastAsiaTheme="minorHAnsi" w:hAnsi="Times New Roman" w:cs="Times New Roman"/>
      <w:sz w:val="24"/>
      <w:szCs w:val="24"/>
    </w:rPr>
  </w:style>
  <w:style w:type="paragraph" w:customStyle="1" w:styleId="70D95DE1C2734E95AFBCB0153AD1B9F03">
    <w:name w:val="70D95DE1C2734E95AFBCB0153AD1B9F03"/>
    <w:rsid w:val="00D637F1"/>
    <w:pPr>
      <w:spacing w:after="100" w:line="240" w:lineRule="auto"/>
    </w:pPr>
    <w:rPr>
      <w:rFonts w:ascii="Times New Roman" w:eastAsiaTheme="minorHAnsi" w:hAnsi="Times New Roman" w:cs="Times New Roman"/>
      <w:sz w:val="24"/>
      <w:szCs w:val="24"/>
    </w:rPr>
  </w:style>
  <w:style w:type="paragraph" w:customStyle="1" w:styleId="8215A53ADAA346F0A942F0770215E1623">
    <w:name w:val="8215A53ADAA346F0A942F0770215E1623"/>
    <w:rsid w:val="00D637F1"/>
    <w:pPr>
      <w:spacing w:after="100" w:line="240" w:lineRule="auto"/>
    </w:pPr>
    <w:rPr>
      <w:rFonts w:ascii="Times New Roman" w:eastAsiaTheme="minorHAnsi" w:hAnsi="Times New Roman" w:cs="Times New Roman"/>
      <w:sz w:val="24"/>
      <w:szCs w:val="24"/>
    </w:rPr>
  </w:style>
  <w:style w:type="paragraph" w:customStyle="1" w:styleId="26FE31D887BE4857AF0616C8E795C50D3">
    <w:name w:val="26FE31D887BE4857AF0616C8E795C50D3"/>
    <w:rsid w:val="00D637F1"/>
    <w:pPr>
      <w:spacing w:after="100" w:line="240" w:lineRule="auto"/>
    </w:pPr>
    <w:rPr>
      <w:rFonts w:ascii="Times New Roman" w:eastAsiaTheme="minorHAnsi" w:hAnsi="Times New Roman" w:cs="Times New Roman"/>
      <w:sz w:val="24"/>
      <w:szCs w:val="24"/>
    </w:rPr>
  </w:style>
  <w:style w:type="paragraph" w:customStyle="1" w:styleId="68FE6F391F6047E5A0464AAFA4246E183">
    <w:name w:val="68FE6F391F6047E5A0464AAFA4246E183"/>
    <w:rsid w:val="00D637F1"/>
    <w:pPr>
      <w:spacing w:after="100" w:line="240" w:lineRule="auto"/>
    </w:pPr>
    <w:rPr>
      <w:rFonts w:ascii="Times New Roman" w:eastAsiaTheme="minorHAnsi" w:hAnsi="Times New Roman" w:cs="Times New Roman"/>
      <w:sz w:val="24"/>
      <w:szCs w:val="24"/>
    </w:rPr>
  </w:style>
  <w:style w:type="paragraph" w:customStyle="1" w:styleId="955E999CDCD443B794AEDA01F083412B3">
    <w:name w:val="955E999CDCD443B794AEDA01F083412B3"/>
    <w:rsid w:val="00D637F1"/>
    <w:pPr>
      <w:spacing w:after="100" w:line="240" w:lineRule="auto"/>
    </w:pPr>
    <w:rPr>
      <w:rFonts w:ascii="Times New Roman" w:eastAsiaTheme="minorHAnsi" w:hAnsi="Times New Roman" w:cs="Times New Roman"/>
      <w:sz w:val="24"/>
      <w:szCs w:val="24"/>
    </w:rPr>
  </w:style>
  <w:style w:type="paragraph" w:customStyle="1" w:styleId="E604489B1F384F88BEC7EB7C125EC50A3">
    <w:name w:val="E604489B1F384F88BEC7EB7C125EC50A3"/>
    <w:rsid w:val="00D637F1"/>
    <w:pPr>
      <w:spacing w:after="100" w:line="240" w:lineRule="auto"/>
    </w:pPr>
    <w:rPr>
      <w:rFonts w:ascii="Times New Roman" w:eastAsiaTheme="minorHAnsi" w:hAnsi="Times New Roman" w:cs="Times New Roman"/>
      <w:sz w:val="24"/>
      <w:szCs w:val="24"/>
    </w:rPr>
  </w:style>
  <w:style w:type="paragraph" w:customStyle="1" w:styleId="F0F00F9B58584FB1A57C6B6470483B623">
    <w:name w:val="F0F00F9B58584FB1A57C6B6470483B623"/>
    <w:rsid w:val="00D637F1"/>
    <w:pPr>
      <w:spacing w:after="100" w:line="240" w:lineRule="auto"/>
    </w:pPr>
    <w:rPr>
      <w:rFonts w:ascii="Times New Roman" w:eastAsiaTheme="minorHAnsi" w:hAnsi="Times New Roman" w:cs="Times New Roman"/>
      <w:sz w:val="24"/>
      <w:szCs w:val="24"/>
    </w:rPr>
  </w:style>
  <w:style w:type="paragraph" w:customStyle="1" w:styleId="E49633C26889491397B1883AC91E00173">
    <w:name w:val="E49633C26889491397B1883AC91E00173"/>
    <w:rsid w:val="00D637F1"/>
    <w:pPr>
      <w:spacing w:after="100" w:line="240" w:lineRule="auto"/>
    </w:pPr>
    <w:rPr>
      <w:rFonts w:ascii="Times New Roman" w:eastAsiaTheme="minorHAnsi" w:hAnsi="Times New Roman" w:cs="Times New Roman"/>
      <w:sz w:val="24"/>
      <w:szCs w:val="24"/>
    </w:rPr>
  </w:style>
  <w:style w:type="paragraph" w:customStyle="1" w:styleId="6033EBE99F084C60AA2E1461E9406CDF3">
    <w:name w:val="6033EBE99F084C60AA2E1461E9406CDF3"/>
    <w:rsid w:val="00D637F1"/>
    <w:pPr>
      <w:spacing w:after="100" w:line="240" w:lineRule="auto"/>
    </w:pPr>
    <w:rPr>
      <w:rFonts w:ascii="Times New Roman" w:eastAsiaTheme="minorHAnsi" w:hAnsi="Times New Roman" w:cs="Times New Roman"/>
      <w:sz w:val="24"/>
      <w:szCs w:val="24"/>
    </w:rPr>
  </w:style>
  <w:style w:type="paragraph" w:customStyle="1" w:styleId="93E7908CEBFA458F91F2026C283DAFAD3">
    <w:name w:val="93E7908CEBFA458F91F2026C283DAFAD3"/>
    <w:rsid w:val="00D637F1"/>
    <w:pPr>
      <w:spacing w:after="100" w:line="240" w:lineRule="auto"/>
    </w:pPr>
    <w:rPr>
      <w:rFonts w:ascii="Times New Roman" w:eastAsiaTheme="minorHAnsi" w:hAnsi="Times New Roman" w:cs="Times New Roman"/>
      <w:sz w:val="24"/>
      <w:szCs w:val="24"/>
    </w:rPr>
  </w:style>
  <w:style w:type="paragraph" w:customStyle="1" w:styleId="36D734C831334C8EACD51EA4425CBFC63">
    <w:name w:val="36D734C831334C8EACD51EA4425CBFC63"/>
    <w:rsid w:val="00D637F1"/>
    <w:pPr>
      <w:spacing w:after="100" w:line="240" w:lineRule="auto"/>
    </w:pPr>
    <w:rPr>
      <w:rFonts w:ascii="Times New Roman" w:eastAsiaTheme="minorHAnsi" w:hAnsi="Times New Roman" w:cs="Times New Roman"/>
      <w:sz w:val="24"/>
      <w:szCs w:val="24"/>
    </w:rPr>
  </w:style>
  <w:style w:type="paragraph" w:customStyle="1" w:styleId="FE6AB5A109E74B579034527F244848F73">
    <w:name w:val="FE6AB5A109E74B579034527F244848F73"/>
    <w:rsid w:val="00D637F1"/>
    <w:pPr>
      <w:spacing w:after="100" w:line="240" w:lineRule="auto"/>
    </w:pPr>
    <w:rPr>
      <w:rFonts w:ascii="Times New Roman" w:eastAsiaTheme="minorHAnsi" w:hAnsi="Times New Roman" w:cs="Times New Roman"/>
      <w:sz w:val="24"/>
      <w:szCs w:val="24"/>
    </w:rPr>
  </w:style>
  <w:style w:type="paragraph" w:customStyle="1" w:styleId="1899775898DF46118A7CEAE42445FA2A3">
    <w:name w:val="1899775898DF46118A7CEAE42445FA2A3"/>
    <w:rsid w:val="00D637F1"/>
    <w:pPr>
      <w:spacing w:after="100" w:line="240" w:lineRule="auto"/>
    </w:pPr>
    <w:rPr>
      <w:rFonts w:ascii="Times New Roman" w:eastAsiaTheme="minorHAnsi" w:hAnsi="Times New Roman" w:cs="Times New Roman"/>
      <w:sz w:val="24"/>
      <w:szCs w:val="24"/>
    </w:rPr>
  </w:style>
  <w:style w:type="paragraph" w:customStyle="1" w:styleId="276B1828E5A44BBABBC2F2D62D4473983">
    <w:name w:val="276B1828E5A44BBABBC2F2D62D4473983"/>
    <w:rsid w:val="00D637F1"/>
    <w:pPr>
      <w:spacing w:after="100" w:line="240" w:lineRule="auto"/>
    </w:pPr>
    <w:rPr>
      <w:rFonts w:ascii="Times New Roman" w:eastAsiaTheme="minorHAnsi" w:hAnsi="Times New Roman" w:cs="Times New Roman"/>
      <w:sz w:val="24"/>
      <w:szCs w:val="24"/>
    </w:rPr>
  </w:style>
  <w:style w:type="paragraph" w:customStyle="1" w:styleId="2C1EFD14221F4E43A1DD6787BF8ADE0F3">
    <w:name w:val="2C1EFD14221F4E43A1DD6787BF8ADE0F3"/>
    <w:rsid w:val="00D637F1"/>
    <w:pPr>
      <w:spacing w:after="100" w:line="240" w:lineRule="auto"/>
    </w:pPr>
    <w:rPr>
      <w:rFonts w:ascii="Times New Roman" w:eastAsiaTheme="minorHAnsi" w:hAnsi="Times New Roman" w:cs="Times New Roman"/>
      <w:sz w:val="24"/>
      <w:szCs w:val="24"/>
    </w:rPr>
  </w:style>
  <w:style w:type="paragraph" w:customStyle="1" w:styleId="1CE4C0E8D2E2450AAE2CC428FB3477153">
    <w:name w:val="1CE4C0E8D2E2450AAE2CC428FB3477153"/>
    <w:rsid w:val="00D637F1"/>
    <w:pPr>
      <w:spacing w:after="100" w:line="240" w:lineRule="auto"/>
    </w:pPr>
    <w:rPr>
      <w:rFonts w:ascii="Times New Roman" w:eastAsiaTheme="minorHAnsi" w:hAnsi="Times New Roman" w:cs="Times New Roman"/>
      <w:sz w:val="24"/>
      <w:szCs w:val="24"/>
    </w:rPr>
  </w:style>
  <w:style w:type="paragraph" w:customStyle="1" w:styleId="7AE8812C9652448D81B054ABAF9A53353">
    <w:name w:val="7AE8812C9652448D81B054ABAF9A53353"/>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109A8CD5904C429EEC83B3E14FEAFF3">
    <w:name w:val="20109A8CD5904C429EEC83B3E14FEAFF3"/>
    <w:rsid w:val="00D637F1"/>
    <w:pPr>
      <w:spacing w:after="100" w:line="240" w:lineRule="auto"/>
    </w:pPr>
    <w:rPr>
      <w:rFonts w:ascii="Times New Roman" w:eastAsiaTheme="minorHAnsi" w:hAnsi="Times New Roman" w:cs="Times New Roman"/>
      <w:sz w:val="24"/>
      <w:szCs w:val="24"/>
    </w:rPr>
  </w:style>
  <w:style w:type="paragraph" w:customStyle="1" w:styleId="C8E72A881E4B497EBD5B3F43DEC528A33">
    <w:name w:val="C8E72A881E4B497EBD5B3F43DEC528A33"/>
    <w:rsid w:val="00D637F1"/>
    <w:pPr>
      <w:spacing w:after="100" w:line="240" w:lineRule="auto"/>
    </w:pPr>
    <w:rPr>
      <w:rFonts w:ascii="Times New Roman" w:eastAsiaTheme="minorHAnsi" w:hAnsi="Times New Roman" w:cs="Times New Roman"/>
      <w:sz w:val="24"/>
      <w:szCs w:val="24"/>
    </w:rPr>
  </w:style>
  <w:style w:type="paragraph" w:customStyle="1" w:styleId="FA1FB16BA1C142A38A8567A6CC195F5D3">
    <w:name w:val="FA1FB16BA1C142A38A8567A6CC195F5D3"/>
    <w:rsid w:val="00D637F1"/>
    <w:pPr>
      <w:spacing w:after="100" w:line="240" w:lineRule="auto"/>
    </w:pPr>
    <w:rPr>
      <w:rFonts w:ascii="Times New Roman" w:eastAsiaTheme="minorHAnsi" w:hAnsi="Times New Roman" w:cs="Times New Roman"/>
      <w:sz w:val="24"/>
      <w:szCs w:val="24"/>
    </w:rPr>
  </w:style>
  <w:style w:type="paragraph" w:customStyle="1" w:styleId="4DC31951AEFC4152B17A8834033E9E403">
    <w:name w:val="4DC31951AEFC4152B17A8834033E9E403"/>
    <w:rsid w:val="00D637F1"/>
    <w:pPr>
      <w:spacing w:after="100" w:line="240" w:lineRule="auto"/>
    </w:pPr>
    <w:rPr>
      <w:rFonts w:ascii="Times New Roman" w:eastAsiaTheme="minorHAnsi" w:hAnsi="Times New Roman" w:cs="Times New Roman"/>
      <w:sz w:val="24"/>
      <w:szCs w:val="24"/>
    </w:rPr>
  </w:style>
  <w:style w:type="paragraph" w:customStyle="1" w:styleId="401A188BEC484490BEE20BF6E8DA3E1D3">
    <w:name w:val="401A188BEC484490BEE20BF6E8DA3E1D3"/>
    <w:rsid w:val="00D637F1"/>
    <w:pPr>
      <w:spacing w:after="100" w:line="240" w:lineRule="auto"/>
    </w:pPr>
    <w:rPr>
      <w:rFonts w:ascii="Times New Roman" w:eastAsiaTheme="minorHAnsi" w:hAnsi="Times New Roman" w:cs="Times New Roman"/>
      <w:sz w:val="24"/>
      <w:szCs w:val="24"/>
    </w:rPr>
  </w:style>
  <w:style w:type="paragraph" w:customStyle="1" w:styleId="B55C9FD1F6F7404BA9CE260E197DBB803">
    <w:name w:val="B55C9FD1F6F7404BA9CE260E197DBB803"/>
    <w:rsid w:val="00D637F1"/>
    <w:pPr>
      <w:spacing w:after="100" w:line="240" w:lineRule="auto"/>
    </w:pPr>
    <w:rPr>
      <w:rFonts w:ascii="Times New Roman" w:eastAsiaTheme="minorHAnsi" w:hAnsi="Times New Roman" w:cs="Times New Roman"/>
      <w:sz w:val="24"/>
      <w:szCs w:val="24"/>
    </w:rPr>
  </w:style>
  <w:style w:type="paragraph" w:customStyle="1" w:styleId="67EDEF8EAF984425B5D54011626C99893">
    <w:name w:val="67EDEF8EAF984425B5D54011626C99893"/>
    <w:rsid w:val="00D637F1"/>
    <w:pPr>
      <w:spacing w:after="100" w:line="240" w:lineRule="auto"/>
    </w:pPr>
    <w:rPr>
      <w:rFonts w:ascii="Times New Roman" w:eastAsiaTheme="minorHAnsi" w:hAnsi="Times New Roman" w:cs="Times New Roman"/>
      <w:sz w:val="24"/>
      <w:szCs w:val="24"/>
    </w:rPr>
  </w:style>
  <w:style w:type="paragraph" w:customStyle="1" w:styleId="1A978B17AC4E4E6E996A19CC9A3D87813">
    <w:name w:val="1A978B17AC4E4E6E996A19CC9A3D87813"/>
    <w:rsid w:val="00D637F1"/>
    <w:pPr>
      <w:spacing w:after="100" w:line="240" w:lineRule="auto"/>
    </w:pPr>
    <w:rPr>
      <w:rFonts w:ascii="Times New Roman" w:eastAsiaTheme="minorHAnsi" w:hAnsi="Times New Roman" w:cs="Times New Roman"/>
      <w:sz w:val="24"/>
      <w:szCs w:val="24"/>
    </w:rPr>
  </w:style>
  <w:style w:type="paragraph" w:customStyle="1" w:styleId="8AA80A4F4E8B4A038593C3110C4AE6903">
    <w:name w:val="8AA80A4F4E8B4A038593C3110C4AE6903"/>
    <w:rsid w:val="00D637F1"/>
    <w:pPr>
      <w:spacing w:after="100" w:line="240" w:lineRule="auto"/>
    </w:pPr>
    <w:rPr>
      <w:rFonts w:ascii="Times New Roman" w:eastAsiaTheme="minorHAnsi" w:hAnsi="Times New Roman" w:cs="Times New Roman"/>
      <w:sz w:val="24"/>
      <w:szCs w:val="24"/>
    </w:rPr>
  </w:style>
  <w:style w:type="paragraph" w:customStyle="1" w:styleId="1477AF06FF5843EA88AB39482F4CC1D83">
    <w:name w:val="1477AF06FF5843EA88AB39482F4CC1D83"/>
    <w:rsid w:val="00D637F1"/>
    <w:pPr>
      <w:spacing w:after="100" w:line="240" w:lineRule="auto"/>
    </w:pPr>
    <w:rPr>
      <w:rFonts w:ascii="Times New Roman" w:eastAsiaTheme="minorHAnsi" w:hAnsi="Times New Roman" w:cs="Times New Roman"/>
      <w:sz w:val="24"/>
      <w:szCs w:val="24"/>
    </w:rPr>
  </w:style>
  <w:style w:type="paragraph" w:customStyle="1" w:styleId="BD61B89F2F6D459B8DDB5413D89D80AB3">
    <w:name w:val="BD61B89F2F6D459B8DDB5413D89D80AB3"/>
    <w:rsid w:val="00D637F1"/>
    <w:pPr>
      <w:spacing w:after="100" w:line="240" w:lineRule="auto"/>
    </w:pPr>
    <w:rPr>
      <w:rFonts w:ascii="Times New Roman" w:eastAsiaTheme="minorHAnsi" w:hAnsi="Times New Roman" w:cs="Times New Roman"/>
      <w:sz w:val="24"/>
      <w:szCs w:val="24"/>
    </w:rPr>
  </w:style>
  <w:style w:type="paragraph" w:customStyle="1" w:styleId="52B48CCE27044ACDA6B6FB3530CDE7E33">
    <w:name w:val="52B48CCE27044ACDA6B6FB3530CDE7E33"/>
    <w:rsid w:val="00D637F1"/>
    <w:pPr>
      <w:spacing w:after="100" w:line="240" w:lineRule="auto"/>
    </w:pPr>
    <w:rPr>
      <w:rFonts w:ascii="Times New Roman" w:eastAsiaTheme="minorHAnsi" w:hAnsi="Times New Roman" w:cs="Times New Roman"/>
      <w:sz w:val="24"/>
      <w:szCs w:val="24"/>
    </w:rPr>
  </w:style>
  <w:style w:type="paragraph" w:customStyle="1" w:styleId="9CAE997CB8ED46BBA0A788551E55E7833">
    <w:name w:val="9CAE997CB8ED46BBA0A788551E55E7833"/>
    <w:rsid w:val="00D637F1"/>
    <w:pPr>
      <w:spacing w:after="100" w:line="240" w:lineRule="auto"/>
    </w:pPr>
    <w:rPr>
      <w:rFonts w:ascii="Times New Roman" w:eastAsiaTheme="minorHAnsi" w:hAnsi="Times New Roman" w:cs="Times New Roman"/>
      <w:sz w:val="24"/>
      <w:szCs w:val="24"/>
    </w:rPr>
  </w:style>
  <w:style w:type="paragraph" w:customStyle="1" w:styleId="ED199074A42442F7923DB5B9F4DD5ECA3">
    <w:name w:val="ED199074A42442F7923DB5B9F4DD5ECA3"/>
    <w:rsid w:val="00D637F1"/>
    <w:pPr>
      <w:spacing w:after="100" w:line="240" w:lineRule="auto"/>
    </w:pPr>
    <w:rPr>
      <w:rFonts w:ascii="Times New Roman" w:eastAsiaTheme="minorHAnsi" w:hAnsi="Times New Roman" w:cs="Times New Roman"/>
      <w:sz w:val="24"/>
      <w:szCs w:val="24"/>
    </w:rPr>
  </w:style>
  <w:style w:type="paragraph" w:customStyle="1" w:styleId="9BBDACE9DFD647959E0FBC83B23677F43">
    <w:name w:val="9BBDACE9DFD647959E0FBC83B23677F43"/>
    <w:rsid w:val="00D637F1"/>
    <w:pPr>
      <w:spacing w:after="100" w:line="240" w:lineRule="auto"/>
    </w:pPr>
    <w:rPr>
      <w:rFonts w:ascii="Times New Roman" w:eastAsiaTheme="minorHAnsi" w:hAnsi="Times New Roman" w:cs="Times New Roman"/>
      <w:sz w:val="24"/>
      <w:szCs w:val="24"/>
    </w:rPr>
  </w:style>
  <w:style w:type="paragraph" w:customStyle="1" w:styleId="EC1DE85FA3E6445F8E690D132DFBAD0C3">
    <w:name w:val="EC1DE85FA3E6445F8E690D132DFBAD0C3"/>
    <w:rsid w:val="00D637F1"/>
    <w:pPr>
      <w:spacing w:after="100" w:line="240" w:lineRule="auto"/>
    </w:pPr>
    <w:rPr>
      <w:rFonts w:ascii="Times New Roman" w:eastAsiaTheme="minorHAnsi" w:hAnsi="Times New Roman" w:cs="Times New Roman"/>
      <w:sz w:val="24"/>
      <w:szCs w:val="24"/>
    </w:rPr>
  </w:style>
  <w:style w:type="paragraph" w:customStyle="1" w:styleId="5CBF69AE46834B44B9B8EF435201BAF73">
    <w:name w:val="5CBF69AE46834B44B9B8EF435201BAF73"/>
    <w:rsid w:val="00D637F1"/>
    <w:pPr>
      <w:spacing w:after="100" w:line="240" w:lineRule="auto"/>
    </w:pPr>
    <w:rPr>
      <w:rFonts w:ascii="Times New Roman" w:eastAsiaTheme="minorHAnsi" w:hAnsi="Times New Roman" w:cs="Times New Roman"/>
      <w:sz w:val="24"/>
      <w:szCs w:val="24"/>
    </w:rPr>
  </w:style>
  <w:style w:type="paragraph" w:customStyle="1" w:styleId="05730955287A499D8D5DC028A96BD4D73">
    <w:name w:val="05730955287A499D8D5DC028A96BD4D73"/>
    <w:rsid w:val="00D637F1"/>
    <w:pPr>
      <w:spacing w:after="100" w:line="240" w:lineRule="auto"/>
    </w:pPr>
    <w:rPr>
      <w:rFonts w:ascii="Times New Roman" w:eastAsiaTheme="minorHAnsi" w:hAnsi="Times New Roman" w:cs="Times New Roman"/>
      <w:sz w:val="24"/>
      <w:szCs w:val="24"/>
    </w:rPr>
  </w:style>
  <w:style w:type="paragraph" w:customStyle="1" w:styleId="20D0CF716F9D46019F57C188933661843">
    <w:name w:val="20D0CF716F9D46019F57C188933661843"/>
    <w:rsid w:val="00D637F1"/>
    <w:pPr>
      <w:spacing w:after="100" w:line="240" w:lineRule="auto"/>
    </w:pPr>
    <w:rPr>
      <w:rFonts w:ascii="Times New Roman" w:eastAsiaTheme="minorHAnsi" w:hAnsi="Times New Roman" w:cs="Times New Roman"/>
      <w:sz w:val="24"/>
      <w:szCs w:val="24"/>
    </w:rPr>
  </w:style>
  <w:style w:type="paragraph" w:customStyle="1" w:styleId="635963F914864446BB5A1D9B154B7EEB3">
    <w:name w:val="635963F914864446BB5A1D9B154B7EEB3"/>
    <w:rsid w:val="00D637F1"/>
    <w:pPr>
      <w:spacing w:after="100" w:line="240" w:lineRule="auto"/>
    </w:pPr>
    <w:rPr>
      <w:rFonts w:ascii="Times New Roman" w:eastAsiaTheme="minorHAnsi" w:hAnsi="Times New Roman" w:cs="Times New Roman"/>
      <w:sz w:val="24"/>
      <w:szCs w:val="24"/>
    </w:rPr>
  </w:style>
  <w:style w:type="paragraph" w:customStyle="1" w:styleId="CDA9F8DBE264430C92DE5DF9DBF38C143">
    <w:name w:val="CDA9F8DBE264430C92DE5DF9DBF38C143"/>
    <w:rsid w:val="00D637F1"/>
    <w:pPr>
      <w:spacing w:after="100" w:line="240" w:lineRule="auto"/>
    </w:pPr>
    <w:rPr>
      <w:rFonts w:ascii="Times New Roman" w:eastAsiaTheme="minorHAnsi" w:hAnsi="Times New Roman" w:cs="Times New Roman"/>
      <w:sz w:val="24"/>
      <w:szCs w:val="24"/>
    </w:rPr>
  </w:style>
  <w:style w:type="paragraph" w:customStyle="1" w:styleId="705569D89BDA490F93D83251F153457E3">
    <w:name w:val="705569D89BDA490F93D83251F153457E3"/>
    <w:rsid w:val="00D637F1"/>
    <w:pPr>
      <w:spacing w:after="100" w:line="240" w:lineRule="auto"/>
    </w:pPr>
    <w:rPr>
      <w:rFonts w:ascii="Times New Roman" w:eastAsiaTheme="minorHAnsi" w:hAnsi="Times New Roman" w:cs="Times New Roman"/>
      <w:sz w:val="24"/>
      <w:szCs w:val="24"/>
    </w:rPr>
  </w:style>
  <w:style w:type="paragraph" w:customStyle="1" w:styleId="68FEB74534B64563A40CDFDD35C8F71F3">
    <w:name w:val="68FEB74534B64563A40CDFDD35C8F71F3"/>
    <w:rsid w:val="00D637F1"/>
    <w:pPr>
      <w:spacing w:after="100" w:line="240" w:lineRule="auto"/>
    </w:pPr>
    <w:rPr>
      <w:rFonts w:ascii="Times New Roman" w:eastAsiaTheme="minorHAnsi" w:hAnsi="Times New Roman" w:cs="Times New Roman"/>
      <w:sz w:val="24"/>
      <w:szCs w:val="24"/>
    </w:rPr>
  </w:style>
  <w:style w:type="paragraph" w:customStyle="1" w:styleId="4B14551C4590425882C3AF48982725103">
    <w:name w:val="4B14551C4590425882C3AF48982725103"/>
    <w:rsid w:val="00D637F1"/>
    <w:pPr>
      <w:spacing w:after="100" w:line="240" w:lineRule="auto"/>
    </w:pPr>
    <w:rPr>
      <w:rFonts w:ascii="Times New Roman" w:eastAsiaTheme="minorHAnsi" w:hAnsi="Times New Roman" w:cs="Times New Roman"/>
      <w:sz w:val="24"/>
      <w:szCs w:val="24"/>
    </w:rPr>
  </w:style>
  <w:style w:type="paragraph" w:customStyle="1" w:styleId="9B48B652E55142B5A08D62C2ACD1ED48">
    <w:name w:val="9B48B652E55142B5A08D62C2ACD1ED48"/>
    <w:rsid w:val="006B6AC5"/>
  </w:style>
  <w:style w:type="paragraph" w:customStyle="1" w:styleId="D6B8057EE6E14B618FB69D4A21768D37">
    <w:name w:val="D6B8057EE6E14B618FB69D4A21768D37"/>
    <w:rsid w:val="004E531E"/>
  </w:style>
  <w:style w:type="paragraph" w:customStyle="1" w:styleId="18D904A3FEE94C40950B3FD1BC187C35">
    <w:name w:val="18D904A3FEE94C40950B3FD1BC187C35"/>
    <w:rsid w:val="0054363D"/>
  </w:style>
  <w:style w:type="paragraph" w:customStyle="1" w:styleId="6A836A4E3EA14E2984AC2F4DA737ABA2">
    <w:name w:val="6A836A4E3EA14E2984AC2F4DA737ABA2"/>
    <w:rsid w:val="0054363D"/>
  </w:style>
  <w:style w:type="paragraph" w:customStyle="1" w:styleId="C034F37BBD164F619C83CFC69F7CB8DC">
    <w:name w:val="C034F37BBD164F619C83CFC69F7CB8DC"/>
    <w:rsid w:val="0054363D"/>
  </w:style>
  <w:style w:type="paragraph" w:customStyle="1" w:styleId="A31A6266BA4E4E8FBEB98DE2E94CB529">
    <w:name w:val="A31A6266BA4E4E8FBEB98DE2E94CB529"/>
    <w:rsid w:val="0054363D"/>
  </w:style>
  <w:style w:type="paragraph" w:customStyle="1" w:styleId="C33B5078F48A4F07B2C58A907BCFB8CF">
    <w:name w:val="C33B5078F48A4F07B2C58A907BCFB8CF"/>
    <w:rsid w:val="0054363D"/>
  </w:style>
  <w:style w:type="paragraph" w:customStyle="1" w:styleId="78FB613F7ED24DE4B577E51087FE1C4F">
    <w:name w:val="78FB613F7ED24DE4B577E51087FE1C4F"/>
    <w:rsid w:val="0054363D"/>
  </w:style>
  <w:style w:type="paragraph" w:customStyle="1" w:styleId="6400F1186A1E4AA2B94EECD8EF99D42E">
    <w:name w:val="6400F1186A1E4AA2B94EECD8EF99D42E"/>
    <w:rsid w:val="0054363D"/>
  </w:style>
  <w:style w:type="paragraph" w:customStyle="1" w:styleId="2EE2FD84E53449CC8D5E007947F9A23E">
    <w:name w:val="2EE2FD84E53449CC8D5E007947F9A23E"/>
    <w:rsid w:val="0054363D"/>
  </w:style>
  <w:style w:type="paragraph" w:customStyle="1" w:styleId="AD8EF8D7D44B4E4A9AADD0551618DDC5">
    <w:name w:val="AD8EF8D7D44B4E4A9AADD0551618DDC5"/>
    <w:rsid w:val="0054363D"/>
  </w:style>
  <w:style w:type="paragraph" w:customStyle="1" w:styleId="4FC8CDC0E7C043AD9209C6B2FDAF3386">
    <w:name w:val="4FC8CDC0E7C043AD9209C6B2FDAF3386"/>
    <w:rsid w:val="0054363D"/>
  </w:style>
  <w:style w:type="paragraph" w:customStyle="1" w:styleId="CCA7BE6761074EDF8F9CAE3F4CE750AD">
    <w:name w:val="CCA7BE6761074EDF8F9CAE3F4CE750AD"/>
    <w:rsid w:val="0054363D"/>
  </w:style>
  <w:style w:type="paragraph" w:customStyle="1" w:styleId="9B8000348D4F4697935229204CFF2E1C">
    <w:name w:val="9B8000348D4F4697935229204CFF2E1C"/>
    <w:rsid w:val="0054363D"/>
  </w:style>
  <w:style w:type="paragraph" w:customStyle="1" w:styleId="A8C11F0EC3D447208F56C11A4507D292">
    <w:name w:val="A8C11F0EC3D447208F56C11A4507D292"/>
    <w:rsid w:val="0054363D"/>
  </w:style>
  <w:style w:type="paragraph" w:customStyle="1" w:styleId="DEBAA20EDA7D4AF593E354567E1F7AFD">
    <w:name w:val="DEBAA20EDA7D4AF593E354567E1F7AFD"/>
    <w:rsid w:val="0054363D"/>
  </w:style>
  <w:style w:type="paragraph" w:customStyle="1" w:styleId="22FF95CB091948D79E802815DFA72198">
    <w:name w:val="22FF95CB091948D79E802815DFA72198"/>
    <w:rsid w:val="0054363D"/>
  </w:style>
  <w:style w:type="paragraph" w:customStyle="1" w:styleId="A23385193DD64E5B8BE4B28D8273188E">
    <w:name w:val="A23385193DD64E5B8BE4B28D8273188E"/>
    <w:rsid w:val="0054363D"/>
  </w:style>
  <w:style w:type="paragraph" w:customStyle="1" w:styleId="C7735D3ACBD3437690A9CCB1A5A4272F">
    <w:name w:val="C7735D3ACBD3437690A9CCB1A5A4272F"/>
    <w:rsid w:val="0054363D"/>
  </w:style>
  <w:style w:type="paragraph" w:customStyle="1" w:styleId="20BA7DEB153E41C8B1DA055379E85EC4">
    <w:name w:val="20BA7DEB153E41C8B1DA055379E85EC4"/>
    <w:rsid w:val="0054363D"/>
  </w:style>
  <w:style w:type="paragraph" w:customStyle="1" w:styleId="3406A0696929407CAE0996F47BCCB84F">
    <w:name w:val="3406A0696929407CAE0996F47BCCB84F"/>
    <w:rsid w:val="0054363D"/>
  </w:style>
  <w:style w:type="paragraph" w:customStyle="1" w:styleId="C9DD0B6B45804E25872156FF2BB01829">
    <w:name w:val="C9DD0B6B45804E25872156FF2BB01829"/>
    <w:rsid w:val="0054363D"/>
  </w:style>
  <w:style w:type="paragraph" w:customStyle="1" w:styleId="ECE2533263F04635A265A4B34BA1360E">
    <w:name w:val="ECE2533263F04635A265A4B34BA1360E"/>
    <w:rsid w:val="0054363D"/>
  </w:style>
  <w:style w:type="paragraph" w:customStyle="1" w:styleId="12A531AA8DF74FCE8A5396653FFA8801">
    <w:name w:val="12A531AA8DF74FCE8A5396653FFA8801"/>
    <w:rsid w:val="0054363D"/>
  </w:style>
  <w:style w:type="paragraph" w:customStyle="1" w:styleId="066B2347D48A4B3197C45D86FC43E708">
    <w:name w:val="066B2347D48A4B3197C45D86FC43E708"/>
    <w:rsid w:val="0054363D"/>
  </w:style>
  <w:style w:type="paragraph" w:customStyle="1" w:styleId="CBD3680606D4497489C2FF4DB00FD5D5">
    <w:name w:val="CBD3680606D4497489C2FF4DB00FD5D5"/>
    <w:rsid w:val="0054363D"/>
  </w:style>
  <w:style w:type="paragraph" w:customStyle="1" w:styleId="BDBC5AA854EC4535A311EA2561D1DF88">
    <w:name w:val="BDBC5AA854EC4535A311EA2561D1DF88"/>
    <w:rsid w:val="0054363D"/>
  </w:style>
  <w:style w:type="paragraph" w:customStyle="1" w:styleId="C18F88A14FC844AD925A1FEA5F1367C4">
    <w:name w:val="C18F88A14FC844AD925A1FEA5F1367C4"/>
    <w:rsid w:val="0054363D"/>
  </w:style>
  <w:style w:type="paragraph" w:customStyle="1" w:styleId="72C96A4FDFEA48568132B985D6E39522">
    <w:name w:val="72C96A4FDFEA48568132B985D6E39522"/>
    <w:rsid w:val="0054363D"/>
  </w:style>
  <w:style w:type="paragraph" w:customStyle="1" w:styleId="E2898BF5DBAF4149A52D1B7E37EF2781">
    <w:name w:val="E2898BF5DBAF4149A52D1B7E37EF2781"/>
    <w:rsid w:val="0054363D"/>
  </w:style>
  <w:style w:type="paragraph" w:customStyle="1" w:styleId="28E1AC42CF294292B6339194236BB273">
    <w:name w:val="28E1AC42CF294292B6339194236BB273"/>
    <w:rsid w:val="0054363D"/>
  </w:style>
  <w:style w:type="paragraph" w:customStyle="1" w:styleId="07104D92EBA644AC917C2B9862BA7CB0">
    <w:name w:val="07104D92EBA644AC917C2B9862BA7CB0"/>
    <w:rsid w:val="0054363D"/>
  </w:style>
  <w:style w:type="paragraph" w:customStyle="1" w:styleId="361E39E7B0644F5D8CD289C9BDCE45EE">
    <w:name w:val="361E39E7B0644F5D8CD289C9BDCE45EE"/>
    <w:rsid w:val="0054363D"/>
  </w:style>
  <w:style w:type="paragraph" w:customStyle="1" w:styleId="FC8E4F019C194F53932312C585B67DBD">
    <w:name w:val="FC8E4F019C194F53932312C585B67DBD"/>
    <w:rsid w:val="0054363D"/>
  </w:style>
  <w:style w:type="paragraph" w:customStyle="1" w:styleId="CEAA7D863902408CB8D8929F16B26071">
    <w:name w:val="CEAA7D863902408CB8D8929F16B26071"/>
    <w:rsid w:val="0054363D"/>
  </w:style>
  <w:style w:type="paragraph" w:customStyle="1" w:styleId="577A37CBADF946D088EF2EA98C1ED018">
    <w:name w:val="577A37CBADF946D088EF2EA98C1ED018"/>
    <w:rsid w:val="0054363D"/>
  </w:style>
  <w:style w:type="paragraph" w:customStyle="1" w:styleId="418D548233754F9C97D40945DEE78343">
    <w:name w:val="418D548233754F9C97D40945DEE78343"/>
    <w:rsid w:val="0054363D"/>
  </w:style>
  <w:style w:type="paragraph" w:customStyle="1" w:styleId="CA03DFC52B1D4CBCBFCDE69C2D580FAF">
    <w:name w:val="CA03DFC52B1D4CBCBFCDE69C2D580FAF"/>
    <w:rsid w:val="0054363D"/>
  </w:style>
  <w:style w:type="paragraph" w:customStyle="1" w:styleId="F38FFEF60BB54C36B34E25EE5FE301A9">
    <w:name w:val="F38FFEF60BB54C36B34E25EE5FE301A9"/>
    <w:rsid w:val="0054363D"/>
  </w:style>
  <w:style w:type="paragraph" w:customStyle="1" w:styleId="2AF803845D3D4CCFB8C47417D6FFDE78">
    <w:name w:val="2AF803845D3D4CCFB8C47417D6FFDE78"/>
    <w:rsid w:val="0054363D"/>
  </w:style>
  <w:style w:type="paragraph" w:customStyle="1" w:styleId="9C2FEBE3EF2148DBB1DA93E92E4126A9">
    <w:name w:val="9C2FEBE3EF2148DBB1DA93E92E4126A9"/>
    <w:rsid w:val="0054363D"/>
  </w:style>
  <w:style w:type="paragraph" w:customStyle="1" w:styleId="3F05476E09D240E5A156C5FE75767D17">
    <w:name w:val="3F05476E09D240E5A156C5FE75767D17"/>
    <w:rsid w:val="0054363D"/>
  </w:style>
  <w:style w:type="paragraph" w:customStyle="1" w:styleId="F78EAD06338642269ADE07563FE0F936">
    <w:name w:val="F78EAD06338642269ADE07563FE0F936"/>
    <w:rsid w:val="0054363D"/>
  </w:style>
  <w:style w:type="paragraph" w:customStyle="1" w:styleId="5AFDEA4B0EAB4164B75A2E136401E803">
    <w:name w:val="5AFDEA4B0EAB4164B75A2E136401E803"/>
    <w:rsid w:val="0054363D"/>
  </w:style>
  <w:style w:type="paragraph" w:customStyle="1" w:styleId="52E9E614CB3C47F1ACD4EAF979697898">
    <w:name w:val="52E9E614CB3C47F1ACD4EAF979697898"/>
    <w:rsid w:val="0054363D"/>
  </w:style>
  <w:style w:type="paragraph" w:customStyle="1" w:styleId="6D0A6F724D744120A15D0476FCA932F5">
    <w:name w:val="6D0A6F724D744120A15D0476FCA932F5"/>
    <w:rsid w:val="0054363D"/>
  </w:style>
  <w:style w:type="paragraph" w:customStyle="1" w:styleId="8B6EE3719022458A9B53B03305B73B75">
    <w:name w:val="8B6EE3719022458A9B53B03305B73B75"/>
    <w:rsid w:val="0054363D"/>
  </w:style>
  <w:style w:type="paragraph" w:customStyle="1" w:styleId="0C8204AF84814C45ABA2FEE768A07A9C">
    <w:name w:val="0C8204AF84814C45ABA2FEE768A07A9C"/>
    <w:rsid w:val="0054363D"/>
  </w:style>
  <w:style w:type="paragraph" w:customStyle="1" w:styleId="EAE1233397B944A7A2DBA3B14E1BA8AA">
    <w:name w:val="EAE1233397B944A7A2DBA3B14E1BA8AA"/>
    <w:rsid w:val="0054363D"/>
  </w:style>
  <w:style w:type="paragraph" w:customStyle="1" w:styleId="FBEBF9CEAB9D45F0857C7EBC22C79DFD">
    <w:name w:val="FBEBF9CEAB9D45F0857C7EBC22C79DFD"/>
    <w:rsid w:val="0054363D"/>
  </w:style>
  <w:style w:type="paragraph" w:customStyle="1" w:styleId="B52FBF8DF64E4A148E370704F60A56B2">
    <w:name w:val="B52FBF8DF64E4A148E370704F60A56B2"/>
    <w:rsid w:val="0054363D"/>
  </w:style>
  <w:style w:type="paragraph" w:customStyle="1" w:styleId="55A09A6E510148E9B7612B2E3199AF5F">
    <w:name w:val="55A09A6E510148E9B7612B2E3199AF5F"/>
    <w:rsid w:val="0054363D"/>
  </w:style>
  <w:style w:type="paragraph" w:customStyle="1" w:styleId="86C48F3F7C0643E8981B420DA8FDE3EB">
    <w:name w:val="86C48F3F7C0643E8981B420DA8FDE3EB"/>
    <w:rsid w:val="0054363D"/>
  </w:style>
  <w:style w:type="paragraph" w:customStyle="1" w:styleId="E1488CC0D3F1406395AE3B6AF3165CD0">
    <w:name w:val="E1488CC0D3F1406395AE3B6AF3165CD0"/>
    <w:rsid w:val="0054363D"/>
  </w:style>
  <w:style w:type="paragraph" w:customStyle="1" w:styleId="CA4CA5C4BE7549A5B4D5913640937B33">
    <w:name w:val="CA4CA5C4BE7549A5B4D5913640937B33"/>
    <w:rsid w:val="0054363D"/>
  </w:style>
  <w:style w:type="paragraph" w:customStyle="1" w:styleId="1CD000A890044FC9833E3187ED0F30FC">
    <w:name w:val="1CD000A890044FC9833E3187ED0F30FC"/>
    <w:rsid w:val="0054363D"/>
  </w:style>
  <w:style w:type="paragraph" w:customStyle="1" w:styleId="080D0BD7CD884951B709A490EA132E52">
    <w:name w:val="080D0BD7CD884951B709A490EA132E52"/>
    <w:rsid w:val="0054363D"/>
  </w:style>
  <w:style w:type="paragraph" w:customStyle="1" w:styleId="D75C1B3CE9D243AC8A37F6F0109D9935">
    <w:name w:val="D75C1B3CE9D243AC8A37F6F0109D9935"/>
    <w:rsid w:val="007E43E1"/>
  </w:style>
  <w:style w:type="paragraph" w:customStyle="1" w:styleId="7E87AE6D7CF1410C90F5CABA92AB520A">
    <w:name w:val="7E87AE6D7CF1410C90F5CABA92AB520A"/>
    <w:rsid w:val="007E43E1"/>
  </w:style>
  <w:style w:type="paragraph" w:customStyle="1" w:styleId="1FB40766D5EF420F9F8F4CE2CEC09FF6">
    <w:name w:val="1FB40766D5EF420F9F8F4CE2CEC09FF6"/>
    <w:rsid w:val="007E43E1"/>
  </w:style>
  <w:style w:type="paragraph" w:customStyle="1" w:styleId="BFCCE201372D43309392622BC21DBAFD">
    <w:name w:val="BFCCE201372D43309392622BC21DBAFD"/>
    <w:rsid w:val="007E43E1"/>
  </w:style>
  <w:style w:type="paragraph" w:customStyle="1" w:styleId="A360AA5EB226426186D86811D392909F">
    <w:name w:val="A360AA5EB226426186D86811D392909F"/>
    <w:rsid w:val="007E43E1"/>
  </w:style>
  <w:style w:type="paragraph" w:customStyle="1" w:styleId="E19CB3A6A5B54F8081D7DC8065AF3AD5">
    <w:name w:val="E19CB3A6A5B54F8081D7DC8065AF3AD5"/>
    <w:rsid w:val="007E43E1"/>
  </w:style>
  <w:style w:type="paragraph" w:customStyle="1" w:styleId="06BB527385BB4BCAA6D79A7DFB2128BC">
    <w:name w:val="06BB527385BB4BCAA6D79A7DFB2128BC"/>
    <w:rsid w:val="007E43E1"/>
  </w:style>
  <w:style w:type="paragraph" w:customStyle="1" w:styleId="5D5588F46DCF4426A004F4B890334631">
    <w:name w:val="5D5588F46DCF4426A004F4B890334631"/>
    <w:rsid w:val="007E43E1"/>
  </w:style>
  <w:style w:type="paragraph" w:customStyle="1" w:styleId="18D904A3FEE94C40950B3FD1BC187C351">
    <w:name w:val="18D904A3FEE94C40950B3FD1BC187C35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1">
    <w:name w:val="6A836A4E3EA14E2984AC2F4DA737ABA2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034F37BBD164F619C83CFC69F7CB8DC1">
    <w:name w:val="C034F37BBD164F619C83CFC69F7CB8DC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1">
    <w:name w:val="A31A6266BA4E4E8FBEB98DE2E94CB529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1">
    <w:name w:val="C33B5078F48A4F07B2C58A907BCFB8CF1"/>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1">
    <w:name w:val="78FB613F7ED24DE4B577E51087FE1C4F1"/>
    <w:rsid w:val="00315E61"/>
    <w:pPr>
      <w:spacing w:after="100" w:line="240" w:lineRule="auto"/>
    </w:pPr>
    <w:rPr>
      <w:rFonts w:ascii="Times New Roman" w:eastAsiaTheme="minorHAnsi" w:hAnsi="Times New Roman" w:cs="Times New Roman"/>
      <w:sz w:val="24"/>
      <w:szCs w:val="24"/>
    </w:rPr>
  </w:style>
  <w:style w:type="paragraph" w:customStyle="1" w:styleId="6400F1186A1E4AA2B94EECD8EF99D42E1">
    <w:name w:val="6400F1186A1E4AA2B94EECD8EF99D42E1"/>
    <w:rsid w:val="00315E61"/>
    <w:pPr>
      <w:spacing w:after="100" w:line="240" w:lineRule="auto"/>
    </w:pPr>
    <w:rPr>
      <w:rFonts w:ascii="Times New Roman" w:eastAsiaTheme="minorHAnsi" w:hAnsi="Times New Roman" w:cs="Times New Roman"/>
      <w:sz w:val="24"/>
      <w:szCs w:val="24"/>
    </w:rPr>
  </w:style>
  <w:style w:type="paragraph" w:customStyle="1" w:styleId="2EE2FD84E53449CC8D5E007947F9A23E1">
    <w:name w:val="2EE2FD84E53449CC8D5E007947F9A23E1"/>
    <w:rsid w:val="00315E61"/>
    <w:pPr>
      <w:spacing w:after="100" w:line="240" w:lineRule="auto"/>
    </w:pPr>
    <w:rPr>
      <w:rFonts w:ascii="Times New Roman" w:eastAsiaTheme="minorHAnsi" w:hAnsi="Times New Roman" w:cs="Times New Roman"/>
      <w:sz w:val="24"/>
      <w:szCs w:val="24"/>
    </w:rPr>
  </w:style>
  <w:style w:type="paragraph" w:customStyle="1" w:styleId="AD8EF8D7D44B4E4A9AADD0551618DDC51">
    <w:name w:val="AD8EF8D7D44B4E4A9AADD0551618DDC51"/>
    <w:rsid w:val="00315E61"/>
    <w:pPr>
      <w:spacing w:after="100" w:line="240" w:lineRule="auto"/>
    </w:pPr>
    <w:rPr>
      <w:rFonts w:ascii="Times New Roman" w:eastAsiaTheme="minorHAnsi" w:hAnsi="Times New Roman" w:cs="Times New Roman"/>
      <w:sz w:val="24"/>
      <w:szCs w:val="24"/>
    </w:rPr>
  </w:style>
  <w:style w:type="paragraph" w:customStyle="1" w:styleId="4FC8CDC0E7C043AD9209C6B2FDAF33861">
    <w:name w:val="4FC8CDC0E7C043AD9209C6B2FDAF33861"/>
    <w:rsid w:val="00315E61"/>
    <w:pPr>
      <w:spacing w:after="100" w:line="240" w:lineRule="auto"/>
    </w:pPr>
    <w:rPr>
      <w:rFonts w:ascii="Times New Roman" w:eastAsiaTheme="minorHAnsi" w:hAnsi="Times New Roman" w:cs="Times New Roman"/>
      <w:sz w:val="24"/>
      <w:szCs w:val="24"/>
    </w:rPr>
  </w:style>
  <w:style w:type="paragraph" w:customStyle="1" w:styleId="CCA7BE6761074EDF8F9CAE3F4CE750AD1">
    <w:name w:val="CCA7BE6761074EDF8F9CAE3F4CE750AD1"/>
    <w:rsid w:val="00315E61"/>
    <w:pPr>
      <w:spacing w:after="100" w:line="240" w:lineRule="auto"/>
    </w:pPr>
    <w:rPr>
      <w:rFonts w:ascii="Times New Roman" w:eastAsiaTheme="minorHAnsi" w:hAnsi="Times New Roman" w:cs="Times New Roman"/>
      <w:sz w:val="24"/>
      <w:szCs w:val="24"/>
    </w:rPr>
  </w:style>
  <w:style w:type="paragraph" w:customStyle="1" w:styleId="9B8000348D4F4697935229204CFF2E1C1">
    <w:name w:val="9B8000348D4F4697935229204CFF2E1C1"/>
    <w:rsid w:val="00315E61"/>
    <w:pPr>
      <w:spacing w:after="100" w:line="240" w:lineRule="auto"/>
    </w:pPr>
    <w:rPr>
      <w:rFonts w:ascii="Times New Roman" w:eastAsiaTheme="minorHAnsi" w:hAnsi="Times New Roman" w:cs="Times New Roman"/>
      <w:sz w:val="24"/>
      <w:szCs w:val="24"/>
    </w:rPr>
  </w:style>
  <w:style w:type="paragraph" w:customStyle="1" w:styleId="A8C11F0EC3D447208F56C11A4507D2921">
    <w:name w:val="A8C11F0EC3D447208F56C11A4507D2921"/>
    <w:rsid w:val="00315E61"/>
    <w:pPr>
      <w:spacing w:after="100" w:line="240" w:lineRule="auto"/>
    </w:pPr>
    <w:rPr>
      <w:rFonts w:ascii="Times New Roman" w:eastAsiaTheme="minorHAnsi" w:hAnsi="Times New Roman" w:cs="Times New Roman"/>
      <w:sz w:val="24"/>
      <w:szCs w:val="24"/>
    </w:rPr>
  </w:style>
  <w:style w:type="paragraph" w:customStyle="1" w:styleId="DEBAA20EDA7D4AF593E354567E1F7AFD1">
    <w:name w:val="DEBAA20EDA7D4AF593E354567E1F7AFD1"/>
    <w:rsid w:val="00315E61"/>
    <w:pPr>
      <w:spacing w:after="100" w:line="240" w:lineRule="auto"/>
    </w:pPr>
    <w:rPr>
      <w:rFonts w:ascii="Times New Roman" w:eastAsiaTheme="minorHAnsi" w:hAnsi="Times New Roman" w:cs="Times New Roman"/>
      <w:sz w:val="24"/>
      <w:szCs w:val="24"/>
    </w:rPr>
  </w:style>
  <w:style w:type="paragraph" w:customStyle="1" w:styleId="22FF95CB091948D79E802815DFA721981">
    <w:name w:val="22FF95CB091948D79E802815DFA721981"/>
    <w:rsid w:val="00315E61"/>
    <w:pPr>
      <w:spacing w:after="100" w:line="240" w:lineRule="auto"/>
    </w:pPr>
    <w:rPr>
      <w:rFonts w:ascii="Times New Roman" w:eastAsiaTheme="minorHAnsi" w:hAnsi="Times New Roman" w:cs="Times New Roman"/>
      <w:sz w:val="24"/>
      <w:szCs w:val="24"/>
    </w:rPr>
  </w:style>
  <w:style w:type="paragraph" w:customStyle="1" w:styleId="A23385193DD64E5B8BE4B28D8273188E1">
    <w:name w:val="A23385193DD64E5B8BE4B28D8273188E1"/>
    <w:rsid w:val="00315E61"/>
    <w:pPr>
      <w:spacing w:after="100" w:line="240" w:lineRule="auto"/>
    </w:pPr>
    <w:rPr>
      <w:rFonts w:ascii="Times New Roman" w:eastAsiaTheme="minorHAnsi" w:hAnsi="Times New Roman" w:cs="Times New Roman"/>
      <w:sz w:val="24"/>
      <w:szCs w:val="24"/>
    </w:rPr>
  </w:style>
  <w:style w:type="paragraph" w:customStyle="1" w:styleId="C7735D3ACBD3437690A9CCB1A5A4272F1">
    <w:name w:val="C7735D3ACBD3437690A9CCB1A5A4272F1"/>
    <w:rsid w:val="00315E61"/>
    <w:pPr>
      <w:spacing w:after="100" w:line="240" w:lineRule="auto"/>
    </w:pPr>
    <w:rPr>
      <w:rFonts w:ascii="Times New Roman" w:eastAsiaTheme="minorHAnsi" w:hAnsi="Times New Roman" w:cs="Times New Roman"/>
      <w:sz w:val="24"/>
      <w:szCs w:val="24"/>
    </w:rPr>
  </w:style>
  <w:style w:type="paragraph" w:customStyle="1" w:styleId="20BA7DEB153E41C8B1DA055379E85EC41">
    <w:name w:val="20BA7DEB153E41C8B1DA055379E85EC41"/>
    <w:rsid w:val="00315E61"/>
    <w:pPr>
      <w:spacing w:after="100" w:line="240" w:lineRule="auto"/>
    </w:pPr>
    <w:rPr>
      <w:rFonts w:ascii="Times New Roman" w:eastAsiaTheme="minorHAnsi" w:hAnsi="Times New Roman" w:cs="Times New Roman"/>
      <w:sz w:val="24"/>
      <w:szCs w:val="24"/>
    </w:rPr>
  </w:style>
  <w:style w:type="paragraph" w:customStyle="1" w:styleId="3406A0696929407CAE0996F47BCCB84F1">
    <w:name w:val="3406A0696929407CAE0996F47BCCB84F1"/>
    <w:rsid w:val="00315E61"/>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1">
    <w:name w:val="C9DD0B6B45804E25872156FF2BB018291"/>
    <w:rsid w:val="00315E61"/>
    <w:pPr>
      <w:spacing w:after="100" w:line="240" w:lineRule="auto"/>
    </w:pPr>
    <w:rPr>
      <w:rFonts w:ascii="Times New Roman" w:eastAsiaTheme="minorHAnsi" w:hAnsi="Times New Roman" w:cs="Times New Roman"/>
      <w:sz w:val="24"/>
      <w:szCs w:val="24"/>
    </w:rPr>
  </w:style>
  <w:style w:type="paragraph" w:customStyle="1" w:styleId="ECE2533263F04635A265A4B34BA1360E1">
    <w:name w:val="ECE2533263F04635A265A4B34BA1360E1"/>
    <w:rsid w:val="00315E61"/>
    <w:pPr>
      <w:spacing w:after="100" w:line="240" w:lineRule="auto"/>
    </w:pPr>
    <w:rPr>
      <w:rFonts w:ascii="Times New Roman" w:eastAsiaTheme="minorHAnsi" w:hAnsi="Times New Roman" w:cs="Times New Roman"/>
      <w:sz w:val="24"/>
      <w:szCs w:val="24"/>
    </w:rPr>
  </w:style>
  <w:style w:type="paragraph" w:customStyle="1" w:styleId="12A531AA8DF74FCE8A5396653FFA88011">
    <w:name w:val="12A531AA8DF74FCE8A5396653FFA88011"/>
    <w:rsid w:val="00315E61"/>
    <w:pPr>
      <w:spacing w:after="100" w:line="240" w:lineRule="auto"/>
    </w:pPr>
    <w:rPr>
      <w:rFonts w:ascii="Times New Roman" w:eastAsiaTheme="minorHAnsi" w:hAnsi="Times New Roman" w:cs="Times New Roman"/>
      <w:sz w:val="24"/>
      <w:szCs w:val="24"/>
    </w:rPr>
  </w:style>
  <w:style w:type="paragraph" w:customStyle="1" w:styleId="066B2347D48A4B3197C45D86FC43E7081">
    <w:name w:val="066B2347D48A4B3197C45D86FC43E7081"/>
    <w:rsid w:val="00315E61"/>
    <w:pPr>
      <w:spacing w:after="100" w:line="240" w:lineRule="auto"/>
    </w:pPr>
    <w:rPr>
      <w:rFonts w:ascii="Times New Roman" w:eastAsiaTheme="minorHAnsi" w:hAnsi="Times New Roman" w:cs="Times New Roman"/>
      <w:sz w:val="24"/>
      <w:szCs w:val="24"/>
    </w:rPr>
  </w:style>
  <w:style w:type="paragraph" w:customStyle="1" w:styleId="CBD3680606D4497489C2FF4DB00FD5D51">
    <w:name w:val="CBD3680606D4497489C2FF4DB00FD5D51"/>
    <w:rsid w:val="00315E61"/>
    <w:pPr>
      <w:spacing w:after="100" w:line="240" w:lineRule="auto"/>
    </w:pPr>
    <w:rPr>
      <w:rFonts w:ascii="Times New Roman" w:eastAsiaTheme="minorHAnsi" w:hAnsi="Times New Roman" w:cs="Times New Roman"/>
      <w:sz w:val="24"/>
      <w:szCs w:val="24"/>
    </w:rPr>
  </w:style>
  <w:style w:type="paragraph" w:customStyle="1" w:styleId="BDBC5AA854EC4535A311EA2561D1DF881">
    <w:name w:val="BDBC5AA854EC4535A311EA2561D1DF881"/>
    <w:rsid w:val="00315E61"/>
    <w:pPr>
      <w:spacing w:after="100" w:line="240" w:lineRule="auto"/>
    </w:pPr>
    <w:rPr>
      <w:rFonts w:ascii="Times New Roman" w:eastAsiaTheme="minorHAnsi" w:hAnsi="Times New Roman" w:cs="Times New Roman"/>
      <w:sz w:val="24"/>
      <w:szCs w:val="24"/>
    </w:rPr>
  </w:style>
  <w:style w:type="paragraph" w:customStyle="1" w:styleId="72C96A4FDFEA48568132B985D6E395221">
    <w:name w:val="72C96A4FDFEA48568132B985D6E395221"/>
    <w:rsid w:val="00315E61"/>
    <w:pPr>
      <w:spacing w:after="100" w:line="240" w:lineRule="auto"/>
    </w:pPr>
    <w:rPr>
      <w:rFonts w:ascii="Times New Roman" w:eastAsiaTheme="minorHAnsi" w:hAnsi="Times New Roman" w:cs="Times New Roman"/>
      <w:sz w:val="24"/>
      <w:szCs w:val="24"/>
    </w:rPr>
  </w:style>
  <w:style w:type="paragraph" w:customStyle="1" w:styleId="E2898BF5DBAF4149A52D1B7E37EF27811">
    <w:name w:val="E2898BF5DBAF4149A52D1B7E37EF27811"/>
    <w:rsid w:val="00315E61"/>
    <w:pPr>
      <w:spacing w:after="100" w:line="240" w:lineRule="auto"/>
    </w:pPr>
    <w:rPr>
      <w:rFonts w:ascii="Times New Roman" w:eastAsiaTheme="minorHAnsi" w:hAnsi="Times New Roman" w:cs="Times New Roman"/>
      <w:sz w:val="24"/>
      <w:szCs w:val="24"/>
    </w:rPr>
  </w:style>
  <w:style w:type="paragraph" w:customStyle="1" w:styleId="28E1AC42CF294292B6339194236BB2731">
    <w:name w:val="28E1AC42CF294292B6339194236BB2731"/>
    <w:rsid w:val="00315E61"/>
    <w:pPr>
      <w:spacing w:after="100" w:line="240" w:lineRule="auto"/>
    </w:pPr>
    <w:rPr>
      <w:rFonts w:ascii="Times New Roman" w:eastAsiaTheme="minorHAnsi" w:hAnsi="Times New Roman" w:cs="Times New Roman"/>
      <w:sz w:val="24"/>
      <w:szCs w:val="24"/>
    </w:rPr>
  </w:style>
  <w:style w:type="paragraph" w:customStyle="1" w:styleId="07104D92EBA644AC917C2B9862BA7CB01">
    <w:name w:val="07104D92EBA644AC917C2B9862BA7CB01"/>
    <w:rsid w:val="00315E61"/>
    <w:pPr>
      <w:spacing w:after="100" w:line="240" w:lineRule="auto"/>
    </w:pPr>
    <w:rPr>
      <w:rFonts w:ascii="Times New Roman" w:eastAsiaTheme="minorHAnsi" w:hAnsi="Times New Roman" w:cs="Times New Roman"/>
      <w:sz w:val="24"/>
      <w:szCs w:val="24"/>
    </w:rPr>
  </w:style>
  <w:style w:type="paragraph" w:customStyle="1" w:styleId="FC8E4F019C194F53932312C585B67DBD1">
    <w:name w:val="FC8E4F019C194F53932312C585B67DBD1"/>
    <w:rsid w:val="00315E61"/>
    <w:pPr>
      <w:spacing w:after="100" w:line="240" w:lineRule="auto"/>
    </w:pPr>
    <w:rPr>
      <w:rFonts w:ascii="Times New Roman" w:eastAsiaTheme="minorHAnsi" w:hAnsi="Times New Roman" w:cs="Times New Roman"/>
      <w:sz w:val="24"/>
      <w:szCs w:val="24"/>
    </w:rPr>
  </w:style>
  <w:style w:type="paragraph" w:customStyle="1" w:styleId="CEAA7D863902408CB8D8929F16B260711">
    <w:name w:val="CEAA7D863902408CB8D8929F16B260711"/>
    <w:rsid w:val="00315E61"/>
    <w:pPr>
      <w:spacing w:after="100" w:line="240" w:lineRule="auto"/>
    </w:pPr>
    <w:rPr>
      <w:rFonts w:ascii="Times New Roman" w:eastAsiaTheme="minorHAnsi" w:hAnsi="Times New Roman" w:cs="Times New Roman"/>
      <w:sz w:val="24"/>
      <w:szCs w:val="24"/>
    </w:rPr>
  </w:style>
  <w:style w:type="paragraph" w:customStyle="1" w:styleId="577A37CBADF946D088EF2EA98C1ED0181">
    <w:name w:val="577A37CBADF946D088EF2EA98C1ED0181"/>
    <w:rsid w:val="00315E61"/>
    <w:pPr>
      <w:spacing w:after="100" w:line="240" w:lineRule="auto"/>
    </w:pPr>
    <w:rPr>
      <w:rFonts w:ascii="Times New Roman" w:eastAsiaTheme="minorHAnsi" w:hAnsi="Times New Roman" w:cs="Times New Roman"/>
      <w:sz w:val="24"/>
      <w:szCs w:val="24"/>
    </w:rPr>
  </w:style>
  <w:style w:type="paragraph" w:customStyle="1" w:styleId="7E87AE6D7CF1410C90F5CABA92AB520A1">
    <w:name w:val="7E87AE6D7CF1410C90F5CABA92AB520A1"/>
    <w:rsid w:val="00315E61"/>
    <w:pPr>
      <w:spacing w:after="100" w:line="240" w:lineRule="auto"/>
    </w:pPr>
    <w:rPr>
      <w:rFonts w:ascii="Times New Roman" w:eastAsiaTheme="minorHAnsi" w:hAnsi="Times New Roman" w:cs="Times New Roman"/>
      <w:sz w:val="24"/>
      <w:szCs w:val="24"/>
    </w:rPr>
  </w:style>
  <w:style w:type="paragraph" w:customStyle="1" w:styleId="1FB40766D5EF420F9F8F4CE2CEC09FF61">
    <w:name w:val="1FB40766D5EF420F9F8F4CE2CEC09FF61"/>
    <w:rsid w:val="00315E61"/>
    <w:pPr>
      <w:spacing w:after="100" w:line="240" w:lineRule="auto"/>
    </w:pPr>
    <w:rPr>
      <w:rFonts w:ascii="Times New Roman" w:eastAsiaTheme="minorHAnsi" w:hAnsi="Times New Roman" w:cs="Times New Roman"/>
      <w:sz w:val="24"/>
      <w:szCs w:val="24"/>
    </w:rPr>
  </w:style>
  <w:style w:type="paragraph" w:customStyle="1" w:styleId="BFCCE201372D43309392622BC21DBAFD1">
    <w:name w:val="BFCCE201372D43309392622BC21DBAFD1"/>
    <w:rsid w:val="00315E61"/>
    <w:pPr>
      <w:spacing w:after="100" w:line="240" w:lineRule="auto"/>
    </w:pPr>
    <w:rPr>
      <w:rFonts w:ascii="Times New Roman" w:eastAsiaTheme="minorHAnsi" w:hAnsi="Times New Roman" w:cs="Times New Roman"/>
      <w:sz w:val="24"/>
      <w:szCs w:val="24"/>
    </w:rPr>
  </w:style>
  <w:style w:type="paragraph" w:customStyle="1" w:styleId="A360AA5EB226426186D86811D392909F1">
    <w:name w:val="A360AA5EB226426186D86811D392909F1"/>
    <w:rsid w:val="00315E61"/>
    <w:pPr>
      <w:spacing w:after="100" w:line="240" w:lineRule="auto"/>
    </w:pPr>
    <w:rPr>
      <w:rFonts w:ascii="Times New Roman" w:eastAsiaTheme="minorHAnsi" w:hAnsi="Times New Roman" w:cs="Times New Roman"/>
      <w:sz w:val="24"/>
      <w:szCs w:val="24"/>
    </w:rPr>
  </w:style>
  <w:style w:type="paragraph" w:customStyle="1" w:styleId="E19CB3A6A5B54F8081D7DC8065AF3AD51">
    <w:name w:val="E19CB3A6A5B54F8081D7DC8065AF3AD51"/>
    <w:rsid w:val="00315E61"/>
    <w:pPr>
      <w:spacing w:after="100" w:line="240" w:lineRule="auto"/>
    </w:pPr>
    <w:rPr>
      <w:rFonts w:ascii="Times New Roman" w:eastAsiaTheme="minorHAnsi" w:hAnsi="Times New Roman" w:cs="Times New Roman"/>
      <w:sz w:val="24"/>
      <w:szCs w:val="24"/>
    </w:rPr>
  </w:style>
  <w:style w:type="paragraph" w:customStyle="1" w:styleId="06BB527385BB4BCAA6D79A7DFB2128BC1">
    <w:name w:val="06BB527385BB4BCAA6D79A7DFB2128BC1"/>
    <w:rsid w:val="00315E61"/>
    <w:pPr>
      <w:spacing w:after="100" w:line="240" w:lineRule="auto"/>
    </w:pPr>
    <w:rPr>
      <w:rFonts w:ascii="Times New Roman" w:eastAsiaTheme="minorHAnsi" w:hAnsi="Times New Roman" w:cs="Times New Roman"/>
      <w:sz w:val="24"/>
      <w:szCs w:val="24"/>
    </w:rPr>
  </w:style>
  <w:style w:type="paragraph" w:customStyle="1" w:styleId="FEB1319E77DF42C1B4B846030FBE0C5F">
    <w:name w:val="FEB1319E77DF42C1B4B846030FBE0C5F"/>
    <w:rsid w:val="00315E61"/>
    <w:pPr>
      <w:spacing w:after="100" w:line="240" w:lineRule="auto"/>
    </w:pPr>
    <w:rPr>
      <w:rFonts w:ascii="Times New Roman" w:eastAsiaTheme="minorHAnsi" w:hAnsi="Times New Roman" w:cs="Times New Roman"/>
      <w:sz w:val="24"/>
      <w:szCs w:val="24"/>
    </w:rPr>
  </w:style>
  <w:style w:type="paragraph" w:customStyle="1" w:styleId="3E67BDC59F0F47A9AA4BEFB1F9DAC8D2">
    <w:name w:val="3E67BDC59F0F47A9AA4BEFB1F9DAC8D2"/>
    <w:rsid w:val="00315E61"/>
    <w:pPr>
      <w:spacing w:after="100" w:line="240" w:lineRule="auto"/>
    </w:pPr>
    <w:rPr>
      <w:rFonts w:ascii="Times New Roman" w:eastAsiaTheme="minorHAnsi" w:hAnsi="Times New Roman" w:cs="Times New Roman"/>
      <w:sz w:val="24"/>
      <w:szCs w:val="24"/>
    </w:rPr>
  </w:style>
  <w:style w:type="paragraph" w:customStyle="1" w:styleId="7C0B7FDF10C34E678BC6A825B97BC5B4">
    <w:name w:val="7C0B7FDF10C34E678BC6A825B97BC5B4"/>
    <w:rsid w:val="00315E61"/>
    <w:pPr>
      <w:spacing w:after="100" w:line="240" w:lineRule="auto"/>
    </w:pPr>
    <w:rPr>
      <w:rFonts w:ascii="Times New Roman" w:eastAsiaTheme="minorHAnsi" w:hAnsi="Times New Roman" w:cs="Times New Roman"/>
      <w:sz w:val="24"/>
      <w:szCs w:val="24"/>
    </w:rPr>
  </w:style>
  <w:style w:type="paragraph" w:customStyle="1" w:styleId="DBDD5FED7F6649A38785EB80FEED66CB">
    <w:name w:val="DBDD5FED7F6649A38785EB80FEED66CB"/>
    <w:rsid w:val="00315E61"/>
    <w:pPr>
      <w:spacing w:after="100" w:line="240" w:lineRule="auto"/>
    </w:pPr>
    <w:rPr>
      <w:rFonts w:ascii="Times New Roman" w:eastAsiaTheme="minorHAnsi" w:hAnsi="Times New Roman" w:cs="Times New Roman"/>
      <w:sz w:val="24"/>
      <w:szCs w:val="24"/>
    </w:rPr>
  </w:style>
  <w:style w:type="paragraph" w:customStyle="1" w:styleId="2C2FAF76F6294C6A8931F1DA51853889">
    <w:name w:val="2C2FAF76F6294C6A8931F1DA51853889"/>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
    <w:name w:val="3A05114AE3F54094A18129E825AFC5F3"/>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
    <w:name w:val="DD354833FA8A401BB46C0CD5C2E2CE46"/>
    <w:rsid w:val="00315E61"/>
    <w:pPr>
      <w:spacing w:after="100" w:line="240" w:lineRule="auto"/>
    </w:pPr>
    <w:rPr>
      <w:rFonts w:ascii="Times New Roman" w:eastAsiaTheme="minorHAnsi" w:hAnsi="Times New Roman" w:cs="Times New Roman"/>
      <w:sz w:val="24"/>
      <w:szCs w:val="24"/>
    </w:rPr>
  </w:style>
  <w:style w:type="paragraph" w:customStyle="1" w:styleId="7F9E3A64F43A4FF9B28D1AB1DBB478CB">
    <w:name w:val="7F9E3A64F43A4FF9B28D1AB1DBB478CB"/>
    <w:rsid w:val="00315E61"/>
    <w:pPr>
      <w:spacing w:after="100" w:line="240" w:lineRule="auto"/>
    </w:pPr>
    <w:rPr>
      <w:rFonts w:ascii="Times New Roman" w:eastAsiaTheme="minorHAnsi" w:hAnsi="Times New Roman" w:cs="Times New Roman"/>
      <w:sz w:val="24"/>
      <w:szCs w:val="24"/>
    </w:rPr>
  </w:style>
  <w:style w:type="paragraph" w:customStyle="1" w:styleId="3A377BFC673C49508BAF097B84289F4E">
    <w:name w:val="3A377BFC673C49508BAF097B84289F4E"/>
    <w:rsid w:val="00315E61"/>
    <w:pPr>
      <w:spacing w:after="100" w:line="240" w:lineRule="auto"/>
    </w:pPr>
    <w:rPr>
      <w:rFonts w:ascii="Times New Roman" w:eastAsiaTheme="minorHAnsi" w:hAnsi="Times New Roman" w:cs="Times New Roman"/>
      <w:sz w:val="24"/>
      <w:szCs w:val="24"/>
    </w:rPr>
  </w:style>
  <w:style w:type="paragraph" w:customStyle="1" w:styleId="69C11568E95D4297A01A0923359836B1">
    <w:name w:val="69C11568E95D4297A01A0923359836B1"/>
    <w:rsid w:val="00315E61"/>
    <w:pPr>
      <w:spacing w:after="100" w:line="240" w:lineRule="auto"/>
    </w:pPr>
    <w:rPr>
      <w:rFonts w:ascii="Times New Roman" w:eastAsiaTheme="minorHAnsi" w:hAnsi="Times New Roman" w:cs="Times New Roman"/>
      <w:sz w:val="24"/>
      <w:szCs w:val="24"/>
    </w:rPr>
  </w:style>
  <w:style w:type="paragraph" w:customStyle="1" w:styleId="E6A4F4C64B3F4955B4C35511AB8A8A40">
    <w:name w:val="E6A4F4C64B3F4955B4C35511AB8A8A40"/>
    <w:rsid w:val="00315E61"/>
    <w:pPr>
      <w:spacing w:after="100" w:line="240" w:lineRule="auto"/>
    </w:pPr>
    <w:rPr>
      <w:rFonts w:ascii="Times New Roman" w:eastAsiaTheme="minorHAnsi" w:hAnsi="Times New Roman" w:cs="Times New Roman"/>
      <w:sz w:val="24"/>
      <w:szCs w:val="24"/>
    </w:rPr>
  </w:style>
  <w:style w:type="paragraph" w:customStyle="1" w:styleId="71AA0CA95EEF47ADA38BBD5F520BDDCC">
    <w:name w:val="71AA0CA95EEF47ADA38BBD5F520BDDCC"/>
    <w:rsid w:val="00315E61"/>
    <w:pPr>
      <w:spacing w:after="100" w:line="240" w:lineRule="auto"/>
    </w:pPr>
    <w:rPr>
      <w:rFonts w:ascii="Times New Roman" w:eastAsiaTheme="minorHAnsi" w:hAnsi="Times New Roman" w:cs="Times New Roman"/>
      <w:sz w:val="24"/>
      <w:szCs w:val="24"/>
    </w:rPr>
  </w:style>
  <w:style w:type="paragraph" w:customStyle="1" w:styleId="5C3850E4A8264336A3B539075257B18A">
    <w:name w:val="5C3850E4A8264336A3B539075257B18A"/>
    <w:rsid w:val="00315E61"/>
    <w:pPr>
      <w:spacing w:after="100" w:line="240" w:lineRule="auto"/>
    </w:pPr>
    <w:rPr>
      <w:rFonts w:ascii="Times New Roman" w:eastAsiaTheme="minorHAnsi" w:hAnsi="Times New Roman" w:cs="Times New Roman"/>
      <w:sz w:val="24"/>
      <w:szCs w:val="24"/>
    </w:rPr>
  </w:style>
  <w:style w:type="paragraph" w:customStyle="1" w:styleId="79AB532FBD664E2E925EB6302F9A4006">
    <w:name w:val="79AB532FBD664E2E925EB6302F9A4006"/>
    <w:rsid w:val="00315E61"/>
    <w:pPr>
      <w:spacing w:after="100" w:line="240" w:lineRule="auto"/>
    </w:pPr>
    <w:rPr>
      <w:rFonts w:ascii="Times New Roman" w:eastAsiaTheme="minorHAnsi" w:hAnsi="Times New Roman" w:cs="Times New Roman"/>
      <w:sz w:val="24"/>
      <w:szCs w:val="24"/>
    </w:rPr>
  </w:style>
  <w:style w:type="paragraph" w:customStyle="1" w:styleId="8E6AD456ECD344B6BAC80244C46329E7">
    <w:name w:val="8E6AD456ECD344B6BAC80244C46329E7"/>
    <w:rsid w:val="00315E61"/>
    <w:pPr>
      <w:spacing w:after="100" w:line="240" w:lineRule="auto"/>
    </w:pPr>
    <w:rPr>
      <w:rFonts w:ascii="Times New Roman" w:eastAsiaTheme="minorHAnsi" w:hAnsi="Times New Roman" w:cs="Times New Roman"/>
      <w:sz w:val="24"/>
      <w:szCs w:val="24"/>
    </w:rPr>
  </w:style>
  <w:style w:type="paragraph" w:customStyle="1" w:styleId="4EF7319A827F41C2A12B417D035D7F2E">
    <w:name w:val="4EF7319A827F41C2A12B417D035D7F2E"/>
    <w:rsid w:val="00315E61"/>
    <w:pPr>
      <w:spacing w:after="100" w:line="240" w:lineRule="auto"/>
    </w:pPr>
    <w:rPr>
      <w:rFonts w:ascii="Times New Roman" w:eastAsiaTheme="minorHAnsi" w:hAnsi="Times New Roman" w:cs="Times New Roman"/>
      <w:sz w:val="24"/>
      <w:szCs w:val="24"/>
    </w:rPr>
  </w:style>
  <w:style w:type="paragraph" w:customStyle="1" w:styleId="FA667CF77D254B84846B5615E5E24947">
    <w:name w:val="FA667CF77D254B84846B5615E5E24947"/>
    <w:rsid w:val="00315E61"/>
    <w:pPr>
      <w:spacing w:after="100" w:line="240" w:lineRule="auto"/>
    </w:pPr>
    <w:rPr>
      <w:rFonts w:ascii="Times New Roman" w:eastAsiaTheme="minorHAnsi" w:hAnsi="Times New Roman" w:cs="Times New Roman"/>
      <w:sz w:val="24"/>
      <w:szCs w:val="24"/>
    </w:rPr>
  </w:style>
  <w:style w:type="paragraph" w:customStyle="1" w:styleId="BDD6F269FBC54B5FB44306F97AE2502D">
    <w:name w:val="BDD6F269FBC54B5FB44306F97AE2502D"/>
    <w:rsid w:val="00315E61"/>
    <w:pPr>
      <w:spacing w:after="100" w:line="240" w:lineRule="auto"/>
    </w:pPr>
    <w:rPr>
      <w:rFonts w:ascii="Times New Roman" w:eastAsiaTheme="minorHAnsi" w:hAnsi="Times New Roman" w:cs="Times New Roman"/>
      <w:sz w:val="24"/>
      <w:szCs w:val="24"/>
    </w:rPr>
  </w:style>
  <w:style w:type="paragraph" w:customStyle="1" w:styleId="402E706477AB488B91F4A800212B6A38">
    <w:name w:val="402E706477AB488B91F4A800212B6A38"/>
    <w:rsid w:val="00315E61"/>
    <w:pPr>
      <w:spacing w:after="100" w:line="240" w:lineRule="auto"/>
    </w:pPr>
    <w:rPr>
      <w:rFonts w:ascii="Times New Roman" w:eastAsiaTheme="minorHAnsi" w:hAnsi="Times New Roman" w:cs="Times New Roman"/>
      <w:sz w:val="24"/>
      <w:szCs w:val="24"/>
    </w:rPr>
  </w:style>
  <w:style w:type="paragraph" w:customStyle="1" w:styleId="04761AD02D1348EDAB7DADC09EBD5E7B">
    <w:name w:val="04761AD02D1348EDAB7DADC09EBD5E7B"/>
    <w:rsid w:val="00315E61"/>
    <w:pPr>
      <w:spacing w:after="100" w:line="240" w:lineRule="auto"/>
    </w:pPr>
    <w:rPr>
      <w:rFonts w:ascii="Times New Roman" w:eastAsiaTheme="minorHAnsi" w:hAnsi="Times New Roman" w:cs="Times New Roman"/>
      <w:sz w:val="24"/>
      <w:szCs w:val="24"/>
    </w:rPr>
  </w:style>
  <w:style w:type="paragraph" w:customStyle="1" w:styleId="63504DDFD6624B27A95B9CD6856A56F8">
    <w:name w:val="63504DDFD6624B27A95B9CD6856A56F8"/>
    <w:rsid w:val="00315E61"/>
    <w:pPr>
      <w:spacing w:after="100" w:line="240" w:lineRule="auto"/>
    </w:pPr>
    <w:rPr>
      <w:rFonts w:ascii="Times New Roman" w:eastAsiaTheme="minorHAnsi" w:hAnsi="Times New Roman" w:cs="Times New Roman"/>
      <w:sz w:val="24"/>
      <w:szCs w:val="24"/>
    </w:rPr>
  </w:style>
  <w:style w:type="paragraph" w:customStyle="1" w:styleId="FA3E0FD71E6A40D5B64575E4A77BFD7A">
    <w:name w:val="FA3E0FD71E6A40D5B64575E4A77BFD7A"/>
    <w:rsid w:val="00315E61"/>
    <w:pPr>
      <w:spacing w:after="100" w:line="240" w:lineRule="auto"/>
    </w:pPr>
    <w:rPr>
      <w:rFonts w:ascii="Times New Roman" w:eastAsiaTheme="minorHAnsi" w:hAnsi="Times New Roman" w:cs="Times New Roman"/>
      <w:sz w:val="24"/>
      <w:szCs w:val="24"/>
    </w:rPr>
  </w:style>
  <w:style w:type="paragraph" w:customStyle="1" w:styleId="5ACD489E8DB74A0EBFA11F6EB5A0C026">
    <w:name w:val="5ACD489E8DB74A0EBFA11F6EB5A0C026"/>
    <w:rsid w:val="00315E61"/>
    <w:pPr>
      <w:spacing w:after="100" w:line="240" w:lineRule="auto"/>
    </w:pPr>
    <w:rPr>
      <w:rFonts w:ascii="Times New Roman" w:eastAsiaTheme="minorHAnsi" w:hAnsi="Times New Roman" w:cs="Times New Roman"/>
      <w:sz w:val="24"/>
      <w:szCs w:val="24"/>
    </w:rPr>
  </w:style>
  <w:style w:type="paragraph" w:customStyle="1" w:styleId="5C4616347D59400CAAAE2A95FA71A567">
    <w:name w:val="5C4616347D59400CAAAE2A95FA71A567"/>
    <w:rsid w:val="00315E61"/>
    <w:pPr>
      <w:spacing w:after="100" w:line="240" w:lineRule="auto"/>
    </w:pPr>
    <w:rPr>
      <w:rFonts w:ascii="Times New Roman" w:eastAsiaTheme="minorHAnsi" w:hAnsi="Times New Roman" w:cs="Times New Roman"/>
      <w:sz w:val="24"/>
      <w:szCs w:val="24"/>
    </w:rPr>
  </w:style>
  <w:style w:type="paragraph" w:customStyle="1" w:styleId="0574652CEA464A93B39237CF4460F034">
    <w:name w:val="0574652CEA464A93B39237CF4460F034"/>
    <w:rsid w:val="00315E61"/>
    <w:pPr>
      <w:spacing w:after="100" w:line="240" w:lineRule="auto"/>
    </w:pPr>
    <w:rPr>
      <w:rFonts w:ascii="Times New Roman" w:eastAsiaTheme="minorHAnsi" w:hAnsi="Times New Roman" w:cs="Times New Roman"/>
      <w:sz w:val="24"/>
      <w:szCs w:val="24"/>
    </w:rPr>
  </w:style>
  <w:style w:type="paragraph" w:customStyle="1" w:styleId="6A7B9484079C4B8085A72CCAE16DDC83">
    <w:name w:val="6A7B9484079C4B8085A72CCAE16DDC83"/>
    <w:rsid w:val="00315E61"/>
    <w:pPr>
      <w:spacing w:after="100" w:line="240" w:lineRule="auto"/>
    </w:pPr>
    <w:rPr>
      <w:rFonts w:ascii="Times New Roman" w:eastAsiaTheme="minorHAnsi" w:hAnsi="Times New Roman" w:cs="Times New Roman"/>
      <w:sz w:val="24"/>
      <w:szCs w:val="24"/>
    </w:rPr>
  </w:style>
  <w:style w:type="paragraph" w:customStyle="1" w:styleId="60D7E76643B249A48A2F975B0158871E">
    <w:name w:val="60D7E76643B249A48A2F975B0158871E"/>
    <w:rsid w:val="00315E61"/>
    <w:pPr>
      <w:spacing w:after="100" w:line="240" w:lineRule="auto"/>
    </w:pPr>
    <w:rPr>
      <w:rFonts w:ascii="Times New Roman" w:eastAsiaTheme="minorHAnsi" w:hAnsi="Times New Roman" w:cs="Times New Roman"/>
      <w:sz w:val="24"/>
      <w:szCs w:val="24"/>
    </w:rPr>
  </w:style>
  <w:style w:type="paragraph" w:customStyle="1" w:styleId="280B8DCDE0484DB4B8F88F94FEAA8082">
    <w:name w:val="280B8DCDE0484DB4B8F88F94FEAA8082"/>
    <w:rsid w:val="00315E61"/>
    <w:pPr>
      <w:spacing w:after="100" w:line="240" w:lineRule="auto"/>
    </w:pPr>
    <w:rPr>
      <w:rFonts w:ascii="Times New Roman" w:eastAsiaTheme="minorHAnsi" w:hAnsi="Times New Roman" w:cs="Times New Roman"/>
      <w:sz w:val="24"/>
      <w:szCs w:val="24"/>
    </w:rPr>
  </w:style>
  <w:style w:type="paragraph" w:customStyle="1" w:styleId="6A4677F7262846778585195E6E6B38D2">
    <w:name w:val="6A4677F7262846778585195E6E6B38D2"/>
    <w:rsid w:val="00315E61"/>
    <w:pPr>
      <w:spacing w:after="100" w:line="240" w:lineRule="auto"/>
    </w:pPr>
    <w:rPr>
      <w:rFonts w:ascii="Times New Roman" w:eastAsiaTheme="minorHAnsi" w:hAnsi="Times New Roman" w:cs="Times New Roman"/>
      <w:sz w:val="24"/>
      <w:szCs w:val="24"/>
    </w:rPr>
  </w:style>
  <w:style w:type="paragraph" w:customStyle="1" w:styleId="ED4182AEBEAF41CAB15766126FBE6D0C">
    <w:name w:val="ED4182AEBEAF41CAB15766126FBE6D0C"/>
    <w:rsid w:val="00315E61"/>
    <w:pPr>
      <w:spacing w:after="100" w:line="240" w:lineRule="auto"/>
    </w:pPr>
    <w:rPr>
      <w:rFonts w:ascii="Times New Roman" w:eastAsiaTheme="minorHAnsi" w:hAnsi="Times New Roman" w:cs="Times New Roman"/>
      <w:sz w:val="24"/>
      <w:szCs w:val="24"/>
    </w:rPr>
  </w:style>
  <w:style w:type="paragraph" w:customStyle="1" w:styleId="FDDD4D13A37B4768BAC1456102A331F2">
    <w:name w:val="FDDD4D13A37B4768BAC1456102A331F2"/>
    <w:rsid w:val="00315E61"/>
    <w:pPr>
      <w:spacing w:after="100" w:line="240" w:lineRule="auto"/>
    </w:pPr>
    <w:rPr>
      <w:rFonts w:ascii="Times New Roman" w:eastAsiaTheme="minorHAnsi" w:hAnsi="Times New Roman" w:cs="Times New Roman"/>
      <w:sz w:val="24"/>
      <w:szCs w:val="24"/>
    </w:rPr>
  </w:style>
  <w:style w:type="paragraph" w:customStyle="1" w:styleId="68F047D7ECCF4D678499CB8FB0575A07">
    <w:name w:val="68F047D7ECCF4D678499CB8FB0575A07"/>
    <w:rsid w:val="00315E61"/>
    <w:pPr>
      <w:spacing w:after="100" w:line="240" w:lineRule="auto"/>
    </w:pPr>
    <w:rPr>
      <w:rFonts w:ascii="Times New Roman" w:eastAsiaTheme="minorHAnsi" w:hAnsi="Times New Roman" w:cs="Times New Roman"/>
      <w:sz w:val="24"/>
      <w:szCs w:val="24"/>
    </w:rPr>
  </w:style>
  <w:style w:type="paragraph" w:customStyle="1" w:styleId="4A643EF247874AACBE74AA01C07231F6">
    <w:name w:val="4A643EF247874AACBE74AA01C07231F6"/>
    <w:rsid w:val="00315E61"/>
    <w:pPr>
      <w:spacing w:after="100" w:line="240" w:lineRule="auto"/>
    </w:pPr>
    <w:rPr>
      <w:rFonts w:ascii="Times New Roman" w:eastAsiaTheme="minorHAnsi" w:hAnsi="Times New Roman" w:cs="Times New Roman"/>
      <w:sz w:val="24"/>
      <w:szCs w:val="24"/>
    </w:rPr>
  </w:style>
  <w:style w:type="paragraph" w:customStyle="1" w:styleId="CA3C20127C8E4D99A36208F0EDB4EA0F">
    <w:name w:val="CA3C20127C8E4D99A36208F0EDB4EA0F"/>
    <w:rsid w:val="00315E61"/>
    <w:pPr>
      <w:spacing w:after="100" w:line="240" w:lineRule="auto"/>
    </w:pPr>
    <w:rPr>
      <w:rFonts w:ascii="Times New Roman" w:eastAsiaTheme="minorHAnsi" w:hAnsi="Times New Roman" w:cs="Times New Roman"/>
      <w:sz w:val="24"/>
      <w:szCs w:val="24"/>
    </w:rPr>
  </w:style>
  <w:style w:type="paragraph" w:customStyle="1" w:styleId="6FF7A68A0E164F14964FD23A2A7D1375">
    <w:name w:val="6FF7A68A0E164F14964FD23A2A7D1375"/>
    <w:rsid w:val="00315E61"/>
    <w:pPr>
      <w:spacing w:after="100" w:line="240" w:lineRule="auto"/>
    </w:pPr>
    <w:rPr>
      <w:rFonts w:ascii="Times New Roman" w:eastAsiaTheme="minorHAnsi" w:hAnsi="Times New Roman" w:cs="Times New Roman"/>
      <w:sz w:val="24"/>
      <w:szCs w:val="24"/>
    </w:rPr>
  </w:style>
  <w:style w:type="paragraph" w:customStyle="1" w:styleId="A5BFAF0D62DD4DE497D621990AD0236B">
    <w:name w:val="A5BFAF0D62DD4DE497D621990AD0236B"/>
    <w:rsid w:val="00315E61"/>
    <w:pPr>
      <w:spacing w:after="100" w:line="240" w:lineRule="auto"/>
    </w:pPr>
    <w:rPr>
      <w:rFonts w:ascii="Times New Roman" w:eastAsiaTheme="minorHAnsi" w:hAnsi="Times New Roman" w:cs="Times New Roman"/>
      <w:sz w:val="24"/>
      <w:szCs w:val="24"/>
    </w:rPr>
  </w:style>
  <w:style w:type="paragraph" w:customStyle="1" w:styleId="596C59B4290848A38AA41D71975FB8B8">
    <w:name w:val="596C59B4290848A38AA41D71975FB8B8"/>
    <w:rsid w:val="00315E61"/>
    <w:pPr>
      <w:spacing w:after="100" w:line="240" w:lineRule="auto"/>
    </w:pPr>
    <w:rPr>
      <w:rFonts w:ascii="Times New Roman" w:eastAsiaTheme="minorHAnsi" w:hAnsi="Times New Roman" w:cs="Times New Roman"/>
      <w:sz w:val="24"/>
      <w:szCs w:val="24"/>
    </w:rPr>
  </w:style>
  <w:style w:type="paragraph" w:customStyle="1" w:styleId="CBC9891A66324B03A70D6B3E189EE3D3">
    <w:name w:val="CBC9891A66324B03A70D6B3E189EE3D3"/>
    <w:rsid w:val="00315E61"/>
    <w:pPr>
      <w:spacing w:after="100" w:line="240" w:lineRule="auto"/>
    </w:pPr>
    <w:rPr>
      <w:rFonts w:ascii="Times New Roman" w:eastAsiaTheme="minorHAnsi" w:hAnsi="Times New Roman" w:cs="Times New Roman"/>
      <w:sz w:val="24"/>
      <w:szCs w:val="24"/>
    </w:rPr>
  </w:style>
  <w:style w:type="paragraph" w:customStyle="1" w:styleId="B3558EC3DB9E4AB1BC8AF270489E9A66">
    <w:name w:val="B3558EC3DB9E4AB1BC8AF270489E9A66"/>
    <w:rsid w:val="00315E61"/>
    <w:pPr>
      <w:spacing w:after="100" w:line="240" w:lineRule="auto"/>
    </w:pPr>
    <w:rPr>
      <w:rFonts w:ascii="Times New Roman" w:eastAsiaTheme="minorHAnsi" w:hAnsi="Times New Roman" w:cs="Times New Roman"/>
      <w:sz w:val="24"/>
      <w:szCs w:val="24"/>
    </w:rPr>
  </w:style>
  <w:style w:type="paragraph" w:customStyle="1" w:styleId="AD77C2F044114AEAAABC58C58F0CEF21">
    <w:name w:val="AD77C2F044114AEAAABC58C58F0CEF21"/>
    <w:rsid w:val="00315E61"/>
    <w:pPr>
      <w:spacing w:after="100" w:line="240" w:lineRule="auto"/>
    </w:pPr>
    <w:rPr>
      <w:rFonts w:ascii="Times New Roman" w:eastAsiaTheme="minorHAnsi" w:hAnsi="Times New Roman" w:cs="Times New Roman"/>
      <w:sz w:val="24"/>
      <w:szCs w:val="24"/>
    </w:rPr>
  </w:style>
  <w:style w:type="paragraph" w:customStyle="1" w:styleId="92FD9103DA7D4B35BE019DFB33D4D91A">
    <w:name w:val="92FD9103DA7D4B35BE019DFB33D4D91A"/>
    <w:rsid w:val="00315E61"/>
    <w:pPr>
      <w:spacing w:after="100" w:line="240" w:lineRule="auto"/>
    </w:pPr>
    <w:rPr>
      <w:rFonts w:ascii="Times New Roman" w:eastAsiaTheme="minorHAnsi" w:hAnsi="Times New Roman" w:cs="Times New Roman"/>
      <w:sz w:val="24"/>
      <w:szCs w:val="24"/>
    </w:rPr>
  </w:style>
  <w:style w:type="paragraph" w:customStyle="1" w:styleId="D25018E0CA62455C983203BA5284C344">
    <w:name w:val="D25018E0CA62455C983203BA5284C344"/>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
    <w:name w:val="00E616EBE18D49FF896A2DD73469F482"/>
    <w:rsid w:val="00315E61"/>
    <w:pPr>
      <w:spacing w:after="100" w:line="240" w:lineRule="auto"/>
    </w:pPr>
    <w:rPr>
      <w:rFonts w:ascii="Times New Roman" w:eastAsiaTheme="minorHAnsi" w:hAnsi="Times New Roman" w:cs="Times New Roman"/>
      <w:sz w:val="24"/>
      <w:szCs w:val="24"/>
    </w:rPr>
  </w:style>
  <w:style w:type="paragraph" w:customStyle="1" w:styleId="0663ED339B2D4DEBA64F3EEA2C90C89A">
    <w:name w:val="0663ED339B2D4DEBA64F3EEA2C90C89A"/>
    <w:rsid w:val="00315E61"/>
    <w:pPr>
      <w:spacing w:after="100" w:line="240" w:lineRule="auto"/>
    </w:pPr>
    <w:rPr>
      <w:rFonts w:ascii="Times New Roman" w:eastAsiaTheme="minorHAnsi" w:hAnsi="Times New Roman" w:cs="Times New Roman"/>
      <w:sz w:val="24"/>
      <w:szCs w:val="24"/>
    </w:rPr>
  </w:style>
  <w:style w:type="paragraph" w:customStyle="1" w:styleId="3327F0EF39A04F3CB021F7A71D74EE9A">
    <w:name w:val="3327F0EF39A04F3CB021F7A71D74EE9A"/>
    <w:rsid w:val="00315E61"/>
    <w:pPr>
      <w:spacing w:after="100" w:line="240" w:lineRule="auto"/>
    </w:pPr>
    <w:rPr>
      <w:rFonts w:ascii="Times New Roman" w:eastAsiaTheme="minorHAnsi" w:hAnsi="Times New Roman" w:cs="Times New Roman"/>
      <w:sz w:val="24"/>
      <w:szCs w:val="24"/>
    </w:rPr>
  </w:style>
  <w:style w:type="paragraph" w:customStyle="1" w:styleId="3408122302C34B64A72E6E6AC9686FED">
    <w:name w:val="3408122302C34B64A72E6E6AC9686FED"/>
    <w:rsid w:val="00315E61"/>
    <w:pPr>
      <w:spacing w:after="100" w:line="240" w:lineRule="auto"/>
    </w:pPr>
    <w:rPr>
      <w:rFonts w:ascii="Times New Roman" w:eastAsiaTheme="minorHAnsi" w:hAnsi="Times New Roman" w:cs="Times New Roman"/>
      <w:sz w:val="24"/>
      <w:szCs w:val="24"/>
    </w:rPr>
  </w:style>
  <w:style w:type="paragraph" w:customStyle="1" w:styleId="73C4B6C9A9524F56818CE36D97C217FB">
    <w:name w:val="73C4B6C9A9524F56818CE36D97C217FB"/>
    <w:rsid w:val="00315E61"/>
    <w:pPr>
      <w:spacing w:after="100" w:line="240" w:lineRule="auto"/>
    </w:pPr>
    <w:rPr>
      <w:rFonts w:ascii="Times New Roman" w:eastAsiaTheme="minorHAnsi" w:hAnsi="Times New Roman" w:cs="Times New Roman"/>
      <w:sz w:val="24"/>
      <w:szCs w:val="24"/>
    </w:rPr>
  </w:style>
  <w:style w:type="paragraph" w:customStyle="1" w:styleId="CA48A65CC9004865A4076AEB7F5AE35C">
    <w:name w:val="CA48A65CC9004865A4076AEB7F5AE35C"/>
    <w:rsid w:val="00315E61"/>
    <w:pPr>
      <w:spacing w:after="100" w:line="240" w:lineRule="auto"/>
    </w:pPr>
    <w:rPr>
      <w:rFonts w:ascii="Times New Roman" w:eastAsiaTheme="minorHAnsi" w:hAnsi="Times New Roman" w:cs="Times New Roman"/>
      <w:sz w:val="24"/>
      <w:szCs w:val="24"/>
    </w:rPr>
  </w:style>
  <w:style w:type="paragraph" w:customStyle="1" w:styleId="4E9EE84616A24B36B3F0306EDBEFA6FA">
    <w:name w:val="4E9EE84616A24B36B3F0306EDBEFA6FA"/>
    <w:rsid w:val="00315E61"/>
    <w:pPr>
      <w:spacing w:after="100" w:line="240" w:lineRule="auto"/>
    </w:pPr>
    <w:rPr>
      <w:rFonts w:ascii="Times New Roman" w:eastAsiaTheme="minorHAnsi" w:hAnsi="Times New Roman" w:cs="Times New Roman"/>
      <w:sz w:val="24"/>
      <w:szCs w:val="24"/>
    </w:rPr>
  </w:style>
  <w:style w:type="paragraph" w:customStyle="1" w:styleId="51FBA9E28FF04471A6302B0A06125B56">
    <w:name w:val="51FBA9E28FF04471A6302B0A06125B56"/>
    <w:rsid w:val="00315E61"/>
    <w:pPr>
      <w:spacing w:after="100" w:line="240" w:lineRule="auto"/>
    </w:pPr>
    <w:rPr>
      <w:rFonts w:ascii="Times New Roman" w:eastAsiaTheme="minorHAnsi" w:hAnsi="Times New Roman" w:cs="Times New Roman"/>
      <w:sz w:val="24"/>
      <w:szCs w:val="24"/>
    </w:rPr>
  </w:style>
  <w:style w:type="paragraph" w:customStyle="1" w:styleId="7A6331C485934107B19D50CF588AF00F">
    <w:name w:val="7A6331C485934107B19D50CF588AF00F"/>
    <w:rsid w:val="00315E61"/>
    <w:pPr>
      <w:spacing w:after="100" w:line="240" w:lineRule="auto"/>
    </w:pPr>
    <w:rPr>
      <w:rFonts w:ascii="Times New Roman" w:eastAsiaTheme="minorHAnsi" w:hAnsi="Times New Roman" w:cs="Times New Roman"/>
      <w:sz w:val="24"/>
      <w:szCs w:val="24"/>
    </w:rPr>
  </w:style>
  <w:style w:type="paragraph" w:customStyle="1" w:styleId="E244C19AFF6E46AA9AF6634CF46BD6CA">
    <w:name w:val="E244C19AFF6E46AA9AF6634CF46BD6CA"/>
    <w:rsid w:val="00315E61"/>
    <w:pPr>
      <w:spacing w:after="100" w:line="240" w:lineRule="auto"/>
    </w:pPr>
    <w:rPr>
      <w:rFonts w:ascii="Times New Roman" w:eastAsiaTheme="minorHAnsi" w:hAnsi="Times New Roman" w:cs="Times New Roman"/>
      <w:sz w:val="24"/>
      <w:szCs w:val="24"/>
    </w:rPr>
  </w:style>
  <w:style w:type="paragraph" w:customStyle="1" w:styleId="BE876B7903D548D8BEA075AC14690BDD">
    <w:name w:val="BE876B7903D548D8BEA075AC14690BDD"/>
    <w:rsid w:val="00315E61"/>
    <w:pPr>
      <w:spacing w:after="100" w:line="240" w:lineRule="auto"/>
    </w:pPr>
    <w:rPr>
      <w:rFonts w:ascii="Times New Roman" w:eastAsiaTheme="minorHAnsi" w:hAnsi="Times New Roman" w:cs="Times New Roman"/>
      <w:sz w:val="24"/>
      <w:szCs w:val="24"/>
    </w:rPr>
  </w:style>
  <w:style w:type="paragraph" w:customStyle="1" w:styleId="C9FB6256C91248308EB4990550F96CB0">
    <w:name w:val="C9FB6256C91248308EB4990550F96CB0"/>
    <w:rsid w:val="00315E61"/>
    <w:pPr>
      <w:spacing w:after="100" w:line="240" w:lineRule="auto"/>
    </w:pPr>
    <w:rPr>
      <w:rFonts w:ascii="Times New Roman" w:eastAsiaTheme="minorHAnsi" w:hAnsi="Times New Roman" w:cs="Times New Roman"/>
      <w:sz w:val="24"/>
      <w:szCs w:val="24"/>
    </w:rPr>
  </w:style>
  <w:style w:type="paragraph" w:customStyle="1" w:styleId="179A017FE2294927B46203030DC5D8F9">
    <w:name w:val="179A017FE2294927B46203030DC5D8F9"/>
    <w:rsid w:val="00315E61"/>
    <w:pPr>
      <w:spacing w:after="100" w:line="240" w:lineRule="auto"/>
    </w:pPr>
    <w:rPr>
      <w:rFonts w:ascii="Times New Roman" w:eastAsiaTheme="minorHAnsi" w:hAnsi="Times New Roman" w:cs="Times New Roman"/>
      <w:sz w:val="24"/>
      <w:szCs w:val="24"/>
    </w:rPr>
  </w:style>
  <w:style w:type="paragraph" w:customStyle="1" w:styleId="1977A2B4839145C9B0F0BDC3C4A13D41">
    <w:name w:val="1977A2B4839145C9B0F0BDC3C4A13D41"/>
    <w:rsid w:val="00315E61"/>
    <w:pPr>
      <w:spacing w:after="100" w:line="240" w:lineRule="auto"/>
    </w:pPr>
    <w:rPr>
      <w:rFonts w:ascii="Times New Roman" w:eastAsiaTheme="minorHAnsi" w:hAnsi="Times New Roman" w:cs="Times New Roman"/>
      <w:sz w:val="24"/>
      <w:szCs w:val="24"/>
    </w:rPr>
  </w:style>
  <w:style w:type="paragraph" w:customStyle="1" w:styleId="B829C00D29454EE6BCF26E858D3DFE15">
    <w:name w:val="B829C00D29454EE6BCF26E858D3DFE15"/>
    <w:rsid w:val="00315E61"/>
    <w:pPr>
      <w:spacing w:after="100" w:line="240" w:lineRule="auto"/>
    </w:pPr>
    <w:rPr>
      <w:rFonts w:ascii="Times New Roman" w:eastAsiaTheme="minorHAnsi" w:hAnsi="Times New Roman" w:cs="Times New Roman"/>
      <w:sz w:val="24"/>
      <w:szCs w:val="24"/>
    </w:rPr>
  </w:style>
  <w:style w:type="paragraph" w:customStyle="1" w:styleId="D2C756783D724ECA84AB05976696DD0C">
    <w:name w:val="D2C756783D724ECA84AB05976696DD0C"/>
    <w:rsid w:val="00315E61"/>
    <w:pPr>
      <w:spacing w:after="100" w:line="240" w:lineRule="auto"/>
    </w:pPr>
    <w:rPr>
      <w:rFonts w:ascii="Times New Roman" w:eastAsiaTheme="minorHAnsi" w:hAnsi="Times New Roman" w:cs="Times New Roman"/>
      <w:sz w:val="24"/>
      <w:szCs w:val="24"/>
    </w:rPr>
  </w:style>
  <w:style w:type="paragraph" w:customStyle="1" w:styleId="4987A8EC7C7B42AAAA7D86485468FB88">
    <w:name w:val="4987A8EC7C7B42AAAA7D86485468FB88"/>
    <w:rsid w:val="00315E61"/>
    <w:pPr>
      <w:spacing w:after="100" w:line="240" w:lineRule="auto"/>
    </w:pPr>
    <w:rPr>
      <w:rFonts w:ascii="Times New Roman" w:eastAsiaTheme="minorHAnsi" w:hAnsi="Times New Roman" w:cs="Times New Roman"/>
      <w:sz w:val="24"/>
      <w:szCs w:val="24"/>
    </w:rPr>
  </w:style>
  <w:style w:type="paragraph" w:customStyle="1" w:styleId="1B975A8E52584388836E55EDD6506867">
    <w:name w:val="1B975A8E52584388836E55EDD6506867"/>
    <w:rsid w:val="00315E61"/>
    <w:pPr>
      <w:spacing w:after="100" w:line="240" w:lineRule="auto"/>
    </w:pPr>
    <w:rPr>
      <w:rFonts w:ascii="Times New Roman" w:eastAsiaTheme="minorHAnsi" w:hAnsi="Times New Roman" w:cs="Times New Roman"/>
      <w:sz w:val="24"/>
      <w:szCs w:val="24"/>
    </w:rPr>
  </w:style>
  <w:style w:type="paragraph" w:customStyle="1" w:styleId="3ACE4535E6DD4E9781C965E898AB4636">
    <w:name w:val="3ACE4535E6DD4E9781C965E898AB4636"/>
    <w:rsid w:val="00315E61"/>
    <w:pPr>
      <w:spacing w:after="100" w:line="240" w:lineRule="auto"/>
    </w:pPr>
    <w:rPr>
      <w:rFonts w:ascii="Times New Roman" w:eastAsiaTheme="minorHAnsi" w:hAnsi="Times New Roman" w:cs="Times New Roman"/>
      <w:sz w:val="24"/>
      <w:szCs w:val="24"/>
    </w:rPr>
  </w:style>
  <w:style w:type="paragraph" w:customStyle="1" w:styleId="1AA86C10B3FB4D73B5DC8E59F3736075">
    <w:name w:val="1AA86C10B3FB4D73B5DC8E59F3736075"/>
    <w:rsid w:val="00315E61"/>
    <w:pPr>
      <w:spacing w:after="100" w:line="240" w:lineRule="auto"/>
    </w:pPr>
    <w:rPr>
      <w:rFonts w:ascii="Times New Roman" w:eastAsiaTheme="minorHAnsi" w:hAnsi="Times New Roman" w:cs="Times New Roman"/>
      <w:sz w:val="24"/>
      <w:szCs w:val="24"/>
    </w:rPr>
  </w:style>
  <w:style w:type="paragraph" w:customStyle="1" w:styleId="42512B4882874A0C9BDB65908FA59F40">
    <w:name w:val="42512B4882874A0C9BDB65908FA59F40"/>
    <w:rsid w:val="00315E61"/>
    <w:pPr>
      <w:spacing w:after="100" w:line="240" w:lineRule="auto"/>
    </w:pPr>
    <w:rPr>
      <w:rFonts w:ascii="Times New Roman" w:eastAsiaTheme="minorHAnsi" w:hAnsi="Times New Roman" w:cs="Times New Roman"/>
      <w:sz w:val="24"/>
      <w:szCs w:val="24"/>
    </w:rPr>
  </w:style>
  <w:style w:type="paragraph" w:customStyle="1" w:styleId="08FC18D8043B48BE8678AB3F1AB8FAD2">
    <w:name w:val="08FC18D8043B48BE8678AB3F1AB8FAD2"/>
    <w:rsid w:val="00315E61"/>
    <w:pPr>
      <w:spacing w:after="100" w:line="240" w:lineRule="auto"/>
    </w:pPr>
    <w:rPr>
      <w:rFonts w:ascii="Times New Roman" w:eastAsiaTheme="minorHAnsi" w:hAnsi="Times New Roman" w:cs="Times New Roman"/>
      <w:sz w:val="24"/>
      <w:szCs w:val="24"/>
    </w:rPr>
  </w:style>
  <w:style w:type="paragraph" w:customStyle="1" w:styleId="DC01EC5B98AE46788701D1BBC111A0C9">
    <w:name w:val="DC01EC5B98AE46788701D1BBC111A0C9"/>
    <w:rsid w:val="00315E61"/>
    <w:pPr>
      <w:spacing w:after="100" w:line="240" w:lineRule="auto"/>
    </w:pPr>
    <w:rPr>
      <w:rFonts w:ascii="Times New Roman" w:eastAsiaTheme="minorHAnsi" w:hAnsi="Times New Roman" w:cs="Times New Roman"/>
      <w:sz w:val="24"/>
      <w:szCs w:val="24"/>
    </w:rPr>
  </w:style>
  <w:style w:type="paragraph" w:customStyle="1" w:styleId="92CAE20EA2634AA3890C0E6D9BF7CFA4">
    <w:name w:val="92CAE20EA2634AA3890C0E6D9BF7CFA4"/>
    <w:rsid w:val="00315E61"/>
    <w:pPr>
      <w:spacing w:after="100" w:line="240" w:lineRule="auto"/>
    </w:pPr>
    <w:rPr>
      <w:rFonts w:ascii="Times New Roman" w:eastAsiaTheme="minorHAnsi" w:hAnsi="Times New Roman" w:cs="Times New Roman"/>
      <w:sz w:val="24"/>
      <w:szCs w:val="24"/>
    </w:rPr>
  </w:style>
  <w:style w:type="paragraph" w:customStyle="1" w:styleId="68837DFDBB084D30B4C8FCD05E5BD00A">
    <w:name w:val="68837DFDBB084D30B4C8FCD05E5BD00A"/>
    <w:rsid w:val="00315E61"/>
  </w:style>
  <w:style w:type="paragraph" w:customStyle="1" w:styleId="68837DFDBB084D30B4C8FCD05E5BD00A1">
    <w:name w:val="68837DFDBB084D30B4C8FCD05E5BD00A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2">
    <w:name w:val="6A836A4E3EA14E2984AC2F4DA737ABA22"/>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034F37BBD164F619C83CFC69F7CB8DC2">
    <w:name w:val="C034F37BBD164F619C83CFC69F7CB8DC2"/>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2">
    <w:name w:val="A31A6266BA4E4E8FBEB98DE2E94CB5292"/>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2">
    <w:name w:val="C33B5078F48A4F07B2C58A907BCFB8CF2"/>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2">
    <w:name w:val="78FB613F7ED24DE4B577E51087FE1C4F2"/>
    <w:rsid w:val="00315E61"/>
    <w:pPr>
      <w:spacing w:after="100" w:line="240" w:lineRule="auto"/>
    </w:pPr>
    <w:rPr>
      <w:rFonts w:ascii="Times New Roman" w:eastAsiaTheme="minorHAnsi" w:hAnsi="Times New Roman" w:cs="Times New Roman"/>
      <w:sz w:val="24"/>
      <w:szCs w:val="24"/>
    </w:rPr>
  </w:style>
  <w:style w:type="paragraph" w:customStyle="1" w:styleId="6400F1186A1E4AA2B94EECD8EF99D42E2">
    <w:name w:val="6400F1186A1E4AA2B94EECD8EF99D42E2"/>
    <w:rsid w:val="00315E61"/>
    <w:pPr>
      <w:spacing w:after="100" w:line="240" w:lineRule="auto"/>
    </w:pPr>
    <w:rPr>
      <w:rFonts w:ascii="Times New Roman" w:eastAsiaTheme="minorHAnsi" w:hAnsi="Times New Roman" w:cs="Times New Roman"/>
      <w:sz w:val="24"/>
      <w:szCs w:val="24"/>
    </w:rPr>
  </w:style>
  <w:style w:type="paragraph" w:customStyle="1" w:styleId="2EE2FD84E53449CC8D5E007947F9A23E2">
    <w:name w:val="2EE2FD84E53449CC8D5E007947F9A23E2"/>
    <w:rsid w:val="00315E61"/>
    <w:pPr>
      <w:spacing w:after="100" w:line="240" w:lineRule="auto"/>
    </w:pPr>
    <w:rPr>
      <w:rFonts w:ascii="Times New Roman" w:eastAsiaTheme="minorHAnsi" w:hAnsi="Times New Roman" w:cs="Times New Roman"/>
      <w:sz w:val="24"/>
      <w:szCs w:val="24"/>
    </w:rPr>
  </w:style>
  <w:style w:type="paragraph" w:customStyle="1" w:styleId="AD8EF8D7D44B4E4A9AADD0551618DDC52">
    <w:name w:val="AD8EF8D7D44B4E4A9AADD0551618DDC52"/>
    <w:rsid w:val="00315E61"/>
    <w:pPr>
      <w:spacing w:after="100" w:line="240" w:lineRule="auto"/>
    </w:pPr>
    <w:rPr>
      <w:rFonts w:ascii="Times New Roman" w:eastAsiaTheme="minorHAnsi" w:hAnsi="Times New Roman" w:cs="Times New Roman"/>
      <w:sz w:val="24"/>
      <w:szCs w:val="24"/>
    </w:rPr>
  </w:style>
  <w:style w:type="paragraph" w:customStyle="1" w:styleId="4FC8CDC0E7C043AD9209C6B2FDAF33862">
    <w:name w:val="4FC8CDC0E7C043AD9209C6B2FDAF33862"/>
    <w:rsid w:val="00315E61"/>
    <w:pPr>
      <w:spacing w:after="100" w:line="240" w:lineRule="auto"/>
    </w:pPr>
    <w:rPr>
      <w:rFonts w:ascii="Times New Roman" w:eastAsiaTheme="minorHAnsi" w:hAnsi="Times New Roman" w:cs="Times New Roman"/>
      <w:sz w:val="24"/>
      <w:szCs w:val="24"/>
    </w:rPr>
  </w:style>
  <w:style w:type="paragraph" w:customStyle="1" w:styleId="CCA7BE6761074EDF8F9CAE3F4CE750AD2">
    <w:name w:val="CCA7BE6761074EDF8F9CAE3F4CE750AD2"/>
    <w:rsid w:val="00315E61"/>
    <w:pPr>
      <w:spacing w:after="100" w:line="240" w:lineRule="auto"/>
    </w:pPr>
    <w:rPr>
      <w:rFonts w:ascii="Times New Roman" w:eastAsiaTheme="minorHAnsi" w:hAnsi="Times New Roman" w:cs="Times New Roman"/>
      <w:sz w:val="24"/>
      <w:szCs w:val="24"/>
    </w:rPr>
  </w:style>
  <w:style w:type="paragraph" w:customStyle="1" w:styleId="9B8000348D4F4697935229204CFF2E1C2">
    <w:name w:val="9B8000348D4F4697935229204CFF2E1C2"/>
    <w:rsid w:val="00315E61"/>
    <w:pPr>
      <w:spacing w:after="100" w:line="240" w:lineRule="auto"/>
    </w:pPr>
    <w:rPr>
      <w:rFonts w:ascii="Times New Roman" w:eastAsiaTheme="minorHAnsi" w:hAnsi="Times New Roman" w:cs="Times New Roman"/>
      <w:sz w:val="24"/>
      <w:szCs w:val="24"/>
    </w:rPr>
  </w:style>
  <w:style w:type="paragraph" w:customStyle="1" w:styleId="A8C11F0EC3D447208F56C11A4507D2922">
    <w:name w:val="A8C11F0EC3D447208F56C11A4507D2922"/>
    <w:rsid w:val="00315E61"/>
    <w:pPr>
      <w:spacing w:after="100" w:line="240" w:lineRule="auto"/>
    </w:pPr>
    <w:rPr>
      <w:rFonts w:ascii="Times New Roman" w:eastAsiaTheme="minorHAnsi" w:hAnsi="Times New Roman" w:cs="Times New Roman"/>
      <w:sz w:val="24"/>
      <w:szCs w:val="24"/>
    </w:rPr>
  </w:style>
  <w:style w:type="paragraph" w:customStyle="1" w:styleId="DEBAA20EDA7D4AF593E354567E1F7AFD2">
    <w:name w:val="DEBAA20EDA7D4AF593E354567E1F7AFD2"/>
    <w:rsid w:val="00315E61"/>
    <w:pPr>
      <w:spacing w:after="100" w:line="240" w:lineRule="auto"/>
    </w:pPr>
    <w:rPr>
      <w:rFonts w:ascii="Times New Roman" w:eastAsiaTheme="minorHAnsi" w:hAnsi="Times New Roman" w:cs="Times New Roman"/>
      <w:sz w:val="24"/>
      <w:szCs w:val="24"/>
    </w:rPr>
  </w:style>
  <w:style w:type="paragraph" w:customStyle="1" w:styleId="22FF95CB091948D79E802815DFA721982">
    <w:name w:val="22FF95CB091948D79E802815DFA721982"/>
    <w:rsid w:val="00315E61"/>
    <w:pPr>
      <w:spacing w:after="100" w:line="240" w:lineRule="auto"/>
    </w:pPr>
    <w:rPr>
      <w:rFonts w:ascii="Times New Roman" w:eastAsiaTheme="minorHAnsi" w:hAnsi="Times New Roman" w:cs="Times New Roman"/>
      <w:sz w:val="24"/>
      <w:szCs w:val="24"/>
    </w:rPr>
  </w:style>
  <w:style w:type="paragraph" w:customStyle="1" w:styleId="A23385193DD64E5B8BE4B28D8273188E2">
    <w:name w:val="A23385193DD64E5B8BE4B28D8273188E2"/>
    <w:rsid w:val="00315E61"/>
    <w:pPr>
      <w:spacing w:after="100" w:line="240" w:lineRule="auto"/>
    </w:pPr>
    <w:rPr>
      <w:rFonts w:ascii="Times New Roman" w:eastAsiaTheme="minorHAnsi" w:hAnsi="Times New Roman" w:cs="Times New Roman"/>
      <w:sz w:val="24"/>
      <w:szCs w:val="24"/>
    </w:rPr>
  </w:style>
  <w:style w:type="paragraph" w:customStyle="1" w:styleId="C7735D3ACBD3437690A9CCB1A5A4272F2">
    <w:name w:val="C7735D3ACBD3437690A9CCB1A5A4272F2"/>
    <w:rsid w:val="00315E61"/>
    <w:pPr>
      <w:spacing w:after="100" w:line="240" w:lineRule="auto"/>
    </w:pPr>
    <w:rPr>
      <w:rFonts w:ascii="Times New Roman" w:eastAsiaTheme="minorHAnsi" w:hAnsi="Times New Roman" w:cs="Times New Roman"/>
      <w:sz w:val="24"/>
      <w:szCs w:val="24"/>
    </w:rPr>
  </w:style>
  <w:style w:type="paragraph" w:customStyle="1" w:styleId="20BA7DEB153E41C8B1DA055379E85EC42">
    <w:name w:val="20BA7DEB153E41C8B1DA055379E85EC42"/>
    <w:rsid w:val="00315E61"/>
    <w:pPr>
      <w:spacing w:after="100" w:line="240" w:lineRule="auto"/>
    </w:pPr>
    <w:rPr>
      <w:rFonts w:ascii="Times New Roman" w:eastAsiaTheme="minorHAnsi" w:hAnsi="Times New Roman" w:cs="Times New Roman"/>
      <w:sz w:val="24"/>
      <w:szCs w:val="24"/>
    </w:rPr>
  </w:style>
  <w:style w:type="paragraph" w:customStyle="1" w:styleId="3406A0696929407CAE0996F47BCCB84F2">
    <w:name w:val="3406A0696929407CAE0996F47BCCB84F2"/>
    <w:rsid w:val="00315E61"/>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2">
    <w:name w:val="C9DD0B6B45804E25872156FF2BB018292"/>
    <w:rsid w:val="00315E61"/>
    <w:pPr>
      <w:spacing w:after="100" w:line="240" w:lineRule="auto"/>
    </w:pPr>
    <w:rPr>
      <w:rFonts w:ascii="Times New Roman" w:eastAsiaTheme="minorHAnsi" w:hAnsi="Times New Roman" w:cs="Times New Roman"/>
      <w:sz w:val="24"/>
      <w:szCs w:val="24"/>
    </w:rPr>
  </w:style>
  <w:style w:type="paragraph" w:customStyle="1" w:styleId="ECE2533263F04635A265A4B34BA1360E2">
    <w:name w:val="ECE2533263F04635A265A4B34BA1360E2"/>
    <w:rsid w:val="00315E61"/>
    <w:pPr>
      <w:spacing w:after="100" w:line="240" w:lineRule="auto"/>
    </w:pPr>
    <w:rPr>
      <w:rFonts w:ascii="Times New Roman" w:eastAsiaTheme="minorHAnsi" w:hAnsi="Times New Roman" w:cs="Times New Roman"/>
      <w:sz w:val="24"/>
      <w:szCs w:val="24"/>
    </w:rPr>
  </w:style>
  <w:style w:type="paragraph" w:customStyle="1" w:styleId="12A531AA8DF74FCE8A5396653FFA88012">
    <w:name w:val="12A531AA8DF74FCE8A5396653FFA88012"/>
    <w:rsid w:val="00315E61"/>
    <w:pPr>
      <w:spacing w:after="100" w:line="240" w:lineRule="auto"/>
    </w:pPr>
    <w:rPr>
      <w:rFonts w:ascii="Times New Roman" w:eastAsiaTheme="minorHAnsi" w:hAnsi="Times New Roman" w:cs="Times New Roman"/>
      <w:sz w:val="24"/>
      <w:szCs w:val="24"/>
    </w:rPr>
  </w:style>
  <w:style w:type="paragraph" w:customStyle="1" w:styleId="066B2347D48A4B3197C45D86FC43E7082">
    <w:name w:val="066B2347D48A4B3197C45D86FC43E7082"/>
    <w:rsid w:val="00315E61"/>
    <w:pPr>
      <w:spacing w:after="100" w:line="240" w:lineRule="auto"/>
    </w:pPr>
    <w:rPr>
      <w:rFonts w:ascii="Times New Roman" w:eastAsiaTheme="minorHAnsi" w:hAnsi="Times New Roman" w:cs="Times New Roman"/>
      <w:sz w:val="24"/>
      <w:szCs w:val="24"/>
    </w:rPr>
  </w:style>
  <w:style w:type="paragraph" w:customStyle="1" w:styleId="CBD3680606D4497489C2FF4DB00FD5D52">
    <w:name w:val="CBD3680606D4497489C2FF4DB00FD5D52"/>
    <w:rsid w:val="00315E61"/>
    <w:pPr>
      <w:spacing w:after="100" w:line="240" w:lineRule="auto"/>
    </w:pPr>
    <w:rPr>
      <w:rFonts w:ascii="Times New Roman" w:eastAsiaTheme="minorHAnsi" w:hAnsi="Times New Roman" w:cs="Times New Roman"/>
      <w:sz w:val="24"/>
      <w:szCs w:val="24"/>
    </w:rPr>
  </w:style>
  <w:style w:type="paragraph" w:customStyle="1" w:styleId="BDBC5AA854EC4535A311EA2561D1DF882">
    <w:name w:val="BDBC5AA854EC4535A311EA2561D1DF882"/>
    <w:rsid w:val="00315E61"/>
    <w:pPr>
      <w:spacing w:after="100" w:line="240" w:lineRule="auto"/>
    </w:pPr>
    <w:rPr>
      <w:rFonts w:ascii="Times New Roman" w:eastAsiaTheme="minorHAnsi" w:hAnsi="Times New Roman" w:cs="Times New Roman"/>
      <w:sz w:val="24"/>
      <w:szCs w:val="24"/>
    </w:rPr>
  </w:style>
  <w:style w:type="paragraph" w:customStyle="1" w:styleId="72C96A4FDFEA48568132B985D6E395222">
    <w:name w:val="72C96A4FDFEA48568132B985D6E395222"/>
    <w:rsid w:val="00315E61"/>
    <w:pPr>
      <w:spacing w:after="100" w:line="240" w:lineRule="auto"/>
    </w:pPr>
    <w:rPr>
      <w:rFonts w:ascii="Times New Roman" w:eastAsiaTheme="minorHAnsi" w:hAnsi="Times New Roman" w:cs="Times New Roman"/>
      <w:sz w:val="24"/>
      <w:szCs w:val="24"/>
    </w:rPr>
  </w:style>
  <w:style w:type="paragraph" w:customStyle="1" w:styleId="E2898BF5DBAF4149A52D1B7E37EF27812">
    <w:name w:val="E2898BF5DBAF4149A52D1B7E37EF27812"/>
    <w:rsid w:val="00315E61"/>
    <w:pPr>
      <w:spacing w:after="100" w:line="240" w:lineRule="auto"/>
    </w:pPr>
    <w:rPr>
      <w:rFonts w:ascii="Times New Roman" w:eastAsiaTheme="minorHAnsi" w:hAnsi="Times New Roman" w:cs="Times New Roman"/>
      <w:sz w:val="24"/>
      <w:szCs w:val="24"/>
    </w:rPr>
  </w:style>
  <w:style w:type="paragraph" w:customStyle="1" w:styleId="28E1AC42CF294292B6339194236BB2732">
    <w:name w:val="28E1AC42CF294292B6339194236BB2732"/>
    <w:rsid w:val="00315E61"/>
    <w:pPr>
      <w:spacing w:after="100" w:line="240" w:lineRule="auto"/>
    </w:pPr>
    <w:rPr>
      <w:rFonts w:ascii="Times New Roman" w:eastAsiaTheme="minorHAnsi" w:hAnsi="Times New Roman" w:cs="Times New Roman"/>
      <w:sz w:val="24"/>
      <w:szCs w:val="24"/>
    </w:rPr>
  </w:style>
  <w:style w:type="paragraph" w:customStyle="1" w:styleId="07104D92EBA644AC917C2B9862BA7CB02">
    <w:name w:val="07104D92EBA644AC917C2B9862BA7CB02"/>
    <w:rsid w:val="00315E61"/>
    <w:pPr>
      <w:spacing w:after="100" w:line="240" w:lineRule="auto"/>
    </w:pPr>
    <w:rPr>
      <w:rFonts w:ascii="Times New Roman" w:eastAsiaTheme="minorHAnsi" w:hAnsi="Times New Roman" w:cs="Times New Roman"/>
      <w:sz w:val="24"/>
      <w:szCs w:val="24"/>
    </w:rPr>
  </w:style>
  <w:style w:type="paragraph" w:customStyle="1" w:styleId="FC8E4F019C194F53932312C585B67DBD2">
    <w:name w:val="FC8E4F019C194F53932312C585B67DBD2"/>
    <w:rsid w:val="00315E61"/>
    <w:pPr>
      <w:spacing w:after="100" w:line="240" w:lineRule="auto"/>
    </w:pPr>
    <w:rPr>
      <w:rFonts w:ascii="Times New Roman" w:eastAsiaTheme="minorHAnsi" w:hAnsi="Times New Roman" w:cs="Times New Roman"/>
      <w:sz w:val="24"/>
      <w:szCs w:val="24"/>
    </w:rPr>
  </w:style>
  <w:style w:type="paragraph" w:customStyle="1" w:styleId="CEAA7D863902408CB8D8929F16B260712">
    <w:name w:val="CEAA7D863902408CB8D8929F16B260712"/>
    <w:rsid w:val="00315E61"/>
    <w:pPr>
      <w:spacing w:after="100" w:line="240" w:lineRule="auto"/>
    </w:pPr>
    <w:rPr>
      <w:rFonts w:ascii="Times New Roman" w:eastAsiaTheme="minorHAnsi" w:hAnsi="Times New Roman" w:cs="Times New Roman"/>
      <w:sz w:val="24"/>
      <w:szCs w:val="24"/>
    </w:rPr>
  </w:style>
  <w:style w:type="paragraph" w:customStyle="1" w:styleId="577A37CBADF946D088EF2EA98C1ED0182">
    <w:name w:val="577A37CBADF946D088EF2EA98C1ED0182"/>
    <w:rsid w:val="00315E61"/>
    <w:pPr>
      <w:spacing w:after="100" w:line="240" w:lineRule="auto"/>
    </w:pPr>
    <w:rPr>
      <w:rFonts w:ascii="Times New Roman" w:eastAsiaTheme="minorHAnsi" w:hAnsi="Times New Roman" w:cs="Times New Roman"/>
      <w:sz w:val="24"/>
      <w:szCs w:val="24"/>
    </w:rPr>
  </w:style>
  <w:style w:type="paragraph" w:customStyle="1" w:styleId="7E87AE6D7CF1410C90F5CABA92AB520A2">
    <w:name w:val="7E87AE6D7CF1410C90F5CABA92AB520A2"/>
    <w:rsid w:val="00315E61"/>
    <w:pPr>
      <w:spacing w:after="100" w:line="240" w:lineRule="auto"/>
    </w:pPr>
    <w:rPr>
      <w:rFonts w:ascii="Times New Roman" w:eastAsiaTheme="minorHAnsi" w:hAnsi="Times New Roman" w:cs="Times New Roman"/>
      <w:sz w:val="24"/>
      <w:szCs w:val="24"/>
    </w:rPr>
  </w:style>
  <w:style w:type="paragraph" w:customStyle="1" w:styleId="1FB40766D5EF420F9F8F4CE2CEC09FF62">
    <w:name w:val="1FB40766D5EF420F9F8F4CE2CEC09FF62"/>
    <w:rsid w:val="00315E61"/>
    <w:pPr>
      <w:spacing w:after="100" w:line="240" w:lineRule="auto"/>
    </w:pPr>
    <w:rPr>
      <w:rFonts w:ascii="Times New Roman" w:eastAsiaTheme="minorHAnsi" w:hAnsi="Times New Roman" w:cs="Times New Roman"/>
      <w:sz w:val="24"/>
      <w:szCs w:val="24"/>
    </w:rPr>
  </w:style>
  <w:style w:type="paragraph" w:customStyle="1" w:styleId="BFCCE201372D43309392622BC21DBAFD2">
    <w:name w:val="BFCCE201372D43309392622BC21DBAFD2"/>
    <w:rsid w:val="00315E61"/>
    <w:pPr>
      <w:spacing w:after="100" w:line="240" w:lineRule="auto"/>
    </w:pPr>
    <w:rPr>
      <w:rFonts w:ascii="Times New Roman" w:eastAsiaTheme="minorHAnsi" w:hAnsi="Times New Roman" w:cs="Times New Roman"/>
      <w:sz w:val="24"/>
      <w:szCs w:val="24"/>
    </w:rPr>
  </w:style>
  <w:style w:type="paragraph" w:customStyle="1" w:styleId="A360AA5EB226426186D86811D392909F2">
    <w:name w:val="A360AA5EB226426186D86811D392909F2"/>
    <w:rsid w:val="00315E61"/>
    <w:pPr>
      <w:spacing w:after="100" w:line="240" w:lineRule="auto"/>
    </w:pPr>
    <w:rPr>
      <w:rFonts w:ascii="Times New Roman" w:eastAsiaTheme="minorHAnsi" w:hAnsi="Times New Roman" w:cs="Times New Roman"/>
      <w:sz w:val="24"/>
      <w:szCs w:val="24"/>
    </w:rPr>
  </w:style>
  <w:style w:type="paragraph" w:customStyle="1" w:styleId="E19CB3A6A5B54F8081D7DC8065AF3AD52">
    <w:name w:val="E19CB3A6A5B54F8081D7DC8065AF3AD52"/>
    <w:rsid w:val="00315E61"/>
    <w:pPr>
      <w:spacing w:after="100" w:line="240" w:lineRule="auto"/>
    </w:pPr>
    <w:rPr>
      <w:rFonts w:ascii="Times New Roman" w:eastAsiaTheme="minorHAnsi" w:hAnsi="Times New Roman" w:cs="Times New Roman"/>
      <w:sz w:val="24"/>
      <w:szCs w:val="24"/>
    </w:rPr>
  </w:style>
  <w:style w:type="paragraph" w:customStyle="1" w:styleId="06BB527385BB4BCAA6D79A7DFB2128BC2">
    <w:name w:val="06BB527385BB4BCAA6D79A7DFB2128BC2"/>
    <w:rsid w:val="00315E61"/>
    <w:pPr>
      <w:spacing w:after="100" w:line="240" w:lineRule="auto"/>
    </w:pPr>
    <w:rPr>
      <w:rFonts w:ascii="Times New Roman" w:eastAsiaTheme="minorHAnsi" w:hAnsi="Times New Roman" w:cs="Times New Roman"/>
      <w:sz w:val="24"/>
      <w:szCs w:val="24"/>
    </w:rPr>
  </w:style>
  <w:style w:type="paragraph" w:customStyle="1" w:styleId="FEB1319E77DF42C1B4B846030FBE0C5F1">
    <w:name w:val="FEB1319E77DF42C1B4B846030FBE0C5F1"/>
    <w:rsid w:val="00315E61"/>
    <w:pPr>
      <w:spacing w:after="100" w:line="240" w:lineRule="auto"/>
    </w:pPr>
    <w:rPr>
      <w:rFonts w:ascii="Times New Roman" w:eastAsiaTheme="minorHAnsi" w:hAnsi="Times New Roman" w:cs="Times New Roman"/>
      <w:sz w:val="24"/>
      <w:szCs w:val="24"/>
    </w:rPr>
  </w:style>
  <w:style w:type="paragraph" w:customStyle="1" w:styleId="3E67BDC59F0F47A9AA4BEFB1F9DAC8D21">
    <w:name w:val="3E67BDC59F0F47A9AA4BEFB1F9DAC8D21"/>
    <w:rsid w:val="00315E61"/>
    <w:pPr>
      <w:spacing w:after="100" w:line="240" w:lineRule="auto"/>
    </w:pPr>
    <w:rPr>
      <w:rFonts w:ascii="Times New Roman" w:eastAsiaTheme="minorHAnsi" w:hAnsi="Times New Roman" w:cs="Times New Roman"/>
      <w:sz w:val="24"/>
      <w:szCs w:val="24"/>
    </w:rPr>
  </w:style>
  <w:style w:type="paragraph" w:customStyle="1" w:styleId="7C0B7FDF10C34E678BC6A825B97BC5B41">
    <w:name w:val="7C0B7FDF10C34E678BC6A825B97BC5B41"/>
    <w:rsid w:val="00315E61"/>
    <w:pPr>
      <w:spacing w:after="100" w:line="240" w:lineRule="auto"/>
    </w:pPr>
    <w:rPr>
      <w:rFonts w:ascii="Times New Roman" w:eastAsiaTheme="minorHAnsi" w:hAnsi="Times New Roman" w:cs="Times New Roman"/>
      <w:sz w:val="24"/>
      <w:szCs w:val="24"/>
    </w:rPr>
  </w:style>
  <w:style w:type="paragraph" w:customStyle="1" w:styleId="DBDD5FED7F6649A38785EB80FEED66CB1">
    <w:name w:val="DBDD5FED7F6649A38785EB80FEED66CB1"/>
    <w:rsid w:val="00315E61"/>
    <w:pPr>
      <w:spacing w:after="100" w:line="240" w:lineRule="auto"/>
    </w:pPr>
    <w:rPr>
      <w:rFonts w:ascii="Times New Roman" w:eastAsiaTheme="minorHAnsi" w:hAnsi="Times New Roman" w:cs="Times New Roman"/>
      <w:sz w:val="24"/>
      <w:szCs w:val="24"/>
    </w:rPr>
  </w:style>
  <w:style w:type="paragraph" w:customStyle="1" w:styleId="2C2FAF76F6294C6A8931F1DA518538891">
    <w:name w:val="2C2FAF76F6294C6A8931F1DA518538891"/>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1">
    <w:name w:val="3A05114AE3F54094A18129E825AFC5F31"/>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1">
    <w:name w:val="DD354833FA8A401BB46C0CD5C2E2CE461"/>
    <w:rsid w:val="00315E61"/>
    <w:pPr>
      <w:spacing w:after="100" w:line="240" w:lineRule="auto"/>
    </w:pPr>
    <w:rPr>
      <w:rFonts w:ascii="Times New Roman" w:eastAsiaTheme="minorHAnsi" w:hAnsi="Times New Roman" w:cs="Times New Roman"/>
      <w:sz w:val="24"/>
      <w:szCs w:val="24"/>
    </w:rPr>
  </w:style>
  <w:style w:type="paragraph" w:customStyle="1" w:styleId="7F9E3A64F43A4FF9B28D1AB1DBB478CB1">
    <w:name w:val="7F9E3A64F43A4FF9B28D1AB1DBB478CB1"/>
    <w:rsid w:val="00315E61"/>
    <w:pPr>
      <w:spacing w:after="100" w:line="240" w:lineRule="auto"/>
    </w:pPr>
    <w:rPr>
      <w:rFonts w:ascii="Times New Roman" w:eastAsiaTheme="minorHAnsi" w:hAnsi="Times New Roman" w:cs="Times New Roman"/>
      <w:sz w:val="24"/>
      <w:szCs w:val="24"/>
    </w:rPr>
  </w:style>
  <w:style w:type="paragraph" w:customStyle="1" w:styleId="3A377BFC673C49508BAF097B84289F4E1">
    <w:name w:val="3A377BFC673C49508BAF097B84289F4E1"/>
    <w:rsid w:val="00315E61"/>
    <w:pPr>
      <w:spacing w:after="100" w:line="240" w:lineRule="auto"/>
    </w:pPr>
    <w:rPr>
      <w:rFonts w:ascii="Times New Roman" w:eastAsiaTheme="minorHAnsi" w:hAnsi="Times New Roman" w:cs="Times New Roman"/>
      <w:sz w:val="24"/>
      <w:szCs w:val="24"/>
    </w:rPr>
  </w:style>
  <w:style w:type="paragraph" w:customStyle="1" w:styleId="69C11568E95D4297A01A0923359836B11">
    <w:name w:val="69C11568E95D4297A01A0923359836B11"/>
    <w:rsid w:val="00315E61"/>
    <w:pPr>
      <w:spacing w:after="100" w:line="240" w:lineRule="auto"/>
    </w:pPr>
    <w:rPr>
      <w:rFonts w:ascii="Times New Roman" w:eastAsiaTheme="minorHAnsi" w:hAnsi="Times New Roman" w:cs="Times New Roman"/>
      <w:sz w:val="24"/>
      <w:szCs w:val="24"/>
    </w:rPr>
  </w:style>
  <w:style w:type="paragraph" w:customStyle="1" w:styleId="E6A4F4C64B3F4955B4C35511AB8A8A401">
    <w:name w:val="E6A4F4C64B3F4955B4C35511AB8A8A401"/>
    <w:rsid w:val="00315E61"/>
    <w:pPr>
      <w:spacing w:after="100" w:line="240" w:lineRule="auto"/>
    </w:pPr>
    <w:rPr>
      <w:rFonts w:ascii="Times New Roman" w:eastAsiaTheme="minorHAnsi" w:hAnsi="Times New Roman" w:cs="Times New Roman"/>
      <w:sz w:val="24"/>
      <w:szCs w:val="24"/>
    </w:rPr>
  </w:style>
  <w:style w:type="paragraph" w:customStyle="1" w:styleId="71AA0CA95EEF47ADA38BBD5F520BDDCC1">
    <w:name w:val="71AA0CA95EEF47ADA38BBD5F520BDDCC1"/>
    <w:rsid w:val="00315E61"/>
    <w:pPr>
      <w:spacing w:after="100" w:line="240" w:lineRule="auto"/>
    </w:pPr>
    <w:rPr>
      <w:rFonts w:ascii="Times New Roman" w:eastAsiaTheme="minorHAnsi" w:hAnsi="Times New Roman" w:cs="Times New Roman"/>
      <w:sz w:val="24"/>
      <w:szCs w:val="24"/>
    </w:rPr>
  </w:style>
  <w:style w:type="paragraph" w:customStyle="1" w:styleId="5C3850E4A8264336A3B539075257B18A1">
    <w:name w:val="5C3850E4A8264336A3B539075257B18A1"/>
    <w:rsid w:val="00315E61"/>
    <w:pPr>
      <w:spacing w:after="100" w:line="240" w:lineRule="auto"/>
    </w:pPr>
    <w:rPr>
      <w:rFonts w:ascii="Times New Roman" w:eastAsiaTheme="minorHAnsi" w:hAnsi="Times New Roman" w:cs="Times New Roman"/>
      <w:sz w:val="24"/>
      <w:szCs w:val="24"/>
    </w:rPr>
  </w:style>
  <w:style w:type="paragraph" w:customStyle="1" w:styleId="79AB532FBD664E2E925EB6302F9A40061">
    <w:name w:val="79AB532FBD664E2E925EB6302F9A40061"/>
    <w:rsid w:val="00315E61"/>
    <w:pPr>
      <w:spacing w:after="100" w:line="240" w:lineRule="auto"/>
    </w:pPr>
    <w:rPr>
      <w:rFonts w:ascii="Times New Roman" w:eastAsiaTheme="minorHAnsi" w:hAnsi="Times New Roman" w:cs="Times New Roman"/>
      <w:sz w:val="24"/>
      <w:szCs w:val="24"/>
    </w:rPr>
  </w:style>
  <w:style w:type="paragraph" w:customStyle="1" w:styleId="8E6AD456ECD344B6BAC80244C46329E71">
    <w:name w:val="8E6AD456ECD344B6BAC80244C46329E71"/>
    <w:rsid w:val="00315E61"/>
    <w:pPr>
      <w:spacing w:after="100" w:line="240" w:lineRule="auto"/>
    </w:pPr>
    <w:rPr>
      <w:rFonts w:ascii="Times New Roman" w:eastAsiaTheme="minorHAnsi" w:hAnsi="Times New Roman" w:cs="Times New Roman"/>
      <w:sz w:val="24"/>
      <w:szCs w:val="24"/>
    </w:rPr>
  </w:style>
  <w:style w:type="paragraph" w:customStyle="1" w:styleId="4EF7319A827F41C2A12B417D035D7F2E1">
    <w:name w:val="4EF7319A827F41C2A12B417D035D7F2E1"/>
    <w:rsid w:val="00315E61"/>
    <w:pPr>
      <w:spacing w:after="100" w:line="240" w:lineRule="auto"/>
    </w:pPr>
    <w:rPr>
      <w:rFonts w:ascii="Times New Roman" w:eastAsiaTheme="minorHAnsi" w:hAnsi="Times New Roman" w:cs="Times New Roman"/>
      <w:sz w:val="24"/>
      <w:szCs w:val="24"/>
    </w:rPr>
  </w:style>
  <w:style w:type="paragraph" w:customStyle="1" w:styleId="FA667CF77D254B84846B5615E5E249471">
    <w:name w:val="FA667CF77D254B84846B5615E5E249471"/>
    <w:rsid w:val="00315E61"/>
    <w:pPr>
      <w:spacing w:after="100" w:line="240" w:lineRule="auto"/>
    </w:pPr>
    <w:rPr>
      <w:rFonts w:ascii="Times New Roman" w:eastAsiaTheme="minorHAnsi" w:hAnsi="Times New Roman" w:cs="Times New Roman"/>
      <w:sz w:val="24"/>
      <w:szCs w:val="24"/>
    </w:rPr>
  </w:style>
  <w:style w:type="paragraph" w:customStyle="1" w:styleId="BDD6F269FBC54B5FB44306F97AE2502D1">
    <w:name w:val="BDD6F269FBC54B5FB44306F97AE2502D1"/>
    <w:rsid w:val="00315E61"/>
    <w:pPr>
      <w:spacing w:after="100" w:line="240" w:lineRule="auto"/>
    </w:pPr>
    <w:rPr>
      <w:rFonts w:ascii="Times New Roman" w:eastAsiaTheme="minorHAnsi" w:hAnsi="Times New Roman" w:cs="Times New Roman"/>
      <w:sz w:val="24"/>
      <w:szCs w:val="24"/>
    </w:rPr>
  </w:style>
  <w:style w:type="paragraph" w:customStyle="1" w:styleId="402E706477AB488B91F4A800212B6A381">
    <w:name w:val="402E706477AB488B91F4A800212B6A381"/>
    <w:rsid w:val="00315E61"/>
    <w:pPr>
      <w:spacing w:after="100" w:line="240" w:lineRule="auto"/>
    </w:pPr>
    <w:rPr>
      <w:rFonts w:ascii="Times New Roman" w:eastAsiaTheme="minorHAnsi" w:hAnsi="Times New Roman" w:cs="Times New Roman"/>
      <w:sz w:val="24"/>
      <w:szCs w:val="24"/>
    </w:rPr>
  </w:style>
  <w:style w:type="paragraph" w:customStyle="1" w:styleId="04761AD02D1348EDAB7DADC09EBD5E7B1">
    <w:name w:val="04761AD02D1348EDAB7DADC09EBD5E7B1"/>
    <w:rsid w:val="00315E61"/>
    <w:pPr>
      <w:spacing w:after="100" w:line="240" w:lineRule="auto"/>
    </w:pPr>
    <w:rPr>
      <w:rFonts w:ascii="Times New Roman" w:eastAsiaTheme="minorHAnsi" w:hAnsi="Times New Roman" w:cs="Times New Roman"/>
      <w:sz w:val="24"/>
      <w:szCs w:val="24"/>
    </w:rPr>
  </w:style>
  <w:style w:type="paragraph" w:customStyle="1" w:styleId="63504DDFD6624B27A95B9CD6856A56F81">
    <w:name w:val="63504DDFD6624B27A95B9CD6856A56F81"/>
    <w:rsid w:val="00315E61"/>
    <w:pPr>
      <w:spacing w:after="100" w:line="240" w:lineRule="auto"/>
    </w:pPr>
    <w:rPr>
      <w:rFonts w:ascii="Times New Roman" w:eastAsiaTheme="minorHAnsi" w:hAnsi="Times New Roman" w:cs="Times New Roman"/>
      <w:sz w:val="24"/>
      <w:szCs w:val="24"/>
    </w:rPr>
  </w:style>
  <w:style w:type="paragraph" w:customStyle="1" w:styleId="FA3E0FD71E6A40D5B64575E4A77BFD7A1">
    <w:name w:val="FA3E0FD71E6A40D5B64575E4A77BFD7A1"/>
    <w:rsid w:val="00315E61"/>
    <w:pPr>
      <w:spacing w:after="100" w:line="240" w:lineRule="auto"/>
    </w:pPr>
    <w:rPr>
      <w:rFonts w:ascii="Times New Roman" w:eastAsiaTheme="minorHAnsi" w:hAnsi="Times New Roman" w:cs="Times New Roman"/>
      <w:sz w:val="24"/>
      <w:szCs w:val="24"/>
    </w:rPr>
  </w:style>
  <w:style w:type="paragraph" w:customStyle="1" w:styleId="5ACD489E8DB74A0EBFA11F6EB5A0C0261">
    <w:name w:val="5ACD489E8DB74A0EBFA11F6EB5A0C0261"/>
    <w:rsid w:val="00315E61"/>
    <w:pPr>
      <w:spacing w:after="100" w:line="240" w:lineRule="auto"/>
    </w:pPr>
    <w:rPr>
      <w:rFonts w:ascii="Times New Roman" w:eastAsiaTheme="minorHAnsi" w:hAnsi="Times New Roman" w:cs="Times New Roman"/>
      <w:sz w:val="24"/>
      <w:szCs w:val="24"/>
    </w:rPr>
  </w:style>
  <w:style w:type="paragraph" w:customStyle="1" w:styleId="5C4616347D59400CAAAE2A95FA71A5671">
    <w:name w:val="5C4616347D59400CAAAE2A95FA71A5671"/>
    <w:rsid w:val="00315E61"/>
    <w:pPr>
      <w:spacing w:after="100" w:line="240" w:lineRule="auto"/>
    </w:pPr>
    <w:rPr>
      <w:rFonts w:ascii="Times New Roman" w:eastAsiaTheme="minorHAnsi" w:hAnsi="Times New Roman" w:cs="Times New Roman"/>
      <w:sz w:val="24"/>
      <w:szCs w:val="24"/>
    </w:rPr>
  </w:style>
  <w:style w:type="paragraph" w:customStyle="1" w:styleId="0574652CEA464A93B39237CF4460F0341">
    <w:name w:val="0574652CEA464A93B39237CF4460F0341"/>
    <w:rsid w:val="00315E61"/>
    <w:pPr>
      <w:spacing w:after="100" w:line="240" w:lineRule="auto"/>
    </w:pPr>
    <w:rPr>
      <w:rFonts w:ascii="Times New Roman" w:eastAsiaTheme="minorHAnsi" w:hAnsi="Times New Roman" w:cs="Times New Roman"/>
      <w:sz w:val="24"/>
      <w:szCs w:val="24"/>
    </w:rPr>
  </w:style>
  <w:style w:type="paragraph" w:customStyle="1" w:styleId="6A7B9484079C4B8085A72CCAE16DDC831">
    <w:name w:val="6A7B9484079C4B8085A72CCAE16DDC831"/>
    <w:rsid w:val="00315E61"/>
    <w:pPr>
      <w:spacing w:after="100" w:line="240" w:lineRule="auto"/>
    </w:pPr>
    <w:rPr>
      <w:rFonts w:ascii="Times New Roman" w:eastAsiaTheme="minorHAnsi" w:hAnsi="Times New Roman" w:cs="Times New Roman"/>
      <w:sz w:val="24"/>
      <w:szCs w:val="24"/>
    </w:rPr>
  </w:style>
  <w:style w:type="paragraph" w:customStyle="1" w:styleId="60D7E76643B249A48A2F975B0158871E1">
    <w:name w:val="60D7E76643B249A48A2F975B0158871E1"/>
    <w:rsid w:val="00315E61"/>
    <w:pPr>
      <w:spacing w:after="100" w:line="240" w:lineRule="auto"/>
    </w:pPr>
    <w:rPr>
      <w:rFonts w:ascii="Times New Roman" w:eastAsiaTheme="minorHAnsi" w:hAnsi="Times New Roman" w:cs="Times New Roman"/>
      <w:sz w:val="24"/>
      <w:szCs w:val="24"/>
    </w:rPr>
  </w:style>
  <w:style w:type="paragraph" w:customStyle="1" w:styleId="280B8DCDE0484DB4B8F88F94FEAA80821">
    <w:name w:val="280B8DCDE0484DB4B8F88F94FEAA80821"/>
    <w:rsid w:val="00315E61"/>
    <w:pPr>
      <w:spacing w:after="100" w:line="240" w:lineRule="auto"/>
    </w:pPr>
    <w:rPr>
      <w:rFonts w:ascii="Times New Roman" w:eastAsiaTheme="minorHAnsi" w:hAnsi="Times New Roman" w:cs="Times New Roman"/>
      <w:sz w:val="24"/>
      <w:szCs w:val="24"/>
    </w:rPr>
  </w:style>
  <w:style w:type="paragraph" w:customStyle="1" w:styleId="6A4677F7262846778585195E6E6B38D21">
    <w:name w:val="6A4677F7262846778585195E6E6B38D21"/>
    <w:rsid w:val="00315E61"/>
    <w:pPr>
      <w:spacing w:after="100" w:line="240" w:lineRule="auto"/>
    </w:pPr>
    <w:rPr>
      <w:rFonts w:ascii="Times New Roman" w:eastAsiaTheme="minorHAnsi" w:hAnsi="Times New Roman" w:cs="Times New Roman"/>
      <w:sz w:val="24"/>
      <w:szCs w:val="24"/>
    </w:rPr>
  </w:style>
  <w:style w:type="paragraph" w:customStyle="1" w:styleId="ED4182AEBEAF41CAB15766126FBE6D0C1">
    <w:name w:val="ED4182AEBEAF41CAB15766126FBE6D0C1"/>
    <w:rsid w:val="00315E61"/>
    <w:pPr>
      <w:spacing w:after="100" w:line="240" w:lineRule="auto"/>
    </w:pPr>
    <w:rPr>
      <w:rFonts w:ascii="Times New Roman" w:eastAsiaTheme="minorHAnsi" w:hAnsi="Times New Roman" w:cs="Times New Roman"/>
      <w:sz w:val="24"/>
      <w:szCs w:val="24"/>
    </w:rPr>
  </w:style>
  <w:style w:type="paragraph" w:customStyle="1" w:styleId="FDDD4D13A37B4768BAC1456102A331F21">
    <w:name w:val="FDDD4D13A37B4768BAC1456102A331F21"/>
    <w:rsid w:val="00315E61"/>
    <w:pPr>
      <w:spacing w:after="100" w:line="240" w:lineRule="auto"/>
    </w:pPr>
    <w:rPr>
      <w:rFonts w:ascii="Times New Roman" w:eastAsiaTheme="minorHAnsi" w:hAnsi="Times New Roman" w:cs="Times New Roman"/>
      <w:sz w:val="24"/>
      <w:szCs w:val="24"/>
    </w:rPr>
  </w:style>
  <w:style w:type="paragraph" w:customStyle="1" w:styleId="68F047D7ECCF4D678499CB8FB0575A071">
    <w:name w:val="68F047D7ECCF4D678499CB8FB0575A071"/>
    <w:rsid w:val="00315E61"/>
    <w:pPr>
      <w:spacing w:after="100" w:line="240" w:lineRule="auto"/>
    </w:pPr>
    <w:rPr>
      <w:rFonts w:ascii="Times New Roman" w:eastAsiaTheme="minorHAnsi" w:hAnsi="Times New Roman" w:cs="Times New Roman"/>
      <w:sz w:val="24"/>
      <w:szCs w:val="24"/>
    </w:rPr>
  </w:style>
  <w:style w:type="paragraph" w:customStyle="1" w:styleId="4A643EF247874AACBE74AA01C07231F61">
    <w:name w:val="4A643EF247874AACBE74AA01C07231F61"/>
    <w:rsid w:val="00315E61"/>
    <w:pPr>
      <w:spacing w:after="100" w:line="240" w:lineRule="auto"/>
    </w:pPr>
    <w:rPr>
      <w:rFonts w:ascii="Times New Roman" w:eastAsiaTheme="minorHAnsi" w:hAnsi="Times New Roman" w:cs="Times New Roman"/>
      <w:sz w:val="24"/>
      <w:szCs w:val="24"/>
    </w:rPr>
  </w:style>
  <w:style w:type="paragraph" w:customStyle="1" w:styleId="CA3C20127C8E4D99A36208F0EDB4EA0F1">
    <w:name w:val="CA3C20127C8E4D99A36208F0EDB4EA0F1"/>
    <w:rsid w:val="00315E61"/>
    <w:pPr>
      <w:spacing w:after="100" w:line="240" w:lineRule="auto"/>
    </w:pPr>
    <w:rPr>
      <w:rFonts w:ascii="Times New Roman" w:eastAsiaTheme="minorHAnsi" w:hAnsi="Times New Roman" w:cs="Times New Roman"/>
      <w:sz w:val="24"/>
      <w:szCs w:val="24"/>
    </w:rPr>
  </w:style>
  <w:style w:type="paragraph" w:customStyle="1" w:styleId="6FF7A68A0E164F14964FD23A2A7D13751">
    <w:name w:val="6FF7A68A0E164F14964FD23A2A7D13751"/>
    <w:rsid w:val="00315E61"/>
    <w:pPr>
      <w:spacing w:after="100" w:line="240" w:lineRule="auto"/>
    </w:pPr>
    <w:rPr>
      <w:rFonts w:ascii="Times New Roman" w:eastAsiaTheme="minorHAnsi" w:hAnsi="Times New Roman" w:cs="Times New Roman"/>
      <w:sz w:val="24"/>
      <w:szCs w:val="24"/>
    </w:rPr>
  </w:style>
  <w:style w:type="paragraph" w:customStyle="1" w:styleId="A5BFAF0D62DD4DE497D621990AD0236B1">
    <w:name w:val="A5BFAF0D62DD4DE497D621990AD0236B1"/>
    <w:rsid w:val="00315E61"/>
    <w:pPr>
      <w:spacing w:after="100" w:line="240" w:lineRule="auto"/>
    </w:pPr>
    <w:rPr>
      <w:rFonts w:ascii="Times New Roman" w:eastAsiaTheme="minorHAnsi" w:hAnsi="Times New Roman" w:cs="Times New Roman"/>
      <w:sz w:val="24"/>
      <w:szCs w:val="24"/>
    </w:rPr>
  </w:style>
  <w:style w:type="paragraph" w:customStyle="1" w:styleId="596C59B4290848A38AA41D71975FB8B81">
    <w:name w:val="596C59B4290848A38AA41D71975FB8B81"/>
    <w:rsid w:val="00315E61"/>
    <w:pPr>
      <w:spacing w:after="100" w:line="240" w:lineRule="auto"/>
    </w:pPr>
    <w:rPr>
      <w:rFonts w:ascii="Times New Roman" w:eastAsiaTheme="minorHAnsi" w:hAnsi="Times New Roman" w:cs="Times New Roman"/>
      <w:sz w:val="24"/>
      <w:szCs w:val="24"/>
    </w:rPr>
  </w:style>
  <w:style w:type="paragraph" w:customStyle="1" w:styleId="CBC9891A66324B03A70D6B3E189EE3D31">
    <w:name w:val="CBC9891A66324B03A70D6B3E189EE3D31"/>
    <w:rsid w:val="00315E61"/>
    <w:pPr>
      <w:spacing w:after="100" w:line="240" w:lineRule="auto"/>
    </w:pPr>
    <w:rPr>
      <w:rFonts w:ascii="Times New Roman" w:eastAsiaTheme="minorHAnsi" w:hAnsi="Times New Roman" w:cs="Times New Roman"/>
      <w:sz w:val="24"/>
      <w:szCs w:val="24"/>
    </w:rPr>
  </w:style>
  <w:style w:type="paragraph" w:customStyle="1" w:styleId="B3558EC3DB9E4AB1BC8AF270489E9A661">
    <w:name w:val="B3558EC3DB9E4AB1BC8AF270489E9A661"/>
    <w:rsid w:val="00315E61"/>
    <w:pPr>
      <w:spacing w:after="100" w:line="240" w:lineRule="auto"/>
    </w:pPr>
    <w:rPr>
      <w:rFonts w:ascii="Times New Roman" w:eastAsiaTheme="minorHAnsi" w:hAnsi="Times New Roman" w:cs="Times New Roman"/>
      <w:sz w:val="24"/>
      <w:szCs w:val="24"/>
    </w:rPr>
  </w:style>
  <w:style w:type="paragraph" w:customStyle="1" w:styleId="AD77C2F044114AEAAABC58C58F0CEF211">
    <w:name w:val="AD77C2F044114AEAAABC58C58F0CEF211"/>
    <w:rsid w:val="00315E61"/>
    <w:pPr>
      <w:spacing w:after="100" w:line="240" w:lineRule="auto"/>
    </w:pPr>
    <w:rPr>
      <w:rFonts w:ascii="Times New Roman" w:eastAsiaTheme="minorHAnsi" w:hAnsi="Times New Roman" w:cs="Times New Roman"/>
      <w:sz w:val="24"/>
      <w:szCs w:val="24"/>
    </w:rPr>
  </w:style>
  <w:style w:type="paragraph" w:customStyle="1" w:styleId="92FD9103DA7D4B35BE019DFB33D4D91A1">
    <w:name w:val="92FD9103DA7D4B35BE019DFB33D4D91A1"/>
    <w:rsid w:val="00315E61"/>
    <w:pPr>
      <w:spacing w:after="100" w:line="240" w:lineRule="auto"/>
    </w:pPr>
    <w:rPr>
      <w:rFonts w:ascii="Times New Roman" w:eastAsiaTheme="minorHAnsi" w:hAnsi="Times New Roman" w:cs="Times New Roman"/>
      <w:sz w:val="24"/>
      <w:szCs w:val="24"/>
    </w:rPr>
  </w:style>
  <w:style w:type="paragraph" w:customStyle="1" w:styleId="D25018E0CA62455C983203BA5284C3441">
    <w:name w:val="D25018E0CA62455C983203BA5284C344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1">
    <w:name w:val="00E616EBE18D49FF896A2DD73469F4821"/>
    <w:rsid w:val="00315E61"/>
    <w:pPr>
      <w:spacing w:after="100" w:line="240" w:lineRule="auto"/>
    </w:pPr>
    <w:rPr>
      <w:rFonts w:ascii="Times New Roman" w:eastAsiaTheme="minorHAnsi" w:hAnsi="Times New Roman" w:cs="Times New Roman"/>
      <w:sz w:val="24"/>
      <w:szCs w:val="24"/>
    </w:rPr>
  </w:style>
  <w:style w:type="paragraph" w:customStyle="1" w:styleId="0663ED339B2D4DEBA64F3EEA2C90C89A1">
    <w:name w:val="0663ED339B2D4DEBA64F3EEA2C90C89A1"/>
    <w:rsid w:val="00315E61"/>
    <w:pPr>
      <w:spacing w:after="100" w:line="240" w:lineRule="auto"/>
    </w:pPr>
    <w:rPr>
      <w:rFonts w:ascii="Times New Roman" w:eastAsiaTheme="minorHAnsi" w:hAnsi="Times New Roman" w:cs="Times New Roman"/>
      <w:sz w:val="24"/>
      <w:szCs w:val="24"/>
    </w:rPr>
  </w:style>
  <w:style w:type="paragraph" w:customStyle="1" w:styleId="3327F0EF39A04F3CB021F7A71D74EE9A1">
    <w:name w:val="3327F0EF39A04F3CB021F7A71D74EE9A1"/>
    <w:rsid w:val="00315E61"/>
    <w:pPr>
      <w:spacing w:after="100" w:line="240" w:lineRule="auto"/>
    </w:pPr>
    <w:rPr>
      <w:rFonts w:ascii="Times New Roman" w:eastAsiaTheme="minorHAnsi" w:hAnsi="Times New Roman" w:cs="Times New Roman"/>
      <w:sz w:val="24"/>
      <w:szCs w:val="24"/>
    </w:rPr>
  </w:style>
  <w:style w:type="paragraph" w:customStyle="1" w:styleId="3408122302C34B64A72E6E6AC9686FED1">
    <w:name w:val="3408122302C34B64A72E6E6AC9686FED1"/>
    <w:rsid w:val="00315E61"/>
    <w:pPr>
      <w:spacing w:after="100" w:line="240" w:lineRule="auto"/>
    </w:pPr>
    <w:rPr>
      <w:rFonts w:ascii="Times New Roman" w:eastAsiaTheme="minorHAnsi" w:hAnsi="Times New Roman" w:cs="Times New Roman"/>
      <w:sz w:val="24"/>
      <w:szCs w:val="24"/>
    </w:rPr>
  </w:style>
  <w:style w:type="paragraph" w:customStyle="1" w:styleId="73C4B6C9A9524F56818CE36D97C217FB1">
    <w:name w:val="73C4B6C9A9524F56818CE36D97C217FB1"/>
    <w:rsid w:val="00315E61"/>
    <w:pPr>
      <w:spacing w:after="100" w:line="240" w:lineRule="auto"/>
    </w:pPr>
    <w:rPr>
      <w:rFonts w:ascii="Times New Roman" w:eastAsiaTheme="minorHAnsi" w:hAnsi="Times New Roman" w:cs="Times New Roman"/>
      <w:sz w:val="24"/>
      <w:szCs w:val="24"/>
    </w:rPr>
  </w:style>
  <w:style w:type="paragraph" w:customStyle="1" w:styleId="CA48A65CC9004865A4076AEB7F5AE35C1">
    <w:name w:val="CA48A65CC9004865A4076AEB7F5AE35C1"/>
    <w:rsid w:val="00315E61"/>
    <w:pPr>
      <w:spacing w:after="100" w:line="240" w:lineRule="auto"/>
    </w:pPr>
    <w:rPr>
      <w:rFonts w:ascii="Times New Roman" w:eastAsiaTheme="minorHAnsi" w:hAnsi="Times New Roman" w:cs="Times New Roman"/>
      <w:sz w:val="24"/>
      <w:szCs w:val="24"/>
    </w:rPr>
  </w:style>
  <w:style w:type="paragraph" w:customStyle="1" w:styleId="4E9EE84616A24B36B3F0306EDBEFA6FA1">
    <w:name w:val="4E9EE84616A24B36B3F0306EDBEFA6FA1"/>
    <w:rsid w:val="00315E61"/>
    <w:pPr>
      <w:spacing w:after="100" w:line="240" w:lineRule="auto"/>
    </w:pPr>
    <w:rPr>
      <w:rFonts w:ascii="Times New Roman" w:eastAsiaTheme="minorHAnsi" w:hAnsi="Times New Roman" w:cs="Times New Roman"/>
      <w:sz w:val="24"/>
      <w:szCs w:val="24"/>
    </w:rPr>
  </w:style>
  <w:style w:type="paragraph" w:customStyle="1" w:styleId="51FBA9E28FF04471A6302B0A06125B561">
    <w:name w:val="51FBA9E28FF04471A6302B0A06125B561"/>
    <w:rsid w:val="00315E61"/>
    <w:pPr>
      <w:spacing w:after="100" w:line="240" w:lineRule="auto"/>
    </w:pPr>
    <w:rPr>
      <w:rFonts w:ascii="Times New Roman" w:eastAsiaTheme="minorHAnsi" w:hAnsi="Times New Roman" w:cs="Times New Roman"/>
      <w:sz w:val="24"/>
      <w:szCs w:val="24"/>
    </w:rPr>
  </w:style>
  <w:style w:type="paragraph" w:customStyle="1" w:styleId="7A6331C485934107B19D50CF588AF00F1">
    <w:name w:val="7A6331C485934107B19D50CF588AF00F1"/>
    <w:rsid w:val="00315E61"/>
    <w:pPr>
      <w:spacing w:after="100" w:line="240" w:lineRule="auto"/>
    </w:pPr>
    <w:rPr>
      <w:rFonts w:ascii="Times New Roman" w:eastAsiaTheme="minorHAnsi" w:hAnsi="Times New Roman" w:cs="Times New Roman"/>
      <w:sz w:val="24"/>
      <w:szCs w:val="24"/>
    </w:rPr>
  </w:style>
  <w:style w:type="paragraph" w:customStyle="1" w:styleId="E244C19AFF6E46AA9AF6634CF46BD6CA1">
    <w:name w:val="E244C19AFF6E46AA9AF6634CF46BD6CA1"/>
    <w:rsid w:val="00315E61"/>
    <w:pPr>
      <w:spacing w:after="100" w:line="240" w:lineRule="auto"/>
    </w:pPr>
    <w:rPr>
      <w:rFonts w:ascii="Times New Roman" w:eastAsiaTheme="minorHAnsi" w:hAnsi="Times New Roman" w:cs="Times New Roman"/>
      <w:sz w:val="24"/>
      <w:szCs w:val="24"/>
    </w:rPr>
  </w:style>
  <w:style w:type="paragraph" w:customStyle="1" w:styleId="BE876B7903D548D8BEA075AC14690BDD1">
    <w:name w:val="BE876B7903D548D8BEA075AC14690BDD1"/>
    <w:rsid w:val="00315E61"/>
    <w:pPr>
      <w:spacing w:after="100" w:line="240" w:lineRule="auto"/>
    </w:pPr>
    <w:rPr>
      <w:rFonts w:ascii="Times New Roman" w:eastAsiaTheme="minorHAnsi" w:hAnsi="Times New Roman" w:cs="Times New Roman"/>
      <w:sz w:val="24"/>
      <w:szCs w:val="24"/>
    </w:rPr>
  </w:style>
  <w:style w:type="paragraph" w:customStyle="1" w:styleId="C9FB6256C91248308EB4990550F96CB01">
    <w:name w:val="C9FB6256C91248308EB4990550F96CB01"/>
    <w:rsid w:val="00315E61"/>
    <w:pPr>
      <w:spacing w:after="100" w:line="240" w:lineRule="auto"/>
    </w:pPr>
    <w:rPr>
      <w:rFonts w:ascii="Times New Roman" w:eastAsiaTheme="minorHAnsi" w:hAnsi="Times New Roman" w:cs="Times New Roman"/>
      <w:sz w:val="24"/>
      <w:szCs w:val="24"/>
    </w:rPr>
  </w:style>
  <w:style w:type="paragraph" w:customStyle="1" w:styleId="179A017FE2294927B46203030DC5D8F91">
    <w:name w:val="179A017FE2294927B46203030DC5D8F91"/>
    <w:rsid w:val="00315E61"/>
    <w:pPr>
      <w:spacing w:after="100" w:line="240" w:lineRule="auto"/>
    </w:pPr>
    <w:rPr>
      <w:rFonts w:ascii="Times New Roman" w:eastAsiaTheme="minorHAnsi" w:hAnsi="Times New Roman" w:cs="Times New Roman"/>
      <w:sz w:val="24"/>
      <w:szCs w:val="24"/>
    </w:rPr>
  </w:style>
  <w:style w:type="paragraph" w:customStyle="1" w:styleId="1977A2B4839145C9B0F0BDC3C4A13D411">
    <w:name w:val="1977A2B4839145C9B0F0BDC3C4A13D411"/>
    <w:rsid w:val="00315E61"/>
    <w:pPr>
      <w:spacing w:after="100" w:line="240" w:lineRule="auto"/>
    </w:pPr>
    <w:rPr>
      <w:rFonts w:ascii="Times New Roman" w:eastAsiaTheme="minorHAnsi" w:hAnsi="Times New Roman" w:cs="Times New Roman"/>
      <w:sz w:val="24"/>
      <w:szCs w:val="24"/>
    </w:rPr>
  </w:style>
  <w:style w:type="paragraph" w:customStyle="1" w:styleId="B829C00D29454EE6BCF26E858D3DFE151">
    <w:name w:val="B829C00D29454EE6BCF26E858D3DFE151"/>
    <w:rsid w:val="00315E61"/>
    <w:pPr>
      <w:spacing w:after="100" w:line="240" w:lineRule="auto"/>
    </w:pPr>
    <w:rPr>
      <w:rFonts w:ascii="Times New Roman" w:eastAsiaTheme="minorHAnsi" w:hAnsi="Times New Roman" w:cs="Times New Roman"/>
      <w:sz w:val="24"/>
      <w:szCs w:val="24"/>
    </w:rPr>
  </w:style>
  <w:style w:type="paragraph" w:customStyle="1" w:styleId="D2C756783D724ECA84AB05976696DD0C1">
    <w:name w:val="D2C756783D724ECA84AB05976696DD0C1"/>
    <w:rsid w:val="00315E61"/>
    <w:pPr>
      <w:spacing w:after="100" w:line="240" w:lineRule="auto"/>
    </w:pPr>
    <w:rPr>
      <w:rFonts w:ascii="Times New Roman" w:eastAsiaTheme="minorHAnsi" w:hAnsi="Times New Roman" w:cs="Times New Roman"/>
      <w:sz w:val="24"/>
      <w:szCs w:val="24"/>
    </w:rPr>
  </w:style>
  <w:style w:type="paragraph" w:customStyle="1" w:styleId="4987A8EC7C7B42AAAA7D86485468FB881">
    <w:name w:val="4987A8EC7C7B42AAAA7D86485468FB881"/>
    <w:rsid w:val="00315E61"/>
    <w:pPr>
      <w:spacing w:after="100" w:line="240" w:lineRule="auto"/>
    </w:pPr>
    <w:rPr>
      <w:rFonts w:ascii="Times New Roman" w:eastAsiaTheme="minorHAnsi" w:hAnsi="Times New Roman" w:cs="Times New Roman"/>
      <w:sz w:val="24"/>
      <w:szCs w:val="24"/>
    </w:rPr>
  </w:style>
  <w:style w:type="paragraph" w:customStyle="1" w:styleId="1B975A8E52584388836E55EDD65068671">
    <w:name w:val="1B975A8E52584388836E55EDD65068671"/>
    <w:rsid w:val="00315E61"/>
    <w:pPr>
      <w:spacing w:after="100" w:line="240" w:lineRule="auto"/>
    </w:pPr>
    <w:rPr>
      <w:rFonts w:ascii="Times New Roman" w:eastAsiaTheme="minorHAnsi" w:hAnsi="Times New Roman" w:cs="Times New Roman"/>
      <w:sz w:val="24"/>
      <w:szCs w:val="24"/>
    </w:rPr>
  </w:style>
  <w:style w:type="paragraph" w:customStyle="1" w:styleId="3ACE4535E6DD4E9781C965E898AB46361">
    <w:name w:val="3ACE4535E6DD4E9781C965E898AB46361"/>
    <w:rsid w:val="00315E61"/>
    <w:pPr>
      <w:spacing w:after="100" w:line="240" w:lineRule="auto"/>
    </w:pPr>
    <w:rPr>
      <w:rFonts w:ascii="Times New Roman" w:eastAsiaTheme="minorHAnsi" w:hAnsi="Times New Roman" w:cs="Times New Roman"/>
      <w:sz w:val="24"/>
      <w:szCs w:val="24"/>
    </w:rPr>
  </w:style>
  <w:style w:type="paragraph" w:customStyle="1" w:styleId="1AA86C10B3FB4D73B5DC8E59F37360751">
    <w:name w:val="1AA86C10B3FB4D73B5DC8E59F37360751"/>
    <w:rsid w:val="00315E61"/>
    <w:pPr>
      <w:spacing w:after="100" w:line="240" w:lineRule="auto"/>
    </w:pPr>
    <w:rPr>
      <w:rFonts w:ascii="Times New Roman" w:eastAsiaTheme="minorHAnsi" w:hAnsi="Times New Roman" w:cs="Times New Roman"/>
      <w:sz w:val="24"/>
      <w:szCs w:val="24"/>
    </w:rPr>
  </w:style>
  <w:style w:type="paragraph" w:customStyle="1" w:styleId="42512B4882874A0C9BDB65908FA59F401">
    <w:name w:val="42512B4882874A0C9BDB65908FA59F401"/>
    <w:rsid w:val="00315E61"/>
    <w:pPr>
      <w:spacing w:after="100" w:line="240" w:lineRule="auto"/>
    </w:pPr>
    <w:rPr>
      <w:rFonts w:ascii="Times New Roman" w:eastAsiaTheme="minorHAnsi" w:hAnsi="Times New Roman" w:cs="Times New Roman"/>
      <w:sz w:val="24"/>
      <w:szCs w:val="24"/>
    </w:rPr>
  </w:style>
  <w:style w:type="paragraph" w:customStyle="1" w:styleId="08FC18D8043B48BE8678AB3F1AB8FAD21">
    <w:name w:val="08FC18D8043B48BE8678AB3F1AB8FAD21"/>
    <w:rsid w:val="00315E61"/>
    <w:pPr>
      <w:spacing w:after="100" w:line="240" w:lineRule="auto"/>
    </w:pPr>
    <w:rPr>
      <w:rFonts w:ascii="Times New Roman" w:eastAsiaTheme="minorHAnsi" w:hAnsi="Times New Roman" w:cs="Times New Roman"/>
      <w:sz w:val="24"/>
      <w:szCs w:val="24"/>
    </w:rPr>
  </w:style>
  <w:style w:type="paragraph" w:customStyle="1" w:styleId="DC01EC5B98AE46788701D1BBC111A0C91">
    <w:name w:val="DC01EC5B98AE46788701D1BBC111A0C91"/>
    <w:rsid w:val="00315E61"/>
    <w:pPr>
      <w:spacing w:after="100" w:line="240" w:lineRule="auto"/>
    </w:pPr>
    <w:rPr>
      <w:rFonts w:ascii="Times New Roman" w:eastAsiaTheme="minorHAnsi" w:hAnsi="Times New Roman" w:cs="Times New Roman"/>
      <w:sz w:val="24"/>
      <w:szCs w:val="24"/>
    </w:rPr>
  </w:style>
  <w:style w:type="paragraph" w:customStyle="1" w:styleId="92CAE20EA2634AA3890C0E6D9BF7CFA41">
    <w:name w:val="92CAE20EA2634AA3890C0E6D9BF7CFA41"/>
    <w:rsid w:val="00315E61"/>
    <w:pPr>
      <w:spacing w:after="100" w:line="240" w:lineRule="auto"/>
    </w:pPr>
    <w:rPr>
      <w:rFonts w:ascii="Times New Roman" w:eastAsiaTheme="minorHAnsi" w:hAnsi="Times New Roman" w:cs="Times New Roman"/>
      <w:sz w:val="24"/>
      <w:szCs w:val="24"/>
    </w:rPr>
  </w:style>
  <w:style w:type="paragraph" w:customStyle="1" w:styleId="68837DFDBB084D30B4C8FCD05E5BD00A2">
    <w:name w:val="68837DFDBB084D30B4C8FCD05E5BD00A2"/>
    <w:rsid w:val="00CA259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3">
    <w:name w:val="6A836A4E3EA14E2984AC2F4DA737ABA23"/>
    <w:rsid w:val="00CA259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3">
    <w:name w:val="A31A6266BA4E4E8FBEB98DE2E94CB5293"/>
    <w:rsid w:val="00CA259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3">
    <w:name w:val="C33B5078F48A4F07B2C58A907BCFB8CF3"/>
    <w:rsid w:val="00CA2595"/>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3">
    <w:name w:val="78FB613F7ED24DE4B577E51087FE1C4F3"/>
    <w:rsid w:val="00CA2595"/>
    <w:pPr>
      <w:spacing w:after="100" w:line="240" w:lineRule="auto"/>
    </w:pPr>
    <w:rPr>
      <w:rFonts w:ascii="Times New Roman" w:eastAsiaTheme="minorHAnsi" w:hAnsi="Times New Roman" w:cs="Times New Roman"/>
      <w:sz w:val="24"/>
      <w:szCs w:val="24"/>
    </w:rPr>
  </w:style>
  <w:style w:type="paragraph" w:customStyle="1" w:styleId="6400F1186A1E4AA2B94EECD8EF99D42E3">
    <w:name w:val="6400F1186A1E4AA2B94EECD8EF99D42E3"/>
    <w:rsid w:val="00CA2595"/>
    <w:pPr>
      <w:spacing w:after="100" w:line="240" w:lineRule="auto"/>
    </w:pPr>
    <w:rPr>
      <w:rFonts w:ascii="Times New Roman" w:eastAsiaTheme="minorHAnsi" w:hAnsi="Times New Roman" w:cs="Times New Roman"/>
      <w:sz w:val="24"/>
      <w:szCs w:val="24"/>
    </w:rPr>
  </w:style>
  <w:style w:type="paragraph" w:customStyle="1" w:styleId="2EE2FD84E53449CC8D5E007947F9A23E3">
    <w:name w:val="2EE2FD84E53449CC8D5E007947F9A23E3"/>
    <w:rsid w:val="00CA2595"/>
    <w:pPr>
      <w:spacing w:after="100" w:line="240" w:lineRule="auto"/>
    </w:pPr>
    <w:rPr>
      <w:rFonts w:ascii="Times New Roman" w:eastAsiaTheme="minorHAnsi" w:hAnsi="Times New Roman" w:cs="Times New Roman"/>
      <w:sz w:val="24"/>
      <w:szCs w:val="24"/>
    </w:rPr>
  </w:style>
  <w:style w:type="paragraph" w:customStyle="1" w:styleId="AD8EF8D7D44B4E4A9AADD0551618DDC53">
    <w:name w:val="AD8EF8D7D44B4E4A9AADD0551618DDC53"/>
    <w:rsid w:val="00CA2595"/>
    <w:pPr>
      <w:spacing w:after="100" w:line="240" w:lineRule="auto"/>
    </w:pPr>
    <w:rPr>
      <w:rFonts w:ascii="Times New Roman" w:eastAsiaTheme="minorHAnsi" w:hAnsi="Times New Roman" w:cs="Times New Roman"/>
      <w:sz w:val="24"/>
      <w:szCs w:val="24"/>
    </w:rPr>
  </w:style>
  <w:style w:type="paragraph" w:customStyle="1" w:styleId="4FC8CDC0E7C043AD9209C6B2FDAF33863">
    <w:name w:val="4FC8CDC0E7C043AD9209C6B2FDAF33863"/>
    <w:rsid w:val="00CA2595"/>
    <w:pPr>
      <w:spacing w:after="100" w:line="240" w:lineRule="auto"/>
    </w:pPr>
    <w:rPr>
      <w:rFonts w:ascii="Times New Roman" w:eastAsiaTheme="minorHAnsi" w:hAnsi="Times New Roman" w:cs="Times New Roman"/>
      <w:sz w:val="24"/>
      <w:szCs w:val="24"/>
    </w:rPr>
  </w:style>
  <w:style w:type="paragraph" w:customStyle="1" w:styleId="CCA7BE6761074EDF8F9CAE3F4CE750AD3">
    <w:name w:val="CCA7BE6761074EDF8F9CAE3F4CE750AD3"/>
    <w:rsid w:val="00CA2595"/>
    <w:pPr>
      <w:spacing w:after="100" w:line="240" w:lineRule="auto"/>
    </w:pPr>
    <w:rPr>
      <w:rFonts w:ascii="Times New Roman" w:eastAsiaTheme="minorHAnsi" w:hAnsi="Times New Roman" w:cs="Times New Roman"/>
      <w:sz w:val="24"/>
      <w:szCs w:val="24"/>
    </w:rPr>
  </w:style>
  <w:style w:type="paragraph" w:customStyle="1" w:styleId="9B8000348D4F4697935229204CFF2E1C3">
    <w:name w:val="9B8000348D4F4697935229204CFF2E1C3"/>
    <w:rsid w:val="00CA2595"/>
    <w:pPr>
      <w:spacing w:after="100" w:line="240" w:lineRule="auto"/>
    </w:pPr>
    <w:rPr>
      <w:rFonts w:ascii="Times New Roman" w:eastAsiaTheme="minorHAnsi" w:hAnsi="Times New Roman" w:cs="Times New Roman"/>
      <w:sz w:val="24"/>
      <w:szCs w:val="24"/>
    </w:rPr>
  </w:style>
  <w:style w:type="paragraph" w:customStyle="1" w:styleId="A8C11F0EC3D447208F56C11A4507D2923">
    <w:name w:val="A8C11F0EC3D447208F56C11A4507D2923"/>
    <w:rsid w:val="00CA2595"/>
    <w:pPr>
      <w:spacing w:after="100" w:line="240" w:lineRule="auto"/>
    </w:pPr>
    <w:rPr>
      <w:rFonts w:ascii="Times New Roman" w:eastAsiaTheme="minorHAnsi" w:hAnsi="Times New Roman" w:cs="Times New Roman"/>
      <w:sz w:val="24"/>
      <w:szCs w:val="24"/>
    </w:rPr>
  </w:style>
  <w:style w:type="paragraph" w:customStyle="1" w:styleId="DEBAA20EDA7D4AF593E354567E1F7AFD3">
    <w:name w:val="DEBAA20EDA7D4AF593E354567E1F7AFD3"/>
    <w:rsid w:val="00CA2595"/>
    <w:pPr>
      <w:spacing w:after="100" w:line="240" w:lineRule="auto"/>
    </w:pPr>
    <w:rPr>
      <w:rFonts w:ascii="Times New Roman" w:eastAsiaTheme="minorHAnsi" w:hAnsi="Times New Roman" w:cs="Times New Roman"/>
      <w:sz w:val="24"/>
      <w:szCs w:val="24"/>
    </w:rPr>
  </w:style>
  <w:style w:type="paragraph" w:customStyle="1" w:styleId="22FF95CB091948D79E802815DFA721983">
    <w:name w:val="22FF95CB091948D79E802815DFA721983"/>
    <w:rsid w:val="00CA2595"/>
    <w:pPr>
      <w:spacing w:after="100" w:line="240" w:lineRule="auto"/>
    </w:pPr>
    <w:rPr>
      <w:rFonts w:ascii="Times New Roman" w:eastAsiaTheme="minorHAnsi" w:hAnsi="Times New Roman" w:cs="Times New Roman"/>
      <w:sz w:val="24"/>
      <w:szCs w:val="24"/>
    </w:rPr>
  </w:style>
  <w:style w:type="paragraph" w:customStyle="1" w:styleId="A23385193DD64E5B8BE4B28D8273188E3">
    <w:name w:val="A23385193DD64E5B8BE4B28D8273188E3"/>
    <w:rsid w:val="00CA2595"/>
    <w:pPr>
      <w:spacing w:after="100" w:line="240" w:lineRule="auto"/>
    </w:pPr>
    <w:rPr>
      <w:rFonts w:ascii="Times New Roman" w:eastAsiaTheme="minorHAnsi" w:hAnsi="Times New Roman" w:cs="Times New Roman"/>
      <w:sz w:val="24"/>
      <w:szCs w:val="24"/>
    </w:rPr>
  </w:style>
  <w:style w:type="paragraph" w:customStyle="1" w:styleId="C7735D3ACBD3437690A9CCB1A5A4272F3">
    <w:name w:val="C7735D3ACBD3437690A9CCB1A5A4272F3"/>
    <w:rsid w:val="00CA2595"/>
    <w:pPr>
      <w:spacing w:after="100" w:line="240" w:lineRule="auto"/>
    </w:pPr>
    <w:rPr>
      <w:rFonts w:ascii="Times New Roman" w:eastAsiaTheme="minorHAnsi" w:hAnsi="Times New Roman" w:cs="Times New Roman"/>
      <w:sz w:val="24"/>
      <w:szCs w:val="24"/>
    </w:rPr>
  </w:style>
  <w:style w:type="paragraph" w:customStyle="1" w:styleId="20BA7DEB153E41C8B1DA055379E85EC43">
    <w:name w:val="20BA7DEB153E41C8B1DA055379E85EC43"/>
    <w:rsid w:val="00CA2595"/>
    <w:pPr>
      <w:spacing w:after="100" w:line="240" w:lineRule="auto"/>
    </w:pPr>
    <w:rPr>
      <w:rFonts w:ascii="Times New Roman" w:eastAsiaTheme="minorHAnsi" w:hAnsi="Times New Roman" w:cs="Times New Roman"/>
      <w:sz w:val="24"/>
      <w:szCs w:val="24"/>
    </w:rPr>
  </w:style>
  <w:style w:type="paragraph" w:customStyle="1" w:styleId="3406A0696929407CAE0996F47BCCB84F3">
    <w:name w:val="3406A0696929407CAE0996F47BCCB84F3"/>
    <w:rsid w:val="00CA2595"/>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3">
    <w:name w:val="C9DD0B6B45804E25872156FF2BB018293"/>
    <w:rsid w:val="00CA2595"/>
    <w:pPr>
      <w:spacing w:after="100" w:line="240" w:lineRule="auto"/>
    </w:pPr>
    <w:rPr>
      <w:rFonts w:ascii="Times New Roman" w:eastAsiaTheme="minorHAnsi" w:hAnsi="Times New Roman" w:cs="Times New Roman"/>
      <w:sz w:val="24"/>
      <w:szCs w:val="24"/>
    </w:rPr>
  </w:style>
  <w:style w:type="paragraph" w:customStyle="1" w:styleId="ECE2533263F04635A265A4B34BA1360E3">
    <w:name w:val="ECE2533263F04635A265A4B34BA1360E3"/>
    <w:rsid w:val="00CA2595"/>
    <w:pPr>
      <w:spacing w:after="100" w:line="240" w:lineRule="auto"/>
    </w:pPr>
    <w:rPr>
      <w:rFonts w:ascii="Times New Roman" w:eastAsiaTheme="minorHAnsi" w:hAnsi="Times New Roman" w:cs="Times New Roman"/>
      <w:sz w:val="24"/>
      <w:szCs w:val="24"/>
    </w:rPr>
  </w:style>
  <w:style w:type="paragraph" w:customStyle="1" w:styleId="12A531AA8DF74FCE8A5396653FFA88013">
    <w:name w:val="12A531AA8DF74FCE8A5396653FFA88013"/>
    <w:rsid w:val="00CA2595"/>
    <w:pPr>
      <w:spacing w:after="100" w:line="240" w:lineRule="auto"/>
    </w:pPr>
    <w:rPr>
      <w:rFonts w:ascii="Times New Roman" w:eastAsiaTheme="minorHAnsi" w:hAnsi="Times New Roman" w:cs="Times New Roman"/>
      <w:sz w:val="24"/>
      <w:szCs w:val="24"/>
    </w:rPr>
  </w:style>
  <w:style w:type="paragraph" w:customStyle="1" w:styleId="066B2347D48A4B3197C45D86FC43E7083">
    <w:name w:val="066B2347D48A4B3197C45D86FC43E7083"/>
    <w:rsid w:val="00CA2595"/>
    <w:pPr>
      <w:spacing w:after="100" w:line="240" w:lineRule="auto"/>
    </w:pPr>
    <w:rPr>
      <w:rFonts w:ascii="Times New Roman" w:eastAsiaTheme="minorHAnsi" w:hAnsi="Times New Roman" w:cs="Times New Roman"/>
      <w:sz w:val="24"/>
      <w:szCs w:val="24"/>
    </w:rPr>
  </w:style>
  <w:style w:type="paragraph" w:customStyle="1" w:styleId="CBD3680606D4497489C2FF4DB00FD5D53">
    <w:name w:val="CBD3680606D4497489C2FF4DB00FD5D53"/>
    <w:rsid w:val="00CA2595"/>
    <w:pPr>
      <w:spacing w:after="100" w:line="240" w:lineRule="auto"/>
    </w:pPr>
    <w:rPr>
      <w:rFonts w:ascii="Times New Roman" w:eastAsiaTheme="minorHAnsi" w:hAnsi="Times New Roman" w:cs="Times New Roman"/>
      <w:sz w:val="24"/>
      <w:szCs w:val="24"/>
    </w:rPr>
  </w:style>
  <w:style w:type="paragraph" w:customStyle="1" w:styleId="BDBC5AA854EC4535A311EA2561D1DF883">
    <w:name w:val="BDBC5AA854EC4535A311EA2561D1DF883"/>
    <w:rsid w:val="00CA2595"/>
    <w:pPr>
      <w:spacing w:after="100" w:line="240" w:lineRule="auto"/>
    </w:pPr>
    <w:rPr>
      <w:rFonts w:ascii="Times New Roman" w:eastAsiaTheme="minorHAnsi" w:hAnsi="Times New Roman" w:cs="Times New Roman"/>
      <w:sz w:val="24"/>
      <w:szCs w:val="24"/>
    </w:rPr>
  </w:style>
  <w:style w:type="paragraph" w:customStyle="1" w:styleId="72C96A4FDFEA48568132B985D6E395223">
    <w:name w:val="72C96A4FDFEA48568132B985D6E395223"/>
    <w:rsid w:val="00CA2595"/>
    <w:pPr>
      <w:spacing w:after="100" w:line="240" w:lineRule="auto"/>
    </w:pPr>
    <w:rPr>
      <w:rFonts w:ascii="Times New Roman" w:eastAsiaTheme="minorHAnsi" w:hAnsi="Times New Roman" w:cs="Times New Roman"/>
      <w:sz w:val="24"/>
      <w:szCs w:val="24"/>
    </w:rPr>
  </w:style>
  <w:style w:type="paragraph" w:customStyle="1" w:styleId="E2898BF5DBAF4149A52D1B7E37EF27813">
    <w:name w:val="E2898BF5DBAF4149A52D1B7E37EF27813"/>
    <w:rsid w:val="00CA2595"/>
    <w:pPr>
      <w:spacing w:after="100" w:line="240" w:lineRule="auto"/>
    </w:pPr>
    <w:rPr>
      <w:rFonts w:ascii="Times New Roman" w:eastAsiaTheme="minorHAnsi" w:hAnsi="Times New Roman" w:cs="Times New Roman"/>
      <w:sz w:val="24"/>
      <w:szCs w:val="24"/>
    </w:rPr>
  </w:style>
  <w:style w:type="paragraph" w:customStyle="1" w:styleId="28E1AC42CF294292B6339194236BB2733">
    <w:name w:val="28E1AC42CF294292B6339194236BB2733"/>
    <w:rsid w:val="00CA2595"/>
    <w:pPr>
      <w:spacing w:after="100" w:line="240" w:lineRule="auto"/>
    </w:pPr>
    <w:rPr>
      <w:rFonts w:ascii="Times New Roman" w:eastAsiaTheme="minorHAnsi" w:hAnsi="Times New Roman" w:cs="Times New Roman"/>
      <w:sz w:val="24"/>
      <w:szCs w:val="24"/>
    </w:rPr>
  </w:style>
  <w:style w:type="paragraph" w:customStyle="1" w:styleId="07104D92EBA644AC917C2B9862BA7CB03">
    <w:name w:val="07104D92EBA644AC917C2B9862BA7CB03"/>
    <w:rsid w:val="00CA2595"/>
    <w:pPr>
      <w:spacing w:after="100" w:line="240" w:lineRule="auto"/>
    </w:pPr>
    <w:rPr>
      <w:rFonts w:ascii="Times New Roman" w:eastAsiaTheme="minorHAnsi" w:hAnsi="Times New Roman" w:cs="Times New Roman"/>
      <w:sz w:val="24"/>
      <w:szCs w:val="24"/>
    </w:rPr>
  </w:style>
  <w:style w:type="paragraph" w:customStyle="1" w:styleId="FC8E4F019C194F53932312C585B67DBD3">
    <w:name w:val="FC8E4F019C194F53932312C585B67DBD3"/>
    <w:rsid w:val="00CA2595"/>
    <w:pPr>
      <w:spacing w:after="100" w:line="240" w:lineRule="auto"/>
    </w:pPr>
    <w:rPr>
      <w:rFonts w:ascii="Times New Roman" w:eastAsiaTheme="minorHAnsi" w:hAnsi="Times New Roman" w:cs="Times New Roman"/>
      <w:sz w:val="24"/>
      <w:szCs w:val="24"/>
    </w:rPr>
  </w:style>
  <w:style w:type="paragraph" w:customStyle="1" w:styleId="CEAA7D863902408CB8D8929F16B260713">
    <w:name w:val="CEAA7D863902408CB8D8929F16B260713"/>
    <w:rsid w:val="00CA2595"/>
    <w:pPr>
      <w:spacing w:after="100" w:line="240" w:lineRule="auto"/>
    </w:pPr>
    <w:rPr>
      <w:rFonts w:ascii="Times New Roman" w:eastAsiaTheme="minorHAnsi" w:hAnsi="Times New Roman" w:cs="Times New Roman"/>
      <w:sz w:val="24"/>
      <w:szCs w:val="24"/>
    </w:rPr>
  </w:style>
  <w:style w:type="paragraph" w:customStyle="1" w:styleId="577A37CBADF946D088EF2EA98C1ED0183">
    <w:name w:val="577A37CBADF946D088EF2EA98C1ED0183"/>
    <w:rsid w:val="00CA2595"/>
    <w:pPr>
      <w:spacing w:after="100" w:line="240" w:lineRule="auto"/>
    </w:pPr>
    <w:rPr>
      <w:rFonts w:ascii="Times New Roman" w:eastAsiaTheme="minorHAnsi" w:hAnsi="Times New Roman" w:cs="Times New Roman"/>
      <w:sz w:val="24"/>
      <w:szCs w:val="24"/>
    </w:rPr>
  </w:style>
  <w:style w:type="paragraph" w:customStyle="1" w:styleId="7E87AE6D7CF1410C90F5CABA92AB520A3">
    <w:name w:val="7E87AE6D7CF1410C90F5CABA92AB520A3"/>
    <w:rsid w:val="00CA2595"/>
    <w:pPr>
      <w:spacing w:after="100" w:line="240" w:lineRule="auto"/>
    </w:pPr>
    <w:rPr>
      <w:rFonts w:ascii="Times New Roman" w:eastAsiaTheme="minorHAnsi" w:hAnsi="Times New Roman" w:cs="Times New Roman"/>
      <w:sz w:val="24"/>
      <w:szCs w:val="24"/>
    </w:rPr>
  </w:style>
  <w:style w:type="paragraph" w:customStyle="1" w:styleId="1FB40766D5EF420F9F8F4CE2CEC09FF63">
    <w:name w:val="1FB40766D5EF420F9F8F4CE2CEC09FF63"/>
    <w:rsid w:val="00CA2595"/>
    <w:pPr>
      <w:spacing w:after="100" w:line="240" w:lineRule="auto"/>
    </w:pPr>
    <w:rPr>
      <w:rFonts w:ascii="Times New Roman" w:eastAsiaTheme="minorHAnsi" w:hAnsi="Times New Roman" w:cs="Times New Roman"/>
      <w:sz w:val="24"/>
      <w:szCs w:val="24"/>
    </w:rPr>
  </w:style>
  <w:style w:type="paragraph" w:customStyle="1" w:styleId="BFCCE201372D43309392622BC21DBAFD3">
    <w:name w:val="BFCCE201372D43309392622BC21DBAFD3"/>
    <w:rsid w:val="00CA2595"/>
    <w:pPr>
      <w:spacing w:after="100" w:line="240" w:lineRule="auto"/>
    </w:pPr>
    <w:rPr>
      <w:rFonts w:ascii="Times New Roman" w:eastAsiaTheme="minorHAnsi" w:hAnsi="Times New Roman" w:cs="Times New Roman"/>
      <w:sz w:val="24"/>
      <w:szCs w:val="24"/>
    </w:rPr>
  </w:style>
  <w:style w:type="paragraph" w:customStyle="1" w:styleId="A360AA5EB226426186D86811D392909F3">
    <w:name w:val="A360AA5EB226426186D86811D392909F3"/>
    <w:rsid w:val="00CA2595"/>
    <w:pPr>
      <w:spacing w:after="100" w:line="240" w:lineRule="auto"/>
    </w:pPr>
    <w:rPr>
      <w:rFonts w:ascii="Times New Roman" w:eastAsiaTheme="minorHAnsi" w:hAnsi="Times New Roman" w:cs="Times New Roman"/>
      <w:sz w:val="24"/>
      <w:szCs w:val="24"/>
    </w:rPr>
  </w:style>
  <w:style w:type="paragraph" w:customStyle="1" w:styleId="E19CB3A6A5B54F8081D7DC8065AF3AD53">
    <w:name w:val="E19CB3A6A5B54F8081D7DC8065AF3AD53"/>
    <w:rsid w:val="00CA2595"/>
    <w:pPr>
      <w:spacing w:after="100" w:line="240" w:lineRule="auto"/>
    </w:pPr>
    <w:rPr>
      <w:rFonts w:ascii="Times New Roman" w:eastAsiaTheme="minorHAnsi" w:hAnsi="Times New Roman" w:cs="Times New Roman"/>
      <w:sz w:val="24"/>
      <w:szCs w:val="24"/>
    </w:rPr>
  </w:style>
  <w:style w:type="paragraph" w:customStyle="1" w:styleId="06BB527385BB4BCAA6D79A7DFB2128BC3">
    <w:name w:val="06BB527385BB4BCAA6D79A7DFB2128BC3"/>
    <w:rsid w:val="00CA2595"/>
    <w:pPr>
      <w:spacing w:after="100" w:line="240" w:lineRule="auto"/>
    </w:pPr>
    <w:rPr>
      <w:rFonts w:ascii="Times New Roman" w:eastAsiaTheme="minorHAnsi" w:hAnsi="Times New Roman" w:cs="Times New Roman"/>
      <w:sz w:val="24"/>
      <w:szCs w:val="24"/>
    </w:rPr>
  </w:style>
  <w:style w:type="paragraph" w:customStyle="1" w:styleId="FEB1319E77DF42C1B4B846030FBE0C5F2">
    <w:name w:val="FEB1319E77DF42C1B4B846030FBE0C5F2"/>
    <w:rsid w:val="00CA2595"/>
    <w:pPr>
      <w:spacing w:after="100" w:line="240" w:lineRule="auto"/>
    </w:pPr>
    <w:rPr>
      <w:rFonts w:ascii="Times New Roman" w:eastAsiaTheme="minorHAnsi" w:hAnsi="Times New Roman" w:cs="Times New Roman"/>
      <w:sz w:val="24"/>
      <w:szCs w:val="24"/>
    </w:rPr>
  </w:style>
  <w:style w:type="paragraph" w:customStyle="1" w:styleId="3E67BDC59F0F47A9AA4BEFB1F9DAC8D22">
    <w:name w:val="3E67BDC59F0F47A9AA4BEFB1F9DAC8D22"/>
    <w:rsid w:val="00CA2595"/>
    <w:pPr>
      <w:spacing w:after="100" w:line="240" w:lineRule="auto"/>
    </w:pPr>
    <w:rPr>
      <w:rFonts w:ascii="Times New Roman" w:eastAsiaTheme="minorHAnsi" w:hAnsi="Times New Roman" w:cs="Times New Roman"/>
      <w:sz w:val="24"/>
      <w:szCs w:val="24"/>
    </w:rPr>
  </w:style>
  <w:style w:type="paragraph" w:customStyle="1" w:styleId="7C0B7FDF10C34E678BC6A825B97BC5B42">
    <w:name w:val="7C0B7FDF10C34E678BC6A825B97BC5B42"/>
    <w:rsid w:val="00CA2595"/>
    <w:pPr>
      <w:spacing w:after="100" w:line="240" w:lineRule="auto"/>
    </w:pPr>
    <w:rPr>
      <w:rFonts w:ascii="Times New Roman" w:eastAsiaTheme="minorHAnsi" w:hAnsi="Times New Roman" w:cs="Times New Roman"/>
      <w:sz w:val="24"/>
      <w:szCs w:val="24"/>
    </w:rPr>
  </w:style>
  <w:style w:type="paragraph" w:customStyle="1" w:styleId="DBDD5FED7F6649A38785EB80FEED66CB2">
    <w:name w:val="DBDD5FED7F6649A38785EB80FEED66CB2"/>
    <w:rsid w:val="00CA2595"/>
    <w:pPr>
      <w:spacing w:after="100" w:line="240" w:lineRule="auto"/>
    </w:pPr>
    <w:rPr>
      <w:rFonts w:ascii="Times New Roman" w:eastAsiaTheme="minorHAnsi" w:hAnsi="Times New Roman" w:cs="Times New Roman"/>
      <w:sz w:val="24"/>
      <w:szCs w:val="24"/>
    </w:rPr>
  </w:style>
  <w:style w:type="paragraph" w:customStyle="1" w:styleId="2C2FAF76F6294C6A8931F1DA518538892">
    <w:name w:val="2C2FAF76F6294C6A8931F1DA518538892"/>
    <w:rsid w:val="00CA2595"/>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2">
    <w:name w:val="3A05114AE3F54094A18129E825AFC5F32"/>
    <w:rsid w:val="00CA2595"/>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2">
    <w:name w:val="DD354833FA8A401BB46C0CD5C2E2CE462"/>
    <w:rsid w:val="00CA2595"/>
    <w:pPr>
      <w:spacing w:after="100" w:line="240" w:lineRule="auto"/>
    </w:pPr>
    <w:rPr>
      <w:rFonts w:ascii="Times New Roman" w:eastAsiaTheme="minorHAnsi" w:hAnsi="Times New Roman" w:cs="Times New Roman"/>
      <w:sz w:val="24"/>
      <w:szCs w:val="24"/>
    </w:rPr>
  </w:style>
  <w:style w:type="paragraph" w:customStyle="1" w:styleId="7F9E3A64F43A4FF9B28D1AB1DBB478CB2">
    <w:name w:val="7F9E3A64F43A4FF9B28D1AB1DBB478CB2"/>
    <w:rsid w:val="00CA2595"/>
    <w:pPr>
      <w:spacing w:after="100" w:line="240" w:lineRule="auto"/>
    </w:pPr>
    <w:rPr>
      <w:rFonts w:ascii="Times New Roman" w:eastAsiaTheme="minorHAnsi" w:hAnsi="Times New Roman" w:cs="Times New Roman"/>
      <w:sz w:val="24"/>
      <w:szCs w:val="24"/>
    </w:rPr>
  </w:style>
  <w:style w:type="paragraph" w:customStyle="1" w:styleId="3A377BFC673C49508BAF097B84289F4E2">
    <w:name w:val="3A377BFC673C49508BAF097B84289F4E2"/>
    <w:rsid w:val="00CA2595"/>
    <w:pPr>
      <w:spacing w:after="100" w:line="240" w:lineRule="auto"/>
    </w:pPr>
    <w:rPr>
      <w:rFonts w:ascii="Times New Roman" w:eastAsiaTheme="minorHAnsi" w:hAnsi="Times New Roman" w:cs="Times New Roman"/>
      <w:sz w:val="24"/>
      <w:szCs w:val="24"/>
    </w:rPr>
  </w:style>
  <w:style w:type="paragraph" w:customStyle="1" w:styleId="69C11568E95D4297A01A0923359836B12">
    <w:name w:val="69C11568E95D4297A01A0923359836B12"/>
    <w:rsid w:val="00CA2595"/>
    <w:pPr>
      <w:spacing w:after="100" w:line="240" w:lineRule="auto"/>
    </w:pPr>
    <w:rPr>
      <w:rFonts w:ascii="Times New Roman" w:eastAsiaTheme="minorHAnsi" w:hAnsi="Times New Roman" w:cs="Times New Roman"/>
      <w:sz w:val="24"/>
      <w:szCs w:val="24"/>
    </w:rPr>
  </w:style>
  <w:style w:type="paragraph" w:customStyle="1" w:styleId="E6A4F4C64B3F4955B4C35511AB8A8A402">
    <w:name w:val="E6A4F4C64B3F4955B4C35511AB8A8A402"/>
    <w:rsid w:val="00CA2595"/>
    <w:pPr>
      <w:spacing w:after="100" w:line="240" w:lineRule="auto"/>
    </w:pPr>
    <w:rPr>
      <w:rFonts w:ascii="Times New Roman" w:eastAsiaTheme="minorHAnsi" w:hAnsi="Times New Roman" w:cs="Times New Roman"/>
      <w:sz w:val="24"/>
      <w:szCs w:val="24"/>
    </w:rPr>
  </w:style>
  <w:style w:type="paragraph" w:customStyle="1" w:styleId="71AA0CA95EEF47ADA38BBD5F520BDDCC2">
    <w:name w:val="71AA0CA95EEF47ADA38BBD5F520BDDCC2"/>
    <w:rsid w:val="00CA2595"/>
    <w:pPr>
      <w:spacing w:after="100" w:line="240" w:lineRule="auto"/>
    </w:pPr>
    <w:rPr>
      <w:rFonts w:ascii="Times New Roman" w:eastAsiaTheme="minorHAnsi" w:hAnsi="Times New Roman" w:cs="Times New Roman"/>
      <w:sz w:val="24"/>
      <w:szCs w:val="24"/>
    </w:rPr>
  </w:style>
  <w:style w:type="paragraph" w:customStyle="1" w:styleId="5C3850E4A8264336A3B539075257B18A2">
    <w:name w:val="5C3850E4A8264336A3B539075257B18A2"/>
    <w:rsid w:val="00CA2595"/>
    <w:pPr>
      <w:spacing w:after="100" w:line="240" w:lineRule="auto"/>
    </w:pPr>
    <w:rPr>
      <w:rFonts w:ascii="Times New Roman" w:eastAsiaTheme="minorHAnsi" w:hAnsi="Times New Roman" w:cs="Times New Roman"/>
      <w:sz w:val="24"/>
      <w:szCs w:val="24"/>
    </w:rPr>
  </w:style>
  <w:style w:type="paragraph" w:customStyle="1" w:styleId="79AB532FBD664E2E925EB6302F9A40062">
    <w:name w:val="79AB532FBD664E2E925EB6302F9A40062"/>
    <w:rsid w:val="00CA2595"/>
    <w:pPr>
      <w:spacing w:after="100" w:line="240" w:lineRule="auto"/>
    </w:pPr>
    <w:rPr>
      <w:rFonts w:ascii="Times New Roman" w:eastAsiaTheme="minorHAnsi" w:hAnsi="Times New Roman" w:cs="Times New Roman"/>
      <w:sz w:val="24"/>
      <w:szCs w:val="24"/>
    </w:rPr>
  </w:style>
  <w:style w:type="paragraph" w:customStyle="1" w:styleId="8E6AD456ECD344B6BAC80244C46329E72">
    <w:name w:val="8E6AD456ECD344B6BAC80244C46329E72"/>
    <w:rsid w:val="00CA2595"/>
    <w:pPr>
      <w:spacing w:after="100" w:line="240" w:lineRule="auto"/>
    </w:pPr>
    <w:rPr>
      <w:rFonts w:ascii="Times New Roman" w:eastAsiaTheme="minorHAnsi" w:hAnsi="Times New Roman" w:cs="Times New Roman"/>
      <w:sz w:val="24"/>
      <w:szCs w:val="24"/>
    </w:rPr>
  </w:style>
  <w:style w:type="paragraph" w:customStyle="1" w:styleId="4EF7319A827F41C2A12B417D035D7F2E2">
    <w:name w:val="4EF7319A827F41C2A12B417D035D7F2E2"/>
    <w:rsid w:val="00CA2595"/>
    <w:pPr>
      <w:spacing w:after="100" w:line="240" w:lineRule="auto"/>
    </w:pPr>
    <w:rPr>
      <w:rFonts w:ascii="Times New Roman" w:eastAsiaTheme="minorHAnsi" w:hAnsi="Times New Roman" w:cs="Times New Roman"/>
      <w:sz w:val="24"/>
      <w:szCs w:val="24"/>
    </w:rPr>
  </w:style>
  <w:style w:type="paragraph" w:customStyle="1" w:styleId="FA667CF77D254B84846B5615E5E249472">
    <w:name w:val="FA667CF77D254B84846B5615E5E249472"/>
    <w:rsid w:val="00CA2595"/>
    <w:pPr>
      <w:spacing w:after="100" w:line="240" w:lineRule="auto"/>
    </w:pPr>
    <w:rPr>
      <w:rFonts w:ascii="Times New Roman" w:eastAsiaTheme="minorHAnsi" w:hAnsi="Times New Roman" w:cs="Times New Roman"/>
      <w:sz w:val="24"/>
      <w:szCs w:val="24"/>
    </w:rPr>
  </w:style>
  <w:style w:type="paragraph" w:customStyle="1" w:styleId="BDD6F269FBC54B5FB44306F97AE2502D2">
    <w:name w:val="BDD6F269FBC54B5FB44306F97AE2502D2"/>
    <w:rsid w:val="00CA2595"/>
    <w:pPr>
      <w:spacing w:after="100" w:line="240" w:lineRule="auto"/>
    </w:pPr>
    <w:rPr>
      <w:rFonts w:ascii="Times New Roman" w:eastAsiaTheme="minorHAnsi" w:hAnsi="Times New Roman" w:cs="Times New Roman"/>
      <w:sz w:val="24"/>
      <w:szCs w:val="24"/>
    </w:rPr>
  </w:style>
  <w:style w:type="paragraph" w:customStyle="1" w:styleId="402E706477AB488B91F4A800212B6A382">
    <w:name w:val="402E706477AB488B91F4A800212B6A382"/>
    <w:rsid w:val="00CA2595"/>
    <w:pPr>
      <w:spacing w:after="100" w:line="240" w:lineRule="auto"/>
    </w:pPr>
    <w:rPr>
      <w:rFonts w:ascii="Times New Roman" w:eastAsiaTheme="minorHAnsi" w:hAnsi="Times New Roman" w:cs="Times New Roman"/>
      <w:sz w:val="24"/>
      <w:szCs w:val="24"/>
    </w:rPr>
  </w:style>
  <w:style w:type="paragraph" w:customStyle="1" w:styleId="04761AD02D1348EDAB7DADC09EBD5E7B2">
    <w:name w:val="04761AD02D1348EDAB7DADC09EBD5E7B2"/>
    <w:rsid w:val="00CA2595"/>
    <w:pPr>
      <w:spacing w:after="100" w:line="240" w:lineRule="auto"/>
    </w:pPr>
    <w:rPr>
      <w:rFonts w:ascii="Times New Roman" w:eastAsiaTheme="minorHAnsi" w:hAnsi="Times New Roman" w:cs="Times New Roman"/>
      <w:sz w:val="24"/>
      <w:szCs w:val="24"/>
    </w:rPr>
  </w:style>
  <w:style w:type="paragraph" w:customStyle="1" w:styleId="63504DDFD6624B27A95B9CD6856A56F82">
    <w:name w:val="63504DDFD6624B27A95B9CD6856A56F82"/>
    <w:rsid w:val="00CA2595"/>
    <w:pPr>
      <w:spacing w:after="100" w:line="240" w:lineRule="auto"/>
    </w:pPr>
    <w:rPr>
      <w:rFonts w:ascii="Times New Roman" w:eastAsiaTheme="minorHAnsi" w:hAnsi="Times New Roman" w:cs="Times New Roman"/>
      <w:sz w:val="24"/>
      <w:szCs w:val="24"/>
    </w:rPr>
  </w:style>
  <w:style w:type="paragraph" w:customStyle="1" w:styleId="FA3E0FD71E6A40D5B64575E4A77BFD7A2">
    <w:name w:val="FA3E0FD71E6A40D5B64575E4A77BFD7A2"/>
    <w:rsid w:val="00CA2595"/>
    <w:pPr>
      <w:spacing w:after="100" w:line="240" w:lineRule="auto"/>
    </w:pPr>
    <w:rPr>
      <w:rFonts w:ascii="Times New Roman" w:eastAsiaTheme="minorHAnsi" w:hAnsi="Times New Roman" w:cs="Times New Roman"/>
      <w:sz w:val="24"/>
      <w:szCs w:val="24"/>
    </w:rPr>
  </w:style>
  <w:style w:type="paragraph" w:customStyle="1" w:styleId="5ACD489E8DB74A0EBFA11F6EB5A0C0262">
    <w:name w:val="5ACD489E8DB74A0EBFA11F6EB5A0C0262"/>
    <w:rsid w:val="00CA2595"/>
    <w:pPr>
      <w:spacing w:after="100" w:line="240" w:lineRule="auto"/>
    </w:pPr>
    <w:rPr>
      <w:rFonts w:ascii="Times New Roman" w:eastAsiaTheme="minorHAnsi" w:hAnsi="Times New Roman" w:cs="Times New Roman"/>
      <w:sz w:val="24"/>
      <w:szCs w:val="24"/>
    </w:rPr>
  </w:style>
  <w:style w:type="paragraph" w:customStyle="1" w:styleId="5C4616347D59400CAAAE2A95FA71A5672">
    <w:name w:val="5C4616347D59400CAAAE2A95FA71A5672"/>
    <w:rsid w:val="00CA2595"/>
    <w:pPr>
      <w:spacing w:after="100" w:line="240" w:lineRule="auto"/>
    </w:pPr>
    <w:rPr>
      <w:rFonts w:ascii="Times New Roman" w:eastAsiaTheme="minorHAnsi" w:hAnsi="Times New Roman" w:cs="Times New Roman"/>
      <w:sz w:val="24"/>
      <w:szCs w:val="24"/>
    </w:rPr>
  </w:style>
  <w:style w:type="paragraph" w:customStyle="1" w:styleId="0574652CEA464A93B39237CF4460F0342">
    <w:name w:val="0574652CEA464A93B39237CF4460F0342"/>
    <w:rsid w:val="00CA2595"/>
    <w:pPr>
      <w:spacing w:after="100" w:line="240" w:lineRule="auto"/>
    </w:pPr>
    <w:rPr>
      <w:rFonts w:ascii="Times New Roman" w:eastAsiaTheme="minorHAnsi" w:hAnsi="Times New Roman" w:cs="Times New Roman"/>
      <w:sz w:val="24"/>
      <w:szCs w:val="24"/>
    </w:rPr>
  </w:style>
  <w:style w:type="paragraph" w:customStyle="1" w:styleId="6A7B9484079C4B8085A72CCAE16DDC832">
    <w:name w:val="6A7B9484079C4B8085A72CCAE16DDC832"/>
    <w:rsid w:val="00CA2595"/>
    <w:pPr>
      <w:spacing w:after="100" w:line="240" w:lineRule="auto"/>
    </w:pPr>
    <w:rPr>
      <w:rFonts w:ascii="Times New Roman" w:eastAsiaTheme="minorHAnsi" w:hAnsi="Times New Roman" w:cs="Times New Roman"/>
      <w:sz w:val="24"/>
      <w:szCs w:val="24"/>
    </w:rPr>
  </w:style>
  <w:style w:type="paragraph" w:customStyle="1" w:styleId="60D7E76643B249A48A2F975B0158871E2">
    <w:name w:val="60D7E76643B249A48A2F975B0158871E2"/>
    <w:rsid w:val="00CA2595"/>
    <w:pPr>
      <w:spacing w:after="100" w:line="240" w:lineRule="auto"/>
    </w:pPr>
    <w:rPr>
      <w:rFonts w:ascii="Times New Roman" w:eastAsiaTheme="minorHAnsi" w:hAnsi="Times New Roman" w:cs="Times New Roman"/>
      <w:sz w:val="24"/>
      <w:szCs w:val="24"/>
    </w:rPr>
  </w:style>
  <w:style w:type="paragraph" w:customStyle="1" w:styleId="280B8DCDE0484DB4B8F88F94FEAA80822">
    <w:name w:val="280B8DCDE0484DB4B8F88F94FEAA80822"/>
    <w:rsid w:val="00CA2595"/>
    <w:pPr>
      <w:spacing w:after="100" w:line="240" w:lineRule="auto"/>
    </w:pPr>
    <w:rPr>
      <w:rFonts w:ascii="Times New Roman" w:eastAsiaTheme="minorHAnsi" w:hAnsi="Times New Roman" w:cs="Times New Roman"/>
      <w:sz w:val="24"/>
      <w:szCs w:val="24"/>
    </w:rPr>
  </w:style>
  <w:style w:type="paragraph" w:customStyle="1" w:styleId="6A4677F7262846778585195E6E6B38D22">
    <w:name w:val="6A4677F7262846778585195E6E6B38D22"/>
    <w:rsid w:val="00CA2595"/>
    <w:pPr>
      <w:spacing w:after="100" w:line="240" w:lineRule="auto"/>
    </w:pPr>
    <w:rPr>
      <w:rFonts w:ascii="Times New Roman" w:eastAsiaTheme="minorHAnsi" w:hAnsi="Times New Roman" w:cs="Times New Roman"/>
      <w:sz w:val="24"/>
      <w:szCs w:val="24"/>
    </w:rPr>
  </w:style>
  <w:style w:type="paragraph" w:customStyle="1" w:styleId="ED4182AEBEAF41CAB15766126FBE6D0C2">
    <w:name w:val="ED4182AEBEAF41CAB15766126FBE6D0C2"/>
    <w:rsid w:val="00CA2595"/>
    <w:pPr>
      <w:spacing w:after="100" w:line="240" w:lineRule="auto"/>
    </w:pPr>
    <w:rPr>
      <w:rFonts w:ascii="Times New Roman" w:eastAsiaTheme="minorHAnsi" w:hAnsi="Times New Roman" w:cs="Times New Roman"/>
      <w:sz w:val="24"/>
      <w:szCs w:val="24"/>
    </w:rPr>
  </w:style>
  <w:style w:type="paragraph" w:customStyle="1" w:styleId="FDDD4D13A37B4768BAC1456102A331F22">
    <w:name w:val="FDDD4D13A37B4768BAC1456102A331F22"/>
    <w:rsid w:val="00CA2595"/>
    <w:pPr>
      <w:spacing w:after="100" w:line="240" w:lineRule="auto"/>
    </w:pPr>
    <w:rPr>
      <w:rFonts w:ascii="Times New Roman" w:eastAsiaTheme="minorHAnsi" w:hAnsi="Times New Roman" w:cs="Times New Roman"/>
      <w:sz w:val="24"/>
      <w:szCs w:val="24"/>
    </w:rPr>
  </w:style>
  <w:style w:type="paragraph" w:customStyle="1" w:styleId="68F047D7ECCF4D678499CB8FB0575A072">
    <w:name w:val="68F047D7ECCF4D678499CB8FB0575A072"/>
    <w:rsid w:val="00CA2595"/>
    <w:pPr>
      <w:spacing w:after="100" w:line="240" w:lineRule="auto"/>
    </w:pPr>
    <w:rPr>
      <w:rFonts w:ascii="Times New Roman" w:eastAsiaTheme="minorHAnsi" w:hAnsi="Times New Roman" w:cs="Times New Roman"/>
      <w:sz w:val="24"/>
      <w:szCs w:val="24"/>
    </w:rPr>
  </w:style>
  <w:style w:type="paragraph" w:customStyle="1" w:styleId="4A643EF247874AACBE74AA01C07231F62">
    <w:name w:val="4A643EF247874AACBE74AA01C07231F62"/>
    <w:rsid w:val="00CA2595"/>
    <w:pPr>
      <w:spacing w:after="100" w:line="240" w:lineRule="auto"/>
    </w:pPr>
    <w:rPr>
      <w:rFonts w:ascii="Times New Roman" w:eastAsiaTheme="minorHAnsi" w:hAnsi="Times New Roman" w:cs="Times New Roman"/>
      <w:sz w:val="24"/>
      <w:szCs w:val="24"/>
    </w:rPr>
  </w:style>
  <w:style w:type="paragraph" w:customStyle="1" w:styleId="CA3C20127C8E4D99A36208F0EDB4EA0F2">
    <w:name w:val="CA3C20127C8E4D99A36208F0EDB4EA0F2"/>
    <w:rsid w:val="00CA2595"/>
    <w:pPr>
      <w:spacing w:after="100" w:line="240" w:lineRule="auto"/>
    </w:pPr>
    <w:rPr>
      <w:rFonts w:ascii="Times New Roman" w:eastAsiaTheme="minorHAnsi" w:hAnsi="Times New Roman" w:cs="Times New Roman"/>
      <w:sz w:val="24"/>
      <w:szCs w:val="24"/>
    </w:rPr>
  </w:style>
  <w:style w:type="paragraph" w:customStyle="1" w:styleId="6FF7A68A0E164F14964FD23A2A7D13752">
    <w:name w:val="6FF7A68A0E164F14964FD23A2A7D13752"/>
    <w:rsid w:val="00CA2595"/>
    <w:pPr>
      <w:spacing w:after="100" w:line="240" w:lineRule="auto"/>
    </w:pPr>
    <w:rPr>
      <w:rFonts w:ascii="Times New Roman" w:eastAsiaTheme="minorHAnsi" w:hAnsi="Times New Roman" w:cs="Times New Roman"/>
      <w:sz w:val="24"/>
      <w:szCs w:val="24"/>
    </w:rPr>
  </w:style>
  <w:style w:type="paragraph" w:customStyle="1" w:styleId="A5BFAF0D62DD4DE497D621990AD0236B2">
    <w:name w:val="A5BFAF0D62DD4DE497D621990AD0236B2"/>
    <w:rsid w:val="00CA2595"/>
    <w:pPr>
      <w:spacing w:after="100" w:line="240" w:lineRule="auto"/>
    </w:pPr>
    <w:rPr>
      <w:rFonts w:ascii="Times New Roman" w:eastAsiaTheme="minorHAnsi" w:hAnsi="Times New Roman" w:cs="Times New Roman"/>
      <w:sz w:val="24"/>
      <w:szCs w:val="24"/>
    </w:rPr>
  </w:style>
  <w:style w:type="paragraph" w:customStyle="1" w:styleId="596C59B4290848A38AA41D71975FB8B82">
    <w:name w:val="596C59B4290848A38AA41D71975FB8B82"/>
    <w:rsid w:val="00CA2595"/>
    <w:pPr>
      <w:spacing w:after="100" w:line="240" w:lineRule="auto"/>
    </w:pPr>
    <w:rPr>
      <w:rFonts w:ascii="Times New Roman" w:eastAsiaTheme="minorHAnsi" w:hAnsi="Times New Roman" w:cs="Times New Roman"/>
      <w:sz w:val="24"/>
      <w:szCs w:val="24"/>
    </w:rPr>
  </w:style>
  <w:style w:type="paragraph" w:customStyle="1" w:styleId="CBC9891A66324B03A70D6B3E189EE3D32">
    <w:name w:val="CBC9891A66324B03A70D6B3E189EE3D32"/>
    <w:rsid w:val="00CA2595"/>
    <w:pPr>
      <w:spacing w:after="100" w:line="240" w:lineRule="auto"/>
    </w:pPr>
    <w:rPr>
      <w:rFonts w:ascii="Times New Roman" w:eastAsiaTheme="minorHAnsi" w:hAnsi="Times New Roman" w:cs="Times New Roman"/>
      <w:sz w:val="24"/>
      <w:szCs w:val="24"/>
    </w:rPr>
  </w:style>
  <w:style w:type="paragraph" w:customStyle="1" w:styleId="B3558EC3DB9E4AB1BC8AF270489E9A662">
    <w:name w:val="B3558EC3DB9E4AB1BC8AF270489E9A662"/>
    <w:rsid w:val="00CA2595"/>
    <w:pPr>
      <w:spacing w:after="100" w:line="240" w:lineRule="auto"/>
    </w:pPr>
    <w:rPr>
      <w:rFonts w:ascii="Times New Roman" w:eastAsiaTheme="minorHAnsi" w:hAnsi="Times New Roman" w:cs="Times New Roman"/>
      <w:sz w:val="24"/>
      <w:szCs w:val="24"/>
    </w:rPr>
  </w:style>
  <w:style w:type="paragraph" w:customStyle="1" w:styleId="AD77C2F044114AEAAABC58C58F0CEF212">
    <w:name w:val="AD77C2F044114AEAAABC58C58F0CEF212"/>
    <w:rsid w:val="00CA2595"/>
    <w:pPr>
      <w:spacing w:after="100" w:line="240" w:lineRule="auto"/>
    </w:pPr>
    <w:rPr>
      <w:rFonts w:ascii="Times New Roman" w:eastAsiaTheme="minorHAnsi" w:hAnsi="Times New Roman" w:cs="Times New Roman"/>
      <w:sz w:val="24"/>
      <w:szCs w:val="24"/>
    </w:rPr>
  </w:style>
  <w:style w:type="paragraph" w:customStyle="1" w:styleId="92FD9103DA7D4B35BE019DFB33D4D91A2">
    <w:name w:val="92FD9103DA7D4B35BE019DFB33D4D91A2"/>
    <w:rsid w:val="00CA2595"/>
    <w:pPr>
      <w:spacing w:after="100" w:line="240" w:lineRule="auto"/>
    </w:pPr>
    <w:rPr>
      <w:rFonts w:ascii="Times New Roman" w:eastAsiaTheme="minorHAnsi" w:hAnsi="Times New Roman" w:cs="Times New Roman"/>
      <w:sz w:val="24"/>
      <w:szCs w:val="24"/>
    </w:rPr>
  </w:style>
  <w:style w:type="paragraph" w:customStyle="1" w:styleId="D25018E0CA62455C983203BA5284C3442">
    <w:name w:val="D25018E0CA62455C983203BA5284C3442"/>
    <w:rsid w:val="00CA259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2">
    <w:name w:val="00E616EBE18D49FF896A2DD73469F4822"/>
    <w:rsid w:val="00CA2595"/>
    <w:pPr>
      <w:spacing w:after="100" w:line="240" w:lineRule="auto"/>
    </w:pPr>
    <w:rPr>
      <w:rFonts w:ascii="Times New Roman" w:eastAsiaTheme="minorHAnsi" w:hAnsi="Times New Roman" w:cs="Times New Roman"/>
      <w:sz w:val="24"/>
      <w:szCs w:val="24"/>
    </w:rPr>
  </w:style>
  <w:style w:type="paragraph" w:customStyle="1" w:styleId="0663ED339B2D4DEBA64F3EEA2C90C89A2">
    <w:name w:val="0663ED339B2D4DEBA64F3EEA2C90C89A2"/>
    <w:rsid w:val="00CA2595"/>
    <w:pPr>
      <w:spacing w:after="100" w:line="240" w:lineRule="auto"/>
    </w:pPr>
    <w:rPr>
      <w:rFonts w:ascii="Times New Roman" w:eastAsiaTheme="minorHAnsi" w:hAnsi="Times New Roman" w:cs="Times New Roman"/>
      <w:sz w:val="24"/>
      <w:szCs w:val="24"/>
    </w:rPr>
  </w:style>
  <w:style w:type="paragraph" w:customStyle="1" w:styleId="3327F0EF39A04F3CB021F7A71D74EE9A2">
    <w:name w:val="3327F0EF39A04F3CB021F7A71D74EE9A2"/>
    <w:rsid w:val="00CA2595"/>
    <w:pPr>
      <w:spacing w:after="100" w:line="240" w:lineRule="auto"/>
    </w:pPr>
    <w:rPr>
      <w:rFonts w:ascii="Times New Roman" w:eastAsiaTheme="minorHAnsi" w:hAnsi="Times New Roman" w:cs="Times New Roman"/>
      <w:sz w:val="24"/>
      <w:szCs w:val="24"/>
    </w:rPr>
  </w:style>
  <w:style w:type="paragraph" w:customStyle="1" w:styleId="3408122302C34B64A72E6E6AC9686FED2">
    <w:name w:val="3408122302C34B64A72E6E6AC9686FED2"/>
    <w:rsid w:val="00CA2595"/>
    <w:pPr>
      <w:spacing w:after="100" w:line="240" w:lineRule="auto"/>
    </w:pPr>
    <w:rPr>
      <w:rFonts w:ascii="Times New Roman" w:eastAsiaTheme="minorHAnsi" w:hAnsi="Times New Roman" w:cs="Times New Roman"/>
      <w:sz w:val="24"/>
      <w:szCs w:val="24"/>
    </w:rPr>
  </w:style>
  <w:style w:type="paragraph" w:customStyle="1" w:styleId="73C4B6C9A9524F56818CE36D97C217FB2">
    <w:name w:val="73C4B6C9A9524F56818CE36D97C217FB2"/>
    <w:rsid w:val="00CA2595"/>
    <w:pPr>
      <w:spacing w:after="100" w:line="240" w:lineRule="auto"/>
    </w:pPr>
    <w:rPr>
      <w:rFonts w:ascii="Times New Roman" w:eastAsiaTheme="minorHAnsi" w:hAnsi="Times New Roman" w:cs="Times New Roman"/>
      <w:sz w:val="24"/>
      <w:szCs w:val="24"/>
    </w:rPr>
  </w:style>
  <w:style w:type="paragraph" w:customStyle="1" w:styleId="CA48A65CC9004865A4076AEB7F5AE35C2">
    <w:name w:val="CA48A65CC9004865A4076AEB7F5AE35C2"/>
    <w:rsid w:val="00CA2595"/>
    <w:pPr>
      <w:spacing w:after="100" w:line="240" w:lineRule="auto"/>
    </w:pPr>
    <w:rPr>
      <w:rFonts w:ascii="Times New Roman" w:eastAsiaTheme="minorHAnsi" w:hAnsi="Times New Roman" w:cs="Times New Roman"/>
      <w:sz w:val="24"/>
      <w:szCs w:val="24"/>
    </w:rPr>
  </w:style>
  <w:style w:type="paragraph" w:customStyle="1" w:styleId="4E9EE84616A24B36B3F0306EDBEFA6FA2">
    <w:name w:val="4E9EE84616A24B36B3F0306EDBEFA6FA2"/>
    <w:rsid w:val="00CA2595"/>
    <w:pPr>
      <w:spacing w:after="100" w:line="240" w:lineRule="auto"/>
    </w:pPr>
    <w:rPr>
      <w:rFonts w:ascii="Times New Roman" w:eastAsiaTheme="minorHAnsi" w:hAnsi="Times New Roman" w:cs="Times New Roman"/>
      <w:sz w:val="24"/>
      <w:szCs w:val="24"/>
    </w:rPr>
  </w:style>
  <w:style w:type="paragraph" w:customStyle="1" w:styleId="51FBA9E28FF04471A6302B0A06125B562">
    <w:name w:val="51FBA9E28FF04471A6302B0A06125B562"/>
    <w:rsid w:val="00CA2595"/>
    <w:pPr>
      <w:spacing w:after="100" w:line="240" w:lineRule="auto"/>
    </w:pPr>
    <w:rPr>
      <w:rFonts w:ascii="Times New Roman" w:eastAsiaTheme="minorHAnsi" w:hAnsi="Times New Roman" w:cs="Times New Roman"/>
      <w:sz w:val="24"/>
      <w:szCs w:val="24"/>
    </w:rPr>
  </w:style>
  <w:style w:type="paragraph" w:customStyle="1" w:styleId="5C176265E6D449548A4EC3129E9870CC">
    <w:name w:val="5C176265E6D449548A4EC3129E9870CC"/>
    <w:rsid w:val="00CA2595"/>
    <w:pPr>
      <w:spacing w:after="100" w:line="240" w:lineRule="auto"/>
    </w:pPr>
    <w:rPr>
      <w:rFonts w:ascii="Times New Roman" w:eastAsiaTheme="minorHAnsi" w:hAnsi="Times New Roman" w:cs="Times New Roman"/>
      <w:sz w:val="24"/>
      <w:szCs w:val="24"/>
    </w:rPr>
  </w:style>
  <w:style w:type="paragraph" w:customStyle="1" w:styleId="3A685488807943F5B57C5A7349A0AB42">
    <w:name w:val="3A685488807943F5B57C5A7349A0AB42"/>
    <w:rsid w:val="00CA2595"/>
    <w:pPr>
      <w:spacing w:after="100" w:line="240" w:lineRule="auto"/>
    </w:pPr>
    <w:rPr>
      <w:rFonts w:ascii="Times New Roman" w:eastAsiaTheme="minorHAnsi" w:hAnsi="Times New Roman" w:cs="Times New Roman"/>
      <w:sz w:val="24"/>
      <w:szCs w:val="24"/>
    </w:rPr>
  </w:style>
  <w:style w:type="paragraph" w:customStyle="1" w:styleId="0694FA0894CB413BA03FDAC5AA09CE8C">
    <w:name w:val="0694FA0894CB413BA03FDAC5AA09CE8C"/>
    <w:rsid w:val="00CA2595"/>
    <w:pPr>
      <w:spacing w:after="100" w:line="240" w:lineRule="auto"/>
    </w:pPr>
    <w:rPr>
      <w:rFonts w:ascii="Times New Roman" w:eastAsiaTheme="minorHAnsi" w:hAnsi="Times New Roman" w:cs="Times New Roman"/>
      <w:sz w:val="24"/>
      <w:szCs w:val="24"/>
    </w:rPr>
  </w:style>
  <w:style w:type="paragraph" w:customStyle="1" w:styleId="86B7BB8B6F0041ACA78B58B1339ED81A">
    <w:name w:val="86B7BB8B6F0041ACA78B58B1339ED81A"/>
    <w:rsid w:val="00CA2595"/>
    <w:pPr>
      <w:spacing w:after="100" w:line="240" w:lineRule="auto"/>
    </w:pPr>
    <w:rPr>
      <w:rFonts w:ascii="Times New Roman" w:eastAsiaTheme="minorHAnsi" w:hAnsi="Times New Roman" w:cs="Times New Roman"/>
      <w:sz w:val="24"/>
      <w:szCs w:val="24"/>
    </w:rPr>
  </w:style>
  <w:style w:type="paragraph" w:customStyle="1" w:styleId="8CB3A347D9E747BD97BA9AFCE259EE2D">
    <w:name w:val="8CB3A347D9E747BD97BA9AFCE259EE2D"/>
    <w:rsid w:val="00CA2595"/>
    <w:pPr>
      <w:spacing w:after="100" w:line="240" w:lineRule="auto"/>
    </w:pPr>
    <w:rPr>
      <w:rFonts w:ascii="Times New Roman" w:eastAsiaTheme="minorHAnsi" w:hAnsi="Times New Roman" w:cs="Times New Roman"/>
      <w:sz w:val="24"/>
      <w:szCs w:val="24"/>
    </w:rPr>
  </w:style>
  <w:style w:type="paragraph" w:customStyle="1" w:styleId="29C2A35F425B4E889A5899B24E803A0F">
    <w:name w:val="29C2A35F425B4E889A5899B24E803A0F"/>
    <w:rsid w:val="00CA2595"/>
    <w:pPr>
      <w:spacing w:after="100" w:line="240" w:lineRule="auto"/>
    </w:pPr>
    <w:rPr>
      <w:rFonts w:ascii="Times New Roman" w:eastAsiaTheme="minorHAnsi" w:hAnsi="Times New Roman" w:cs="Times New Roman"/>
      <w:sz w:val="24"/>
      <w:szCs w:val="24"/>
    </w:rPr>
  </w:style>
  <w:style w:type="paragraph" w:customStyle="1" w:styleId="194B7B63A4624F3FBA2366E484F18EC0">
    <w:name w:val="194B7B63A4624F3FBA2366E484F18EC0"/>
    <w:rsid w:val="00CA2595"/>
    <w:pPr>
      <w:spacing w:after="100" w:line="240" w:lineRule="auto"/>
    </w:pPr>
    <w:rPr>
      <w:rFonts w:ascii="Times New Roman" w:eastAsiaTheme="minorHAnsi" w:hAnsi="Times New Roman" w:cs="Times New Roman"/>
      <w:sz w:val="24"/>
      <w:szCs w:val="24"/>
    </w:rPr>
  </w:style>
  <w:style w:type="paragraph" w:customStyle="1" w:styleId="7FE61D83D94345CE847A687CAD627EDE">
    <w:name w:val="7FE61D83D94345CE847A687CAD627EDE"/>
    <w:rsid w:val="00CA2595"/>
    <w:pPr>
      <w:spacing w:after="100" w:line="240" w:lineRule="auto"/>
    </w:pPr>
    <w:rPr>
      <w:rFonts w:ascii="Times New Roman" w:eastAsiaTheme="minorHAnsi" w:hAnsi="Times New Roman" w:cs="Times New Roman"/>
      <w:sz w:val="24"/>
      <w:szCs w:val="24"/>
    </w:rPr>
  </w:style>
  <w:style w:type="paragraph" w:customStyle="1" w:styleId="A41F0013D7934588A3B18296978639E7">
    <w:name w:val="A41F0013D7934588A3B18296978639E7"/>
    <w:rsid w:val="00CA2595"/>
    <w:pPr>
      <w:spacing w:after="100" w:line="240" w:lineRule="auto"/>
    </w:pPr>
    <w:rPr>
      <w:rFonts w:ascii="Times New Roman" w:eastAsiaTheme="minorHAnsi" w:hAnsi="Times New Roman" w:cs="Times New Roman"/>
      <w:sz w:val="24"/>
      <w:szCs w:val="24"/>
    </w:rPr>
  </w:style>
  <w:style w:type="paragraph" w:customStyle="1" w:styleId="690CD94CD6914D30A7A4801DE62896A3">
    <w:name w:val="690CD94CD6914D30A7A4801DE62896A3"/>
    <w:rsid w:val="00CA2595"/>
    <w:pPr>
      <w:spacing w:after="100" w:line="240" w:lineRule="auto"/>
    </w:pPr>
    <w:rPr>
      <w:rFonts w:ascii="Times New Roman" w:eastAsiaTheme="minorHAnsi" w:hAnsi="Times New Roman" w:cs="Times New Roman"/>
      <w:sz w:val="24"/>
      <w:szCs w:val="24"/>
    </w:rPr>
  </w:style>
  <w:style w:type="paragraph" w:customStyle="1" w:styleId="38AEB7DCA42D41069F9AD14C8EFF74CB">
    <w:name w:val="38AEB7DCA42D41069F9AD14C8EFF74CB"/>
    <w:rsid w:val="00CA2595"/>
    <w:pPr>
      <w:spacing w:after="100" w:line="240" w:lineRule="auto"/>
    </w:pPr>
    <w:rPr>
      <w:rFonts w:ascii="Times New Roman" w:eastAsiaTheme="minorHAnsi" w:hAnsi="Times New Roman" w:cs="Times New Roman"/>
      <w:sz w:val="24"/>
      <w:szCs w:val="24"/>
    </w:rPr>
  </w:style>
  <w:style w:type="paragraph" w:customStyle="1" w:styleId="CD2094CB1CEA485EA05D290C0D5DEEA9">
    <w:name w:val="CD2094CB1CEA485EA05D290C0D5DEEA9"/>
    <w:rsid w:val="00CA2595"/>
    <w:pPr>
      <w:spacing w:after="100" w:line="240" w:lineRule="auto"/>
    </w:pPr>
    <w:rPr>
      <w:rFonts w:ascii="Times New Roman" w:eastAsiaTheme="minorHAnsi" w:hAnsi="Times New Roman" w:cs="Times New Roman"/>
      <w:sz w:val="24"/>
      <w:szCs w:val="24"/>
    </w:rPr>
  </w:style>
  <w:style w:type="paragraph" w:customStyle="1" w:styleId="DEAF5C879A214245863226F6546E3871">
    <w:name w:val="DEAF5C879A214245863226F6546E3871"/>
    <w:rsid w:val="00CA2595"/>
    <w:pPr>
      <w:spacing w:after="100" w:line="240" w:lineRule="auto"/>
    </w:pPr>
    <w:rPr>
      <w:rFonts w:ascii="Times New Roman" w:eastAsiaTheme="minorHAnsi" w:hAnsi="Times New Roman" w:cs="Times New Roman"/>
      <w:sz w:val="24"/>
      <w:szCs w:val="24"/>
    </w:rPr>
  </w:style>
  <w:style w:type="paragraph" w:customStyle="1" w:styleId="F37E3F8E6AA04F92963CC8EA46884CCE">
    <w:name w:val="F37E3F8E6AA04F92963CC8EA46884CCE"/>
    <w:rsid w:val="00CA2595"/>
    <w:pPr>
      <w:spacing w:after="100" w:line="240" w:lineRule="auto"/>
    </w:pPr>
    <w:rPr>
      <w:rFonts w:ascii="Times New Roman" w:eastAsiaTheme="minorHAnsi" w:hAnsi="Times New Roman" w:cs="Times New Roman"/>
      <w:sz w:val="24"/>
      <w:szCs w:val="24"/>
    </w:rPr>
  </w:style>
  <w:style w:type="paragraph" w:customStyle="1" w:styleId="847CE8F1787F458CB6A8D7B89E4B1623">
    <w:name w:val="847CE8F1787F458CB6A8D7B89E4B1623"/>
    <w:rsid w:val="00CA2595"/>
    <w:pPr>
      <w:spacing w:after="100" w:line="240" w:lineRule="auto"/>
    </w:pPr>
    <w:rPr>
      <w:rFonts w:ascii="Times New Roman" w:eastAsiaTheme="minorHAnsi" w:hAnsi="Times New Roman" w:cs="Times New Roman"/>
      <w:sz w:val="24"/>
      <w:szCs w:val="24"/>
    </w:rPr>
  </w:style>
  <w:style w:type="paragraph" w:customStyle="1" w:styleId="5DE485574790443E98B079968F47BE2C">
    <w:name w:val="5DE485574790443E98B079968F47BE2C"/>
    <w:rsid w:val="00CA2595"/>
    <w:pPr>
      <w:spacing w:after="100" w:line="240" w:lineRule="auto"/>
    </w:pPr>
    <w:rPr>
      <w:rFonts w:ascii="Times New Roman" w:eastAsiaTheme="minorHAnsi" w:hAnsi="Times New Roman" w:cs="Times New Roman"/>
      <w:sz w:val="24"/>
      <w:szCs w:val="24"/>
    </w:rPr>
  </w:style>
  <w:style w:type="paragraph" w:customStyle="1" w:styleId="68837DFDBB084D30B4C8FCD05E5BD00A3">
    <w:name w:val="68837DFDBB084D30B4C8FCD05E5BD00A3"/>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4">
    <w:name w:val="6A836A4E3EA14E2984AC2F4DA737ABA24"/>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4">
    <w:name w:val="A31A6266BA4E4E8FBEB98DE2E94CB5294"/>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4">
    <w:name w:val="C33B5078F48A4F07B2C58A907BCFB8CF4"/>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4">
    <w:name w:val="78FB613F7ED24DE4B577E51087FE1C4F4"/>
    <w:rsid w:val="001C1BCF"/>
    <w:pPr>
      <w:spacing w:after="100" w:line="240" w:lineRule="auto"/>
    </w:pPr>
    <w:rPr>
      <w:rFonts w:ascii="Times New Roman" w:eastAsiaTheme="minorHAnsi" w:hAnsi="Times New Roman" w:cs="Times New Roman"/>
      <w:sz w:val="24"/>
      <w:szCs w:val="24"/>
    </w:rPr>
  </w:style>
  <w:style w:type="paragraph" w:customStyle="1" w:styleId="6400F1186A1E4AA2B94EECD8EF99D42E4">
    <w:name w:val="6400F1186A1E4AA2B94EECD8EF99D42E4"/>
    <w:rsid w:val="001C1BCF"/>
    <w:pPr>
      <w:spacing w:after="100" w:line="240" w:lineRule="auto"/>
    </w:pPr>
    <w:rPr>
      <w:rFonts w:ascii="Times New Roman" w:eastAsiaTheme="minorHAnsi" w:hAnsi="Times New Roman" w:cs="Times New Roman"/>
      <w:sz w:val="24"/>
      <w:szCs w:val="24"/>
    </w:rPr>
  </w:style>
  <w:style w:type="paragraph" w:customStyle="1" w:styleId="2EE2FD84E53449CC8D5E007947F9A23E4">
    <w:name w:val="2EE2FD84E53449CC8D5E007947F9A23E4"/>
    <w:rsid w:val="001C1BCF"/>
    <w:pPr>
      <w:spacing w:after="100" w:line="240" w:lineRule="auto"/>
    </w:pPr>
    <w:rPr>
      <w:rFonts w:ascii="Times New Roman" w:eastAsiaTheme="minorHAnsi" w:hAnsi="Times New Roman" w:cs="Times New Roman"/>
      <w:sz w:val="24"/>
      <w:szCs w:val="24"/>
    </w:rPr>
  </w:style>
  <w:style w:type="paragraph" w:customStyle="1" w:styleId="AD8EF8D7D44B4E4A9AADD0551618DDC54">
    <w:name w:val="AD8EF8D7D44B4E4A9AADD0551618DDC54"/>
    <w:rsid w:val="001C1BCF"/>
    <w:pPr>
      <w:spacing w:after="100" w:line="240" w:lineRule="auto"/>
    </w:pPr>
    <w:rPr>
      <w:rFonts w:ascii="Times New Roman" w:eastAsiaTheme="minorHAnsi" w:hAnsi="Times New Roman" w:cs="Times New Roman"/>
      <w:sz w:val="24"/>
      <w:szCs w:val="24"/>
    </w:rPr>
  </w:style>
  <w:style w:type="paragraph" w:customStyle="1" w:styleId="4FC8CDC0E7C043AD9209C6B2FDAF33864">
    <w:name w:val="4FC8CDC0E7C043AD9209C6B2FDAF33864"/>
    <w:rsid w:val="001C1BCF"/>
    <w:pPr>
      <w:spacing w:after="100" w:line="240" w:lineRule="auto"/>
    </w:pPr>
    <w:rPr>
      <w:rFonts w:ascii="Times New Roman" w:eastAsiaTheme="minorHAnsi" w:hAnsi="Times New Roman" w:cs="Times New Roman"/>
      <w:sz w:val="24"/>
      <w:szCs w:val="24"/>
    </w:rPr>
  </w:style>
  <w:style w:type="paragraph" w:customStyle="1" w:styleId="CCA7BE6761074EDF8F9CAE3F4CE750AD4">
    <w:name w:val="CCA7BE6761074EDF8F9CAE3F4CE750AD4"/>
    <w:rsid w:val="001C1BCF"/>
    <w:pPr>
      <w:spacing w:after="100" w:line="240" w:lineRule="auto"/>
    </w:pPr>
    <w:rPr>
      <w:rFonts w:ascii="Times New Roman" w:eastAsiaTheme="minorHAnsi" w:hAnsi="Times New Roman" w:cs="Times New Roman"/>
      <w:sz w:val="24"/>
      <w:szCs w:val="24"/>
    </w:rPr>
  </w:style>
  <w:style w:type="paragraph" w:customStyle="1" w:styleId="9B8000348D4F4697935229204CFF2E1C4">
    <w:name w:val="9B8000348D4F4697935229204CFF2E1C4"/>
    <w:rsid w:val="001C1BCF"/>
    <w:pPr>
      <w:spacing w:after="100" w:line="240" w:lineRule="auto"/>
    </w:pPr>
    <w:rPr>
      <w:rFonts w:ascii="Times New Roman" w:eastAsiaTheme="minorHAnsi" w:hAnsi="Times New Roman" w:cs="Times New Roman"/>
      <w:sz w:val="24"/>
      <w:szCs w:val="24"/>
    </w:rPr>
  </w:style>
  <w:style w:type="paragraph" w:customStyle="1" w:styleId="A8C11F0EC3D447208F56C11A4507D2924">
    <w:name w:val="A8C11F0EC3D447208F56C11A4507D2924"/>
    <w:rsid w:val="001C1BCF"/>
    <w:pPr>
      <w:spacing w:after="100" w:line="240" w:lineRule="auto"/>
    </w:pPr>
    <w:rPr>
      <w:rFonts w:ascii="Times New Roman" w:eastAsiaTheme="minorHAnsi" w:hAnsi="Times New Roman" w:cs="Times New Roman"/>
      <w:sz w:val="24"/>
      <w:szCs w:val="24"/>
    </w:rPr>
  </w:style>
  <w:style w:type="paragraph" w:customStyle="1" w:styleId="DEBAA20EDA7D4AF593E354567E1F7AFD4">
    <w:name w:val="DEBAA20EDA7D4AF593E354567E1F7AFD4"/>
    <w:rsid w:val="001C1BCF"/>
    <w:pPr>
      <w:spacing w:after="100" w:line="240" w:lineRule="auto"/>
    </w:pPr>
    <w:rPr>
      <w:rFonts w:ascii="Times New Roman" w:eastAsiaTheme="minorHAnsi" w:hAnsi="Times New Roman" w:cs="Times New Roman"/>
      <w:sz w:val="24"/>
      <w:szCs w:val="24"/>
    </w:rPr>
  </w:style>
  <w:style w:type="paragraph" w:customStyle="1" w:styleId="22FF95CB091948D79E802815DFA721984">
    <w:name w:val="22FF95CB091948D79E802815DFA721984"/>
    <w:rsid w:val="001C1BCF"/>
    <w:pPr>
      <w:spacing w:after="100" w:line="240" w:lineRule="auto"/>
    </w:pPr>
    <w:rPr>
      <w:rFonts w:ascii="Times New Roman" w:eastAsiaTheme="minorHAnsi" w:hAnsi="Times New Roman" w:cs="Times New Roman"/>
      <w:sz w:val="24"/>
      <w:szCs w:val="24"/>
    </w:rPr>
  </w:style>
  <w:style w:type="paragraph" w:customStyle="1" w:styleId="A23385193DD64E5B8BE4B28D8273188E4">
    <w:name w:val="A23385193DD64E5B8BE4B28D8273188E4"/>
    <w:rsid w:val="001C1BCF"/>
    <w:pPr>
      <w:spacing w:after="100" w:line="240" w:lineRule="auto"/>
    </w:pPr>
    <w:rPr>
      <w:rFonts w:ascii="Times New Roman" w:eastAsiaTheme="minorHAnsi" w:hAnsi="Times New Roman" w:cs="Times New Roman"/>
      <w:sz w:val="24"/>
      <w:szCs w:val="24"/>
    </w:rPr>
  </w:style>
  <w:style w:type="paragraph" w:customStyle="1" w:styleId="C7735D3ACBD3437690A9CCB1A5A4272F4">
    <w:name w:val="C7735D3ACBD3437690A9CCB1A5A4272F4"/>
    <w:rsid w:val="001C1BCF"/>
    <w:pPr>
      <w:spacing w:after="100" w:line="240" w:lineRule="auto"/>
    </w:pPr>
    <w:rPr>
      <w:rFonts w:ascii="Times New Roman" w:eastAsiaTheme="minorHAnsi" w:hAnsi="Times New Roman" w:cs="Times New Roman"/>
      <w:sz w:val="24"/>
      <w:szCs w:val="24"/>
    </w:rPr>
  </w:style>
  <w:style w:type="paragraph" w:customStyle="1" w:styleId="20BA7DEB153E41C8B1DA055379E85EC44">
    <w:name w:val="20BA7DEB153E41C8B1DA055379E85EC44"/>
    <w:rsid w:val="001C1BCF"/>
    <w:pPr>
      <w:spacing w:after="100" w:line="240" w:lineRule="auto"/>
    </w:pPr>
    <w:rPr>
      <w:rFonts w:ascii="Times New Roman" w:eastAsiaTheme="minorHAnsi" w:hAnsi="Times New Roman" w:cs="Times New Roman"/>
      <w:sz w:val="24"/>
      <w:szCs w:val="24"/>
    </w:rPr>
  </w:style>
  <w:style w:type="paragraph" w:customStyle="1" w:styleId="3406A0696929407CAE0996F47BCCB84F4">
    <w:name w:val="3406A0696929407CAE0996F47BCCB84F4"/>
    <w:rsid w:val="001C1BCF"/>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4">
    <w:name w:val="C9DD0B6B45804E25872156FF2BB018294"/>
    <w:rsid w:val="001C1BCF"/>
    <w:pPr>
      <w:spacing w:after="100" w:line="240" w:lineRule="auto"/>
    </w:pPr>
    <w:rPr>
      <w:rFonts w:ascii="Times New Roman" w:eastAsiaTheme="minorHAnsi" w:hAnsi="Times New Roman" w:cs="Times New Roman"/>
      <w:sz w:val="24"/>
      <w:szCs w:val="24"/>
    </w:rPr>
  </w:style>
  <w:style w:type="paragraph" w:customStyle="1" w:styleId="ECE2533263F04635A265A4B34BA1360E4">
    <w:name w:val="ECE2533263F04635A265A4B34BA1360E4"/>
    <w:rsid w:val="001C1BCF"/>
    <w:pPr>
      <w:spacing w:after="100" w:line="240" w:lineRule="auto"/>
    </w:pPr>
    <w:rPr>
      <w:rFonts w:ascii="Times New Roman" w:eastAsiaTheme="minorHAnsi" w:hAnsi="Times New Roman" w:cs="Times New Roman"/>
      <w:sz w:val="24"/>
      <w:szCs w:val="24"/>
    </w:rPr>
  </w:style>
  <w:style w:type="paragraph" w:customStyle="1" w:styleId="12A531AA8DF74FCE8A5396653FFA88014">
    <w:name w:val="12A531AA8DF74FCE8A5396653FFA88014"/>
    <w:rsid w:val="001C1BCF"/>
    <w:pPr>
      <w:spacing w:after="100" w:line="240" w:lineRule="auto"/>
    </w:pPr>
    <w:rPr>
      <w:rFonts w:ascii="Times New Roman" w:eastAsiaTheme="minorHAnsi" w:hAnsi="Times New Roman" w:cs="Times New Roman"/>
      <w:sz w:val="24"/>
      <w:szCs w:val="24"/>
    </w:rPr>
  </w:style>
  <w:style w:type="paragraph" w:customStyle="1" w:styleId="066B2347D48A4B3197C45D86FC43E7084">
    <w:name w:val="066B2347D48A4B3197C45D86FC43E7084"/>
    <w:rsid w:val="001C1BCF"/>
    <w:pPr>
      <w:spacing w:after="100" w:line="240" w:lineRule="auto"/>
    </w:pPr>
    <w:rPr>
      <w:rFonts w:ascii="Times New Roman" w:eastAsiaTheme="minorHAnsi" w:hAnsi="Times New Roman" w:cs="Times New Roman"/>
      <w:sz w:val="24"/>
      <w:szCs w:val="24"/>
    </w:rPr>
  </w:style>
  <w:style w:type="paragraph" w:customStyle="1" w:styleId="CBD3680606D4497489C2FF4DB00FD5D54">
    <w:name w:val="CBD3680606D4497489C2FF4DB00FD5D54"/>
    <w:rsid w:val="001C1BCF"/>
    <w:pPr>
      <w:spacing w:after="100" w:line="240" w:lineRule="auto"/>
    </w:pPr>
    <w:rPr>
      <w:rFonts w:ascii="Times New Roman" w:eastAsiaTheme="minorHAnsi" w:hAnsi="Times New Roman" w:cs="Times New Roman"/>
      <w:sz w:val="24"/>
      <w:szCs w:val="24"/>
    </w:rPr>
  </w:style>
  <w:style w:type="paragraph" w:customStyle="1" w:styleId="BDBC5AA854EC4535A311EA2561D1DF884">
    <w:name w:val="BDBC5AA854EC4535A311EA2561D1DF884"/>
    <w:rsid w:val="001C1BCF"/>
    <w:pPr>
      <w:spacing w:after="100" w:line="240" w:lineRule="auto"/>
    </w:pPr>
    <w:rPr>
      <w:rFonts w:ascii="Times New Roman" w:eastAsiaTheme="minorHAnsi" w:hAnsi="Times New Roman" w:cs="Times New Roman"/>
      <w:sz w:val="24"/>
      <w:szCs w:val="24"/>
    </w:rPr>
  </w:style>
  <w:style w:type="paragraph" w:customStyle="1" w:styleId="72C96A4FDFEA48568132B985D6E395224">
    <w:name w:val="72C96A4FDFEA48568132B985D6E395224"/>
    <w:rsid w:val="001C1BCF"/>
    <w:pPr>
      <w:spacing w:after="100" w:line="240" w:lineRule="auto"/>
    </w:pPr>
    <w:rPr>
      <w:rFonts w:ascii="Times New Roman" w:eastAsiaTheme="minorHAnsi" w:hAnsi="Times New Roman" w:cs="Times New Roman"/>
      <w:sz w:val="24"/>
      <w:szCs w:val="24"/>
    </w:rPr>
  </w:style>
  <w:style w:type="paragraph" w:customStyle="1" w:styleId="E2898BF5DBAF4149A52D1B7E37EF27814">
    <w:name w:val="E2898BF5DBAF4149A52D1B7E37EF27814"/>
    <w:rsid w:val="001C1BCF"/>
    <w:pPr>
      <w:spacing w:after="100" w:line="240" w:lineRule="auto"/>
    </w:pPr>
    <w:rPr>
      <w:rFonts w:ascii="Times New Roman" w:eastAsiaTheme="minorHAnsi" w:hAnsi="Times New Roman" w:cs="Times New Roman"/>
      <w:sz w:val="24"/>
      <w:szCs w:val="24"/>
    </w:rPr>
  </w:style>
  <w:style w:type="paragraph" w:customStyle="1" w:styleId="28E1AC42CF294292B6339194236BB2734">
    <w:name w:val="28E1AC42CF294292B6339194236BB2734"/>
    <w:rsid w:val="001C1BCF"/>
    <w:pPr>
      <w:spacing w:after="100" w:line="240" w:lineRule="auto"/>
    </w:pPr>
    <w:rPr>
      <w:rFonts w:ascii="Times New Roman" w:eastAsiaTheme="minorHAnsi" w:hAnsi="Times New Roman" w:cs="Times New Roman"/>
      <w:sz w:val="24"/>
      <w:szCs w:val="24"/>
    </w:rPr>
  </w:style>
  <w:style w:type="paragraph" w:customStyle="1" w:styleId="07104D92EBA644AC917C2B9862BA7CB04">
    <w:name w:val="07104D92EBA644AC917C2B9862BA7CB04"/>
    <w:rsid w:val="001C1BCF"/>
    <w:pPr>
      <w:spacing w:after="100" w:line="240" w:lineRule="auto"/>
    </w:pPr>
    <w:rPr>
      <w:rFonts w:ascii="Times New Roman" w:eastAsiaTheme="minorHAnsi" w:hAnsi="Times New Roman" w:cs="Times New Roman"/>
      <w:sz w:val="24"/>
      <w:szCs w:val="24"/>
    </w:rPr>
  </w:style>
  <w:style w:type="paragraph" w:customStyle="1" w:styleId="FC8E4F019C194F53932312C585B67DBD4">
    <w:name w:val="FC8E4F019C194F53932312C585B67DBD4"/>
    <w:rsid w:val="001C1BCF"/>
    <w:pPr>
      <w:spacing w:after="100" w:line="240" w:lineRule="auto"/>
    </w:pPr>
    <w:rPr>
      <w:rFonts w:ascii="Times New Roman" w:eastAsiaTheme="minorHAnsi" w:hAnsi="Times New Roman" w:cs="Times New Roman"/>
      <w:sz w:val="24"/>
      <w:szCs w:val="24"/>
    </w:rPr>
  </w:style>
  <w:style w:type="paragraph" w:customStyle="1" w:styleId="CEAA7D863902408CB8D8929F16B260714">
    <w:name w:val="CEAA7D863902408CB8D8929F16B260714"/>
    <w:rsid w:val="001C1BCF"/>
    <w:pPr>
      <w:spacing w:after="100" w:line="240" w:lineRule="auto"/>
    </w:pPr>
    <w:rPr>
      <w:rFonts w:ascii="Times New Roman" w:eastAsiaTheme="minorHAnsi" w:hAnsi="Times New Roman" w:cs="Times New Roman"/>
      <w:sz w:val="24"/>
      <w:szCs w:val="24"/>
    </w:rPr>
  </w:style>
  <w:style w:type="paragraph" w:customStyle="1" w:styleId="577A37CBADF946D088EF2EA98C1ED0184">
    <w:name w:val="577A37CBADF946D088EF2EA98C1ED0184"/>
    <w:rsid w:val="001C1BCF"/>
    <w:pPr>
      <w:spacing w:after="100" w:line="240" w:lineRule="auto"/>
    </w:pPr>
    <w:rPr>
      <w:rFonts w:ascii="Times New Roman" w:eastAsiaTheme="minorHAnsi" w:hAnsi="Times New Roman" w:cs="Times New Roman"/>
      <w:sz w:val="24"/>
      <w:szCs w:val="24"/>
    </w:rPr>
  </w:style>
  <w:style w:type="paragraph" w:customStyle="1" w:styleId="7E87AE6D7CF1410C90F5CABA92AB520A4">
    <w:name w:val="7E87AE6D7CF1410C90F5CABA92AB520A4"/>
    <w:rsid w:val="001C1BCF"/>
    <w:pPr>
      <w:spacing w:after="100" w:line="240" w:lineRule="auto"/>
    </w:pPr>
    <w:rPr>
      <w:rFonts w:ascii="Times New Roman" w:eastAsiaTheme="minorHAnsi" w:hAnsi="Times New Roman" w:cs="Times New Roman"/>
      <w:sz w:val="24"/>
      <w:szCs w:val="24"/>
    </w:rPr>
  </w:style>
  <w:style w:type="paragraph" w:customStyle="1" w:styleId="1FB40766D5EF420F9F8F4CE2CEC09FF64">
    <w:name w:val="1FB40766D5EF420F9F8F4CE2CEC09FF64"/>
    <w:rsid w:val="001C1BCF"/>
    <w:pPr>
      <w:spacing w:after="100" w:line="240" w:lineRule="auto"/>
    </w:pPr>
    <w:rPr>
      <w:rFonts w:ascii="Times New Roman" w:eastAsiaTheme="minorHAnsi" w:hAnsi="Times New Roman" w:cs="Times New Roman"/>
      <w:sz w:val="24"/>
      <w:szCs w:val="24"/>
    </w:rPr>
  </w:style>
  <w:style w:type="paragraph" w:customStyle="1" w:styleId="BFCCE201372D43309392622BC21DBAFD4">
    <w:name w:val="BFCCE201372D43309392622BC21DBAFD4"/>
    <w:rsid w:val="001C1BCF"/>
    <w:pPr>
      <w:spacing w:after="100" w:line="240" w:lineRule="auto"/>
    </w:pPr>
    <w:rPr>
      <w:rFonts w:ascii="Times New Roman" w:eastAsiaTheme="minorHAnsi" w:hAnsi="Times New Roman" w:cs="Times New Roman"/>
      <w:sz w:val="24"/>
      <w:szCs w:val="24"/>
    </w:rPr>
  </w:style>
  <w:style w:type="paragraph" w:customStyle="1" w:styleId="A360AA5EB226426186D86811D392909F4">
    <w:name w:val="A360AA5EB226426186D86811D392909F4"/>
    <w:rsid w:val="001C1BCF"/>
    <w:pPr>
      <w:spacing w:after="100" w:line="240" w:lineRule="auto"/>
    </w:pPr>
    <w:rPr>
      <w:rFonts w:ascii="Times New Roman" w:eastAsiaTheme="minorHAnsi" w:hAnsi="Times New Roman" w:cs="Times New Roman"/>
      <w:sz w:val="24"/>
      <w:szCs w:val="24"/>
    </w:rPr>
  </w:style>
  <w:style w:type="paragraph" w:customStyle="1" w:styleId="E19CB3A6A5B54F8081D7DC8065AF3AD54">
    <w:name w:val="E19CB3A6A5B54F8081D7DC8065AF3AD54"/>
    <w:rsid w:val="001C1BCF"/>
    <w:pPr>
      <w:spacing w:after="100" w:line="240" w:lineRule="auto"/>
    </w:pPr>
    <w:rPr>
      <w:rFonts w:ascii="Times New Roman" w:eastAsiaTheme="minorHAnsi" w:hAnsi="Times New Roman" w:cs="Times New Roman"/>
      <w:sz w:val="24"/>
      <w:szCs w:val="24"/>
    </w:rPr>
  </w:style>
  <w:style w:type="paragraph" w:customStyle="1" w:styleId="06BB527385BB4BCAA6D79A7DFB2128BC4">
    <w:name w:val="06BB527385BB4BCAA6D79A7DFB2128BC4"/>
    <w:rsid w:val="001C1BCF"/>
    <w:pPr>
      <w:spacing w:after="100" w:line="240" w:lineRule="auto"/>
    </w:pPr>
    <w:rPr>
      <w:rFonts w:ascii="Times New Roman" w:eastAsiaTheme="minorHAnsi" w:hAnsi="Times New Roman" w:cs="Times New Roman"/>
      <w:sz w:val="24"/>
      <w:szCs w:val="24"/>
    </w:rPr>
  </w:style>
  <w:style w:type="paragraph" w:customStyle="1" w:styleId="FEB1319E77DF42C1B4B846030FBE0C5F3">
    <w:name w:val="FEB1319E77DF42C1B4B846030FBE0C5F3"/>
    <w:rsid w:val="001C1BCF"/>
    <w:pPr>
      <w:spacing w:after="100" w:line="240" w:lineRule="auto"/>
    </w:pPr>
    <w:rPr>
      <w:rFonts w:ascii="Times New Roman" w:eastAsiaTheme="minorHAnsi" w:hAnsi="Times New Roman" w:cs="Times New Roman"/>
      <w:sz w:val="24"/>
      <w:szCs w:val="24"/>
    </w:rPr>
  </w:style>
  <w:style w:type="paragraph" w:customStyle="1" w:styleId="3E67BDC59F0F47A9AA4BEFB1F9DAC8D23">
    <w:name w:val="3E67BDC59F0F47A9AA4BEFB1F9DAC8D23"/>
    <w:rsid w:val="001C1BCF"/>
    <w:pPr>
      <w:spacing w:after="100" w:line="240" w:lineRule="auto"/>
    </w:pPr>
    <w:rPr>
      <w:rFonts w:ascii="Times New Roman" w:eastAsiaTheme="minorHAnsi" w:hAnsi="Times New Roman" w:cs="Times New Roman"/>
      <w:sz w:val="24"/>
      <w:szCs w:val="24"/>
    </w:rPr>
  </w:style>
  <w:style w:type="paragraph" w:customStyle="1" w:styleId="7C0B7FDF10C34E678BC6A825B97BC5B43">
    <w:name w:val="7C0B7FDF10C34E678BC6A825B97BC5B43"/>
    <w:rsid w:val="001C1BCF"/>
    <w:pPr>
      <w:spacing w:after="100" w:line="240" w:lineRule="auto"/>
    </w:pPr>
    <w:rPr>
      <w:rFonts w:ascii="Times New Roman" w:eastAsiaTheme="minorHAnsi" w:hAnsi="Times New Roman" w:cs="Times New Roman"/>
      <w:sz w:val="24"/>
      <w:szCs w:val="24"/>
    </w:rPr>
  </w:style>
  <w:style w:type="paragraph" w:customStyle="1" w:styleId="DBDD5FED7F6649A38785EB80FEED66CB3">
    <w:name w:val="DBDD5FED7F6649A38785EB80FEED66CB3"/>
    <w:rsid w:val="001C1BCF"/>
    <w:pPr>
      <w:spacing w:after="100" w:line="240" w:lineRule="auto"/>
    </w:pPr>
    <w:rPr>
      <w:rFonts w:ascii="Times New Roman" w:eastAsiaTheme="minorHAnsi" w:hAnsi="Times New Roman" w:cs="Times New Roman"/>
      <w:sz w:val="24"/>
      <w:szCs w:val="24"/>
    </w:rPr>
  </w:style>
  <w:style w:type="paragraph" w:customStyle="1" w:styleId="2C2FAF76F6294C6A8931F1DA518538893">
    <w:name w:val="2C2FAF76F6294C6A8931F1DA518538893"/>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3">
    <w:name w:val="3A05114AE3F54094A18129E825AFC5F33"/>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3">
    <w:name w:val="DD354833FA8A401BB46C0CD5C2E2CE463"/>
    <w:rsid w:val="001C1BCF"/>
    <w:pPr>
      <w:spacing w:after="100" w:line="240" w:lineRule="auto"/>
    </w:pPr>
    <w:rPr>
      <w:rFonts w:ascii="Times New Roman" w:eastAsiaTheme="minorHAnsi" w:hAnsi="Times New Roman" w:cs="Times New Roman"/>
      <w:sz w:val="24"/>
      <w:szCs w:val="24"/>
    </w:rPr>
  </w:style>
  <w:style w:type="paragraph" w:customStyle="1" w:styleId="7F9E3A64F43A4FF9B28D1AB1DBB478CB3">
    <w:name w:val="7F9E3A64F43A4FF9B28D1AB1DBB478CB3"/>
    <w:rsid w:val="001C1BCF"/>
    <w:pPr>
      <w:spacing w:after="100" w:line="240" w:lineRule="auto"/>
    </w:pPr>
    <w:rPr>
      <w:rFonts w:ascii="Times New Roman" w:eastAsiaTheme="minorHAnsi" w:hAnsi="Times New Roman" w:cs="Times New Roman"/>
      <w:sz w:val="24"/>
      <w:szCs w:val="24"/>
    </w:rPr>
  </w:style>
  <w:style w:type="paragraph" w:customStyle="1" w:styleId="3A377BFC673C49508BAF097B84289F4E3">
    <w:name w:val="3A377BFC673C49508BAF097B84289F4E3"/>
    <w:rsid w:val="001C1BCF"/>
    <w:pPr>
      <w:spacing w:after="100" w:line="240" w:lineRule="auto"/>
    </w:pPr>
    <w:rPr>
      <w:rFonts w:ascii="Times New Roman" w:eastAsiaTheme="minorHAnsi" w:hAnsi="Times New Roman" w:cs="Times New Roman"/>
      <w:sz w:val="24"/>
      <w:szCs w:val="24"/>
    </w:rPr>
  </w:style>
  <w:style w:type="paragraph" w:customStyle="1" w:styleId="69C11568E95D4297A01A0923359836B13">
    <w:name w:val="69C11568E95D4297A01A0923359836B13"/>
    <w:rsid w:val="001C1BCF"/>
    <w:pPr>
      <w:spacing w:after="100" w:line="240" w:lineRule="auto"/>
    </w:pPr>
    <w:rPr>
      <w:rFonts w:ascii="Times New Roman" w:eastAsiaTheme="minorHAnsi" w:hAnsi="Times New Roman" w:cs="Times New Roman"/>
      <w:sz w:val="24"/>
      <w:szCs w:val="24"/>
    </w:rPr>
  </w:style>
  <w:style w:type="paragraph" w:customStyle="1" w:styleId="E6A4F4C64B3F4955B4C35511AB8A8A403">
    <w:name w:val="E6A4F4C64B3F4955B4C35511AB8A8A403"/>
    <w:rsid w:val="001C1BCF"/>
    <w:pPr>
      <w:spacing w:after="100" w:line="240" w:lineRule="auto"/>
    </w:pPr>
    <w:rPr>
      <w:rFonts w:ascii="Times New Roman" w:eastAsiaTheme="minorHAnsi" w:hAnsi="Times New Roman" w:cs="Times New Roman"/>
      <w:sz w:val="24"/>
      <w:szCs w:val="24"/>
    </w:rPr>
  </w:style>
  <w:style w:type="paragraph" w:customStyle="1" w:styleId="71AA0CA95EEF47ADA38BBD5F520BDDCC3">
    <w:name w:val="71AA0CA95EEF47ADA38BBD5F520BDDCC3"/>
    <w:rsid w:val="001C1BCF"/>
    <w:pPr>
      <w:spacing w:after="100" w:line="240" w:lineRule="auto"/>
    </w:pPr>
    <w:rPr>
      <w:rFonts w:ascii="Times New Roman" w:eastAsiaTheme="minorHAnsi" w:hAnsi="Times New Roman" w:cs="Times New Roman"/>
      <w:sz w:val="24"/>
      <w:szCs w:val="24"/>
    </w:rPr>
  </w:style>
  <w:style w:type="paragraph" w:customStyle="1" w:styleId="5C3850E4A8264336A3B539075257B18A3">
    <w:name w:val="5C3850E4A8264336A3B539075257B18A3"/>
    <w:rsid w:val="001C1BCF"/>
    <w:pPr>
      <w:spacing w:after="100" w:line="240" w:lineRule="auto"/>
    </w:pPr>
    <w:rPr>
      <w:rFonts w:ascii="Times New Roman" w:eastAsiaTheme="minorHAnsi" w:hAnsi="Times New Roman" w:cs="Times New Roman"/>
      <w:sz w:val="24"/>
      <w:szCs w:val="24"/>
    </w:rPr>
  </w:style>
  <w:style w:type="paragraph" w:customStyle="1" w:styleId="79AB532FBD664E2E925EB6302F9A40063">
    <w:name w:val="79AB532FBD664E2E925EB6302F9A40063"/>
    <w:rsid w:val="001C1BCF"/>
    <w:pPr>
      <w:spacing w:after="100" w:line="240" w:lineRule="auto"/>
    </w:pPr>
    <w:rPr>
      <w:rFonts w:ascii="Times New Roman" w:eastAsiaTheme="minorHAnsi" w:hAnsi="Times New Roman" w:cs="Times New Roman"/>
      <w:sz w:val="24"/>
      <w:szCs w:val="24"/>
    </w:rPr>
  </w:style>
  <w:style w:type="paragraph" w:customStyle="1" w:styleId="8E6AD456ECD344B6BAC80244C46329E73">
    <w:name w:val="8E6AD456ECD344B6BAC80244C46329E73"/>
    <w:rsid w:val="001C1BCF"/>
    <w:pPr>
      <w:spacing w:after="100" w:line="240" w:lineRule="auto"/>
    </w:pPr>
    <w:rPr>
      <w:rFonts w:ascii="Times New Roman" w:eastAsiaTheme="minorHAnsi" w:hAnsi="Times New Roman" w:cs="Times New Roman"/>
      <w:sz w:val="24"/>
      <w:szCs w:val="24"/>
    </w:rPr>
  </w:style>
  <w:style w:type="paragraph" w:customStyle="1" w:styleId="4EF7319A827F41C2A12B417D035D7F2E3">
    <w:name w:val="4EF7319A827F41C2A12B417D035D7F2E3"/>
    <w:rsid w:val="001C1BCF"/>
    <w:pPr>
      <w:spacing w:after="100" w:line="240" w:lineRule="auto"/>
    </w:pPr>
    <w:rPr>
      <w:rFonts w:ascii="Times New Roman" w:eastAsiaTheme="minorHAnsi" w:hAnsi="Times New Roman" w:cs="Times New Roman"/>
      <w:sz w:val="24"/>
      <w:szCs w:val="24"/>
    </w:rPr>
  </w:style>
  <w:style w:type="paragraph" w:customStyle="1" w:styleId="FA667CF77D254B84846B5615E5E249473">
    <w:name w:val="FA667CF77D254B84846B5615E5E249473"/>
    <w:rsid w:val="001C1BCF"/>
    <w:pPr>
      <w:spacing w:after="100" w:line="240" w:lineRule="auto"/>
    </w:pPr>
    <w:rPr>
      <w:rFonts w:ascii="Times New Roman" w:eastAsiaTheme="minorHAnsi" w:hAnsi="Times New Roman" w:cs="Times New Roman"/>
      <w:sz w:val="24"/>
      <w:szCs w:val="24"/>
    </w:rPr>
  </w:style>
  <w:style w:type="paragraph" w:customStyle="1" w:styleId="BDD6F269FBC54B5FB44306F97AE2502D3">
    <w:name w:val="BDD6F269FBC54B5FB44306F97AE2502D3"/>
    <w:rsid w:val="001C1BCF"/>
    <w:pPr>
      <w:spacing w:after="100" w:line="240" w:lineRule="auto"/>
    </w:pPr>
    <w:rPr>
      <w:rFonts w:ascii="Times New Roman" w:eastAsiaTheme="minorHAnsi" w:hAnsi="Times New Roman" w:cs="Times New Roman"/>
      <w:sz w:val="24"/>
      <w:szCs w:val="24"/>
    </w:rPr>
  </w:style>
  <w:style w:type="paragraph" w:customStyle="1" w:styleId="402E706477AB488B91F4A800212B6A383">
    <w:name w:val="402E706477AB488B91F4A800212B6A383"/>
    <w:rsid w:val="001C1BCF"/>
    <w:pPr>
      <w:spacing w:after="100" w:line="240" w:lineRule="auto"/>
    </w:pPr>
    <w:rPr>
      <w:rFonts w:ascii="Times New Roman" w:eastAsiaTheme="minorHAnsi" w:hAnsi="Times New Roman" w:cs="Times New Roman"/>
      <w:sz w:val="24"/>
      <w:szCs w:val="24"/>
    </w:rPr>
  </w:style>
  <w:style w:type="paragraph" w:customStyle="1" w:styleId="04761AD02D1348EDAB7DADC09EBD5E7B3">
    <w:name w:val="04761AD02D1348EDAB7DADC09EBD5E7B3"/>
    <w:rsid w:val="001C1BCF"/>
    <w:pPr>
      <w:spacing w:after="100" w:line="240" w:lineRule="auto"/>
    </w:pPr>
    <w:rPr>
      <w:rFonts w:ascii="Times New Roman" w:eastAsiaTheme="minorHAnsi" w:hAnsi="Times New Roman" w:cs="Times New Roman"/>
      <w:sz w:val="24"/>
      <w:szCs w:val="24"/>
    </w:rPr>
  </w:style>
  <w:style w:type="paragraph" w:customStyle="1" w:styleId="63504DDFD6624B27A95B9CD6856A56F83">
    <w:name w:val="63504DDFD6624B27A95B9CD6856A56F83"/>
    <w:rsid w:val="001C1BCF"/>
    <w:pPr>
      <w:spacing w:after="100" w:line="240" w:lineRule="auto"/>
    </w:pPr>
    <w:rPr>
      <w:rFonts w:ascii="Times New Roman" w:eastAsiaTheme="minorHAnsi" w:hAnsi="Times New Roman" w:cs="Times New Roman"/>
      <w:sz w:val="24"/>
      <w:szCs w:val="24"/>
    </w:rPr>
  </w:style>
  <w:style w:type="paragraph" w:customStyle="1" w:styleId="FA3E0FD71E6A40D5B64575E4A77BFD7A3">
    <w:name w:val="FA3E0FD71E6A40D5B64575E4A77BFD7A3"/>
    <w:rsid w:val="001C1BCF"/>
    <w:pPr>
      <w:spacing w:after="100" w:line="240" w:lineRule="auto"/>
    </w:pPr>
    <w:rPr>
      <w:rFonts w:ascii="Times New Roman" w:eastAsiaTheme="minorHAnsi" w:hAnsi="Times New Roman" w:cs="Times New Roman"/>
      <w:sz w:val="24"/>
      <w:szCs w:val="24"/>
    </w:rPr>
  </w:style>
  <w:style w:type="paragraph" w:customStyle="1" w:styleId="5ACD489E8DB74A0EBFA11F6EB5A0C0263">
    <w:name w:val="5ACD489E8DB74A0EBFA11F6EB5A0C0263"/>
    <w:rsid w:val="001C1BCF"/>
    <w:pPr>
      <w:spacing w:after="100" w:line="240" w:lineRule="auto"/>
    </w:pPr>
    <w:rPr>
      <w:rFonts w:ascii="Times New Roman" w:eastAsiaTheme="minorHAnsi" w:hAnsi="Times New Roman" w:cs="Times New Roman"/>
      <w:sz w:val="24"/>
      <w:szCs w:val="24"/>
    </w:rPr>
  </w:style>
  <w:style w:type="paragraph" w:customStyle="1" w:styleId="5C4616347D59400CAAAE2A95FA71A5673">
    <w:name w:val="5C4616347D59400CAAAE2A95FA71A5673"/>
    <w:rsid w:val="001C1BCF"/>
    <w:pPr>
      <w:spacing w:after="100" w:line="240" w:lineRule="auto"/>
    </w:pPr>
    <w:rPr>
      <w:rFonts w:ascii="Times New Roman" w:eastAsiaTheme="minorHAnsi" w:hAnsi="Times New Roman" w:cs="Times New Roman"/>
      <w:sz w:val="24"/>
      <w:szCs w:val="24"/>
    </w:rPr>
  </w:style>
  <w:style w:type="paragraph" w:customStyle="1" w:styleId="0574652CEA464A93B39237CF4460F0343">
    <w:name w:val="0574652CEA464A93B39237CF4460F0343"/>
    <w:rsid w:val="001C1BCF"/>
    <w:pPr>
      <w:spacing w:after="100" w:line="240" w:lineRule="auto"/>
    </w:pPr>
    <w:rPr>
      <w:rFonts w:ascii="Times New Roman" w:eastAsiaTheme="minorHAnsi" w:hAnsi="Times New Roman" w:cs="Times New Roman"/>
      <w:sz w:val="24"/>
      <w:szCs w:val="24"/>
    </w:rPr>
  </w:style>
  <w:style w:type="paragraph" w:customStyle="1" w:styleId="6A7B9484079C4B8085A72CCAE16DDC833">
    <w:name w:val="6A7B9484079C4B8085A72CCAE16DDC833"/>
    <w:rsid w:val="001C1BCF"/>
    <w:pPr>
      <w:spacing w:after="100" w:line="240" w:lineRule="auto"/>
    </w:pPr>
    <w:rPr>
      <w:rFonts w:ascii="Times New Roman" w:eastAsiaTheme="minorHAnsi" w:hAnsi="Times New Roman" w:cs="Times New Roman"/>
      <w:sz w:val="24"/>
      <w:szCs w:val="24"/>
    </w:rPr>
  </w:style>
  <w:style w:type="paragraph" w:customStyle="1" w:styleId="60D7E76643B249A48A2F975B0158871E3">
    <w:name w:val="60D7E76643B249A48A2F975B0158871E3"/>
    <w:rsid w:val="001C1BCF"/>
    <w:pPr>
      <w:spacing w:after="100" w:line="240" w:lineRule="auto"/>
    </w:pPr>
    <w:rPr>
      <w:rFonts w:ascii="Times New Roman" w:eastAsiaTheme="minorHAnsi" w:hAnsi="Times New Roman" w:cs="Times New Roman"/>
      <w:sz w:val="24"/>
      <w:szCs w:val="24"/>
    </w:rPr>
  </w:style>
  <w:style w:type="paragraph" w:customStyle="1" w:styleId="280B8DCDE0484DB4B8F88F94FEAA80823">
    <w:name w:val="280B8DCDE0484DB4B8F88F94FEAA80823"/>
    <w:rsid w:val="001C1BCF"/>
    <w:pPr>
      <w:spacing w:after="100" w:line="240" w:lineRule="auto"/>
    </w:pPr>
    <w:rPr>
      <w:rFonts w:ascii="Times New Roman" w:eastAsiaTheme="minorHAnsi" w:hAnsi="Times New Roman" w:cs="Times New Roman"/>
      <w:sz w:val="24"/>
      <w:szCs w:val="24"/>
    </w:rPr>
  </w:style>
  <w:style w:type="paragraph" w:customStyle="1" w:styleId="6A4677F7262846778585195E6E6B38D23">
    <w:name w:val="6A4677F7262846778585195E6E6B38D23"/>
    <w:rsid w:val="001C1BCF"/>
    <w:pPr>
      <w:spacing w:after="100" w:line="240" w:lineRule="auto"/>
    </w:pPr>
    <w:rPr>
      <w:rFonts w:ascii="Times New Roman" w:eastAsiaTheme="minorHAnsi" w:hAnsi="Times New Roman" w:cs="Times New Roman"/>
      <w:sz w:val="24"/>
      <w:szCs w:val="24"/>
    </w:rPr>
  </w:style>
  <w:style w:type="paragraph" w:customStyle="1" w:styleId="ED4182AEBEAF41CAB15766126FBE6D0C3">
    <w:name w:val="ED4182AEBEAF41CAB15766126FBE6D0C3"/>
    <w:rsid w:val="001C1BCF"/>
    <w:pPr>
      <w:spacing w:after="100" w:line="240" w:lineRule="auto"/>
    </w:pPr>
    <w:rPr>
      <w:rFonts w:ascii="Times New Roman" w:eastAsiaTheme="minorHAnsi" w:hAnsi="Times New Roman" w:cs="Times New Roman"/>
      <w:sz w:val="24"/>
      <w:szCs w:val="24"/>
    </w:rPr>
  </w:style>
  <w:style w:type="paragraph" w:customStyle="1" w:styleId="FDDD4D13A37B4768BAC1456102A331F23">
    <w:name w:val="FDDD4D13A37B4768BAC1456102A331F23"/>
    <w:rsid w:val="001C1BCF"/>
    <w:pPr>
      <w:spacing w:after="100" w:line="240" w:lineRule="auto"/>
    </w:pPr>
    <w:rPr>
      <w:rFonts w:ascii="Times New Roman" w:eastAsiaTheme="minorHAnsi" w:hAnsi="Times New Roman" w:cs="Times New Roman"/>
      <w:sz w:val="24"/>
      <w:szCs w:val="24"/>
    </w:rPr>
  </w:style>
  <w:style w:type="paragraph" w:customStyle="1" w:styleId="68F047D7ECCF4D678499CB8FB0575A073">
    <w:name w:val="68F047D7ECCF4D678499CB8FB0575A073"/>
    <w:rsid w:val="001C1BCF"/>
    <w:pPr>
      <w:spacing w:after="100" w:line="240" w:lineRule="auto"/>
    </w:pPr>
    <w:rPr>
      <w:rFonts w:ascii="Times New Roman" w:eastAsiaTheme="minorHAnsi" w:hAnsi="Times New Roman" w:cs="Times New Roman"/>
      <w:sz w:val="24"/>
      <w:szCs w:val="24"/>
    </w:rPr>
  </w:style>
  <w:style w:type="paragraph" w:customStyle="1" w:styleId="4A643EF247874AACBE74AA01C07231F63">
    <w:name w:val="4A643EF247874AACBE74AA01C07231F63"/>
    <w:rsid w:val="001C1BCF"/>
    <w:pPr>
      <w:spacing w:after="100" w:line="240" w:lineRule="auto"/>
    </w:pPr>
    <w:rPr>
      <w:rFonts w:ascii="Times New Roman" w:eastAsiaTheme="minorHAnsi" w:hAnsi="Times New Roman" w:cs="Times New Roman"/>
      <w:sz w:val="24"/>
      <w:szCs w:val="24"/>
    </w:rPr>
  </w:style>
  <w:style w:type="paragraph" w:customStyle="1" w:styleId="CA3C20127C8E4D99A36208F0EDB4EA0F3">
    <w:name w:val="CA3C20127C8E4D99A36208F0EDB4EA0F3"/>
    <w:rsid w:val="001C1BCF"/>
    <w:pPr>
      <w:spacing w:after="100" w:line="240" w:lineRule="auto"/>
    </w:pPr>
    <w:rPr>
      <w:rFonts w:ascii="Times New Roman" w:eastAsiaTheme="minorHAnsi" w:hAnsi="Times New Roman" w:cs="Times New Roman"/>
      <w:sz w:val="24"/>
      <w:szCs w:val="24"/>
    </w:rPr>
  </w:style>
  <w:style w:type="paragraph" w:customStyle="1" w:styleId="6FF7A68A0E164F14964FD23A2A7D13753">
    <w:name w:val="6FF7A68A0E164F14964FD23A2A7D13753"/>
    <w:rsid w:val="001C1BCF"/>
    <w:pPr>
      <w:spacing w:after="100" w:line="240" w:lineRule="auto"/>
    </w:pPr>
    <w:rPr>
      <w:rFonts w:ascii="Times New Roman" w:eastAsiaTheme="minorHAnsi" w:hAnsi="Times New Roman" w:cs="Times New Roman"/>
      <w:sz w:val="24"/>
      <w:szCs w:val="24"/>
    </w:rPr>
  </w:style>
  <w:style w:type="paragraph" w:customStyle="1" w:styleId="A5BFAF0D62DD4DE497D621990AD0236B3">
    <w:name w:val="A5BFAF0D62DD4DE497D621990AD0236B3"/>
    <w:rsid w:val="001C1BCF"/>
    <w:pPr>
      <w:spacing w:after="100" w:line="240" w:lineRule="auto"/>
    </w:pPr>
    <w:rPr>
      <w:rFonts w:ascii="Times New Roman" w:eastAsiaTheme="minorHAnsi" w:hAnsi="Times New Roman" w:cs="Times New Roman"/>
      <w:sz w:val="24"/>
      <w:szCs w:val="24"/>
    </w:rPr>
  </w:style>
  <w:style w:type="paragraph" w:customStyle="1" w:styleId="596C59B4290848A38AA41D71975FB8B83">
    <w:name w:val="596C59B4290848A38AA41D71975FB8B83"/>
    <w:rsid w:val="001C1BCF"/>
    <w:pPr>
      <w:spacing w:after="100" w:line="240" w:lineRule="auto"/>
    </w:pPr>
    <w:rPr>
      <w:rFonts w:ascii="Times New Roman" w:eastAsiaTheme="minorHAnsi" w:hAnsi="Times New Roman" w:cs="Times New Roman"/>
      <w:sz w:val="24"/>
      <w:szCs w:val="24"/>
    </w:rPr>
  </w:style>
  <w:style w:type="paragraph" w:customStyle="1" w:styleId="CBC9891A66324B03A70D6B3E189EE3D33">
    <w:name w:val="CBC9891A66324B03A70D6B3E189EE3D33"/>
    <w:rsid w:val="001C1BCF"/>
    <w:pPr>
      <w:spacing w:after="100" w:line="240" w:lineRule="auto"/>
    </w:pPr>
    <w:rPr>
      <w:rFonts w:ascii="Times New Roman" w:eastAsiaTheme="minorHAnsi" w:hAnsi="Times New Roman" w:cs="Times New Roman"/>
      <w:sz w:val="24"/>
      <w:szCs w:val="24"/>
    </w:rPr>
  </w:style>
  <w:style w:type="paragraph" w:customStyle="1" w:styleId="B3558EC3DB9E4AB1BC8AF270489E9A663">
    <w:name w:val="B3558EC3DB9E4AB1BC8AF270489E9A663"/>
    <w:rsid w:val="001C1BCF"/>
    <w:pPr>
      <w:spacing w:after="100" w:line="240" w:lineRule="auto"/>
    </w:pPr>
    <w:rPr>
      <w:rFonts w:ascii="Times New Roman" w:eastAsiaTheme="minorHAnsi" w:hAnsi="Times New Roman" w:cs="Times New Roman"/>
      <w:sz w:val="24"/>
      <w:szCs w:val="24"/>
    </w:rPr>
  </w:style>
  <w:style w:type="paragraph" w:customStyle="1" w:styleId="AD77C2F044114AEAAABC58C58F0CEF213">
    <w:name w:val="AD77C2F044114AEAAABC58C58F0CEF213"/>
    <w:rsid w:val="001C1BCF"/>
    <w:pPr>
      <w:spacing w:after="100" w:line="240" w:lineRule="auto"/>
    </w:pPr>
    <w:rPr>
      <w:rFonts w:ascii="Times New Roman" w:eastAsiaTheme="minorHAnsi" w:hAnsi="Times New Roman" w:cs="Times New Roman"/>
      <w:sz w:val="24"/>
      <w:szCs w:val="24"/>
    </w:rPr>
  </w:style>
  <w:style w:type="paragraph" w:customStyle="1" w:styleId="92FD9103DA7D4B35BE019DFB33D4D91A3">
    <w:name w:val="92FD9103DA7D4B35BE019DFB33D4D91A3"/>
    <w:rsid w:val="001C1BCF"/>
    <w:pPr>
      <w:spacing w:after="100" w:line="240" w:lineRule="auto"/>
    </w:pPr>
    <w:rPr>
      <w:rFonts w:ascii="Times New Roman" w:eastAsiaTheme="minorHAnsi" w:hAnsi="Times New Roman" w:cs="Times New Roman"/>
      <w:sz w:val="24"/>
      <w:szCs w:val="24"/>
    </w:rPr>
  </w:style>
  <w:style w:type="paragraph" w:customStyle="1" w:styleId="D25018E0CA62455C983203BA5284C3443">
    <w:name w:val="D25018E0CA62455C983203BA5284C3443"/>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3">
    <w:name w:val="00E616EBE18D49FF896A2DD73469F4823"/>
    <w:rsid w:val="001C1BCF"/>
    <w:pPr>
      <w:spacing w:after="100" w:line="240" w:lineRule="auto"/>
    </w:pPr>
    <w:rPr>
      <w:rFonts w:ascii="Times New Roman" w:eastAsiaTheme="minorHAnsi" w:hAnsi="Times New Roman" w:cs="Times New Roman"/>
      <w:sz w:val="24"/>
      <w:szCs w:val="24"/>
    </w:rPr>
  </w:style>
  <w:style w:type="paragraph" w:customStyle="1" w:styleId="0663ED339B2D4DEBA64F3EEA2C90C89A3">
    <w:name w:val="0663ED339B2D4DEBA64F3EEA2C90C89A3"/>
    <w:rsid w:val="001C1BCF"/>
    <w:pPr>
      <w:spacing w:after="100" w:line="240" w:lineRule="auto"/>
    </w:pPr>
    <w:rPr>
      <w:rFonts w:ascii="Times New Roman" w:eastAsiaTheme="minorHAnsi" w:hAnsi="Times New Roman" w:cs="Times New Roman"/>
      <w:sz w:val="24"/>
      <w:szCs w:val="24"/>
    </w:rPr>
  </w:style>
  <w:style w:type="paragraph" w:customStyle="1" w:styleId="3327F0EF39A04F3CB021F7A71D74EE9A3">
    <w:name w:val="3327F0EF39A04F3CB021F7A71D74EE9A3"/>
    <w:rsid w:val="001C1BCF"/>
    <w:pPr>
      <w:spacing w:after="100" w:line="240" w:lineRule="auto"/>
    </w:pPr>
    <w:rPr>
      <w:rFonts w:ascii="Times New Roman" w:eastAsiaTheme="minorHAnsi" w:hAnsi="Times New Roman" w:cs="Times New Roman"/>
      <w:sz w:val="24"/>
      <w:szCs w:val="24"/>
    </w:rPr>
  </w:style>
  <w:style w:type="paragraph" w:customStyle="1" w:styleId="3408122302C34B64A72E6E6AC9686FED3">
    <w:name w:val="3408122302C34B64A72E6E6AC9686FED3"/>
    <w:rsid w:val="001C1BCF"/>
    <w:pPr>
      <w:spacing w:after="100" w:line="240" w:lineRule="auto"/>
    </w:pPr>
    <w:rPr>
      <w:rFonts w:ascii="Times New Roman" w:eastAsiaTheme="minorHAnsi" w:hAnsi="Times New Roman" w:cs="Times New Roman"/>
      <w:sz w:val="24"/>
      <w:szCs w:val="24"/>
    </w:rPr>
  </w:style>
  <w:style w:type="paragraph" w:customStyle="1" w:styleId="73C4B6C9A9524F56818CE36D97C217FB3">
    <w:name w:val="73C4B6C9A9524F56818CE36D97C217FB3"/>
    <w:rsid w:val="001C1BCF"/>
    <w:pPr>
      <w:spacing w:after="100" w:line="240" w:lineRule="auto"/>
    </w:pPr>
    <w:rPr>
      <w:rFonts w:ascii="Times New Roman" w:eastAsiaTheme="minorHAnsi" w:hAnsi="Times New Roman" w:cs="Times New Roman"/>
      <w:sz w:val="24"/>
      <w:szCs w:val="24"/>
    </w:rPr>
  </w:style>
  <w:style w:type="paragraph" w:customStyle="1" w:styleId="CA48A65CC9004865A4076AEB7F5AE35C3">
    <w:name w:val="CA48A65CC9004865A4076AEB7F5AE35C3"/>
    <w:rsid w:val="001C1BCF"/>
    <w:pPr>
      <w:spacing w:after="100" w:line="240" w:lineRule="auto"/>
    </w:pPr>
    <w:rPr>
      <w:rFonts w:ascii="Times New Roman" w:eastAsiaTheme="minorHAnsi" w:hAnsi="Times New Roman" w:cs="Times New Roman"/>
      <w:sz w:val="24"/>
      <w:szCs w:val="24"/>
    </w:rPr>
  </w:style>
  <w:style w:type="paragraph" w:customStyle="1" w:styleId="4E9EE84616A24B36B3F0306EDBEFA6FA3">
    <w:name w:val="4E9EE84616A24B36B3F0306EDBEFA6FA3"/>
    <w:rsid w:val="001C1BCF"/>
    <w:pPr>
      <w:spacing w:after="100" w:line="240" w:lineRule="auto"/>
    </w:pPr>
    <w:rPr>
      <w:rFonts w:ascii="Times New Roman" w:eastAsiaTheme="minorHAnsi" w:hAnsi="Times New Roman" w:cs="Times New Roman"/>
      <w:sz w:val="24"/>
      <w:szCs w:val="24"/>
    </w:rPr>
  </w:style>
  <w:style w:type="paragraph" w:customStyle="1" w:styleId="51FBA9E28FF04471A6302B0A06125B563">
    <w:name w:val="51FBA9E28FF04471A6302B0A06125B563"/>
    <w:rsid w:val="001C1BCF"/>
    <w:pPr>
      <w:spacing w:after="100" w:line="240" w:lineRule="auto"/>
    </w:pPr>
    <w:rPr>
      <w:rFonts w:ascii="Times New Roman" w:eastAsiaTheme="minorHAnsi" w:hAnsi="Times New Roman" w:cs="Times New Roman"/>
      <w:sz w:val="24"/>
      <w:szCs w:val="24"/>
    </w:rPr>
  </w:style>
  <w:style w:type="paragraph" w:customStyle="1" w:styleId="5C176265E6D449548A4EC3129E9870CC1">
    <w:name w:val="5C176265E6D449548A4EC3129E9870CC1"/>
    <w:rsid w:val="001C1BCF"/>
    <w:pPr>
      <w:spacing w:after="100" w:line="240" w:lineRule="auto"/>
    </w:pPr>
    <w:rPr>
      <w:rFonts w:ascii="Times New Roman" w:eastAsiaTheme="minorHAnsi" w:hAnsi="Times New Roman" w:cs="Times New Roman"/>
      <w:sz w:val="24"/>
      <w:szCs w:val="24"/>
    </w:rPr>
  </w:style>
  <w:style w:type="paragraph" w:customStyle="1" w:styleId="3A685488807943F5B57C5A7349A0AB421">
    <w:name w:val="3A685488807943F5B57C5A7349A0AB421"/>
    <w:rsid w:val="001C1BCF"/>
    <w:pPr>
      <w:spacing w:after="100" w:line="240" w:lineRule="auto"/>
    </w:pPr>
    <w:rPr>
      <w:rFonts w:ascii="Times New Roman" w:eastAsiaTheme="minorHAnsi" w:hAnsi="Times New Roman" w:cs="Times New Roman"/>
      <w:sz w:val="24"/>
      <w:szCs w:val="24"/>
    </w:rPr>
  </w:style>
  <w:style w:type="paragraph" w:customStyle="1" w:styleId="0694FA0894CB413BA03FDAC5AA09CE8C1">
    <w:name w:val="0694FA0894CB413BA03FDAC5AA09CE8C1"/>
    <w:rsid w:val="001C1BCF"/>
    <w:pPr>
      <w:spacing w:after="100" w:line="240" w:lineRule="auto"/>
    </w:pPr>
    <w:rPr>
      <w:rFonts w:ascii="Times New Roman" w:eastAsiaTheme="minorHAnsi" w:hAnsi="Times New Roman" w:cs="Times New Roman"/>
      <w:sz w:val="24"/>
      <w:szCs w:val="24"/>
    </w:rPr>
  </w:style>
  <w:style w:type="paragraph" w:customStyle="1" w:styleId="86B7BB8B6F0041ACA78B58B1339ED81A1">
    <w:name w:val="86B7BB8B6F0041ACA78B58B1339ED81A1"/>
    <w:rsid w:val="001C1BCF"/>
    <w:pPr>
      <w:spacing w:after="100" w:line="240" w:lineRule="auto"/>
    </w:pPr>
    <w:rPr>
      <w:rFonts w:ascii="Times New Roman" w:eastAsiaTheme="minorHAnsi" w:hAnsi="Times New Roman" w:cs="Times New Roman"/>
      <w:sz w:val="24"/>
      <w:szCs w:val="24"/>
    </w:rPr>
  </w:style>
  <w:style w:type="paragraph" w:customStyle="1" w:styleId="8CB3A347D9E747BD97BA9AFCE259EE2D1">
    <w:name w:val="8CB3A347D9E747BD97BA9AFCE259EE2D1"/>
    <w:rsid w:val="001C1BCF"/>
    <w:pPr>
      <w:spacing w:after="100" w:line="240" w:lineRule="auto"/>
    </w:pPr>
    <w:rPr>
      <w:rFonts w:ascii="Times New Roman" w:eastAsiaTheme="minorHAnsi" w:hAnsi="Times New Roman" w:cs="Times New Roman"/>
      <w:sz w:val="24"/>
      <w:szCs w:val="24"/>
    </w:rPr>
  </w:style>
  <w:style w:type="paragraph" w:customStyle="1" w:styleId="29C2A35F425B4E889A5899B24E803A0F1">
    <w:name w:val="29C2A35F425B4E889A5899B24E803A0F1"/>
    <w:rsid w:val="001C1BCF"/>
    <w:pPr>
      <w:spacing w:after="100" w:line="240" w:lineRule="auto"/>
    </w:pPr>
    <w:rPr>
      <w:rFonts w:ascii="Times New Roman" w:eastAsiaTheme="minorHAnsi" w:hAnsi="Times New Roman" w:cs="Times New Roman"/>
      <w:sz w:val="24"/>
      <w:szCs w:val="24"/>
    </w:rPr>
  </w:style>
  <w:style w:type="paragraph" w:customStyle="1" w:styleId="194B7B63A4624F3FBA2366E484F18EC01">
    <w:name w:val="194B7B63A4624F3FBA2366E484F18EC01"/>
    <w:rsid w:val="001C1BCF"/>
    <w:pPr>
      <w:spacing w:after="100" w:line="240" w:lineRule="auto"/>
    </w:pPr>
    <w:rPr>
      <w:rFonts w:ascii="Times New Roman" w:eastAsiaTheme="minorHAnsi" w:hAnsi="Times New Roman" w:cs="Times New Roman"/>
      <w:sz w:val="24"/>
      <w:szCs w:val="24"/>
    </w:rPr>
  </w:style>
  <w:style w:type="paragraph" w:customStyle="1" w:styleId="7FE61D83D94345CE847A687CAD627EDE1">
    <w:name w:val="7FE61D83D94345CE847A687CAD627EDE1"/>
    <w:rsid w:val="001C1BCF"/>
    <w:pPr>
      <w:spacing w:after="100" w:line="240" w:lineRule="auto"/>
    </w:pPr>
    <w:rPr>
      <w:rFonts w:ascii="Times New Roman" w:eastAsiaTheme="minorHAnsi" w:hAnsi="Times New Roman" w:cs="Times New Roman"/>
      <w:sz w:val="24"/>
      <w:szCs w:val="24"/>
    </w:rPr>
  </w:style>
  <w:style w:type="paragraph" w:customStyle="1" w:styleId="B959C88520E44830B0A50B62F7F98A33">
    <w:name w:val="B959C88520E44830B0A50B62F7F98A33"/>
    <w:rsid w:val="001C1BCF"/>
    <w:pPr>
      <w:spacing w:after="100" w:line="240" w:lineRule="auto"/>
    </w:pPr>
    <w:rPr>
      <w:rFonts w:ascii="Times New Roman" w:eastAsiaTheme="minorHAnsi" w:hAnsi="Times New Roman" w:cs="Times New Roman"/>
      <w:sz w:val="24"/>
      <w:szCs w:val="24"/>
    </w:rPr>
  </w:style>
  <w:style w:type="paragraph" w:customStyle="1" w:styleId="9C4851D0C9AE4326BC9216350ACFB550">
    <w:name w:val="9C4851D0C9AE4326BC9216350ACFB550"/>
    <w:rsid w:val="001C1BCF"/>
    <w:pPr>
      <w:spacing w:after="100" w:line="240" w:lineRule="auto"/>
    </w:pPr>
    <w:rPr>
      <w:rFonts w:ascii="Times New Roman" w:eastAsiaTheme="minorHAnsi" w:hAnsi="Times New Roman" w:cs="Times New Roman"/>
      <w:sz w:val="24"/>
      <w:szCs w:val="24"/>
    </w:rPr>
  </w:style>
  <w:style w:type="paragraph" w:customStyle="1" w:styleId="8179E6F776FF48979AD381498DD33645">
    <w:name w:val="8179E6F776FF48979AD381498DD33645"/>
    <w:rsid w:val="001C1BCF"/>
    <w:pPr>
      <w:spacing w:after="100" w:line="240" w:lineRule="auto"/>
    </w:pPr>
    <w:rPr>
      <w:rFonts w:ascii="Times New Roman" w:eastAsiaTheme="minorHAnsi" w:hAnsi="Times New Roman" w:cs="Times New Roman"/>
      <w:sz w:val="24"/>
      <w:szCs w:val="24"/>
    </w:rPr>
  </w:style>
  <w:style w:type="paragraph" w:customStyle="1" w:styleId="24EAF433B17F4C41A4CE86EECD8A3F09">
    <w:name w:val="24EAF433B17F4C41A4CE86EECD8A3F09"/>
    <w:rsid w:val="001C1BCF"/>
    <w:pPr>
      <w:spacing w:after="100" w:line="240" w:lineRule="auto"/>
    </w:pPr>
    <w:rPr>
      <w:rFonts w:ascii="Times New Roman" w:eastAsiaTheme="minorHAnsi" w:hAnsi="Times New Roman" w:cs="Times New Roman"/>
      <w:sz w:val="24"/>
      <w:szCs w:val="24"/>
    </w:rPr>
  </w:style>
  <w:style w:type="paragraph" w:customStyle="1" w:styleId="3B4AFB0CB3C84FCBBFD30CB1CD55E7A7">
    <w:name w:val="3B4AFB0CB3C84FCBBFD30CB1CD55E7A7"/>
    <w:rsid w:val="001C1BCF"/>
    <w:pPr>
      <w:spacing w:after="100" w:line="240" w:lineRule="auto"/>
    </w:pPr>
    <w:rPr>
      <w:rFonts w:ascii="Times New Roman" w:eastAsiaTheme="minorHAnsi" w:hAnsi="Times New Roman" w:cs="Times New Roman"/>
      <w:sz w:val="24"/>
      <w:szCs w:val="24"/>
    </w:rPr>
  </w:style>
  <w:style w:type="paragraph" w:customStyle="1" w:styleId="BADC47CD3DE54629B2873C75A8C82B50">
    <w:name w:val="BADC47CD3DE54629B2873C75A8C82B50"/>
    <w:rsid w:val="001C1BCF"/>
    <w:pPr>
      <w:spacing w:after="100" w:line="240" w:lineRule="auto"/>
    </w:pPr>
    <w:rPr>
      <w:rFonts w:ascii="Times New Roman" w:eastAsiaTheme="minorHAnsi" w:hAnsi="Times New Roman" w:cs="Times New Roman"/>
      <w:sz w:val="24"/>
      <w:szCs w:val="24"/>
    </w:rPr>
  </w:style>
  <w:style w:type="paragraph" w:customStyle="1" w:styleId="FA229B4A95C848EC8CE4FCB93FB5BD93">
    <w:name w:val="FA229B4A95C848EC8CE4FCB93FB5BD93"/>
    <w:rsid w:val="001C1BCF"/>
    <w:pPr>
      <w:spacing w:after="100" w:line="240" w:lineRule="auto"/>
    </w:pPr>
    <w:rPr>
      <w:rFonts w:ascii="Times New Roman" w:eastAsiaTheme="minorHAnsi" w:hAnsi="Times New Roman" w:cs="Times New Roman"/>
      <w:sz w:val="24"/>
      <w:szCs w:val="24"/>
    </w:rPr>
  </w:style>
  <w:style w:type="paragraph" w:customStyle="1" w:styleId="19EBFDD0FB47432DADAC4AE7F7C6AC79">
    <w:name w:val="19EBFDD0FB47432DADAC4AE7F7C6AC79"/>
    <w:rsid w:val="001C1BCF"/>
    <w:pPr>
      <w:spacing w:after="100" w:line="240" w:lineRule="auto"/>
    </w:pPr>
    <w:rPr>
      <w:rFonts w:ascii="Times New Roman" w:eastAsiaTheme="minorHAnsi" w:hAnsi="Times New Roman" w:cs="Times New Roman"/>
      <w:sz w:val="24"/>
      <w:szCs w:val="24"/>
    </w:rPr>
  </w:style>
  <w:style w:type="paragraph" w:customStyle="1" w:styleId="68837DFDBB084D30B4C8FCD05E5BD00A4">
    <w:name w:val="68837DFDBB084D30B4C8FCD05E5BD00A4"/>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5">
    <w:name w:val="6A836A4E3EA14E2984AC2F4DA737ABA25"/>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5">
    <w:name w:val="A31A6266BA4E4E8FBEB98DE2E94CB5295"/>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5">
    <w:name w:val="C33B5078F48A4F07B2C58A907BCFB8CF5"/>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5">
    <w:name w:val="78FB613F7ED24DE4B577E51087FE1C4F5"/>
    <w:rsid w:val="001C1BCF"/>
    <w:pPr>
      <w:spacing w:after="100" w:line="240" w:lineRule="auto"/>
    </w:pPr>
    <w:rPr>
      <w:rFonts w:ascii="Times New Roman" w:eastAsiaTheme="minorHAnsi" w:hAnsi="Times New Roman" w:cs="Times New Roman"/>
      <w:sz w:val="24"/>
      <w:szCs w:val="24"/>
    </w:rPr>
  </w:style>
  <w:style w:type="paragraph" w:customStyle="1" w:styleId="6400F1186A1E4AA2B94EECD8EF99D42E5">
    <w:name w:val="6400F1186A1E4AA2B94EECD8EF99D42E5"/>
    <w:rsid w:val="001C1BCF"/>
    <w:pPr>
      <w:spacing w:after="100" w:line="240" w:lineRule="auto"/>
    </w:pPr>
    <w:rPr>
      <w:rFonts w:ascii="Times New Roman" w:eastAsiaTheme="minorHAnsi" w:hAnsi="Times New Roman" w:cs="Times New Roman"/>
      <w:sz w:val="24"/>
      <w:szCs w:val="24"/>
    </w:rPr>
  </w:style>
  <w:style w:type="paragraph" w:customStyle="1" w:styleId="2EE2FD84E53449CC8D5E007947F9A23E5">
    <w:name w:val="2EE2FD84E53449CC8D5E007947F9A23E5"/>
    <w:rsid w:val="001C1BCF"/>
    <w:pPr>
      <w:spacing w:after="100" w:line="240" w:lineRule="auto"/>
    </w:pPr>
    <w:rPr>
      <w:rFonts w:ascii="Times New Roman" w:eastAsiaTheme="minorHAnsi" w:hAnsi="Times New Roman" w:cs="Times New Roman"/>
      <w:sz w:val="24"/>
      <w:szCs w:val="24"/>
    </w:rPr>
  </w:style>
  <w:style w:type="paragraph" w:customStyle="1" w:styleId="AD8EF8D7D44B4E4A9AADD0551618DDC55">
    <w:name w:val="AD8EF8D7D44B4E4A9AADD0551618DDC55"/>
    <w:rsid w:val="001C1BCF"/>
    <w:pPr>
      <w:spacing w:after="100" w:line="240" w:lineRule="auto"/>
    </w:pPr>
    <w:rPr>
      <w:rFonts w:ascii="Times New Roman" w:eastAsiaTheme="minorHAnsi" w:hAnsi="Times New Roman" w:cs="Times New Roman"/>
      <w:sz w:val="24"/>
      <w:szCs w:val="24"/>
    </w:rPr>
  </w:style>
  <w:style w:type="paragraph" w:customStyle="1" w:styleId="4FC8CDC0E7C043AD9209C6B2FDAF33865">
    <w:name w:val="4FC8CDC0E7C043AD9209C6B2FDAF33865"/>
    <w:rsid w:val="001C1BCF"/>
    <w:pPr>
      <w:spacing w:after="100" w:line="240" w:lineRule="auto"/>
    </w:pPr>
    <w:rPr>
      <w:rFonts w:ascii="Times New Roman" w:eastAsiaTheme="minorHAnsi" w:hAnsi="Times New Roman" w:cs="Times New Roman"/>
      <w:sz w:val="24"/>
      <w:szCs w:val="24"/>
    </w:rPr>
  </w:style>
  <w:style w:type="paragraph" w:customStyle="1" w:styleId="CCA7BE6761074EDF8F9CAE3F4CE750AD5">
    <w:name w:val="CCA7BE6761074EDF8F9CAE3F4CE750AD5"/>
    <w:rsid w:val="001C1BCF"/>
    <w:pPr>
      <w:spacing w:after="100" w:line="240" w:lineRule="auto"/>
    </w:pPr>
    <w:rPr>
      <w:rFonts w:ascii="Times New Roman" w:eastAsiaTheme="minorHAnsi" w:hAnsi="Times New Roman" w:cs="Times New Roman"/>
      <w:sz w:val="24"/>
      <w:szCs w:val="24"/>
    </w:rPr>
  </w:style>
  <w:style w:type="paragraph" w:customStyle="1" w:styleId="9B8000348D4F4697935229204CFF2E1C5">
    <w:name w:val="9B8000348D4F4697935229204CFF2E1C5"/>
    <w:rsid w:val="001C1BCF"/>
    <w:pPr>
      <w:spacing w:after="100" w:line="240" w:lineRule="auto"/>
    </w:pPr>
    <w:rPr>
      <w:rFonts w:ascii="Times New Roman" w:eastAsiaTheme="minorHAnsi" w:hAnsi="Times New Roman" w:cs="Times New Roman"/>
      <w:sz w:val="24"/>
      <w:szCs w:val="24"/>
    </w:rPr>
  </w:style>
  <w:style w:type="paragraph" w:customStyle="1" w:styleId="A8C11F0EC3D447208F56C11A4507D2925">
    <w:name w:val="A8C11F0EC3D447208F56C11A4507D2925"/>
    <w:rsid w:val="001C1BCF"/>
    <w:pPr>
      <w:spacing w:after="100" w:line="240" w:lineRule="auto"/>
    </w:pPr>
    <w:rPr>
      <w:rFonts w:ascii="Times New Roman" w:eastAsiaTheme="minorHAnsi" w:hAnsi="Times New Roman" w:cs="Times New Roman"/>
      <w:sz w:val="24"/>
      <w:szCs w:val="24"/>
    </w:rPr>
  </w:style>
  <w:style w:type="paragraph" w:customStyle="1" w:styleId="DEBAA20EDA7D4AF593E354567E1F7AFD5">
    <w:name w:val="DEBAA20EDA7D4AF593E354567E1F7AFD5"/>
    <w:rsid w:val="001C1BCF"/>
    <w:pPr>
      <w:spacing w:after="100" w:line="240" w:lineRule="auto"/>
    </w:pPr>
    <w:rPr>
      <w:rFonts w:ascii="Times New Roman" w:eastAsiaTheme="minorHAnsi" w:hAnsi="Times New Roman" w:cs="Times New Roman"/>
      <w:sz w:val="24"/>
      <w:szCs w:val="24"/>
    </w:rPr>
  </w:style>
  <w:style w:type="paragraph" w:customStyle="1" w:styleId="22FF95CB091948D79E802815DFA721985">
    <w:name w:val="22FF95CB091948D79E802815DFA721985"/>
    <w:rsid w:val="001C1BCF"/>
    <w:pPr>
      <w:spacing w:after="100" w:line="240" w:lineRule="auto"/>
    </w:pPr>
    <w:rPr>
      <w:rFonts w:ascii="Times New Roman" w:eastAsiaTheme="minorHAnsi" w:hAnsi="Times New Roman" w:cs="Times New Roman"/>
      <w:sz w:val="24"/>
      <w:szCs w:val="24"/>
    </w:rPr>
  </w:style>
  <w:style w:type="paragraph" w:customStyle="1" w:styleId="A23385193DD64E5B8BE4B28D8273188E5">
    <w:name w:val="A23385193DD64E5B8BE4B28D8273188E5"/>
    <w:rsid w:val="001C1BCF"/>
    <w:pPr>
      <w:spacing w:after="100" w:line="240" w:lineRule="auto"/>
    </w:pPr>
    <w:rPr>
      <w:rFonts w:ascii="Times New Roman" w:eastAsiaTheme="minorHAnsi" w:hAnsi="Times New Roman" w:cs="Times New Roman"/>
      <w:sz w:val="24"/>
      <w:szCs w:val="24"/>
    </w:rPr>
  </w:style>
  <w:style w:type="paragraph" w:customStyle="1" w:styleId="C7735D3ACBD3437690A9CCB1A5A4272F5">
    <w:name w:val="C7735D3ACBD3437690A9CCB1A5A4272F5"/>
    <w:rsid w:val="001C1BCF"/>
    <w:pPr>
      <w:spacing w:after="100" w:line="240" w:lineRule="auto"/>
    </w:pPr>
    <w:rPr>
      <w:rFonts w:ascii="Times New Roman" w:eastAsiaTheme="minorHAnsi" w:hAnsi="Times New Roman" w:cs="Times New Roman"/>
      <w:sz w:val="24"/>
      <w:szCs w:val="24"/>
    </w:rPr>
  </w:style>
  <w:style w:type="paragraph" w:customStyle="1" w:styleId="20BA7DEB153E41C8B1DA055379E85EC45">
    <w:name w:val="20BA7DEB153E41C8B1DA055379E85EC45"/>
    <w:rsid w:val="001C1BCF"/>
    <w:pPr>
      <w:spacing w:after="100" w:line="240" w:lineRule="auto"/>
    </w:pPr>
    <w:rPr>
      <w:rFonts w:ascii="Times New Roman" w:eastAsiaTheme="minorHAnsi" w:hAnsi="Times New Roman" w:cs="Times New Roman"/>
      <w:sz w:val="24"/>
      <w:szCs w:val="24"/>
    </w:rPr>
  </w:style>
  <w:style w:type="paragraph" w:customStyle="1" w:styleId="3406A0696929407CAE0996F47BCCB84F5">
    <w:name w:val="3406A0696929407CAE0996F47BCCB84F5"/>
    <w:rsid w:val="001C1BCF"/>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5">
    <w:name w:val="C9DD0B6B45804E25872156FF2BB018295"/>
    <w:rsid w:val="001C1BCF"/>
    <w:pPr>
      <w:spacing w:after="100" w:line="240" w:lineRule="auto"/>
    </w:pPr>
    <w:rPr>
      <w:rFonts w:ascii="Times New Roman" w:eastAsiaTheme="minorHAnsi" w:hAnsi="Times New Roman" w:cs="Times New Roman"/>
      <w:sz w:val="24"/>
      <w:szCs w:val="24"/>
    </w:rPr>
  </w:style>
  <w:style w:type="paragraph" w:customStyle="1" w:styleId="ECE2533263F04635A265A4B34BA1360E5">
    <w:name w:val="ECE2533263F04635A265A4B34BA1360E5"/>
    <w:rsid w:val="001C1BCF"/>
    <w:pPr>
      <w:spacing w:after="100" w:line="240" w:lineRule="auto"/>
    </w:pPr>
    <w:rPr>
      <w:rFonts w:ascii="Times New Roman" w:eastAsiaTheme="minorHAnsi" w:hAnsi="Times New Roman" w:cs="Times New Roman"/>
      <w:sz w:val="24"/>
      <w:szCs w:val="24"/>
    </w:rPr>
  </w:style>
  <w:style w:type="paragraph" w:customStyle="1" w:styleId="12A531AA8DF74FCE8A5396653FFA88015">
    <w:name w:val="12A531AA8DF74FCE8A5396653FFA88015"/>
    <w:rsid w:val="001C1BCF"/>
    <w:pPr>
      <w:spacing w:after="100" w:line="240" w:lineRule="auto"/>
    </w:pPr>
    <w:rPr>
      <w:rFonts w:ascii="Times New Roman" w:eastAsiaTheme="minorHAnsi" w:hAnsi="Times New Roman" w:cs="Times New Roman"/>
      <w:sz w:val="24"/>
      <w:szCs w:val="24"/>
    </w:rPr>
  </w:style>
  <w:style w:type="paragraph" w:customStyle="1" w:styleId="066B2347D48A4B3197C45D86FC43E7085">
    <w:name w:val="066B2347D48A4B3197C45D86FC43E7085"/>
    <w:rsid w:val="001C1BCF"/>
    <w:pPr>
      <w:spacing w:after="100" w:line="240" w:lineRule="auto"/>
    </w:pPr>
    <w:rPr>
      <w:rFonts w:ascii="Times New Roman" w:eastAsiaTheme="minorHAnsi" w:hAnsi="Times New Roman" w:cs="Times New Roman"/>
      <w:sz w:val="24"/>
      <w:szCs w:val="24"/>
    </w:rPr>
  </w:style>
  <w:style w:type="paragraph" w:customStyle="1" w:styleId="CBD3680606D4497489C2FF4DB00FD5D55">
    <w:name w:val="CBD3680606D4497489C2FF4DB00FD5D55"/>
    <w:rsid w:val="001C1BCF"/>
    <w:pPr>
      <w:spacing w:after="100" w:line="240" w:lineRule="auto"/>
    </w:pPr>
    <w:rPr>
      <w:rFonts w:ascii="Times New Roman" w:eastAsiaTheme="minorHAnsi" w:hAnsi="Times New Roman" w:cs="Times New Roman"/>
      <w:sz w:val="24"/>
      <w:szCs w:val="24"/>
    </w:rPr>
  </w:style>
  <w:style w:type="paragraph" w:customStyle="1" w:styleId="BDBC5AA854EC4535A311EA2561D1DF885">
    <w:name w:val="BDBC5AA854EC4535A311EA2561D1DF885"/>
    <w:rsid w:val="001C1BCF"/>
    <w:pPr>
      <w:spacing w:after="100" w:line="240" w:lineRule="auto"/>
    </w:pPr>
    <w:rPr>
      <w:rFonts w:ascii="Times New Roman" w:eastAsiaTheme="minorHAnsi" w:hAnsi="Times New Roman" w:cs="Times New Roman"/>
      <w:sz w:val="24"/>
      <w:szCs w:val="24"/>
    </w:rPr>
  </w:style>
  <w:style w:type="paragraph" w:customStyle="1" w:styleId="72C96A4FDFEA48568132B985D6E395225">
    <w:name w:val="72C96A4FDFEA48568132B985D6E395225"/>
    <w:rsid w:val="001C1BCF"/>
    <w:pPr>
      <w:spacing w:after="100" w:line="240" w:lineRule="auto"/>
    </w:pPr>
    <w:rPr>
      <w:rFonts w:ascii="Times New Roman" w:eastAsiaTheme="minorHAnsi" w:hAnsi="Times New Roman" w:cs="Times New Roman"/>
      <w:sz w:val="24"/>
      <w:szCs w:val="24"/>
    </w:rPr>
  </w:style>
  <w:style w:type="paragraph" w:customStyle="1" w:styleId="E2898BF5DBAF4149A52D1B7E37EF27815">
    <w:name w:val="E2898BF5DBAF4149A52D1B7E37EF27815"/>
    <w:rsid w:val="001C1BCF"/>
    <w:pPr>
      <w:spacing w:after="100" w:line="240" w:lineRule="auto"/>
    </w:pPr>
    <w:rPr>
      <w:rFonts w:ascii="Times New Roman" w:eastAsiaTheme="minorHAnsi" w:hAnsi="Times New Roman" w:cs="Times New Roman"/>
      <w:sz w:val="24"/>
      <w:szCs w:val="24"/>
    </w:rPr>
  </w:style>
  <w:style w:type="paragraph" w:customStyle="1" w:styleId="28E1AC42CF294292B6339194236BB2735">
    <w:name w:val="28E1AC42CF294292B6339194236BB2735"/>
    <w:rsid w:val="001C1BCF"/>
    <w:pPr>
      <w:spacing w:after="100" w:line="240" w:lineRule="auto"/>
    </w:pPr>
    <w:rPr>
      <w:rFonts w:ascii="Times New Roman" w:eastAsiaTheme="minorHAnsi" w:hAnsi="Times New Roman" w:cs="Times New Roman"/>
      <w:sz w:val="24"/>
      <w:szCs w:val="24"/>
    </w:rPr>
  </w:style>
  <w:style w:type="paragraph" w:customStyle="1" w:styleId="07104D92EBA644AC917C2B9862BA7CB05">
    <w:name w:val="07104D92EBA644AC917C2B9862BA7CB05"/>
    <w:rsid w:val="001C1BCF"/>
    <w:pPr>
      <w:spacing w:after="100" w:line="240" w:lineRule="auto"/>
    </w:pPr>
    <w:rPr>
      <w:rFonts w:ascii="Times New Roman" w:eastAsiaTheme="minorHAnsi" w:hAnsi="Times New Roman" w:cs="Times New Roman"/>
      <w:sz w:val="24"/>
      <w:szCs w:val="24"/>
    </w:rPr>
  </w:style>
  <w:style w:type="paragraph" w:customStyle="1" w:styleId="FC8E4F019C194F53932312C585B67DBD5">
    <w:name w:val="FC8E4F019C194F53932312C585B67DBD5"/>
    <w:rsid w:val="001C1BCF"/>
    <w:pPr>
      <w:spacing w:after="100" w:line="240" w:lineRule="auto"/>
    </w:pPr>
    <w:rPr>
      <w:rFonts w:ascii="Times New Roman" w:eastAsiaTheme="minorHAnsi" w:hAnsi="Times New Roman" w:cs="Times New Roman"/>
      <w:sz w:val="24"/>
      <w:szCs w:val="24"/>
    </w:rPr>
  </w:style>
  <w:style w:type="paragraph" w:customStyle="1" w:styleId="CEAA7D863902408CB8D8929F16B260715">
    <w:name w:val="CEAA7D863902408CB8D8929F16B260715"/>
    <w:rsid w:val="001C1BCF"/>
    <w:pPr>
      <w:spacing w:after="100" w:line="240" w:lineRule="auto"/>
    </w:pPr>
    <w:rPr>
      <w:rFonts w:ascii="Times New Roman" w:eastAsiaTheme="minorHAnsi" w:hAnsi="Times New Roman" w:cs="Times New Roman"/>
      <w:sz w:val="24"/>
      <w:szCs w:val="24"/>
    </w:rPr>
  </w:style>
  <w:style w:type="paragraph" w:customStyle="1" w:styleId="577A37CBADF946D088EF2EA98C1ED0185">
    <w:name w:val="577A37CBADF946D088EF2EA98C1ED0185"/>
    <w:rsid w:val="001C1BCF"/>
    <w:pPr>
      <w:spacing w:after="100" w:line="240" w:lineRule="auto"/>
    </w:pPr>
    <w:rPr>
      <w:rFonts w:ascii="Times New Roman" w:eastAsiaTheme="minorHAnsi" w:hAnsi="Times New Roman" w:cs="Times New Roman"/>
      <w:sz w:val="24"/>
      <w:szCs w:val="24"/>
    </w:rPr>
  </w:style>
  <w:style w:type="paragraph" w:customStyle="1" w:styleId="7E87AE6D7CF1410C90F5CABA92AB520A5">
    <w:name w:val="7E87AE6D7CF1410C90F5CABA92AB520A5"/>
    <w:rsid w:val="001C1BCF"/>
    <w:pPr>
      <w:spacing w:after="100" w:line="240" w:lineRule="auto"/>
    </w:pPr>
    <w:rPr>
      <w:rFonts w:ascii="Times New Roman" w:eastAsiaTheme="minorHAnsi" w:hAnsi="Times New Roman" w:cs="Times New Roman"/>
      <w:sz w:val="24"/>
      <w:szCs w:val="24"/>
    </w:rPr>
  </w:style>
  <w:style w:type="paragraph" w:customStyle="1" w:styleId="1FB40766D5EF420F9F8F4CE2CEC09FF65">
    <w:name w:val="1FB40766D5EF420F9F8F4CE2CEC09FF65"/>
    <w:rsid w:val="001C1BCF"/>
    <w:pPr>
      <w:spacing w:after="100" w:line="240" w:lineRule="auto"/>
    </w:pPr>
    <w:rPr>
      <w:rFonts w:ascii="Times New Roman" w:eastAsiaTheme="minorHAnsi" w:hAnsi="Times New Roman" w:cs="Times New Roman"/>
      <w:sz w:val="24"/>
      <w:szCs w:val="24"/>
    </w:rPr>
  </w:style>
  <w:style w:type="paragraph" w:customStyle="1" w:styleId="BFCCE201372D43309392622BC21DBAFD5">
    <w:name w:val="BFCCE201372D43309392622BC21DBAFD5"/>
    <w:rsid w:val="001C1BCF"/>
    <w:pPr>
      <w:spacing w:after="100" w:line="240" w:lineRule="auto"/>
    </w:pPr>
    <w:rPr>
      <w:rFonts w:ascii="Times New Roman" w:eastAsiaTheme="minorHAnsi" w:hAnsi="Times New Roman" w:cs="Times New Roman"/>
      <w:sz w:val="24"/>
      <w:szCs w:val="24"/>
    </w:rPr>
  </w:style>
  <w:style w:type="paragraph" w:customStyle="1" w:styleId="A360AA5EB226426186D86811D392909F5">
    <w:name w:val="A360AA5EB226426186D86811D392909F5"/>
    <w:rsid w:val="001C1BCF"/>
    <w:pPr>
      <w:spacing w:after="100" w:line="240" w:lineRule="auto"/>
    </w:pPr>
    <w:rPr>
      <w:rFonts w:ascii="Times New Roman" w:eastAsiaTheme="minorHAnsi" w:hAnsi="Times New Roman" w:cs="Times New Roman"/>
      <w:sz w:val="24"/>
      <w:szCs w:val="24"/>
    </w:rPr>
  </w:style>
  <w:style w:type="paragraph" w:customStyle="1" w:styleId="E19CB3A6A5B54F8081D7DC8065AF3AD55">
    <w:name w:val="E19CB3A6A5B54F8081D7DC8065AF3AD55"/>
    <w:rsid w:val="001C1BCF"/>
    <w:pPr>
      <w:spacing w:after="100" w:line="240" w:lineRule="auto"/>
    </w:pPr>
    <w:rPr>
      <w:rFonts w:ascii="Times New Roman" w:eastAsiaTheme="minorHAnsi" w:hAnsi="Times New Roman" w:cs="Times New Roman"/>
      <w:sz w:val="24"/>
      <w:szCs w:val="24"/>
    </w:rPr>
  </w:style>
  <w:style w:type="paragraph" w:customStyle="1" w:styleId="06BB527385BB4BCAA6D79A7DFB2128BC5">
    <w:name w:val="06BB527385BB4BCAA6D79A7DFB2128BC5"/>
    <w:rsid w:val="001C1BCF"/>
    <w:pPr>
      <w:spacing w:after="100" w:line="240" w:lineRule="auto"/>
    </w:pPr>
    <w:rPr>
      <w:rFonts w:ascii="Times New Roman" w:eastAsiaTheme="minorHAnsi" w:hAnsi="Times New Roman" w:cs="Times New Roman"/>
      <w:sz w:val="24"/>
      <w:szCs w:val="24"/>
    </w:rPr>
  </w:style>
  <w:style w:type="paragraph" w:customStyle="1" w:styleId="FEB1319E77DF42C1B4B846030FBE0C5F4">
    <w:name w:val="FEB1319E77DF42C1B4B846030FBE0C5F4"/>
    <w:rsid w:val="001C1BCF"/>
    <w:pPr>
      <w:spacing w:after="100" w:line="240" w:lineRule="auto"/>
    </w:pPr>
    <w:rPr>
      <w:rFonts w:ascii="Times New Roman" w:eastAsiaTheme="minorHAnsi" w:hAnsi="Times New Roman" w:cs="Times New Roman"/>
      <w:sz w:val="24"/>
      <w:szCs w:val="24"/>
    </w:rPr>
  </w:style>
  <w:style w:type="paragraph" w:customStyle="1" w:styleId="3E67BDC59F0F47A9AA4BEFB1F9DAC8D24">
    <w:name w:val="3E67BDC59F0F47A9AA4BEFB1F9DAC8D24"/>
    <w:rsid w:val="001C1BCF"/>
    <w:pPr>
      <w:spacing w:after="100" w:line="240" w:lineRule="auto"/>
    </w:pPr>
    <w:rPr>
      <w:rFonts w:ascii="Times New Roman" w:eastAsiaTheme="minorHAnsi" w:hAnsi="Times New Roman" w:cs="Times New Roman"/>
      <w:sz w:val="24"/>
      <w:szCs w:val="24"/>
    </w:rPr>
  </w:style>
  <w:style w:type="paragraph" w:customStyle="1" w:styleId="7C0B7FDF10C34E678BC6A825B97BC5B44">
    <w:name w:val="7C0B7FDF10C34E678BC6A825B97BC5B44"/>
    <w:rsid w:val="001C1BCF"/>
    <w:pPr>
      <w:spacing w:after="100" w:line="240" w:lineRule="auto"/>
    </w:pPr>
    <w:rPr>
      <w:rFonts w:ascii="Times New Roman" w:eastAsiaTheme="minorHAnsi" w:hAnsi="Times New Roman" w:cs="Times New Roman"/>
      <w:sz w:val="24"/>
      <w:szCs w:val="24"/>
    </w:rPr>
  </w:style>
  <w:style w:type="paragraph" w:customStyle="1" w:styleId="DBDD5FED7F6649A38785EB80FEED66CB4">
    <w:name w:val="DBDD5FED7F6649A38785EB80FEED66CB4"/>
    <w:rsid w:val="001C1BCF"/>
    <w:pPr>
      <w:spacing w:after="100" w:line="240" w:lineRule="auto"/>
    </w:pPr>
    <w:rPr>
      <w:rFonts w:ascii="Times New Roman" w:eastAsiaTheme="minorHAnsi" w:hAnsi="Times New Roman" w:cs="Times New Roman"/>
      <w:sz w:val="24"/>
      <w:szCs w:val="24"/>
    </w:rPr>
  </w:style>
  <w:style w:type="paragraph" w:customStyle="1" w:styleId="2C2FAF76F6294C6A8931F1DA518538894">
    <w:name w:val="2C2FAF76F6294C6A8931F1DA518538894"/>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4">
    <w:name w:val="3A05114AE3F54094A18129E825AFC5F34"/>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4">
    <w:name w:val="DD354833FA8A401BB46C0CD5C2E2CE464"/>
    <w:rsid w:val="001C1BCF"/>
    <w:pPr>
      <w:spacing w:after="100" w:line="240" w:lineRule="auto"/>
    </w:pPr>
    <w:rPr>
      <w:rFonts w:ascii="Times New Roman" w:eastAsiaTheme="minorHAnsi" w:hAnsi="Times New Roman" w:cs="Times New Roman"/>
      <w:sz w:val="24"/>
      <w:szCs w:val="24"/>
    </w:rPr>
  </w:style>
  <w:style w:type="paragraph" w:customStyle="1" w:styleId="7F9E3A64F43A4FF9B28D1AB1DBB478CB4">
    <w:name w:val="7F9E3A64F43A4FF9B28D1AB1DBB478CB4"/>
    <w:rsid w:val="001C1BCF"/>
    <w:pPr>
      <w:spacing w:after="100" w:line="240" w:lineRule="auto"/>
    </w:pPr>
    <w:rPr>
      <w:rFonts w:ascii="Times New Roman" w:eastAsiaTheme="minorHAnsi" w:hAnsi="Times New Roman" w:cs="Times New Roman"/>
      <w:sz w:val="24"/>
      <w:szCs w:val="24"/>
    </w:rPr>
  </w:style>
  <w:style w:type="paragraph" w:customStyle="1" w:styleId="3A377BFC673C49508BAF097B84289F4E4">
    <w:name w:val="3A377BFC673C49508BAF097B84289F4E4"/>
    <w:rsid w:val="001C1BCF"/>
    <w:pPr>
      <w:spacing w:after="100" w:line="240" w:lineRule="auto"/>
    </w:pPr>
    <w:rPr>
      <w:rFonts w:ascii="Times New Roman" w:eastAsiaTheme="minorHAnsi" w:hAnsi="Times New Roman" w:cs="Times New Roman"/>
      <w:sz w:val="24"/>
      <w:szCs w:val="24"/>
    </w:rPr>
  </w:style>
  <w:style w:type="paragraph" w:customStyle="1" w:styleId="69C11568E95D4297A01A0923359836B14">
    <w:name w:val="69C11568E95D4297A01A0923359836B14"/>
    <w:rsid w:val="001C1BCF"/>
    <w:pPr>
      <w:spacing w:after="100" w:line="240" w:lineRule="auto"/>
    </w:pPr>
    <w:rPr>
      <w:rFonts w:ascii="Times New Roman" w:eastAsiaTheme="minorHAnsi" w:hAnsi="Times New Roman" w:cs="Times New Roman"/>
      <w:sz w:val="24"/>
      <w:szCs w:val="24"/>
    </w:rPr>
  </w:style>
  <w:style w:type="paragraph" w:customStyle="1" w:styleId="E6A4F4C64B3F4955B4C35511AB8A8A404">
    <w:name w:val="E6A4F4C64B3F4955B4C35511AB8A8A404"/>
    <w:rsid w:val="001C1BCF"/>
    <w:pPr>
      <w:spacing w:after="100" w:line="240" w:lineRule="auto"/>
    </w:pPr>
    <w:rPr>
      <w:rFonts w:ascii="Times New Roman" w:eastAsiaTheme="minorHAnsi" w:hAnsi="Times New Roman" w:cs="Times New Roman"/>
      <w:sz w:val="24"/>
      <w:szCs w:val="24"/>
    </w:rPr>
  </w:style>
  <w:style w:type="paragraph" w:customStyle="1" w:styleId="71AA0CA95EEF47ADA38BBD5F520BDDCC4">
    <w:name w:val="71AA0CA95EEF47ADA38BBD5F520BDDCC4"/>
    <w:rsid w:val="001C1BCF"/>
    <w:pPr>
      <w:spacing w:after="100" w:line="240" w:lineRule="auto"/>
    </w:pPr>
    <w:rPr>
      <w:rFonts w:ascii="Times New Roman" w:eastAsiaTheme="minorHAnsi" w:hAnsi="Times New Roman" w:cs="Times New Roman"/>
      <w:sz w:val="24"/>
      <w:szCs w:val="24"/>
    </w:rPr>
  </w:style>
  <w:style w:type="paragraph" w:customStyle="1" w:styleId="5C3850E4A8264336A3B539075257B18A4">
    <w:name w:val="5C3850E4A8264336A3B539075257B18A4"/>
    <w:rsid w:val="001C1BCF"/>
    <w:pPr>
      <w:spacing w:after="100" w:line="240" w:lineRule="auto"/>
    </w:pPr>
    <w:rPr>
      <w:rFonts w:ascii="Times New Roman" w:eastAsiaTheme="minorHAnsi" w:hAnsi="Times New Roman" w:cs="Times New Roman"/>
      <w:sz w:val="24"/>
      <w:szCs w:val="24"/>
    </w:rPr>
  </w:style>
  <w:style w:type="paragraph" w:customStyle="1" w:styleId="79AB532FBD664E2E925EB6302F9A40064">
    <w:name w:val="79AB532FBD664E2E925EB6302F9A40064"/>
    <w:rsid w:val="001C1BCF"/>
    <w:pPr>
      <w:spacing w:after="100" w:line="240" w:lineRule="auto"/>
    </w:pPr>
    <w:rPr>
      <w:rFonts w:ascii="Times New Roman" w:eastAsiaTheme="minorHAnsi" w:hAnsi="Times New Roman" w:cs="Times New Roman"/>
      <w:sz w:val="24"/>
      <w:szCs w:val="24"/>
    </w:rPr>
  </w:style>
  <w:style w:type="paragraph" w:customStyle="1" w:styleId="8E6AD456ECD344B6BAC80244C46329E74">
    <w:name w:val="8E6AD456ECD344B6BAC80244C46329E74"/>
    <w:rsid w:val="001C1BCF"/>
    <w:pPr>
      <w:spacing w:after="100" w:line="240" w:lineRule="auto"/>
    </w:pPr>
    <w:rPr>
      <w:rFonts w:ascii="Times New Roman" w:eastAsiaTheme="minorHAnsi" w:hAnsi="Times New Roman" w:cs="Times New Roman"/>
      <w:sz w:val="24"/>
      <w:szCs w:val="24"/>
    </w:rPr>
  </w:style>
  <w:style w:type="paragraph" w:customStyle="1" w:styleId="4EF7319A827F41C2A12B417D035D7F2E4">
    <w:name w:val="4EF7319A827F41C2A12B417D035D7F2E4"/>
    <w:rsid w:val="001C1BCF"/>
    <w:pPr>
      <w:spacing w:after="100" w:line="240" w:lineRule="auto"/>
    </w:pPr>
    <w:rPr>
      <w:rFonts w:ascii="Times New Roman" w:eastAsiaTheme="minorHAnsi" w:hAnsi="Times New Roman" w:cs="Times New Roman"/>
      <w:sz w:val="24"/>
      <w:szCs w:val="24"/>
    </w:rPr>
  </w:style>
  <w:style w:type="paragraph" w:customStyle="1" w:styleId="FA667CF77D254B84846B5615E5E249474">
    <w:name w:val="FA667CF77D254B84846B5615E5E249474"/>
    <w:rsid w:val="001C1BCF"/>
    <w:pPr>
      <w:spacing w:after="100" w:line="240" w:lineRule="auto"/>
    </w:pPr>
    <w:rPr>
      <w:rFonts w:ascii="Times New Roman" w:eastAsiaTheme="minorHAnsi" w:hAnsi="Times New Roman" w:cs="Times New Roman"/>
      <w:sz w:val="24"/>
      <w:szCs w:val="24"/>
    </w:rPr>
  </w:style>
  <w:style w:type="paragraph" w:customStyle="1" w:styleId="BDD6F269FBC54B5FB44306F97AE2502D4">
    <w:name w:val="BDD6F269FBC54B5FB44306F97AE2502D4"/>
    <w:rsid w:val="001C1BCF"/>
    <w:pPr>
      <w:spacing w:after="100" w:line="240" w:lineRule="auto"/>
    </w:pPr>
    <w:rPr>
      <w:rFonts w:ascii="Times New Roman" w:eastAsiaTheme="minorHAnsi" w:hAnsi="Times New Roman" w:cs="Times New Roman"/>
      <w:sz w:val="24"/>
      <w:szCs w:val="24"/>
    </w:rPr>
  </w:style>
  <w:style w:type="paragraph" w:customStyle="1" w:styleId="402E706477AB488B91F4A800212B6A384">
    <w:name w:val="402E706477AB488B91F4A800212B6A384"/>
    <w:rsid w:val="001C1BCF"/>
    <w:pPr>
      <w:spacing w:after="100" w:line="240" w:lineRule="auto"/>
    </w:pPr>
    <w:rPr>
      <w:rFonts w:ascii="Times New Roman" w:eastAsiaTheme="minorHAnsi" w:hAnsi="Times New Roman" w:cs="Times New Roman"/>
      <w:sz w:val="24"/>
      <w:szCs w:val="24"/>
    </w:rPr>
  </w:style>
  <w:style w:type="paragraph" w:customStyle="1" w:styleId="04761AD02D1348EDAB7DADC09EBD5E7B4">
    <w:name w:val="04761AD02D1348EDAB7DADC09EBD5E7B4"/>
    <w:rsid w:val="001C1BCF"/>
    <w:pPr>
      <w:spacing w:after="100" w:line="240" w:lineRule="auto"/>
    </w:pPr>
    <w:rPr>
      <w:rFonts w:ascii="Times New Roman" w:eastAsiaTheme="minorHAnsi" w:hAnsi="Times New Roman" w:cs="Times New Roman"/>
      <w:sz w:val="24"/>
      <w:szCs w:val="24"/>
    </w:rPr>
  </w:style>
  <w:style w:type="paragraph" w:customStyle="1" w:styleId="63504DDFD6624B27A95B9CD6856A56F84">
    <w:name w:val="63504DDFD6624B27A95B9CD6856A56F84"/>
    <w:rsid w:val="001C1BCF"/>
    <w:pPr>
      <w:spacing w:after="100" w:line="240" w:lineRule="auto"/>
    </w:pPr>
    <w:rPr>
      <w:rFonts w:ascii="Times New Roman" w:eastAsiaTheme="minorHAnsi" w:hAnsi="Times New Roman" w:cs="Times New Roman"/>
      <w:sz w:val="24"/>
      <w:szCs w:val="24"/>
    </w:rPr>
  </w:style>
  <w:style w:type="paragraph" w:customStyle="1" w:styleId="FA3E0FD71E6A40D5B64575E4A77BFD7A4">
    <w:name w:val="FA3E0FD71E6A40D5B64575E4A77BFD7A4"/>
    <w:rsid w:val="001C1BCF"/>
    <w:pPr>
      <w:spacing w:after="100" w:line="240" w:lineRule="auto"/>
    </w:pPr>
    <w:rPr>
      <w:rFonts w:ascii="Times New Roman" w:eastAsiaTheme="minorHAnsi" w:hAnsi="Times New Roman" w:cs="Times New Roman"/>
      <w:sz w:val="24"/>
      <w:szCs w:val="24"/>
    </w:rPr>
  </w:style>
  <w:style w:type="paragraph" w:customStyle="1" w:styleId="5ACD489E8DB74A0EBFA11F6EB5A0C0264">
    <w:name w:val="5ACD489E8DB74A0EBFA11F6EB5A0C0264"/>
    <w:rsid w:val="001C1BCF"/>
    <w:pPr>
      <w:spacing w:after="100" w:line="240" w:lineRule="auto"/>
    </w:pPr>
    <w:rPr>
      <w:rFonts w:ascii="Times New Roman" w:eastAsiaTheme="minorHAnsi" w:hAnsi="Times New Roman" w:cs="Times New Roman"/>
      <w:sz w:val="24"/>
      <w:szCs w:val="24"/>
    </w:rPr>
  </w:style>
  <w:style w:type="paragraph" w:customStyle="1" w:styleId="5C4616347D59400CAAAE2A95FA71A5674">
    <w:name w:val="5C4616347D59400CAAAE2A95FA71A5674"/>
    <w:rsid w:val="001C1BCF"/>
    <w:pPr>
      <w:spacing w:after="100" w:line="240" w:lineRule="auto"/>
    </w:pPr>
    <w:rPr>
      <w:rFonts w:ascii="Times New Roman" w:eastAsiaTheme="minorHAnsi" w:hAnsi="Times New Roman" w:cs="Times New Roman"/>
      <w:sz w:val="24"/>
      <w:szCs w:val="24"/>
    </w:rPr>
  </w:style>
  <w:style w:type="paragraph" w:customStyle="1" w:styleId="0574652CEA464A93B39237CF4460F0344">
    <w:name w:val="0574652CEA464A93B39237CF4460F0344"/>
    <w:rsid w:val="001C1BCF"/>
    <w:pPr>
      <w:spacing w:after="100" w:line="240" w:lineRule="auto"/>
    </w:pPr>
    <w:rPr>
      <w:rFonts w:ascii="Times New Roman" w:eastAsiaTheme="minorHAnsi" w:hAnsi="Times New Roman" w:cs="Times New Roman"/>
      <w:sz w:val="24"/>
      <w:szCs w:val="24"/>
    </w:rPr>
  </w:style>
  <w:style w:type="paragraph" w:customStyle="1" w:styleId="6A7B9484079C4B8085A72CCAE16DDC834">
    <w:name w:val="6A7B9484079C4B8085A72CCAE16DDC834"/>
    <w:rsid w:val="001C1BCF"/>
    <w:pPr>
      <w:spacing w:after="100" w:line="240" w:lineRule="auto"/>
    </w:pPr>
    <w:rPr>
      <w:rFonts w:ascii="Times New Roman" w:eastAsiaTheme="minorHAnsi" w:hAnsi="Times New Roman" w:cs="Times New Roman"/>
      <w:sz w:val="24"/>
      <w:szCs w:val="24"/>
    </w:rPr>
  </w:style>
  <w:style w:type="paragraph" w:customStyle="1" w:styleId="60D7E76643B249A48A2F975B0158871E4">
    <w:name w:val="60D7E76643B249A48A2F975B0158871E4"/>
    <w:rsid w:val="001C1BCF"/>
    <w:pPr>
      <w:spacing w:after="100" w:line="240" w:lineRule="auto"/>
    </w:pPr>
    <w:rPr>
      <w:rFonts w:ascii="Times New Roman" w:eastAsiaTheme="minorHAnsi" w:hAnsi="Times New Roman" w:cs="Times New Roman"/>
      <w:sz w:val="24"/>
      <w:szCs w:val="24"/>
    </w:rPr>
  </w:style>
  <w:style w:type="paragraph" w:customStyle="1" w:styleId="280B8DCDE0484DB4B8F88F94FEAA80824">
    <w:name w:val="280B8DCDE0484DB4B8F88F94FEAA80824"/>
    <w:rsid w:val="001C1BCF"/>
    <w:pPr>
      <w:spacing w:after="100" w:line="240" w:lineRule="auto"/>
    </w:pPr>
    <w:rPr>
      <w:rFonts w:ascii="Times New Roman" w:eastAsiaTheme="minorHAnsi" w:hAnsi="Times New Roman" w:cs="Times New Roman"/>
      <w:sz w:val="24"/>
      <w:szCs w:val="24"/>
    </w:rPr>
  </w:style>
  <w:style w:type="paragraph" w:customStyle="1" w:styleId="6A4677F7262846778585195E6E6B38D24">
    <w:name w:val="6A4677F7262846778585195E6E6B38D24"/>
    <w:rsid w:val="001C1BCF"/>
    <w:pPr>
      <w:spacing w:after="100" w:line="240" w:lineRule="auto"/>
    </w:pPr>
    <w:rPr>
      <w:rFonts w:ascii="Times New Roman" w:eastAsiaTheme="minorHAnsi" w:hAnsi="Times New Roman" w:cs="Times New Roman"/>
      <w:sz w:val="24"/>
      <w:szCs w:val="24"/>
    </w:rPr>
  </w:style>
  <w:style w:type="paragraph" w:customStyle="1" w:styleId="ED4182AEBEAF41CAB15766126FBE6D0C4">
    <w:name w:val="ED4182AEBEAF41CAB15766126FBE6D0C4"/>
    <w:rsid w:val="001C1BCF"/>
    <w:pPr>
      <w:spacing w:after="100" w:line="240" w:lineRule="auto"/>
    </w:pPr>
    <w:rPr>
      <w:rFonts w:ascii="Times New Roman" w:eastAsiaTheme="minorHAnsi" w:hAnsi="Times New Roman" w:cs="Times New Roman"/>
      <w:sz w:val="24"/>
      <w:szCs w:val="24"/>
    </w:rPr>
  </w:style>
  <w:style w:type="paragraph" w:customStyle="1" w:styleId="FDDD4D13A37B4768BAC1456102A331F24">
    <w:name w:val="FDDD4D13A37B4768BAC1456102A331F24"/>
    <w:rsid w:val="001C1BCF"/>
    <w:pPr>
      <w:spacing w:after="100" w:line="240" w:lineRule="auto"/>
    </w:pPr>
    <w:rPr>
      <w:rFonts w:ascii="Times New Roman" w:eastAsiaTheme="minorHAnsi" w:hAnsi="Times New Roman" w:cs="Times New Roman"/>
      <w:sz w:val="24"/>
      <w:szCs w:val="24"/>
    </w:rPr>
  </w:style>
  <w:style w:type="paragraph" w:customStyle="1" w:styleId="68F047D7ECCF4D678499CB8FB0575A074">
    <w:name w:val="68F047D7ECCF4D678499CB8FB0575A074"/>
    <w:rsid w:val="001C1BCF"/>
    <w:pPr>
      <w:spacing w:after="100" w:line="240" w:lineRule="auto"/>
    </w:pPr>
    <w:rPr>
      <w:rFonts w:ascii="Times New Roman" w:eastAsiaTheme="minorHAnsi" w:hAnsi="Times New Roman" w:cs="Times New Roman"/>
      <w:sz w:val="24"/>
      <w:szCs w:val="24"/>
    </w:rPr>
  </w:style>
  <w:style w:type="paragraph" w:customStyle="1" w:styleId="4A643EF247874AACBE74AA01C07231F64">
    <w:name w:val="4A643EF247874AACBE74AA01C07231F64"/>
    <w:rsid w:val="001C1BCF"/>
    <w:pPr>
      <w:spacing w:after="100" w:line="240" w:lineRule="auto"/>
    </w:pPr>
    <w:rPr>
      <w:rFonts w:ascii="Times New Roman" w:eastAsiaTheme="minorHAnsi" w:hAnsi="Times New Roman" w:cs="Times New Roman"/>
      <w:sz w:val="24"/>
      <w:szCs w:val="24"/>
    </w:rPr>
  </w:style>
  <w:style w:type="paragraph" w:customStyle="1" w:styleId="CA3C20127C8E4D99A36208F0EDB4EA0F4">
    <w:name w:val="CA3C20127C8E4D99A36208F0EDB4EA0F4"/>
    <w:rsid w:val="001C1BCF"/>
    <w:pPr>
      <w:spacing w:after="100" w:line="240" w:lineRule="auto"/>
    </w:pPr>
    <w:rPr>
      <w:rFonts w:ascii="Times New Roman" w:eastAsiaTheme="minorHAnsi" w:hAnsi="Times New Roman" w:cs="Times New Roman"/>
      <w:sz w:val="24"/>
      <w:szCs w:val="24"/>
    </w:rPr>
  </w:style>
  <w:style w:type="paragraph" w:customStyle="1" w:styleId="6FF7A68A0E164F14964FD23A2A7D13754">
    <w:name w:val="6FF7A68A0E164F14964FD23A2A7D13754"/>
    <w:rsid w:val="001C1BCF"/>
    <w:pPr>
      <w:spacing w:after="100" w:line="240" w:lineRule="auto"/>
    </w:pPr>
    <w:rPr>
      <w:rFonts w:ascii="Times New Roman" w:eastAsiaTheme="minorHAnsi" w:hAnsi="Times New Roman" w:cs="Times New Roman"/>
      <w:sz w:val="24"/>
      <w:szCs w:val="24"/>
    </w:rPr>
  </w:style>
  <w:style w:type="paragraph" w:customStyle="1" w:styleId="A5BFAF0D62DD4DE497D621990AD0236B4">
    <w:name w:val="A5BFAF0D62DD4DE497D621990AD0236B4"/>
    <w:rsid w:val="001C1BCF"/>
    <w:pPr>
      <w:spacing w:after="100" w:line="240" w:lineRule="auto"/>
    </w:pPr>
    <w:rPr>
      <w:rFonts w:ascii="Times New Roman" w:eastAsiaTheme="minorHAnsi" w:hAnsi="Times New Roman" w:cs="Times New Roman"/>
      <w:sz w:val="24"/>
      <w:szCs w:val="24"/>
    </w:rPr>
  </w:style>
  <w:style w:type="paragraph" w:customStyle="1" w:styleId="596C59B4290848A38AA41D71975FB8B84">
    <w:name w:val="596C59B4290848A38AA41D71975FB8B84"/>
    <w:rsid w:val="001C1BCF"/>
    <w:pPr>
      <w:spacing w:after="100" w:line="240" w:lineRule="auto"/>
    </w:pPr>
    <w:rPr>
      <w:rFonts w:ascii="Times New Roman" w:eastAsiaTheme="minorHAnsi" w:hAnsi="Times New Roman" w:cs="Times New Roman"/>
      <w:sz w:val="24"/>
      <w:szCs w:val="24"/>
    </w:rPr>
  </w:style>
  <w:style w:type="paragraph" w:customStyle="1" w:styleId="CBC9891A66324B03A70D6B3E189EE3D34">
    <w:name w:val="CBC9891A66324B03A70D6B3E189EE3D34"/>
    <w:rsid w:val="001C1BCF"/>
    <w:pPr>
      <w:spacing w:after="100" w:line="240" w:lineRule="auto"/>
    </w:pPr>
    <w:rPr>
      <w:rFonts w:ascii="Times New Roman" w:eastAsiaTheme="minorHAnsi" w:hAnsi="Times New Roman" w:cs="Times New Roman"/>
      <w:sz w:val="24"/>
      <w:szCs w:val="24"/>
    </w:rPr>
  </w:style>
  <w:style w:type="paragraph" w:customStyle="1" w:styleId="B3558EC3DB9E4AB1BC8AF270489E9A664">
    <w:name w:val="B3558EC3DB9E4AB1BC8AF270489E9A664"/>
    <w:rsid w:val="001C1BCF"/>
    <w:pPr>
      <w:spacing w:after="100" w:line="240" w:lineRule="auto"/>
    </w:pPr>
    <w:rPr>
      <w:rFonts w:ascii="Times New Roman" w:eastAsiaTheme="minorHAnsi" w:hAnsi="Times New Roman" w:cs="Times New Roman"/>
      <w:sz w:val="24"/>
      <w:szCs w:val="24"/>
    </w:rPr>
  </w:style>
  <w:style w:type="paragraph" w:customStyle="1" w:styleId="AD77C2F044114AEAAABC58C58F0CEF214">
    <w:name w:val="AD77C2F044114AEAAABC58C58F0CEF214"/>
    <w:rsid w:val="001C1BCF"/>
    <w:pPr>
      <w:spacing w:after="100" w:line="240" w:lineRule="auto"/>
    </w:pPr>
    <w:rPr>
      <w:rFonts w:ascii="Times New Roman" w:eastAsiaTheme="minorHAnsi" w:hAnsi="Times New Roman" w:cs="Times New Roman"/>
      <w:sz w:val="24"/>
      <w:szCs w:val="24"/>
    </w:rPr>
  </w:style>
  <w:style w:type="paragraph" w:customStyle="1" w:styleId="92FD9103DA7D4B35BE019DFB33D4D91A4">
    <w:name w:val="92FD9103DA7D4B35BE019DFB33D4D91A4"/>
    <w:rsid w:val="001C1BCF"/>
    <w:pPr>
      <w:spacing w:after="100" w:line="240" w:lineRule="auto"/>
    </w:pPr>
    <w:rPr>
      <w:rFonts w:ascii="Times New Roman" w:eastAsiaTheme="minorHAnsi" w:hAnsi="Times New Roman" w:cs="Times New Roman"/>
      <w:sz w:val="24"/>
      <w:szCs w:val="24"/>
    </w:rPr>
  </w:style>
  <w:style w:type="paragraph" w:customStyle="1" w:styleId="D25018E0CA62455C983203BA5284C3444">
    <w:name w:val="D25018E0CA62455C983203BA5284C3444"/>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4">
    <w:name w:val="00E616EBE18D49FF896A2DD73469F4824"/>
    <w:rsid w:val="001C1BCF"/>
    <w:pPr>
      <w:spacing w:after="100" w:line="240" w:lineRule="auto"/>
    </w:pPr>
    <w:rPr>
      <w:rFonts w:ascii="Times New Roman" w:eastAsiaTheme="minorHAnsi" w:hAnsi="Times New Roman" w:cs="Times New Roman"/>
      <w:sz w:val="24"/>
      <w:szCs w:val="24"/>
    </w:rPr>
  </w:style>
  <w:style w:type="paragraph" w:customStyle="1" w:styleId="0663ED339B2D4DEBA64F3EEA2C90C89A4">
    <w:name w:val="0663ED339B2D4DEBA64F3EEA2C90C89A4"/>
    <w:rsid w:val="001C1BCF"/>
    <w:pPr>
      <w:spacing w:after="100" w:line="240" w:lineRule="auto"/>
    </w:pPr>
    <w:rPr>
      <w:rFonts w:ascii="Times New Roman" w:eastAsiaTheme="minorHAnsi" w:hAnsi="Times New Roman" w:cs="Times New Roman"/>
      <w:sz w:val="24"/>
      <w:szCs w:val="24"/>
    </w:rPr>
  </w:style>
  <w:style w:type="paragraph" w:customStyle="1" w:styleId="3327F0EF39A04F3CB021F7A71D74EE9A4">
    <w:name w:val="3327F0EF39A04F3CB021F7A71D74EE9A4"/>
    <w:rsid w:val="001C1BCF"/>
    <w:pPr>
      <w:spacing w:after="100" w:line="240" w:lineRule="auto"/>
    </w:pPr>
    <w:rPr>
      <w:rFonts w:ascii="Times New Roman" w:eastAsiaTheme="minorHAnsi" w:hAnsi="Times New Roman" w:cs="Times New Roman"/>
      <w:sz w:val="24"/>
      <w:szCs w:val="24"/>
    </w:rPr>
  </w:style>
  <w:style w:type="paragraph" w:customStyle="1" w:styleId="3408122302C34B64A72E6E6AC9686FED4">
    <w:name w:val="3408122302C34B64A72E6E6AC9686FED4"/>
    <w:rsid w:val="001C1BCF"/>
    <w:pPr>
      <w:spacing w:after="100" w:line="240" w:lineRule="auto"/>
    </w:pPr>
    <w:rPr>
      <w:rFonts w:ascii="Times New Roman" w:eastAsiaTheme="minorHAnsi" w:hAnsi="Times New Roman" w:cs="Times New Roman"/>
      <w:sz w:val="24"/>
      <w:szCs w:val="24"/>
    </w:rPr>
  </w:style>
  <w:style w:type="paragraph" w:customStyle="1" w:styleId="73C4B6C9A9524F56818CE36D97C217FB4">
    <w:name w:val="73C4B6C9A9524F56818CE36D97C217FB4"/>
    <w:rsid w:val="001C1BCF"/>
    <w:pPr>
      <w:spacing w:after="100" w:line="240" w:lineRule="auto"/>
    </w:pPr>
    <w:rPr>
      <w:rFonts w:ascii="Times New Roman" w:eastAsiaTheme="minorHAnsi" w:hAnsi="Times New Roman" w:cs="Times New Roman"/>
      <w:sz w:val="24"/>
      <w:szCs w:val="24"/>
    </w:rPr>
  </w:style>
  <w:style w:type="paragraph" w:customStyle="1" w:styleId="CA48A65CC9004865A4076AEB7F5AE35C4">
    <w:name w:val="CA48A65CC9004865A4076AEB7F5AE35C4"/>
    <w:rsid w:val="001C1BCF"/>
    <w:pPr>
      <w:spacing w:after="100" w:line="240" w:lineRule="auto"/>
    </w:pPr>
    <w:rPr>
      <w:rFonts w:ascii="Times New Roman" w:eastAsiaTheme="minorHAnsi" w:hAnsi="Times New Roman" w:cs="Times New Roman"/>
      <w:sz w:val="24"/>
      <w:szCs w:val="24"/>
    </w:rPr>
  </w:style>
  <w:style w:type="paragraph" w:customStyle="1" w:styleId="4E9EE84616A24B36B3F0306EDBEFA6FA4">
    <w:name w:val="4E9EE84616A24B36B3F0306EDBEFA6FA4"/>
    <w:rsid w:val="001C1BCF"/>
    <w:pPr>
      <w:spacing w:after="100" w:line="240" w:lineRule="auto"/>
    </w:pPr>
    <w:rPr>
      <w:rFonts w:ascii="Times New Roman" w:eastAsiaTheme="minorHAnsi" w:hAnsi="Times New Roman" w:cs="Times New Roman"/>
      <w:sz w:val="24"/>
      <w:szCs w:val="24"/>
    </w:rPr>
  </w:style>
  <w:style w:type="paragraph" w:customStyle="1" w:styleId="51FBA9E28FF04471A6302B0A06125B564">
    <w:name w:val="51FBA9E28FF04471A6302B0A06125B564"/>
    <w:rsid w:val="001C1BCF"/>
    <w:pPr>
      <w:spacing w:after="100" w:line="240" w:lineRule="auto"/>
    </w:pPr>
    <w:rPr>
      <w:rFonts w:ascii="Times New Roman" w:eastAsiaTheme="minorHAnsi" w:hAnsi="Times New Roman" w:cs="Times New Roman"/>
      <w:sz w:val="24"/>
      <w:szCs w:val="24"/>
    </w:rPr>
  </w:style>
  <w:style w:type="paragraph" w:customStyle="1" w:styleId="5C176265E6D449548A4EC3129E9870CC2">
    <w:name w:val="5C176265E6D449548A4EC3129E9870CC2"/>
    <w:rsid w:val="001C1BCF"/>
    <w:pPr>
      <w:spacing w:after="100" w:line="240" w:lineRule="auto"/>
    </w:pPr>
    <w:rPr>
      <w:rFonts w:ascii="Times New Roman" w:eastAsiaTheme="minorHAnsi" w:hAnsi="Times New Roman" w:cs="Times New Roman"/>
      <w:sz w:val="24"/>
      <w:szCs w:val="24"/>
    </w:rPr>
  </w:style>
  <w:style w:type="paragraph" w:customStyle="1" w:styleId="3A685488807943F5B57C5A7349A0AB422">
    <w:name w:val="3A685488807943F5B57C5A7349A0AB422"/>
    <w:rsid w:val="001C1BCF"/>
    <w:pPr>
      <w:spacing w:after="100" w:line="240" w:lineRule="auto"/>
    </w:pPr>
    <w:rPr>
      <w:rFonts w:ascii="Times New Roman" w:eastAsiaTheme="minorHAnsi" w:hAnsi="Times New Roman" w:cs="Times New Roman"/>
      <w:sz w:val="24"/>
      <w:szCs w:val="24"/>
    </w:rPr>
  </w:style>
  <w:style w:type="paragraph" w:customStyle="1" w:styleId="0694FA0894CB413BA03FDAC5AA09CE8C2">
    <w:name w:val="0694FA0894CB413BA03FDAC5AA09CE8C2"/>
    <w:rsid w:val="001C1BCF"/>
    <w:pPr>
      <w:spacing w:after="100" w:line="240" w:lineRule="auto"/>
    </w:pPr>
    <w:rPr>
      <w:rFonts w:ascii="Times New Roman" w:eastAsiaTheme="minorHAnsi" w:hAnsi="Times New Roman" w:cs="Times New Roman"/>
      <w:sz w:val="24"/>
      <w:szCs w:val="24"/>
    </w:rPr>
  </w:style>
  <w:style w:type="paragraph" w:customStyle="1" w:styleId="86B7BB8B6F0041ACA78B58B1339ED81A2">
    <w:name w:val="86B7BB8B6F0041ACA78B58B1339ED81A2"/>
    <w:rsid w:val="001C1BCF"/>
    <w:pPr>
      <w:spacing w:after="100" w:line="240" w:lineRule="auto"/>
    </w:pPr>
    <w:rPr>
      <w:rFonts w:ascii="Times New Roman" w:eastAsiaTheme="minorHAnsi" w:hAnsi="Times New Roman" w:cs="Times New Roman"/>
      <w:sz w:val="24"/>
      <w:szCs w:val="24"/>
    </w:rPr>
  </w:style>
  <w:style w:type="paragraph" w:customStyle="1" w:styleId="8CB3A347D9E747BD97BA9AFCE259EE2D2">
    <w:name w:val="8CB3A347D9E747BD97BA9AFCE259EE2D2"/>
    <w:rsid w:val="001C1BCF"/>
    <w:pPr>
      <w:spacing w:after="100" w:line="240" w:lineRule="auto"/>
    </w:pPr>
    <w:rPr>
      <w:rFonts w:ascii="Times New Roman" w:eastAsiaTheme="minorHAnsi" w:hAnsi="Times New Roman" w:cs="Times New Roman"/>
      <w:sz w:val="24"/>
      <w:szCs w:val="24"/>
    </w:rPr>
  </w:style>
  <w:style w:type="paragraph" w:customStyle="1" w:styleId="29C2A35F425B4E889A5899B24E803A0F2">
    <w:name w:val="29C2A35F425B4E889A5899B24E803A0F2"/>
    <w:rsid w:val="001C1BCF"/>
    <w:pPr>
      <w:spacing w:after="100" w:line="240" w:lineRule="auto"/>
    </w:pPr>
    <w:rPr>
      <w:rFonts w:ascii="Times New Roman" w:eastAsiaTheme="minorHAnsi" w:hAnsi="Times New Roman" w:cs="Times New Roman"/>
      <w:sz w:val="24"/>
      <w:szCs w:val="24"/>
    </w:rPr>
  </w:style>
  <w:style w:type="paragraph" w:customStyle="1" w:styleId="194B7B63A4624F3FBA2366E484F18EC02">
    <w:name w:val="194B7B63A4624F3FBA2366E484F18EC02"/>
    <w:rsid w:val="001C1BCF"/>
    <w:pPr>
      <w:spacing w:after="100" w:line="240" w:lineRule="auto"/>
    </w:pPr>
    <w:rPr>
      <w:rFonts w:ascii="Times New Roman" w:eastAsiaTheme="minorHAnsi" w:hAnsi="Times New Roman" w:cs="Times New Roman"/>
      <w:sz w:val="24"/>
      <w:szCs w:val="24"/>
    </w:rPr>
  </w:style>
  <w:style w:type="paragraph" w:customStyle="1" w:styleId="7FE61D83D94345CE847A687CAD627EDE2">
    <w:name w:val="7FE61D83D94345CE847A687CAD627EDE2"/>
    <w:rsid w:val="001C1BCF"/>
    <w:pPr>
      <w:spacing w:after="100" w:line="240" w:lineRule="auto"/>
    </w:pPr>
    <w:rPr>
      <w:rFonts w:ascii="Times New Roman" w:eastAsiaTheme="minorHAnsi" w:hAnsi="Times New Roman" w:cs="Times New Roman"/>
      <w:sz w:val="24"/>
      <w:szCs w:val="24"/>
    </w:rPr>
  </w:style>
  <w:style w:type="paragraph" w:customStyle="1" w:styleId="B959C88520E44830B0A50B62F7F98A331">
    <w:name w:val="B959C88520E44830B0A50B62F7F98A331"/>
    <w:rsid w:val="001C1BCF"/>
    <w:pPr>
      <w:spacing w:after="100" w:line="240" w:lineRule="auto"/>
    </w:pPr>
    <w:rPr>
      <w:rFonts w:ascii="Times New Roman" w:eastAsiaTheme="minorHAnsi" w:hAnsi="Times New Roman" w:cs="Times New Roman"/>
      <w:sz w:val="24"/>
      <w:szCs w:val="24"/>
    </w:rPr>
  </w:style>
  <w:style w:type="paragraph" w:customStyle="1" w:styleId="9C4851D0C9AE4326BC9216350ACFB5501">
    <w:name w:val="9C4851D0C9AE4326BC9216350ACFB5501"/>
    <w:rsid w:val="001C1BCF"/>
    <w:pPr>
      <w:spacing w:after="100" w:line="240" w:lineRule="auto"/>
    </w:pPr>
    <w:rPr>
      <w:rFonts w:ascii="Times New Roman" w:eastAsiaTheme="minorHAnsi" w:hAnsi="Times New Roman" w:cs="Times New Roman"/>
      <w:sz w:val="24"/>
      <w:szCs w:val="24"/>
    </w:rPr>
  </w:style>
  <w:style w:type="paragraph" w:customStyle="1" w:styleId="8179E6F776FF48979AD381498DD336451">
    <w:name w:val="8179E6F776FF48979AD381498DD336451"/>
    <w:rsid w:val="001C1BCF"/>
    <w:pPr>
      <w:spacing w:after="100" w:line="240" w:lineRule="auto"/>
    </w:pPr>
    <w:rPr>
      <w:rFonts w:ascii="Times New Roman" w:eastAsiaTheme="minorHAnsi" w:hAnsi="Times New Roman" w:cs="Times New Roman"/>
      <w:sz w:val="24"/>
      <w:szCs w:val="24"/>
    </w:rPr>
  </w:style>
  <w:style w:type="paragraph" w:customStyle="1" w:styleId="24EAF433B17F4C41A4CE86EECD8A3F091">
    <w:name w:val="24EAF433B17F4C41A4CE86EECD8A3F091"/>
    <w:rsid w:val="001C1BCF"/>
    <w:pPr>
      <w:spacing w:after="100" w:line="240" w:lineRule="auto"/>
    </w:pPr>
    <w:rPr>
      <w:rFonts w:ascii="Times New Roman" w:eastAsiaTheme="minorHAnsi" w:hAnsi="Times New Roman" w:cs="Times New Roman"/>
      <w:sz w:val="24"/>
      <w:szCs w:val="24"/>
    </w:rPr>
  </w:style>
  <w:style w:type="paragraph" w:customStyle="1" w:styleId="3B4AFB0CB3C84FCBBFD30CB1CD55E7A71">
    <w:name w:val="3B4AFB0CB3C84FCBBFD30CB1CD55E7A71"/>
    <w:rsid w:val="001C1BCF"/>
    <w:pPr>
      <w:spacing w:after="100" w:line="240" w:lineRule="auto"/>
    </w:pPr>
    <w:rPr>
      <w:rFonts w:ascii="Times New Roman" w:eastAsiaTheme="minorHAnsi" w:hAnsi="Times New Roman" w:cs="Times New Roman"/>
      <w:sz w:val="24"/>
      <w:szCs w:val="24"/>
    </w:rPr>
  </w:style>
  <w:style w:type="paragraph" w:customStyle="1" w:styleId="BADC47CD3DE54629B2873C75A8C82B501">
    <w:name w:val="BADC47CD3DE54629B2873C75A8C82B501"/>
    <w:rsid w:val="001C1BCF"/>
    <w:pPr>
      <w:spacing w:after="100" w:line="240" w:lineRule="auto"/>
    </w:pPr>
    <w:rPr>
      <w:rFonts w:ascii="Times New Roman" w:eastAsiaTheme="minorHAnsi" w:hAnsi="Times New Roman" w:cs="Times New Roman"/>
      <w:sz w:val="24"/>
      <w:szCs w:val="24"/>
    </w:rPr>
  </w:style>
  <w:style w:type="paragraph" w:customStyle="1" w:styleId="FA229B4A95C848EC8CE4FCB93FB5BD931">
    <w:name w:val="FA229B4A95C848EC8CE4FCB93FB5BD931"/>
    <w:rsid w:val="001C1BCF"/>
    <w:pPr>
      <w:spacing w:after="100" w:line="240" w:lineRule="auto"/>
    </w:pPr>
    <w:rPr>
      <w:rFonts w:ascii="Times New Roman" w:eastAsiaTheme="minorHAnsi" w:hAnsi="Times New Roman" w:cs="Times New Roman"/>
      <w:sz w:val="24"/>
      <w:szCs w:val="24"/>
    </w:rPr>
  </w:style>
  <w:style w:type="paragraph" w:customStyle="1" w:styleId="19EBFDD0FB47432DADAC4AE7F7C6AC791">
    <w:name w:val="19EBFDD0FB47432DADAC4AE7F7C6AC791"/>
    <w:rsid w:val="001C1BCF"/>
    <w:pPr>
      <w:spacing w:after="100" w:line="240" w:lineRule="auto"/>
    </w:pPr>
    <w:rPr>
      <w:rFonts w:ascii="Times New Roman" w:eastAsiaTheme="minorHAnsi" w:hAnsi="Times New Roman" w:cs="Times New Roman"/>
      <w:sz w:val="24"/>
      <w:szCs w:val="24"/>
    </w:rPr>
  </w:style>
  <w:style w:type="paragraph" w:customStyle="1" w:styleId="68837DFDBB084D30B4C8FCD05E5BD00A5">
    <w:name w:val="68837DFDBB084D30B4C8FCD05E5BD00A5"/>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6">
    <w:name w:val="6A836A4E3EA14E2984AC2F4DA737ABA26"/>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6">
    <w:name w:val="A31A6266BA4E4E8FBEB98DE2E94CB5296"/>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6">
    <w:name w:val="C33B5078F48A4F07B2C58A907BCFB8CF6"/>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6">
    <w:name w:val="78FB613F7ED24DE4B577E51087FE1C4F6"/>
    <w:rsid w:val="001C1BCF"/>
    <w:pPr>
      <w:spacing w:after="100" w:line="240" w:lineRule="auto"/>
    </w:pPr>
    <w:rPr>
      <w:rFonts w:ascii="Times New Roman" w:eastAsiaTheme="minorHAnsi" w:hAnsi="Times New Roman" w:cs="Times New Roman"/>
      <w:sz w:val="24"/>
      <w:szCs w:val="24"/>
    </w:rPr>
  </w:style>
  <w:style w:type="paragraph" w:customStyle="1" w:styleId="6400F1186A1E4AA2B94EECD8EF99D42E6">
    <w:name w:val="6400F1186A1E4AA2B94EECD8EF99D42E6"/>
    <w:rsid w:val="001C1BCF"/>
    <w:pPr>
      <w:spacing w:after="100" w:line="240" w:lineRule="auto"/>
    </w:pPr>
    <w:rPr>
      <w:rFonts w:ascii="Times New Roman" w:eastAsiaTheme="minorHAnsi" w:hAnsi="Times New Roman" w:cs="Times New Roman"/>
      <w:sz w:val="24"/>
      <w:szCs w:val="24"/>
    </w:rPr>
  </w:style>
  <w:style w:type="paragraph" w:customStyle="1" w:styleId="2EE2FD84E53449CC8D5E007947F9A23E6">
    <w:name w:val="2EE2FD84E53449CC8D5E007947F9A23E6"/>
    <w:rsid w:val="001C1BCF"/>
    <w:pPr>
      <w:spacing w:after="100" w:line="240" w:lineRule="auto"/>
    </w:pPr>
    <w:rPr>
      <w:rFonts w:ascii="Times New Roman" w:eastAsiaTheme="minorHAnsi" w:hAnsi="Times New Roman" w:cs="Times New Roman"/>
      <w:sz w:val="24"/>
      <w:szCs w:val="24"/>
    </w:rPr>
  </w:style>
  <w:style w:type="paragraph" w:customStyle="1" w:styleId="AD8EF8D7D44B4E4A9AADD0551618DDC56">
    <w:name w:val="AD8EF8D7D44B4E4A9AADD0551618DDC56"/>
    <w:rsid w:val="001C1BCF"/>
    <w:pPr>
      <w:spacing w:after="100" w:line="240" w:lineRule="auto"/>
    </w:pPr>
    <w:rPr>
      <w:rFonts w:ascii="Times New Roman" w:eastAsiaTheme="minorHAnsi" w:hAnsi="Times New Roman" w:cs="Times New Roman"/>
      <w:sz w:val="24"/>
      <w:szCs w:val="24"/>
    </w:rPr>
  </w:style>
  <w:style w:type="paragraph" w:customStyle="1" w:styleId="4FC8CDC0E7C043AD9209C6B2FDAF33866">
    <w:name w:val="4FC8CDC0E7C043AD9209C6B2FDAF33866"/>
    <w:rsid w:val="001C1BCF"/>
    <w:pPr>
      <w:spacing w:after="100" w:line="240" w:lineRule="auto"/>
    </w:pPr>
    <w:rPr>
      <w:rFonts w:ascii="Times New Roman" w:eastAsiaTheme="minorHAnsi" w:hAnsi="Times New Roman" w:cs="Times New Roman"/>
      <w:sz w:val="24"/>
      <w:szCs w:val="24"/>
    </w:rPr>
  </w:style>
  <w:style w:type="paragraph" w:customStyle="1" w:styleId="CCA7BE6761074EDF8F9CAE3F4CE750AD6">
    <w:name w:val="CCA7BE6761074EDF8F9CAE3F4CE750AD6"/>
    <w:rsid w:val="001C1BCF"/>
    <w:pPr>
      <w:spacing w:after="100" w:line="240" w:lineRule="auto"/>
    </w:pPr>
    <w:rPr>
      <w:rFonts w:ascii="Times New Roman" w:eastAsiaTheme="minorHAnsi" w:hAnsi="Times New Roman" w:cs="Times New Roman"/>
      <w:sz w:val="24"/>
      <w:szCs w:val="24"/>
    </w:rPr>
  </w:style>
  <w:style w:type="paragraph" w:customStyle="1" w:styleId="9B8000348D4F4697935229204CFF2E1C6">
    <w:name w:val="9B8000348D4F4697935229204CFF2E1C6"/>
    <w:rsid w:val="001C1BCF"/>
    <w:pPr>
      <w:spacing w:after="100" w:line="240" w:lineRule="auto"/>
    </w:pPr>
    <w:rPr>
      <w:rFonts w:ascii="Times New Roman" w:eastAsiaTheme="minorHAnsi" w:hAnsi="Times New Roman" w:cs="Times New Roman"/>
      <w:sz w:val="24"/>
      <w:szCs w:val="24"/>
    </w:rPr>
  </w:style>
  <w:style w:type="paragraph" w:customStyle="1" w:styleId="A8C11F0EC3D447208F56C11A4507D2926">
    <w:name w:val="A8C11F0EC3D447208F56C11A4507D2926"/>
    <w:rsid w:val="001C1BCF"/>
    <w:pPr>
      <w:spacing w:after="100" w:line="240" w:lineRule="auto"/>
    </w:pPr>
    <w:rPr>
      <w:rFonts w:ascii="Times New Roman" w:eastAsiaTheme="minorHAnsi" w:hAnsi="Times New Roman" w:cs="Times New Roman"/>
      <w:sz w:val="24"/>
      <w:szCs w:val="24"/>
    </w:rPr>
  </w:style>
  <w:style w:type="paragraph" w:customStyle="1" w:styleId="DEBAA20EDA7D4AF593E354567E1F7AFD6">
    <w:name w:val="DEBAA20EDA7D4AF593E354567E1F7AFD6"/>
    <w:rsid w:val="001C1BCF"/>
    <w:pPr>
      <w:spacing w:after="100" w:line="240" w:lineRule="auto"/>
    </w:pPr>
    <w:rPr>
      <w:rFonts w:ascii="Times New Roman" w:eastAsiaTheme="minorHAnsi" w:hAnsi="Times New Roman" w:cs="Times New Roman"/>
      <w:sz w:val="24"/>
      <w:szCs w:val="24"/>
    </w:rPr>
  </w:style>
  <w:style w:type="paragraph" w:customStyle="1" w:styleId="22FF95CB091948D79E802815DFA721986">
    <w:name w:val="22FF95CB091948D79E802815DFA721986"/>
    <w:rsid w:val="001C1BCF"/>
    <w:pPr>
      <w:spacing w:after="100" w:line="240" w:lineRule="auto"/>
    </w:pPr>
    <w:rPr>
      <w:rFonts w:ascii="Times New Roman" w:eastAsiaTheme="minorHAnsi" w:hAnsi="Times New Roman" w:cs="Times New Roman"/>
      <w:sz w:val="24"/>
      <w:szCs w:val="24"/>
    </w:rPr>
  </w:style>
  <w:style w:type="paragraph" w:customStyle="1" w:styleId="A23385193DD64E5B8BE4B28D8273188E6">
    <w:name w:val="A23385193DD64E5B8BE4B28D8273188E6"/>
    <w:rsid w:val="001C1BCF"/>
    <w:pPr>
      <w:spacing w:after="100" w:line="240" w:lineRule="auto"/>
    </w:pPr>
    <w:rPr>
      <w:rFonts w:ascii="Times New Roman" w:eastAsiaTheme="minorHAnsi" w:hAnsi="Times New Roman" w:cs="Times New Roman"/>
      <w:sz w:val="24"/>
      <w:szCs w:val="24"/>
    </w:rPr>
  </w:style>
  <w:style w:type="paragraph" w:customStyle="1" w:styleId="C7735D3ACBD3437690A9CCB1A5A4272F6">
    <w:name w:val="C7735D3ACBD3437690A9CCB1A5A4272F6"/>
    <w:rsid w:val="001C1BCF"/>
    <w:pPr>
      <w:spacing w:after="100" w:line="240" w:lineRule="auto"/>
    </w:pPr>
    <w:rPr>
      <w:rFonts w:ascii="Times New Roman" w:eastAsiaTheme="minorHAnsi" w:hAnsi="Times New Roman" w:cs="Times New Roman"/>
      <w:sz w:val="24"/>
      <w:szCs w:val="24"/>
    </w:rPr>
  </w:style>
  <w:style w:type="paragraph" w:customStyle="1" w:styleId="20BA7DEB153E41C8B1DA055379E85EC46">
    <w:name w:val="20BA7DEB153E41C8B1DA055379E85EC46"/>
    <w:rsid w:val="001C1BCF"/>
    <w:pPr>
      <w:spacing w:after="100" w:line="240" w:lineRule="auto"/>
    </w:pPr>
    <w:rPr>
      <w:rFonts w:ascii="Times New Roman" w:eastAsiaTheme="minorHAnsi" w:hAnsi="Times New Roman" w:cs="Times New Roman"/>
      <w:sz w:val="24"/>
      <w:szCs w:val="24"/>
    </w:rPr>
  </w:style>
  <w:style w:type="paragraph" w:customStyle="1" w:styleId="3406A0696929407CAE0996F47BCCB84F6">
    <w:name w:val="3406A0696929407CAE0996F47BCCB84F6"/>
    <w:rsid w:val="001C1BCF"/>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6">
    <w:name w:val="C9DD0B6B45804E25872156FF2BB018296"/>
    <w:rsid w:val="001C1BCF"/>
    <w:pPr>
      <w:spacing w:after="100" w:line="240" w:lineRule="auto"/>
    </w:pPr>
    <w:rPr>
      <w:rFonts w:ascii="Times New Roman" w:eastAsiaTheme="minorHAnsi" w:hAnsi="Times New Roman" w:cs="Times New Roman"/>
      <w:sz w:val="24"/>
      <w:szCs w:val="24"/>
    </w:rPr>
  </w:style>
  <w:style w:type="paragraph" w:customStyle="1" w:styleId="ECE2533263F04635A265A4B34BA1360E6">
    <w:name w:val="ECE2533263F04635A265A4B34BA1360E6"/>
    <w:rsid w:val="001C1BCF"/>
    <w:pPr>
      <w:spacing w:after="100" w:line="240" w:lineRule="auto"/>
    </w:pPr>
    <w:rPr>
      <w:rFonts w:ascii="Times New Roman" w:eastAsiaTheme="minorHAnsi" w:hAnsi="Times New Roman" w:cs="Times New Roman"/>
      <w:sz w:val="24"/>
      <w:szCs w:val="24"/>
    </w:rPr>
  </w:style>
  <w:style w:type="paragraph" w:customStyle="1" w:styleId="12A531AA8DF74FCE8A5396653FFA88016">
    <w:name w:val="12A531AA8DF74FCE8A5396653FFA88016"/>
    <w:rsid w:val="001C1BCF"/>
    <w:pPr>
      <w:spacing w:after="100" w:line="240" w:lineRule="auto"/>
    </w:pPr>
    <w:rPr>
      <w:rFonts w:ascii="Times New Roman" w:eastAsiaTheme="minorHAnsi" w:hAnsi="Times New Roman" w:cs="Times New Roman"/>
      <w:sz w:val="24"/>
      <w:szCs w:val="24"/>
    </w:rPr>
  </w:style>
  <w:style w:type="paragraph" w:customStyle="1" w:styleId="066B2347D48A4B3197C45D86FC43E7086">
    <w:name w:val="066B2347D48A4B3197C45D86FC43E7086"/>
    <w:rsid w:val="001C1BCF"/>
    <w:pPr>
      <w:spacing w:after="100" w:line="240" w:lineRule="auto"/>
    </w:pPr>
    <w:rPr>
      <w:rFonts w:ascii="Times New Roman" w:eastAsiaTheme="minorHAnsi" w:hAnsi="Times New Roman" w:cs="Times New Roman"/>
      <w:sz w:val="24"/>
      <w:szCs w:val="24"/>
    </w:rPr>
  </w:style>
  <w:style w:type="paragraph" w:customStyle="1" w:styleId="CBD3680606D4497489C2FF4DB00FD5D56">
    <w:name w:val="CBD3680606D4497489C2FF4DB00FD5D56"/>
    <w:rsid w:val="001C1BCF"/>
    <w:pPr>
      <w:spacing w:after="100" w:line="240" w:lineRule="auto"/>
    </w:pPr>
    <w:rPr>
      <w:rFonts w:ascii="Times New Roman" w:eastAsiaTheme="minorHAnsi" w:hAnsi="Times New Roman" w:cs="Times New Roman"/>
      <w:sz w:val="24"/>
      <w:szCs w:val="24"/>
    </w:rPr>
  </w:style>
  <w:style w:type="paragraph" w:customStyle="1" w:styleId="BDBC5AA854EC4535A311EA2561D1DF886">
    <w:name w:val="BDBC5AA854EC4535A311EA2561D1DF886"/>
    <w:rsid w:val="001C1BCF"/>
    <w:pPr>
      <w:spacing w:after="100" w:line="240" w:lineRule="auto"/>
    </w:pPr>
    <w:rPr>
      <w:rFonts w:ascii="Times New Roman" w:eastAsiaTheme="minorHAnsi" w:hAnsi="Times New Roman" w:cs="Times New Roman"/>
      <w:sz w:val="24"/>
      <w:szCs w:val="24"/>
    </w:rPr>
  </w:style>
  <w:style w:type="paragraph" w:customStyle="1" w:styleId="72C96A4FDFEA48568132B985D6E395226">
    <w:name w:val="72C96A4FDFEA48568132B985D6E395226"/>
    <w:rsid w:val="001C1BCF"/>
    <w:pPr>
      <w:spacing w:after="100" w:line="240" w:lineRule="auto"/>
    </w:pPr>
    <w:rPr>
      <w:rFonts w:ascii="Times New Roman" w:eastAsiaTheme="minorHAnsi" w:hAnsi="Times New Roman" w:cs="Times New Roman"/>
      <w:sz w:val="24"/>
      <w:szCs w:val="24"/>
    </w:rPr>
  </w:style>
  <w:style w:type="paragraph" w:customStyle="1" w:styleId="E2898BF5DBAF4149A52D1B7E37EF27816">
    <w:name w:val="E2898BF5DBAF4149A52D1B7E37EF27816"/>
    <w:rsid w:val="001C1BCF"/>
    <w:pPr>
      <w:spacing w:after="100" w:line="240" w:lineRule="auto"/>
    </w:pPr>
    <w:rPr>
      <w:rFonts w:ascii="Times New Roman" w:eastAsiaTheme="minorHAnsi" w:hAnsi="Times New Roman" w:cs="Times New Roman"/>
      <w:sz w:val="24"/>
      <w:szCs w:val="24"/>
    </w:rPr>
  </w:style>
  <w:style w:type="paragraph" w:customStyle="1" w:styleId="28E1AC42CF294292B6339194236BB2736">
    <w:name w:val="28E1AC42CF294292B6339194236BB2736"/>
    <w:rsid w:val="001C1BCF"/>
    <w:pPr>
      <w:spacing w:after="100" w:line="240" w:lineRule="auto"/>
    </w:pPr>
    <w:rPr>
      <w:rFonts w:ascii="Times New Roman" w:eastAsiaTheme="minorHAnsi" w:hAnsi="Times New Roman" w:cs="Times New Roman"/>
      <w:sz w:val="24"/>
      <w:szCs w:val="24"/>
    </w:rPr>
  </w:style>
  <w:style w:type="paragraph" w:customStyle="1" w:styleId="07104D92EBA644AC917C2B9862BA7CB06">
    <w:name w:val="07104D92EBA644AC917C2B9862BA7CB06"/>
    <w:rsid w:val="001C1BCF"/>
    <w:pPr>
      <w:spacing w:after="100" w:line="240" w:lineRule="auto"/>
    </w:pPr>
    <w:rPr>
      <w:rFonts w:ascii="Times New Roman" w:eastAsiaTheme="minorHAnsi" w:hAnsi="Times New Roman" w:cs="Times New Roman"/>
      <w:sz w:val="24"/>
      <w:szCs w:val="24"/>
    </w:rPr>
  </w:style>
  <w:style w:type="paragraph" w:customStyle="1" w:styleId="FC8E4F019C194F53932312C585B67DBD6">
    <w:name w:val="FC8E4F019C194F53932312C585B67DBD6"/>
    <w:rsid w:val="001C1BCF"/>
    <w:pPr>
      <w:spacing w:after="100" w:line="240" w:lineRule="auto"/>
    </w:pPr>
    <w:rPr>
      <w:rFonts w:ascii="Times New Roman" w:eastAsiaTheme="minorHAnsi" w:hAnsi="Times New Roman" w:cs="Times New Roman"/>
      <w:sz w:val="24"/>
      <w:szCs w:val="24"/>
    </w:rPr>
  </w:style>
  <w:style w:type="paragraph" w:customStyle="1" w:styleId="CEAA7D863902408CB8D8929F16B260716">
    <w:name w:val="CEAA7D863902408CB8D8929F16B260716"/>
    <w:rsid w:val="001C1BCF"/>
    <w:pPr>
      <w:spacing w:after="100" w:line="240" w:lineRule="auto"/>
    </w:pPr>
    <w:rPr>
      <w:rFonts w:ascii="Times New Roman" w:eastAsiaTheme="minorHAnsi" w:hAnsi="Times New Roman" w:cs="Times New Roman"/>
      <w:sz w:val="24"/>
      <w:szCs w:val="24"/>
    </w:rPr>
  </w:style>
  <w:style w:type="paragraph" w:customStyle="1" w:styleId="577A37CBADF946D088EF2EA98C1ED0186">
    <w:name w:val="577A37CBADF946D088EF2EA98C1ED0186"/>
    <w:rsid w:val="001C1BCF"/>
    <w:pPr>
      <w:spacing w:after="100" w:line="240" w:lineRule="auto"/>
    </w:pPr>
    <w:rPr>
      <w:rFonts w:ascii="Times New Roman" w:eastAsiaTheme="minorHAnsi" w:hAnsi="Times New Roman" w:cs="Times New Roman"/>
      <w:sz w:val="24"/>
      <w:szCs w:val="24"/>
    </w:rPr>
  </w:style>
  <w:style w:type="paragraph" w:customStyle="1" w:styleId="7E87AE6D7CF1410C90F5CABA92AB520A6">
    <w:name w:val="7E87AE6D7CF1410C90F5CABA92AB520A6"/>
    <w:rsid w:val="001C1BCF"/>
    <w:pPr>
      <w:spacing w:after="100" w:line="240" w:lineRule="auto"/>
    </w:pPr>
    <w:rPr>
      <w:rFonts w:ascii="Times New Roman" w:eastAsiaTheme="minorHAnsi" w:hAnsi="Times New Roman" w:cs="Times New Roman"/>
      <w:sz w:val="24"/>
      <w:szCs w:val="24"/>
    </w:rPr>
  </w:style>
  <w:style w:type="paragraph" w:customStyle="1" w:styleId="1FB40766D5EF420F9F8F4CE2CEC09FF66">
    <w:name w:val="1FB40766D5EF420F9F8F4CE2CEC09FF66"/>
    <w:rsid w:val="001C1BCF"/>
    <w:pPr>
      <w:spacing w:after="100" w:line="240" w:lineRule="auto"/>
    </w:pPr>
    <w:rPr>
      <w:rFonts w:ascii="Times New Roman" w:eastAsiaTheme="minorHAnsi" w:hAnsi="Times New Roman" w:cs="Times New Roman"/>
      <w:sz w:val="24"/>
      <w:szCs w:val="24"/>
    </w:rPr>
  </w:style>
  <w:style w:type="paragraph" w:customStyle="1" w:styleId="BFCCE201372D43309392622BC21DBAFD6">
    <w:name w:val="BFCCE201372D43309392622BC21DBAFD6"/>
    <w:rsid w:val="001C1BCF"/>
    <w:pPr>
      <w:spacing w:after="100" w:line="240" w:lineRule="auto"/>
    </w:pPr>
    <w:rPr>
      <w:rFonts w:ascii="Times New Roman" w:eastAsiaTheme="minorHAnsi" w:hAnsi="Times New Roman" w:cs="Times New Roman"/>
      <w:sz w:val="24"/>
      <w:szCs w:val="24"/>
    </w:rPr>
  </w:style>
  <w:style w:type="paragraph" w:customStyle="1" w:styleId="A360AA5EB226426186D86811D392909F6">
    <w:name w:val="A360AA5EB226426186D86811D392909F6"/>
    <w:rsid w:val="001C1BCF"/>
    <w:pPr>
      <w:spacing w:after="100" w:line="240" w:lineRule="auto"/>
    </w:pPr>
    <w:rPr>
      <w:rFonts w:ascii="Times New Roman" w:eastAsiaTheme="minorHAnsi" w:hAnsi="Times New Roman" w:cs="Times New Roman"/>
      <w:sz w:val="24"/>
      <w:szCs w:val="24"/>
    </w:rPr>
  </w:style>
  <w:style w:type="paragraph" w:customStyle="1" w:styleId="E19CB3A6A5B54F8081D7DC8065AF3AD56">
    <w:name w:val="E19CB3A6A5B54F8081D7DC8065AF3AD56"/>
    <w:rsid w:val="001C1BCF"/>
    <w:pPr>
      <w:spacing w:after="100" w:line="240" w:lineRule="auto"/>
    </w:pPr>
    <w:rPr>
      <w:rFonts w:ascii="Times New Roman" w:eastAsiaTheme="minorHAnsi" w:hAnsi="Times New Roman" w:cs="Times New Roman"/>
      <w:sz w:val="24"/>
      <w:szCs w:val="24"/>
    </w:rPr>
  </w:style>
  <w:style w:type="paragraph" w:customStyle="1" w:styleId="06BB527385BB4BCAA6D79A7DFB2128BC6">
    <w:name w:val="06BB527385BB4BCAA6D79A7DFB2128BC6"/>
    <w:rsid w:val="001C1BCF"/>
    <w:pPr>
      <w:spacing w:after="100" w:line="240" w:lineRule="auto"/>
    </w:pPr>
    <w:rPr>
      <w:rFonts w:ascii="Times New Roman" w:eastAsiaTheme="minorHAnsi" w:hAnsi="Times New Roman" w:cs="Times New Roman"/>
      <w:sz w:val="24"/>
      <w:szCs w:val="24"/>
    </w:rPr>
  </w:style>
  <w:style w:type="paragraph" w:customStyle="1" w:styleId="FEB1319E77DF42C1B4B846030FBE0C5F5">
    <w:name w:val="FEB1319E77DF42C1B4B846030FBE0C5F5"/>
    <w:rsid w:val="001C1BCF"/>
    <w:pPr>
      <w:spacing w:after="100" w:line="240" w:lineRule="auto"/>
    </w:pPr>
    <w:rPr>
      <w:rFonts w:ascii="Times New Roman" w:eastAsiaTheme="minorHAnsi" w:hAnsi="Times New Roman" w:cs="Times New Roman"/>
      <w:sz w:val="24"/>
      <w:szCs w:val="24"/>
    </w:rPr>
  </w:style>
  <w:style w:type="paragraph" w:customStyle="1" w:styleId="3E67BDC59F0F47A9AA4BEFB1F9DAC8D25">
    <w:name w:val="3E67BDC59F0F47A9AA4BEFB1F9DAC8D25"/>
    <w:rsid w:val="001C1BCF"/>
    <w:pPr>
      <w:spacing w:after="100" w:line="240" w:lineRule="auto"/>
    </w:pPr>
    <w:rPr>
      <w:rFonts w:ascii="Times New Roman" w:eastAsiaTheme="minorHAnsi" w:hAnsi="Times New Roman" w:cs="Times New Roman"/>
      <w:sz w:val="24"/>
      <w:szCs w:val="24"/>
    </w:rPr>
  </w:style>
  <w:style w:type="paragraph" w:customStyle="1" w:styleId="7C0B7FDF10C34E678BC6A825B97BC5B45">
    <w:name w:val="7C0B7FDF10C34E678BC6A825B97BC5B45"/>
    <w:rsid w:val="001C1BCF"/>
    <w:pPr>
      <w:spacing w:after="100" w:line="240" w:lineRule="auto"/>
    </w:pPr>
    <w:rPr>
      <w:rFonts w:ascii="Times New Roman" w:eastAsiaTheme="minorHAnsi" w:hAnsi="Times New Roman" w:cs="Times New Roman"/>
      <w:sz w:val="24"/>
      <w:szCs w:val="24"/>
    </w:rPr>
  </w:style>
  <w:style w:type="paragraph" w:customStyle="1" w:styleId="DBDD5FED7F6649A38785EB80FEED66CB5">
    <w:name w:val="DBDD5FED7F6649A38785EB80FEED66CB5"/>
    <w:rsid w:val="001C1BCF"/>
    <w:pPr>
      <w:spacing w:after="100" w:line="240" w:lineRule="auto"/>
    </w:pPr>
    <w:rPr>
      <w:rFonts w:ascii="Times New Roman" w:eastAsiaTheme="minorHAnsi" w:hAnsi="Times New Roman" w:cs="Times New Roman"/>
      <w:sz w:val="24"/>
      <w:szCs w:val="24"/>
    </w:rPr>
  </w:style>
  <w:style w:type="paragraph" w:customStyle="1" w:styleId="2C2FAF76F6294C6A8931F1DA518538895">
    <w:name w:val="2C2FAF76F6294C6A8931F1DA518538895"/>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5">
    <w:name w:val="3A05114AE3F54094A18129E825AFC5F35"/>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5">
    <w:name w:val="DD354833FA8A401BB46C0CD5C2E2CE465"/>
    <w:rsid w:val="001C1BCF"/>
    <w:pPr>
      <w:spacing w:after="100" w:line="240" w:lineRule="auto"/>
    </w:pPr>
    <w:rPr>
      <w:rFonts w:ascii="Times New Roman" w:eastAsiaTheme="minorHAnsi" w:hAnsi="Times New Roman" w:cs="Times New Roman"/>
      <w:sz w:val="24"/>
      <w:szCs w:val="24"/>
    </w:rPr>
  </w:style>
  <w:style w:type="paragraph" w:customStyle="1" w:styleId="7F9E3A64F43A4FF9B28D1AB1DBB478CB5">
    <w:name w:val="7F9E3A64F43A4FF9B28D1AB1DBB478CB5"/>
    <w:rsid w:val="001C1BCF"/>
    <w:pPr>
      <w:spacing w:after="100" w:line="240" w:lineRule="auto"/>
    </w:pPr>
    <w:rPr>
      <w:rFonts w:ascii="Times New Roman" w:eastAsiaTheme="minorHAnsi" w:hAnsi="Times New Roman" w:cs="Times New Roman"/>
      <w:sz w:val="24"/>
      <w:szCs w:val="24"/>
    </w:rPr>
  </w:style>
  <w:style w:type="paragraph" w:customStyle="1" w:styleId="3A377BFC673C49508BAF097B84289F4E5">
    <w:name w:val="3A377BFC673C49508BAF097B84289F4E5"/>
    <w:rsid w:val="001C1BCF"/>
    <w:pPr>
      <w:spacing w:after="100" w:line="240" w:lineRule="auto"/>
    </w:pPr>
    <w:rPr>
      <w:rFonts w:ascii="Times New Roman" w:eastAsiaTheme="minorHAnsi" w:hAnsi="Times New Roman" w:cs="Times New Roman"/>
      <w:sz w:val="24"/>
      <w:szCs w:val="24"/>
    </w:rPr>
  </w:style>
  <w:style w:type="paragraph" w:customStyle="1" w:styleId="69C11568E95D4297A01A0923359836B15">
    <w:name w:val="69C11568E95D4297A01A0923359836B15"/>
    <w:rsid w:val="001C1BCF"/>
    <w:pPr>
      <w:spacing w:after="100" w:line="240" w:lineRule="auto"/>
    </w:pPr>
    <w:rPr>
      <w:rFonts w:ascii="Times New Roman" w:eastAsiaTheme="minorHAnsi" w:hAnsi="Times New Roman" w:cs="Times New Roman"/>
      <w:sz w:val="24"/>
      <w:szCs w:val="24"/>
    </w:rPr>
  </w:style>
  <w:style w:type="paragraph" w:customStyle="1" w:styleId="E6A4F4C64B3F4955B4C35511AB8A8A405">
    <w:name w:val="E6A4F4C64B3F4955B4C35511AB8A8A405"/>
    <w:rsid w:val="001C1BCF"/>
    <w:pPr>
      <w:spacing w:after="100" w:line="240" w:lineRule="auto"/>
    </w:pPr>
    <w:rPr>
      <w:rFonts w:ascii="Times New Roman" w:eastAsiaTheme="minorHAnsi" w:hAnsi="Times New Roman" w:cs="Times New Roman"/>
      <w:sz w:val="24"/>
      <w:szCs w:val="24"/>
    </w:rPr>
  </w:style>
  <w:style w:type="paragraph" w:customStyle="1" w:styleId="71AA0CA95EEF47ADA38BBD5F520BDDCC5">
    <w:name w:val="71AA0CA95EEF47ADA38BBD5F520BDDCC5"/>
    <w:rsid w:val="001C1BCF"/>
    <w:pPr>
      <w:spacing w:after="100" w:line="240" w:lineRule="auto"/>
    </w:pPr>
    <w:rPr>
      <w:rFonts w:ascii="Times New Roman" w:eastAsiaTheme="minorHAnsi" w:hAnsi="Times New Roman" w:cs="Times New Roman"/>
      <w:sz w:val="24"/>
      <w:szCs w:val="24"/>
    </w:rPr>
  </w:style>
  <w:style w:type="paragraph" w:customStyle="1" w:styleId="5C3850E4A8264336A3B539075257B18A5">
    <w:name w:val="5C3850E4A8264336A3B539075257B18A5"/>
    <w:rsid w:val="001C1BCF"/>
    <w:pPr>
      <w:spacing w:after="100" w:line="240" w:lineRule="auto"/>
    </w:pPr>
    <w:rPr>
      <w:rFonts w:ascii="Times New Roman" w:eastAsiaTheme="minorHAnsi" w:hAnsi="Times New Roman" w:cs="Times New Roman"/>
      <w:sz w:val="24"/>
      <w:szCs w:val="24"/>
    </w:rPr>
  </w:style>
  <w:style w:type="paragraph" w:customStyle="1" w:styleId="79AB532FBD664E2E925EB6302F9A40065">
    <w:name w:val="79AB532FBD664E2E925EB6302F9A40065"/>
    <w:rsid w:val="001C1BCF"/>
    <w:pPr>
      <w:spacing w:after="100" w:line="240" w:lineRule="auto"/>
    </w:pPr>
    <w:rPr>
      <w:rFonts w:ascii="Times New Roman" w:eastAsiaTheme="minorHAnsi" w:hAnsi="Times New Roman" w:cs="Times New Roman"/>
      <w:sz w:val="24"/>
      <w:szCs w:val="24"/>
    </w:rPr>
  </w:style>
  <w:style w:type="paragraph" w:customStyle="1" w:styleId="8E6AD456ECD344B6BAC80244C46329E75">
    <w:name w:val="8E6AD456ECD344B6BAC80244C46329E75"/>
    <w:rsid w:val="001C1BCF"/>
    <w:pPr>
      <w:spacing w:after="100" w:line="240" w:lineRule="auto"/>
    </w:pPr>
    <w:rPr>
      <w:rFonts w:ascii="Times New Roman" w:eastAsiaTheme="minorHAnsi" w:hAnsi="Times New Roman" w:cs="Times New Roman"/>
      <w:sz w:val="24"/>
      <w:szCs w:val="24"/>
    </w:rPr>
  </w:style>
  <w:style w:type="paragraph" w:customStyle="1" w:styleId="4EF7319A827F41C2A12B417D035D7F2E5">
    <w:name w:val="4EF7319A827F41C2A12B417D035D7F2E5"/>
    <w:rsid w:val="001C1BCF"/>
    <w:pPr>
      <w:spacing w:after="100" w:line="240" w:lineRule="auto"/>
    </w:pPr>
    <w:rPr>
      <w:rFonts w:ascii="Times New Roman" w:eastAsiaTheme="minorHAnsi" w:hAnsi="Times New Roman" w:cs="Times New Roman"/>
      <w:sz w:val="24"/>
      <w:szCs w:val="24"/>
    </w:rPr>
  </w:style>
  <w:style w:type="paragraph" w:customStyle="1" w:styleId="FA667CF77D254B84846B5615E5E249475">
    <w:name w:val="FA667CF77D254B84846B5615E5E249475"/>
    <w:rsid w:val="001C1BCF"/>
    <w:pPr>
      <w:spacing w:after="100" w:line="240" w:lineRule="auto"/>
    </w:pPr>
    <w:rPr>
      <w:rFonts w:ascii="Times New Roman" w:eastAsiaTheme="minorHAnsi" w:hAnsi="Times New Roman" w:cs="Times New Roman"/>
      <w:sz w:val="24"/>
      <w:szCs w:val="24"/>
    </w:rPr>
  </w:style>
  <w:style w:type="paragraph" w:customStyle="1" w:styleId="BDD6F269FBC54B5FB44306F97AE2502D5">
    <w:name w:val="BDD6F269FBC54B5FB44306F97AE2502D5"/>
    <w:rsid w:val="001C1BCF"/>
    <w:pPr>
      <w:spacing w:after="100" w:line="240" w:lineRule="auto"/>
    </w:pPr>
    <w:rPr>
      <w:rFonts w:ascii="Times New Roman" w:eastAsiaTheme="minorHAnsi" w:hAnsi="Times New Roman" w:cs="Times New Roman"/>
      <w:sz w:val="24"/>
      <w:szCs w:val="24"/>
    </w:rPr>
  </w:style>
  <w:style w:type="paragraph" w:customStyle="1" w:styleId="402E706477AB488B91F4A800212B6A385">
    <w:name w:val="402E706477AB488B91F4A800212B6A385"/>
    <w:rsid w:val="001C1BCF"/>
    <w:pPr>
      <w:spacing w:after="100" w:line="240" w:lineRule="auto"/>
    </w:pPr>
    <w:rPr>
      <w:rFonts w:ascii="Times New Roman" w:eastAsiaTheme="minorHAnsi" w:hAnsi="Times New Roman" w:cs="Times New Roman"/>
      <w:sz w:val="24"/>
      <w:szCs w:val="24"/>
    </w:rPr>
  </w:style>
  <w:style w:type="paragraph" w:customStyle="1" w:styleId="04761AD02D1348EDAB7DADC09EBD5E7B5">
    <w:name w:val="04761AD02D1348EDAB7DADC09EBD5E7B5"/>
    <w:rsid w:val="001C1BCF"/>
    <w:pPr>
      <w:spacing w:after="100" w:line="240" w:lineRule="auto"/>
    </w:pPr>
    <w:rPr>
      <w:rFonts w:ascii="Times New Roman" w:eastAsiaTheme="minorHAnsi" w:hAnsi="Times New Roman" w:cs="Times New Roman"/>
      <w:sz w:val="24"/>
      <w:szCs w:val="24"/>
    </w:rPr>
  </w:style>
  <w:style w:type="paragraph" w:customStyle="1" w:styleId="63504DDFD6624B27A95B9CD6856A56F85">
    <w:name w:val="63504DDFD6624B27A95B9CD6856A56F85"/>
    <w:rsid w:val="001C1BCF"/>
    <w:pPr>
      <w:spacing w:after="100" w:line="240" w:lineRule="auto"/>
    </w:pPr>
    <w:rPr>
      <w:rFonts w:ascii="Times New Roman" w:eastAsiaTheme="minorHAnsi" w:hAnsi="Times New Roman" w:cs="Times New Roman"/>
      <w:sz w:val="24"/>
      <w:szCs w:val="24"/>
    </w:rPr>
  </w:style>
  <w:style w:type="paragraph" w:customStyle="1" w:styleId="FA3E0FD71E6A40D5B64575E4A77BFD7A5">
    <w:name w:val="FA3E0FD71E6A40D5B64575E4A77BFD7A5"/>
    <w:rsid w:val="001C1BCF"/>
    <w:pPr>
      <w:spacing w:after="100" w:line="240" w:lineRule="auto"/>
    </w:pPr>
    <w:rPr>
      <w:rFonts w:ascii="Times New Roman" w:eastAsiaTheme="minorHAnsi" w:hAnsi="Times New Roman" w:cs="Times New Roman"/>
      <w:sz w:val="24"/>
      <w:szCs w:val="24"/>
    </w:rPr>
  </w:style>
  <w:style w:type="paragraph" w:customStyle="1" w:styleId="5ACD489E8DB74A0EBFA11F6EB5A0C0265">
    <w:name w:val="5ACD489E8DB74A0EBFA11F6EB5A0C0265"/>
    <w:rsid w:val="001C1BCF"/>
    <w:pPr>
      <w:spacing w:after="100" w:line="240" w:lineRule="auto"/>
    </w:pPr>
    <w:rPr>
      <w:rFonts w:ascii="Times New Roman" w:eastAsiaTheme="minorHAnsi" w:hAnsi="Times New Roman" w:cs="Times New Roman"/>
      <w:sz w:val="24"/>
      <w:szCs w:val="24"/>
    </w:rPr>
  </w:style>
  <w:style w:type="paragraph" w:customStyle="1" w:styleId="5C4616347D59400CAAAE2A95FA71A5675">
    <w:name w:val="5C4616347D59400CAAAE2A95FA71A5675"/>
    <w:rsid w:val="001C1BCF"/>
    <w:pPr>
      <w:spacing w:after="100" w:line="240" w:lineRule="auto"/>
    </w:pPr>
    <w:rPr>
      <w:rFonts w:ascii="Times New Roman" w:eastAsiaTheme="minorHAnsi" w:hAnsi="Times New Roman" w:cs="Times New Roman"/>
      <w:sz w:val="24"/>
      <w:szCs w:val="24"/>
    </w:rPr>
  </w:style>
  <w:style w:type="paragraph" w:customStyle="1" w:styleId="0574652CEA464A93B39237CF4460F0345">
    <w:name w:val="0574652CEA464A93B39237CF4460F0345"/>
    <w:rsid w:val="001C1BCF"/>
    <w:pPr>
      <w:spacing w:after="100" w:line="240" w:lineRule="auto"/>
    </w:pPr>
    <w:rPr>
      <w:rFonts w:ascii="Times New Roman" w:eastAsiaTheme="minorHAnsi" w:hAnsi="Times New Roman" w:cs="Times New Roman"/>
      <w:sz w:val="24"/>
      <w:szCs w:val="24"/>
    </w:rPr>
  </w:style>
  <w:style w:type="paragraph" w:customStyle="1" w:styleId="6A7B9484079C4B8085A72CCAE16DDC835">
    <w:name w:val="6A7B9484079C4B8085A72CCAE16DDC835"/>
    <w:rsid w:val="001C1BCF"/>
    <w:pPr>
      <w:spacing w:after="100" w:line="240" w:lineRule="auto"/>
    </w:pPr>
    <w:rPr>
      <w:rFonts w:ascii="Times New Roman" w:eastAsiaTheme="minorHAnsi" w:hAnsi="Times New Roman" w:cs="Times New Roman"/>
      <w:sz w:val="24"/>
      <w:szCs w:val="24"/>
    </w:rPr>
  </w:style>
  <w:style w:type="paragraph" w:customStyle="1" w:styleId="60D7E76643B249A48A2F975B0158871E5">
    <w:name w:val="60D7E76643B249A48A2F975B0158871E5"/>
    <w:rsid w:val="001C1BCF"/>
    <w:pPr>
      <w:spacing w:after="100" w:line="240" w:lineRule="auto"/>
    </w:pPr>
    <w:rPr>
      <w:rFonts w:ascii="Times New Roman" w:eastAsiaTheme="minorHAnsi" w:hAnsi="Times New Roman" w:cs="Times New Roman"/>
      <w:sz w:val="24"/>
      <w:szCs w:val="24"/>
    </w:rPr>
  </w:style>
  <w:style w:type="paragraph" w:customStyle="1" w:styleId="280B8DCDE0484DB4B8F88F94FEAA80825">
    <w:name w:val="280B8DCDE0484DB4B8F88F94FEAA80825"/>
    <w:rsid w:val="001C1BCF"/>
    <w:pPr>
      <w:spacing w:after="100" w:line="240" w:lineRule="auto"/>
    </w:pPr>
    <w:rPr>
      <w:rFonts w:ascii="Times New Roman" w:eastAsiaTheme="minorHAnsi" w:hAnsi="Times New Roman" w:cs="Times New Roman"/>
      <w:sz w:val="24"/>
      <w:szCs w:val="24"/>
    </w:rPr>
  </w:style>
  <w:style w:type="paragraph" w:customStyle="1" w:styleId="6A4677F7262846778585195E6E6B38D25">
    <w:name w:val="6A4677F7262846778585195E6E6B38D25"/>
    <w:rsid w:val="001C1BCF"/>
    <w:pPr>
      <w:spacing w:after="100" w:line="240" w:lineRule="auto"/>
    </w:pPr>
    <w:rPr>
      <w:rFonts w:ascii="Times New Roman" w:eastAsiaTheme="minorHAnsi" w:hAnsi="Times New Roman" w:cs="Times New Roman"/>
      <w:sz w:val="24"/>
      <w:szCs w:val="24"/>
    </w:rPr>
  </w:style>
  <w:style w:type="paragraph" w:customStyle="1" w:styleId="ED4182AEBEAF41CAB15766126FBE6D0C5">
    <w:name w:val="ED4182AEBEAF41CAB15766126FBE6D0C5"/>
    <w:rsid w:val="001C1BCF"/>
    <w:pPr>
      <w:spacing w:after="100" w:line="240" w:lineRule="auto"/>
    </w:pPr>
    <w:rPr>
      <w:rFonts w:ascii="Times New Roman" w:eastAsiaTheme="minorHAnsi" w:hAnsi="Times New Roman" w:cs="Times New Roman"/>
      <w:sz w:val="24"/>
      <w:szCs w:val="24"/>
    </w:rPr>
  </w:style>
  <w:style w:type="paragraph" w:customStyle="1" w:styleId="FDDD4D13A37B4768BAC1456102A331F25">
    <w:name w:val="FDDD4D13A37B4768BAC1456102A331F25"/>
    <w:rsid w:val="001C1BCF"/>
    <w:pPr>
      <w:spacing w:after="100" w:line="240" w:lineRule="auto"/>
    </w:pPr>
    <w:rPr>
      <w:rFonts w:ascii="Times New Roman" w:eastAsiaTheme="minorHAnsi" w:hAnsi="Times New Roman" w:cs="Times New Roman"/>
      <w:sz w:val="24"/>
      <w:szCs w:val="24"/>
    </w:rPr>
  </w:style>
  <w:style w:type="paragraph" w:customStyle="1" w:styleId="68F047D7ECCF4D678499CB8FB0575A075">
    <w:name w:val="68F047D7ECCF4D678499CB8FB0575A075"/>
    <w:rsid w:val="001C1BCF"/>
    <w:pPr>
      <w:spacing w:after="100" w:line="240" w:lineRule="auto"/>
    </w:pPr>
    <w:rPr>
      <w:rFonts w:ascii="Times New Roman" w:eastAsiaTheme="minorHAnsi" w:hAnsi="Times New Roman" w:cs="Times New Roman"/>
      <w:sz w:val="24"/>
      <w:szCs w:val="24"/>
    </w:rPr>
  </w:style>
  <w:style w:type="paragraph" w:customStyle="1" w:styleId="4A643EF247874AACBE74AA01C07231F65">
    <w:name w:val="4A643EF247874AACBE74AA01C07231F65"/>
    <w:rsid w:val="001C1BCF"/>
    <w:pPr>
      <w:spacing w:after="100" w:line="240" w:lineRule="auto"/>
    </w:pPr>
    <w:rPr>
      <w:rFonts w:ascii="Times New Roman" w:eastAsiaTheme="minorHAnsi" w:hAnsi="Times New Roman" w:cs="Times New Roman"/>
      <w:sz w:val="24"/>
      <w:szCs w:val="24"/>
    </w:rPr>
  </w:style>
  <w:style w:type="paragraph" w:customStyle="1" w:styleId="CA3C20127C8E4D99A36208F0EDB4EA0F5">
    <w:name w:val="CA3C20127C8E4D99A36208F0EDB4EA0F5"/>
    <w:rsid w:val="001C1BCF"/>
    <w:pPr>
      <w:spacing w:after="100" w:line="240" w:lineRule="auto"/>
    </w:pPr>
    <w:rPr>
      <w:rFonts w:ascii="Times New Roman" w:eastAsiaTheme="minorHAnsi" w:hAnsi="Times New Roman" w:cs="Times New Roman"/>
      <w:sz w:val="24"/>
      <w:szCs w:val="24"/>
    </w:rPr>
  </w:style>
  <w:style w:type="paragraph" w:customStyle="1" w:styleId="6FF7A68A0E164F14964FD23A2A7D13755">
    <w:name w:val="6FF7A68A0E164F14964FD23A2A7D13755"/>
    <w:rsid w:val="001C1BCF"/>
    <w:pPr>
      <w:spacing w:after="100" w:line="240" w:lineRule="auto"/>
    </w:pPr>
    <w:rPr>
      <w:rFonts w:ascii="Times New Roman" w:eastAsiaTheme="minorHAnsi" w:hAnsi="Times New Roman" w:cs="Times New Roman"/>
      <w:sz w:val="24"/>
      <w:szCs w:val="24"/>
    </w:rPr>
  </w:style>
  <w:style w:type="paragraph" w:customStyle="1" w:styleId="A5BFAF0D62DD4DE497D621990AD0236B5">
    <w:name w:val="A5BFAF0D62DD4DE497D621990AD0236B5"/>
    <w:rsid w:val="001C1BCF"/>
    <w:pPr>
      <w:spacing w:after="100" w:line="240" w:lineRule="auto"/>
    </w:pPr>
    <w:rPr>
      <w:rFonts w:ascii="Times New Roman" w:eastAsiaTheme="minorHAnsi" w:hAnsi="Times New Roman" w:cs="Times New Roman"/>
      <w:sz w:val="24"/>
      <w:szCs w:val="24"/>
    </w:rPr>
  </w:style>
  <w:style w:type="paragraph" w:customStyle="1" w:styleId="596C59B4290848A38AA41D71975FB8B85">
    <w:name w:val="596C59B4290848A38AA41D71975FB8B85"/>
    <w:rsid w:val="001C1BCF"/>
    <w:pPr>
      <w:spacing w:after="100" w:line="240" w:lineRule="auto"/>
    </w:pPr>
    <w:rPr>
      <w:rFonts w:ascii="Times New Roman" w:eastAsiaTheme="minorHAnsi" w:hAnsi="Times New Roman" w:cs="Times New Roman"/>
      <w:sz w:val="24"/>
      <w:szCs w:val="24"/>
    </w:rPr>
  </w:style>
  <w:style w:type="paragraph" w:customStyle="1" w:styleId="CBC9891A66324B03A70D6B3E189EE3D35">
    <w:name w:val="CBC9891A66324B03A70D6B3E189EE3D35"/>
    <w:rsid w:val="001C1BCF"/>
    <w:pPr>
      <w:spacing w:after="100" w:line="240" w:lineRule="auto"/>
    </w:pPr>
    <w:rPr>
      <w:rFonts w:ascii="Times New Roman" w:eastAsiaTheme="minorHAnsi" w:hAnsi="Times New Roman" w:cs="Times New Roman"/>
      <w:sz w:val="24"/>
      <w:szCs w:val="24"/>
    </w:rPr>
  </w:style>
  <w:style w:type="paragraph" w:customStyle="1" w:styleId="B3558EC3DB9E4AB1BC8AF270489E9A665">
    <w:name w:val="B3558EC3DB9E4AB1BC8AF270489E9A665"/>
    <w:rsid w:val="001C1BCF"/>
    <w:pPr>
      <w:spacing w:after="100" w:line="240" w:lineRule="auto"/>
    </w:pPr>
    <w:rPr>
      <w:rFonts w:ascii="Times New Roman" w:eastAsiaTheme="minorHAnsi" w:hAnsi="Times New Roman" w:cs="Times New Roman"/>
      <w:sz w:val="24"/>
      <w:szCs w:val="24"/>
    </w:rPr>
  </w:style>
  <w:style w:type="paragraph" w:customStyle="1" w:styleId="AD77C2F044114AEAAABC58C58F0CEF215">
    <w:name w:val="AD77C2F044114AEAAABC58C58F0CEF215"/>
    <w:rsid w:val="001C1BCF"/>
    <w:pPr>
      <w:spacing w:after="100" w:line="240" w:lineRule="auto"/>
    </w:pPr>
    <w:rPr>
      <w:rFonts w:ascii="Times New Roman" w:eastAsiaTheme="minorHAnsi" w:hAnsi="Times New Roman" w:cs="Times New Roman"/>
      <w:sz w:val="24"/>
      <w:szCs w:val="24"/>
    </w:rPr>
  </w:style>
  <w:style w:type="paragraph" w:customStyle="1" w:styleId="92FD9103DA7D4B35BE019DFB33D4D91A5">
    <w:name w:val="92FD9103DA7D4B35BE019DFB33D4D91A5"/>
    <w:rsid w:val="001C1BCF"/>
    <w:pPr>
      <w:spacing w:after="100" w:line="240" w:lineRule="auto"/>
    </w:pPr>
    <w:rPr>
      <w:rFonts w:ascii="Times New Roman" w:eastAsiaTheme="minorHAnsi" w:hAnsi="Times New Roman" w:cs="Times New Roman"/>
      <w:sz w:val="24"/>
      <w:szCs w:val="24"/>
    </w:rPr>
  </w:style>
  <w:style w:type="paragraph" w:customStyle="1" w:styleId="D25018E0CA62455C983203BA5284C3445">
    <w:name w:val="D25018E0CA62455C983203BA5284C3445"/>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5">
    <w:name w:val="00E616EBE18D49FF896A2DD73469F4825"/>
    <w:rsid w:val="001C1BCF"/>
    <w:pPr>
      <w:spacing w:after="100" w:line="240" w:lineRule="auto"/>
    </w:pPr>
    <w:rPr>
      <w:rFonts w:ascii="Times New Roman" w:eastAsiaTheme="minorHAnsi" w:hAnsi="Times New Roman" w:cs="Times New Roman"/>
      <w:sz w:val="24"/>
      <w:szCs w:val="24"/>
    </w:rPr>
  </w:style>
  <w:style w:type="paragraph" w:customStyle="1" w:styleId="0663ED339B2D4DEBA64F3EEA2C90C89A5">
    <w:name w:val="0663ED339B2D4DEBA64F3EEA2C90C89A5"/>
    <w:rsid w:val="001C1BCF"/>
    <w:pPr>
      <w:spacing w:after="100" w:line="240" w:lineRule="auto"/>
    </w:pPr>
    <w:rPr>
      <w:rFonts w:ascii="Times New Roman" w:eastAsiaTheme="minorHAnsi" w:hAnsi="Times New Roman" w:cs="Times New Roman"/>
      <w:sz w:val="24"/>
      <w:szCs w:val="24"/>
    </w:rPr>
  </w:style>
  <w:style w:type="paragraph" w:customStyle="1" w:styleId="3327F0EF39A04F3CB021F7A71D74EE9A5">
    <w:name w:val="3327F0EF39A04F3CB021F7A71D74EE9A5"/>
    <w:rsid w:val="001C1BCF"/>
    <w:pPr>
      <w:spacing w:after="100" w:line="240" w:lineRule="auto"/>
    </w:pPr>
    <w:rPr>
      <w:rFonts w:ascii="Times New Roman" w:eastAsiaTheme="minorHAnsi" w:hAnsi="Times New Roman" w:cs="Times New Roman"/>
      <w:sz w:val="24"/>
      <w:szCs w:val="24"/>
    </w:rPr>
  </w:style>
  <w:style w:type="paragraph" w:customStyle="1" w:styleId="3408122302C34B64A72E6E6AC9686FED5">
    <w:name w:val="3408122302C34B64A72E6E6AC9686FED5"/>
    <w:rsid w:val="001C1BCF"/>
    <w:pPr>
      <w:spacing w:after="100" w:line="240" w:lineRule="auto"/>
    </w:pPr>
    <w:rPr>
      <w:rFonts w:ascii="Times New Roman" w:eastAsiaTheme="minorHAnsi" w:hAnsi="Times New Roman" w:cs="Times New Roman"/>
      <w:sz w:val="24"/>
      <w:szCs w:val="24"/>
    </w:rPr>
  </w:style>
  <w:style w:type="paragraph" w:customStyle="1" w:styleId="73C4B6C9A9524F56818CE36D97C217FB5">
    <w:name w:val="73C4B6C9A9524F56818CE36D97C217FB5"/>
    <w:rsid w:val="001C1BCF"/>
    <w:pPr>
      <w:spacing w:after="100" w:line="240" w:lineRule="auto"/>
    </w:pPr>
    <w:rPr>
      <w:rFonts w:ascii="Times New Roman" w:eastAsiaTheme="minorHAnsi" w:hAnsi="Times New Roman" w:cs="Times New Roman"/>
      <w:sz w:val="24"/>
      <w:szCs w:val="24"/>
    </w:rPr>
  </w:style>
  <w:style w:type="paragraph" w:customStyle="1" w:styleId="CA48A65CC9004865A4076AEB7F5AE35C5">
    <w:name w:val="CA48A65CC9004865A4076AEB7F5AE35C5"/>
    <w:rsid w:val="001C1BCF"/>
    <w:pPr>
      <w:spacing w:after="100" w:line="240" w:lineRule="auto"/>
    </w:pPr>
    <w:rPr>
      <w:rFonts w:ascii="Times New Roman" w:eastAsiaTheme="minorHAnsi" w:hAnsi="Times New Roman" w:cs="Times New Roman"/>
      <w:sz w:val="24"/>
      <w:szCs w:val="24"/>
    </w:rPr>
  </w:style>
  <w:style w:type="paragraph" w:customStyle="1" w:styleId="4E9EE84616A24B36B3F0306EDBEFA6FA5">
    <w:name w:val="4E9EE84616A24B36B3F0306EDBEFA6FA5"/>
    <w:rsid w:val="001C1BCF"/>
    <w:pPr>
      <w:spacing w:after="100" w:line="240" w:lineRule="auto"/>
    </w:pPr>
    <w:rPr>
      <w:rFonts w:ascii="Times New Roman" w:eastAsiaTheme="minorHAnsi" w:hAnsi="Times New Roman" w:cs="Times New Roman"/>
      <w:sz w:val="24"/>
      <w:szCs w:val="24"/>
    </w:rPr>
  </w:style>
  <w:style w:type="paragraph" w:customStyle="1" w:styleId="51FBA9E28FF04471A6302B0A06125B565">
    <w:name w:val="51FBA9E28FF04471A6302B0A06125B565"/>
    <w:rsid w:val="001C1BCF"/>
    <w:pPr>
      <w:spacing w:after="100" w:line="240" w:lineRule="auto"/>
    </w:pPr>
    <w:rPr>
      <w:rFonts w:ascii="Times New Roman" w:eastAsiaTheme="minorHAnsi" w:hAnsi="Times New Roman" w:cs="Times New Roman"/>
      <w:sz w:val="24"/>
      <w:szCs w:val="24"/>
    </w:rPr>
  </w:style>
  <w:style w:type="paragraph" w:customStyle="1" w:styleId="5C176265E6D449548A4EC3129E9870CC3">
    <w:name w:val="5C176265E6D449548A4EC3129E9870CC3"/>
    <w:rsid w:val="001C1BCF"/>
    <w:pPr>
      <w:spacing w:after="100" w:line="240" w:lineRule="auto"/>
    </w:pPr>
    <w:rPr>
      <w:rFonts w:ascii="Times New Roman" w:eastAsiaTheme="minorHAnsi" w:hAnsi="Times New Roman" w:cs="Times New Roman"/>
      <w:sz w:val="24"/>
      <w:szCs w:val="24"/>
    </w:rPr>
  </w:style>
  <w:style w:type="paragraph" w:customStyle="1" w:styleId="3A685488807943F5B57C5A7349A0AB423">
    <w:name w:val="3A685488807943F5B57C5A7349A0AB423"/>
    <w:rsid w:val="001C1BCF"/>
    <w:pPr>
      <w:spacing w:after="100" w:line="240" w:lineRule="auto"/>
    </w:pPr>
    <w:rPr>
      <w:rFonts w:ascii="Times New Roman" w:eastAsiaTheme="minorHAnsi" w:hAnsi="Times New Roman" w:cs="Times New Roman"/>
      <w:sz w:val="24"/>
      <w:szCs w:val="24"/>
    </w:rPr>
  </w:style>
  <w:style w:type="paragraph" w:customStyle="1" w:styleId="0694FA0894CB413BA03FDAC5AA09CE8C3">
    <w:name w:val="0694FA0894CB413BA03FDAC5AA09CE8C3"/>
    <w:rsid w:val="001C1BCF"/>
    <w:pPr>
      <w:spacing w:after="100" w:line="240" w:lineRule="auto"/>
    </w:pPr>
    <w:rPr>
      <w:rFonts w:ascii="Times New Roman" w:eastAsiaTheme="minorHAnsi" w:hAnsi="Times New Roman" w:cs="Times New Roman"/>
      <w:sz w:val="24"/>
      <w:szCs w:val="24"/>
    </w:rPr>
  </w:style>
  <w:style w:type="paragraph" w:customStyle="1" w:styleId="86B7BB8B6F0041ACA78B58B1339ED81A3">
    <w:name w:val="86B7BB8B6F0041ACA78B58B1339ED81A3"/>
    <w:rsid w:val="001C1BCF"/>
    <w:pPr>
      <w:spacing w:after="100" w:line="240" w:lineRule="auto"/>
    </w:pPr>
    <w:rPr>
      <w:rFonts w:ascii="Times New Roman" w:eastAsiaTheme="minorHAnsi" w:hAnsi="Times New Roman" w:cs="Times New Roman"/>
      <w:sz w:val="24"/>
      <w:szCs w:val="24"/>
    </w:rPr>
  </w:style>
  <w:style w:type="paragraph" w:customStyle="1" w:styleId="8CB3A347D9E747BD97BA9AFCE259EE2D3">
    <w:name w:val="8CB3A347D9E747BD97BA9AFCE259EE2D3"/>
    <w:rsid w:val="001C1BCF"/>
    <w:pPr>
      <w:spacing w:after="100" w:line="240" w:lineRule="auto"/>
    </w:pPr>
    <w:rPr>
      <w:rFonts w:ascii="Times New Roman" w:eastAsiaTheme="minorHAnsi" w:hAnsi="Times New Roman" w:cs="Times New Roman"/>
      <w:sz w:val="24"/>
      <w:szCs w:val="24"/>
    </w:rPr>
  </w:style>
  <w:style w:type="paragraph" w:customStyle="1" w:styleId="29C2A35F425B4E889A5899B24E803A0F3">
    <w:name w:val="29C2A35F425B4E889A5899B24E803A0F3"/>
    <w:rsid w:val="001C1BCF"/>
    <w:pPr>
      <w:spacing w:after="100" w:line="240" w:lineRule="auto"/>
    </w:pPr>
    <w:rPr>
      <w:rFonts w:ascii="Times New Roman" w:eastAsiaTheme="minorHAnsi" w:hAnsi="Times New Roman" w:cs="Times New Roman"/>
      <w:sz w:val="24"/>
      <w:szCs w:val="24"/>
    </w:rPr>
  </w:style>
  <w:style w:type="paragraph" w:customStyle="1" w:styleId="194B7B63A4624F3FBA2366E484F18EC03">
    <w:name w:val="194B7B63A4624F3FBA2366E484F18EC03"/>
    <w:rsid w:val="001C1BCF"/>
    <w:pPr>
      <w:spacing w:after="100" w:line="240" w:lineRule="auto"/>
    </w:pPr>
    <w:rPr>
      <w:rFonts w:ascii="Times New Roman" w:eastAsiaTheme="minorHAnsi" w:hAnsi="Times New Roman" w:cs="Times New Roman"/>
      <w:sz w:val="24"/>
      <w:szCs w:val="24"/>
    </w:rPr>
  </w:style>
  <w:style w:type="paragraph" w:customStyle="1" w:styleId="7FE61D83D94345CE847A687CAD627EDE3">
    <w:name w:val="7FE61D83D94345CE847A687CAD627EDE3"/>
    <w:rsid w:val="001C1BCF"/>
    <w:pPr>
      <w:spacing w:after="100" w:line="240" w:lineRule="auto"/>
    </w:pPr>
    <w:rPr>
      <w:rFonts w:ascii="Times New Roman" w:eastAsiaTheme="minorHAnsi" w:hAnsi="Times New Roman" w:cs="Times New Roman"/>
      <w:sz w:val="24"/>
      <w:szCs w:val="24"/>
    </w:rPr>
  </w:style>
  <w:style w:type="paragraph" w:customStyle="1" w:styleId="B959C88520E44830B0A50B62F7F98A332">
    <w:name w:val="B959C88520E44830B0A50B62F7F98A332"/>
    <w:rsid w:val="001C1BCF"/>
    <w:pPr>
      <w:spacing w:after="100" w:line="240" w:lineRule="auto"/>
    </w:pPr>
    <w:rPr>
      <w:rFonts w:ascii="Times New Roman" w:eastAsiaTheme="minorHAnsi" w:hAnsi="Times New Roman" w:cs="Times New Roman"/>
      <w:sz w:val="24"/>
      <w:szCs w:val="24"/>
    </w:rPr>
  </w:style>
  <w:style w:type="paragraph" w:customStyle="1" w:styleId="9C4851D0C9AE4326BC9216350ACFB5502">
    <w:name w:val="9C4851D0C9AE4326BC9216350ACFB5502"/>
    <w:rsid w:val="001C1BCF"/>
    <w:pPr>
      <w:spacing w:after="100" w:line="240" w:lineRule="auto"/>
    </w:pPr>
    <w:rPr>
      <w:rFonts w:ascii="Times New Roman" w:eastAsiaTheme="minorHAnsi" w:hAnsi="Times New Roman" w:cs="Times New Roman"/>
      <w:sz w:val="24"/>
      <w:szCs w:val="24"/>
    </w:rPr>
  </w:style>
  <w:style w:type="paragraph" w:customStyle="1" w:styleId="8179E6F776FF48979AD381498DD336452">
    <w:name w:val="8179E6F776FF48979AD381498DD336452"/>
    <w:rsid w:val="001C1BCF"/>
    <w:pPr>
      <w:spacing w:after="100" w:line="240" w:lineRule="auto"/>
    </w:pPr>
    <w:rPr>
      <w:rFonts w:ascii="Times New Roman" w:eastAsiaTheme="minorHAnsi" w:hAnsi="Times New Roman" w:cs="Times New Roman"/>
      <w:sz w:val="24"/>
      <w:szCs w:val="24"/>
    </w:rPr>
  </w:style>
  <w:style w:type="paragraph" w:customStyle="1" w:styleId="24EAF433B17F4C41A4CE86EECD8A3F092">
    <w:name w:val="24EAF433B17F4C41A4CE86EECD8A3F092"/>
    <w:rsid w:val="001C1BCF"/>
    <w:pPr>
      <w:spacing w:after="100" w:line="240" w:lineRule="auto"/>
    </w:pPr>
    <w:rPr>
      <w:rFonts w:ascii="Times New Roman" w:eastAsiaTheme="minorHAnsi" w:hAnsi="Times New Roman" w:cs="Times New Roman"/>
      <w:sz w:val="24"/>
      <w:szCs w:val="24"/>
    </w:rPr>
  </w:style>
  <w:style w:type="paragraph" w:customStyle="1" w:styleId="3B4AFB0CB3C84FCBBFD30CB1CD55E7A72">
    <w:name w:val="3B4AFB0CB3C84FCBBFD30CB1CD55E7A72"/>
    <w:rsid w:val="001C1BCF"/>
    <w:pPr>
      <w:spacing w:after="100" w:line="240" w:lineRule="auto"/>
    </w:pPr>
    <w:rPr>
      <w:rFonts w:ascii="Times New Roman" w:eastAsiaTheme="minorHAnsi" w:hAnsi="Times New Roman" w:cs="Times New Roman"/>
      <w:sz w:val="24"/>
      <w:szCs w:val="24"/>
    </w:rPr>
  </w:style>
  <w:style w:type="paragraph" w:customStyle="1" w:styleId="BADC47CD3DE54629B2873C75A8C82B502">
    <w:name w:val="BADC47CD3DE54629B2873C75A8C82B502"/>
    <w:rsid w:val="001C1BCF"/>
    <w:pPr>
      <w:spacing w:after="100" w:line="240" w:lineRule="auto"/>
    </w:pPr>
    <w:rPr>
      <w:rFonts w:ascii="Times New Roman" w:eastAsiaTheme="minorHAnsi" w:hAnsi="Times New Roman" w:cs="Times New Roman"/>
      <w:sz w:val="24"/>
      <w:szCs w:val="24"/>
    </w:rPr>
  </w:style>
  <w:style w:type="paragraph" w:customStyle="1" w:styleId="FA229B4A95C848EC8CE4FCB93FB5BD932">
    <w:name w:val="FA229B4A95C848EC8CE4FCB93FB5BD932"/>
    <w:rsid w:val="001C1BCF"/>
    <w:pPr>
      <w:spacing w:after="100" w:line="240" w:lineRule="auto"/>
    </w:pPr>
    <w:rPr>
      <w:rFonts w:ascii="Times New Roman" w:eastAsiaTheme="minorHAnsi" w:hAnsi="Times New Roman" w:cs="Times New Roman"/>
      <w:sz w:val="24"/>
      <w:szCs w:val="24"/>
    </w:rPr>
  </w:style>
  <w:style w:type="paragraph" w:customStyle="1" w:styleId="19EBFDD0FB47432DADAC4AE7F7C6AC792">
    <w:name w:val="19EBFDD0FB47432DADAC4AE7F7C6AC792"/>
    <w:rsid w:val="001C1BCF"/>
    <w:pPr>
      <w:spacing w:after="100" w:line="240" w:lineRule="auto"/>
    </w:pPr>
    <w:rPr>
      <w:rFonts w:ascii="Times New Roman" w:eastAsiaTheme="minorHAnsi" w:hAnsi="Times New Roman" w:cs="Times New Roman"/>
      <w:sz w:val="24"/>
      <w:szCs w:val="24"/>
    </w:rPr>
  </w:style>
  <w:style w:type="paragraph" w:customStyle="1" w:styleId="68837DFDBB084D30B4C8FCD05E5BD00A6">
    <w:name w:val="68837DFDBB084D30B4C8FCD05E5BD00A6"/>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7">
    <w:name w:val="6A836A4E3EA14E2984AC2F4DA737ABA27"/>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7">
    <w:name w:val="A31A6266BA4E4E8FBEB98DE2E94CB5297"/>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7">
    <w:name w:val="C33B5078F48A4F07B2C58A907BCFB8CF7"/>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7">
    <w:name w:val="78FB613F7ED24DE4B577E51087FE1C4F7"/>
    <w:rsid w:val="00CC314D"/>
    <w:pPr>
      <w:spacing w:after="100" w:line="240" w:lineRule="auto"/>
    </w:pPr>
    <w:rPr>
      <w:rFonts w:ascii="Times New Roman" w:eastAsiaTheme="minorHAnsi" w:hAnsi="Times New Roman" w:cs="Times New Roman"/>
      <w:sz w:val="24"/>
      <w:szCs w:val="24"/>
    </w:rPr>
  </w:style>
  <w:style w:type="paragraph" w:customStyle="1" w:styleId="6400F1186A1E4AA2B94EECD8EF99D42E7">
    <w:name w:val="6400F1186A1E4AA2B94EECD8EF99D42E7"/>
    <w:rsid w:val="00CC314D"/>
    <w:pPr>
      <w:spacing w:after="100" w:line="240" w:lineRule="auto"/>
    </w:pPr>
    <w:rPr>
      <w:rFonts w:ascii="Times New Roman" w:eastAsiaTheme="minorHAnsi" w:hAnsi="Times New Roman" w:cs="Times New Roman"/>
      <w:sz w:val="24"/>
      <w:szCs w:val="24"/>
    </w:rPr>
  </w:style>
  <w:style w:type="paragraph" w:customStyle="1" w:styleId="2EE2FD84E53449CC8D5E007947F9A23E7">
    <w:name w:val="2EE2FD84E53449CC8D5E007947F9A23E7"/>
    <w:rsid w:val="00CC314D"/>
    <w:pPr>
      <w:spacing w:after="100" w:line="240" w:lineRule="auto"/>
    </w:pPr>
    <w:rPr>
      <w:rFonts w:ascii="Times New Roman" w:eastAsiaTheme="minorHAnsi" w:hAnsi="Times New Roman" w:cs="Times New Roman"/>
      <w:sz w:val="24"/>
      <w:szCs w:val="24"/>
    </w:rPr>
  </w:style>
  <w:style w:type="paragraph" w:customStyle="1" w:styleId="AD8EF8D7D44B4E4A9AADD0551618DDC57">
    <w:name w:val="AD8EF8D7D44B4E4A9AADD0551618DDC57"/>
    <w:rsid w:val="00CC314D"/>
    <w:pPr>
      <w:spacing w:after="100" w:line="240" w:lineRule="auto"/>
    </w:pPr>
    <w:rPr>
      <w:rFonts w:ascii="Times New Roman" w:eastAsiaTheme="minorHAnsi" w:hAnsi="Times New Roman" w:cs="Times New Roman"/>
      <w:sz w:val="24"/>
      <w:szCs w:val="24"/>
    </w:rPr>
  </w:style>
  <w:style w:type="paragraph" w:customStyle="1" w:styleId="4FC8CDC0E7C043AD9209C6B2FDAF33867">
    <w:name w:val="4FC8CDC0E7C043AD9209C6B2FDAF33867"/>
    <w:rsid w:val="00CC314D"/>
    <w:pPr>
      <w:spacing w:after="100" w:line="240" w:lineRule="auto"/>
    </w:pPr>
    <w:rPr>
      <w:rFonts w:ascii="Times New Roman" w:eastAsiaTheme="minorHAnsi" w:hAnsi="Times New Roman" w:cs="Times New Roman"/>
      <w:sz w:val="24"/>
      <w:szCs w:val="24"/>
    </w:rPr>
  </w:style>
  <w:style w:type="paragraph" w:customStyle="1" w:styleId="CCA7BE6761074EDF8F9CAE3F4CE750AD7">
    <w:name w:val="CCA7BE6761074EDF8F9CAE3F4CE750AD7"/>
    <w:rsid w:val="00CC314D"/>
    <w:pPr>
      <w:spacing w:after="100" w:line="240" w:lineRule="auto"/>
    </w:pPr>
    <w:rPr>
      <w:rFonts w:ascii="Times New Roman" w:eastAsiaTheme="minorHAnsi" w:hAnsi="Times New Roman" w:cs="Times New Roman"/>
      <w:sz w:val="24"/>
      <w:szCs w:val="24"/>
    </w:rPr>
  </w:style>
  <w:style w:type="paragraph" w:customStyle="1" w:styleId="9B8000348D4F4697935229204CFF2E1C7">
    <w:name w:val="9B8000348D4F4697935229204CFF2E1C7"/>
    <w:rsid w:val="00CC314D"/>
    <w:pPr>
      <w:spacing w:after="100" w:line="240" w:lineRule="auto"/>
    </w:pPr>
    <w:rPr>
      <w:rFonts w:ascii="Times New Roman" w:eastAsiaTheme="minorHAnsi" w:hAnsi="Times New Roman" w:cs="Times New Roman"/>
      <w:sz w:val="24"/>
      <w:szCs w:val="24"/>
    </w:rPr>
  </w:style>
  <w:style w:type="paragraph" w:customStyle="1" w:styleId="A8C11F0EC3D447208F56C11A4507D2927">
    <w:name w:val="A8C11F0EC3D447208F56C11A4507D2927"/>
    <w:rsid w:val="00CC314D"/>
    <w:pPr>
      <w:spacing w:after="100" w:line="240" w:lineRule="auto"/>
    </w:pPr>
    <w:rPr>
      <w:rFonts w:ascii="Times New Roman" w:eastAsiaTheme="minorHAnsi" w:hAnsi="Times New Roman" w:cs="Times New Roman"/>
      <w:sz w:val="24"/>
      <w:szCs w:val="24"/>
    </w:rPr>
  </w:style>
  <w:style w:type="paragraph" w:customStyle="1" w:styleId="DEBAA20EDA7D4AF593E354567E1F7AFD7">
    <w:name w:val="DEBAA20EDA7D4AF593E354567E1F7AFD7"/>
    <w:rsid w:val="00CC314D"/>
    <w:pPr>
      <w:spacing w:after="100" w:line="240" w:lineRule="auto"/>
    </w:pPr>
    <w:rPr>
      <w:rFonts w:ascii="Times New Roman" w:eastAsiaTheme="minorHAnsi" w:hAnsi="Times New Roman" w:cs="Times New Roman"/>
      <w:sz w:val="24"/>
      <w:szCs w:val="24"/>
    </w:rPr>
  </w:style>
  <w:style w:type="paragraph" w:customStyle="1" w:styleId="22FF95CB091948D79E802815DFA721987">
    <w:name w:val="22FF95CB091948D79E802815DFA721987"/>
    <w:rsid w:val="00CC314D"/>
    <w:pPr>
      <w:spacing w:after="100" w:line="240" w:lineRule="auto"/>
    </w:pPr>
    <w:rPr>
      <w:rFonts w:ascii="Times New Roman" w:eastAsiaTheme="minorHAnsi" w:hAnsi="Times New Roman" w:cs="Times New Roman"/>
      <w:sz w:val="24"/>
      <w:szCs w:val="24"/>
    </w:rPr>
  </w:style>
  <w:style w:type="paragraph" w:customStyle="1" w:styleId="A23385193DD64E5B8BE4B28D8273188E7">
    <w:name w:val="A23385193DD64E5B8BE4B28D8273188E7"/>
    <w:rsid w:val="00CC314D"/>
    <w:pPr>
      <w:spacing w:after="100" w:line="240" w:lineRule="auto"/>
    </w:pPr>
    <w:rPr>
      <w:rFonts w:ascii="Times New Roman" w:eastAsiaTheme="minorHAnsi" w:hAnsi="Times New Roman" w:cs="Times New Roman"/>
      <w:sz w:val="24"/>
      <w:szCs w:val="24"/>
    </w:rPr>
  </w:style>
  <w:style w:type="paragraph" w:customStyle="1" w:styleId="C7735D3ACBD3437690A9CCB1A5A4272F7">
    <w:name w:val="C7735D3ACBD3437690A9CCB1A5A4272F7"/>
    <w:rsid w:val="00CC314D"/>
    <w:pPr>
      <w:spacing w:after="100" w:line="240" w:lineRule="auto"/>
    </w:pPr>
    <w:rPr>
      <w:rFonts w:ascii="Times New Roman" w:eastAsiaTheme="minorHAnsi" w:hAnsi="Times New Roman" w:cs="Times New Roman"/>
      <w:sz w:val="24"/>
      <w:szCs w:val="24"/>
    </w:rPr>
  </w:style>
  <w:style w:type="paragraph" w:customStyle="1" w:styleId="20BA7DEB153E41C8B1DA055379E85EC47">
    <w:name w:val="20BA7DEB153E41C8B1DA055379E85EC47"/>
    <w:rsid w:val="00CC314D"/>
    <w:pPr>
      <w:spacing w:after="100" w:line="240" w:lineRule="auto"/>
    </w:pPr>
    <w:rPr>
      <w:rFonts w:ascii="Times New Roman" w:eastAsiaTheme="minorHAnsi" w:hAnsi="Times New Roman" w:cs="Times New Roman"/>
      <w:sz w:val="24"/>
      <w:szCs w:val="24"/>
    </w:rPr>
  </w:style>
  <w:style w:type="paragraph" w:customStyle="1" w:styleId="3406A0696929407CAE0996F47BCCB84F7">
    <w:name w:val="3406A0696929407CAE0996F47BCCB84F7"/>
    <w:rsid w:val="00CC314D"/>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7">
    <w:name w:val="C9DD0B6B45804E25872156FF2BB018297"/>
    <w:rsid w:val="00CC314D"/>
    <w:pPr>
      <w:spacing w:after="100" w:line="240" w:lineRule="auto"/>
    </w:pPr>
    <w:rPr>
      <w:rFonts w:ascii="Times New Roman" w:eastAsiaTheme="minorHAnsi" w:hAnsi="Times New Roman" w:cs="Times New Roman"/>
      <w:sz w:val="24"/>
      <w:szCs w:val="24"/>
    </w:rPr>
  </w:style>
  <w:style w:type="paragraph" w:customStyle="1" w:styleId="ECE2533263F04635A265A4B34BA1360E7">
    <w:name w:val="ECE2533263F04635A265A4B34BA1360E7"/>
    <w:rsid w:val="00CC314D"/>
    <w:pPr>
      <w:spacing w:after="100" w:line="240" w:lineRule="auto"/>
    </w:pPr>
    <w:rPr>
      <w:rFonts w:ascii="Times New Roman" w:eastAsiaTheme="minorHAnsi" w:hAnsi="Times New Roman" w:cs="Times New Roman"/>
      <w:sz w:val="24"/>
      <w:szCs w:val="24"/>
    </w:rPr>
  </w:style>
  <w:style w:type="paragraph" w:customStyle="1" w:styleId="12A531AA8DF74FCE8A5396653FFA88017">
    <w:name w:val="12A531AA8DF74FCE8A5396653FFA88017"/>
    <w:rsid w:val="00CC314D"/>
    <w:pPr>
      <w:spacing w:after="100" w:line="240" w:lineRule="auto"/>
    </w:pPr>
    <w:rPr>
      <w:rFonts w:ascii="Times New Roman" w:eastAsiaTheme="minorHAnsi" w:hAnsi="Times New Roman" w:cs="Times New Roman"/>
      <w:sz w:val="24"/>
      <w:szCs w:val="24"/>
    </w:rPr>
  </w:style>
  <w:style w:type="paragraph" w:customStyle="1" w:styleId="066B2347D48A4B3197C45D86FC43E7087">
    <w:name w:val="066B2347D48A4B3197C45D86FC43E7087"/>
    <w:rsid w:val="00CC314D"/>
    <w:pPr>
      <w:spacing w:after="100" w:line="240" w:lineRule="auto"/>
    </w:pPr>
    <w:rPr>
      <w:rFonts w:ascii="Times New Roman" w:eastAsiaTheme="minorHAnsi" w:hAnsi="Times New Roman" w:cs="Times New Roman"/>
      <w:sz w:val="24"/>
      <w:szCs w:val="24"/>
    </w:rPr>
  </w:style>
  <w:style w:type="paragraph" w:customStyle="1" w:styleId="CBD3680606D4497489C2FF4DB00FD5D57">
    <w:name w:val="CBD3680606D4497489C2FF4DB00FD5D57"/>
    <w:rsid w:val="00CC314D"/>
    <w:pPr>
      <w:spacing w:after="100" w:line="240" w:lineRule="auto"/>
    </w:pPr>
    <w:rPr>
      <w:rFonts w:ascii="Times New Roman" w:eastAsiaTheme="minorHAnsi" w:hAnsi="Times New Roman" w:cs="Times New Roman"/>
      <w:sz w:val="24"/>
      <w:szCs w:val="24"/>
    </w:rPr>
  </w:style>
  <w:style w:type="paragraph" w:customStyle="1" w:styleId="BDBC5AA854EC4535A311EA2561D1DF887">
    <w:name w:val="BDBC5AA854EC4535A311EA2561D1DF887"/>
    <w:rsid w:val="00CC314D"/>
    <w:pPr>
      <w:spacing w:after="100" w:line="240" w:lineRule="auto"/>
    </w:pPr>
    <w:rPr>
      <w:rFonts w:ascii="Times New Roman" w:eastAsiaTheme="minorHAnsi" w:hAnsi="Times New Roman" w:cs="Times New Roman"/>
      <w:sz w:val="24"/>
      <w:szCs w:val="24"/>
    </w:rPr>
  </w:style>
  <w:style w:type="paragraph" w:customStyle="1" w:styleId="72C96A4FDFEA48568132B985D6E395227">
    <w:name w:val="72C96A4FDFEA48568132B985D6E395227"/>
    <w:rsid w:val="00CC314D"/>
    <w:pPr>
      <w:spacing w:after="100" w:line="240" w:lineRule="auto"/>
    </w:pPr>
    <w:rPr>
      <w:rFonts w:ascii="Times New Roman" w:eastAsiaTheme="minorHAnsi" w:hAnsi="Times New Roman" w:cs="Times New Roman"/>
      <w:sz w:val="24"/>
      <w:szCs w:val="24"/>
    </w:rPr>
  </w:style>
  <w:style w:type="paragraph" w:customStyle="1" w:styleId="E2898BF5DBAF4149A52D1B7E37EF27817">
    <w:name w:val="E2898BF5DBAF4149A52D1B7E37EF27817"/>
    <w:rsid w:val="00CC314D"/>
    <w:pPr>
      <w:spacing w:after="100" w:line="240" w:lineRule="auto"/>
    </w:pPr>
    <w:rPr>
      <w:rFonts w:ascii="Times New Roman" w:eastAsiaTheme="minorHAnsi" w:hAnsi="Times New Roman" w:cs="Times New Roman"/>
      <w:sz w:val="24"/>
      <w:szCs w:val="24"/>
    </w:rPr>
  </w:style>
  <w:style w:type="paragraph" w:customStyle="1" w:styleId="28E1AC42CF294292B6339194236BB2737">
    <w:name w:val="28E1AC42CF294292B6339194236BB2737"/>
    <w:rsid w:val="00CC314D"/>
    <w:pPr>
      <w:spacing w:after="100" w:line="240" w:lineRule="auto"/>
    </w:pPr>
    <w:rPr>
      <w:rFonts w:ascii="Times New Roman" w:eastAsiaTheme="minorHAnsi" w:hAnsi="Times New Roman" w:cs="Times New Roman"/>
      <w:sz w:val="24"/>
      <w:szCs w:val="24"/>
    </w:rPr>
  </w:style>
  <w:style w:type="paragraph" w:customStyle="1" w:styleId="07104D92EBA644AC917C2B9862BA7CB07">
    <w:name w:val="07104D92EBA644AC917C2B9862BA7CB07"/>
    <w:rsid w:val="00CC314D"/>
    <w:pPr>
      <w:spacing w:after="100" w:line="240" w:lineRule="auto"/>
    </w:pPr>
    <w:rPr>
      <w:rFonts w:ascii="Times New Roman" w:eastAsiaTheme="minorHAnsi" w:hAnsi="Times New Roman" w:cs="Times New Roman"/>
      <w:sz w:val="24"/>
      <w:szCs w:val="24"/>
    </w:rPr>
  </w:style>
  <w:style w:type="paragraph" w:customStyle="1" w:styleId="FC8E4F019C194F53932312C585B67DBD7">
    <w:name w:val="FC8E4F019C194F53932312C585B67DBD7"/>
    <w:rsid w:val="00CC314D"/>
    <w:pPr>
      <w:spacing w:after="100" w:line="240" w:lineRule="auto"/>
    </w:pPr>
    <w:rPr>
      <w:rFonts w:ascii="Times New Roman" w:eastAsiaTheme="minorHAnsi" w:hAnsi="Times New Roman" w:cs="Times New Roman"/>
      <w:sz w:val="24"/>
      <w:szCs w:val="24"/>
    </w:rPr>
  </w:style>
  <w:style w:type="paragraph" w:customStyle="1" w:styleId="CEAA7D863902408CB8D8929F16B260717">
    <w:name w:val="CEAA7D863902408CB8D8929F16B260717"/>
    <w:rsid w:val="00CC314D"/>
    <w:pPr>
      <w:spacing w:after="100" w:line="240" w:lineRule="auto"/>
    </w:pPr>
    <w:rPr>
      <w:rFonts w:ascii="Times New Roman" w:eastAsiaTheme="minorHAnsi" w:hAnsi="Times New Roman" w:cs="Times New Roman"/>
      <w:sz w:val="24"/>
      <w:szCs w:val="24"/>
    </w:rPr>
  </w:style>
  <w:style w:type="paragraph" w:customStyle="1" w:styleId="577A37CBADF946D088EF2EA98C1ED0187">
    <w:name w:val="577A37CBADF946D088EF2EA98C1ED0187"/>
    <w:rsid w:val="00CC314D"/>
    <w:pPr>
      <w:spacing w:after="100" w:line="240" w:lineRule="auto"/>
    </w:pPr>
    <w:rPr>
      <w:rFonts w:ascii="Times New Roman" w:eastAsiaTheme="minorHAnsi" w:hAnsi="Times New Roman" w:cs="Times New Roman"/>
      <w:sz w:val="24"/>
      <w:szCs w:val="24"/>
    </w:rPr>
  </w:style>
  <w:style w:type="paragraph" w:customStyle="1" w:styleId="7E87AE6D7CF1410C90F5CABA92AB520A7">
    <w:name w:val="7E87AE6D7CF1410C90F5CABA92AB520A7"/>
    <w:rsid w:val="00CC314D"/>
    <w:pPr>
      <w:spacing w:after="100" w:line="240" w:lineRule="auto"/>
    </w:pPr>
    <w:rPr>
      <w:rFonts w:ascii="Times New Roman" w:eastAsiaTheme="minorHAnsi" w:hAnsi="Times New Roman" w:cs="Times New Roman"/>
      <w:sz w:val="24"/>
      <w:szCs w:val="24"/>
    </w:rPr>
  </w:style>
  <w:style w:type="paragraph" w:customStyle="1" w:styleId="1FB40766D5EF420F9F8F4CE2CEC09FF67">
    <w:name w:val="1FB40766D5EF420F9F8F4CE2CEC09FF67"/>
    <w:rsid w:val="00CC314D"/>
    <w:pPr>
      <w:spacing w:after="100" w:line="240" w:lineRule="auto"/>
    </w:pPr>
    <w:rPr>
      <w:rFonts w:ascii="Times New Roman" w:eastAsiaTheme="minorHAnsi" w:hAnsi="Times New Roman" w:cs="Times New Roman"/>
      <w:sz w:val="24"/>
      <w:szCs w:val="24"/>
    </w:rPr>
  </w:style>
  <w:style w:type="paragraph" w:customStyle="1" w:styleId="BFCCE201372D43309392622BC21DBAFD7">
    <w:name w:val="BFCCE201372D43309392622BC21DBAFD7"/>
    <w:rsid w:val="00CC314D"/>
    <w:pPr>
      <w:spacing w:after="100" w:line="240" w:lineRule="auto"/>
    </w:pPr>
    <w:rPr>
      <w:rFonts w:ascii="Times New Roman" w:eastAsiaTheme="minorHAnsi" w:hAnsi="Times New Roman" w:cs="Times New Roman"/>
      <w:sz w:val="24"/>
      <w:szCs w:val="24"/>
    </w:rPr>
  </w:style>
  <w:style w:type="paragraph" w:customStyle="1" w:styleId="A360AA5EB226426186D86811D392909F7">
    <w:name w:val="A360AA5EB226426186D86811D392909F7"/>
    <w:rsid w:val="00CC314D"/>
    <w:pPr>
      <w:spacing w:after="100" w:line="240" w:lineRule="auto"/>
    </w:pPr>
    <w:rPr>
      <w:rFonts w:ascii="Times New Roman" w:eastAsiaTheme="minorHAnsi" w:hAnsi="Times New Roman" w:cs="Times New Roman"/>
      <w:sz w:val="24"/>
      <w:szCs w:val="24"/>
    </w:rPr>
  </w:style>
  <w:style w:type="paragraph" w:customStyle="1" w:styleId="E19CB3A6A5B54F8081D7DC8065AF3AD57">
    <w:name w:val="E19CB3A6A5B54F8081D7DC8065AF3AD57"/>
    <w:rsid w:val="00CC314D"/>
    <w:pPr>
      <w:spacing w:after="100" w:line="240" w:lineRule="auto"/>
    </w:pPr>
    <w:rPr>
      <w:rFonts w:ascii="Times New Roman" w:eastAsiaTheme="minorHAnsi" w:hAnsi="Times New Roman" w:cs="Times New Roman"/>
      <w:sz w:val="24"/>
      <w:szCs w:val="24"/>
    </w:rPr>
  </w:style>
  <w:style w:type="paragraph" w:customStyle="1" w:styleId="06BB527385BB4BCAA6D79A7DFB2128BC7">
    <w:name w:val="06BB527385BB4BCAA6D79A7DFB2128BC7"/>
    <w:rsid w:val="00CC314D"/>
    <w:pPr>
      <w:spacing w:after="100" w:line="240" w:lineRule="auto"/>
    </w:pPr>
    <w:rPr>
      <w:rFonts w:ascii="Times New Roman" w:eastAsiaTheme="minorHAnsi" w:hAnsi="Times New Roman" w:cs="Times New Roman"/>
      <w:sz w:val="24"/>
      <w:szCs w:val="24"/>
    </w:rPr>
  </w:style>
  <w:style w:type="paragraph" w:customStyle="1" w:styleId="FEB1319E77DF42C1B4B846030FBE0C5F6">
    <w:name w:val="FEB1319E77DF42C1B4B846030FBE0C5F6"/>
    <w:rsid w:val="00CC314D"/>
    <w:pPr>
      <w:spacing w:after="100" w:line="240" w:lineRule="auto"/>
    </w:pPr>
    <w:rPr>
      <w:rFonts w:ascii="Times New Roman" w:eastAsiaTheme="minorHAnsi" w:hAnsi="Times New Roman" w:cs="Times New Roman"/>
      <w:sz w:val="24"/>
      <w:szCs w:val="24"/>
    </w:rPr>
  </w:style>
  <w:style w:type="paragraph" w:customStyle="1" w:styleId="3E67BDC59F0F47A9AA4BEFB1F9DAC8D26">
    <w:name w:val="3E67BDC59F0F47A9AA4BEFB1F9DAC8D26"/>
    <w:rsid w:val="00CC314D"/>
    <w:pPr>
      <w:spacing w:after="100" w:line="240" w:lineRule="auto"/>
    </w:pPr>
    <w:rPr>
      <w:rFonts w:ascii="Times New Roman" w:eastAsiaTheme="minorHAnsi" w:hAnsi="Times New Roman" w:cs="Times New Roman"/>
      <w:sz w:val="24"/>
      <w:szCs w:val="24"/>
    </w:rPr>
  </w:style>
  <w:style w:type="paragraph" w:customStyle="1" w:styleId="7C0B7FDF10C34E678BC6A825B97BC5B46">
    <w:name w:val="7C0B7FDF10C34E678BC6A825B97BC5B46"/>
    <w:rsid w:val="00CC314D"/>
    <w:pPr>
      <w:spacing w:after="100" w:line="240" w:lineRule="auto"/>
    </w:pPr>
    <w:rPr>
      <w:rFonts w:ascii="Times New Roman" w:eastAsiaTheme="minorHAnsi" w:hAnsi="Times New Roman" w:cs="Times New Roman"/>
      <w:sz w:val="24"/>
      <w:szCs w:val="24"/>
    </w:rPr>
  </w:style>
  <w:style w:type="paragraph" w:customStyle="1" w:styleId="DBDD5FED7F6649A38785EB80FEED66CB6">
    <w:name w:val="DBDD5FED7F6649A38785EB80FEED66CB6"/>
    <w:rsid w:val="00CC314D"/>
    <w:pPr>
      <w:spacing w:after="100" w:line="240" w:lineRule="auto"/>
    </w:pPr>
    <w:rPr>
      <w:rFonts w:ascii="Times New Roman" w:eastAsiaTheme="minorHAnsi" w:hAnsi="Times New Roman" w:cs="Times New Roman"/>
      <w:sz w:val="24"/>
      <w:szCs w:val="24"/>
    </w:rPr>
  </w:style>
  <w:style w:type="paragraph" w:customStyle="1" w:styleId="2C2FAF76F6294C6A8931F1DA518538896">
    <w:name w:val="2C2FAF76F6294C6A8931F1DA518538896"/>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6">
    <w:name w:val="3A05114AE3F54094A18129E825AFC5F36"/>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6">
    <w:name w:val="DD354833FA8A401BB46C0CD5C2E2CE466"/>
    <w:rsid w:val="00CC314D"/>
    <w:pPr>
      <w:spacing w:after="100" w:line="240" w:lineRule="auto"/>
    </w:pPr>
    <w:rPr>
      <w:rFonts w:ascii="Times New Roman" w:eastAsiaTheme="minorHAnsi" w:hAnsi="Times New Roman" w:cs="Times New Roman"/>
      <w:sz w:val="24"/>
      <w:szCs w:val="24"/>
    </w:rPr>
  </w:style>
  <w:style w:type="paragraph" w:customStyle="1" w:styleId="7F9E3A64F43A4FF9B28D1AB1DBB478CB6">
    <w:name w:val="7F9E3A64F43A4FF9B28D1AB1DBB478CB6"/>
    <w:rsid w:val="00CC314D"/>
    <w:pPr>
      <w:spacing w:after="100" w:line="240" w:lineRule="auto"/>
    </w:pPr>
    <w:rPr>
      <w:rFonts w:ascii="Times New Roman" w:eastAsiaTheme="minorHAnsi" w:hAnsi="Times New Roman" w:cs="Times New Roman"/>
      <w:sz w:val="24"/>
      <w:szCs w:val="24"/>
    </w:rPr>
  </w:style>
  <w:style w:type="paragraph" w:customStyle="1" w:styleId="3A377BFC673C49508BAF097B84289F4E6">
    <w:name w:val="3A377BFC673C49508BAF097B84289F4E6"/>
    <w:rsid w:val="00CC314D"/>
    <w:pPr>
      <w:spacing w:after="100" w:line="240" w:lineRule="auto"/>
    </w:pPr>
    <w:rPr>
      <w:rFonts w:ascii="Times New Roman" w:eastAsiaTheme="minorHAnsi" w:hAnsi="Times New Roman" w:cs="Times New Roman"/>
      <w:sz w:val="24"/>
      <w:szCs w:val="24"/>
    </w:rPr>
  </w:style>
  <w:style w:type="paragraph" w:customStyle="1" w:styleId="69C11568E95D4297A01A0923359836B16">
    <w:name w:val="69C11568E95D4297A01A0923359836B16"/>
    <w:rsid w:val="00CC314D"/>
    <w:pPr>
      <w:spacing w:after="100" w:line="240" w:lineRule="auto"/>
    </w:pPr>
    <w:rPr>
      <w:rFonts w:ascii="Times New Roman" w:eastAsiaTheme="minorHAnsi" w:hAnsi="Times New Roman" w:cs="Times New Roman"/>
      <w:sz w:val="24"/>
      <w:szCs w:val="24"/>
    </w:rPr>
  </w:style>
  <w:style w:type="paragraph" w:customStyle="1" w:styleId="E6A4F4C64B3F4955B4C35511AB8A8A406">
    <w:name w:val="E6A4F4C64B3F4955B4C35511AB8A8A406"/>
    <w:rsid w:val="00CC314D"/>
    <w:pPr>
      <w:spacing w:after="100" w:line="240" w:lineRule="auto"/>
    </w:pPr>
    <w:rPr>
      <w:rFonts w:ascii="Times New Roman" w:eastAsiaTheme="minorHAnsi" w:hAnsi="Times New Roman" w:cs="Times New Roman"/>
      <w:sz w:val="24"/>
      <w:szCs w:val="24"/>
    </w:rPr>
  </w:style>
  <w:style w:type="paragraph" w:customStyle="1" w:styleId="71AA0CA95EEF47ADA38BBD5F520BDDCC6">
    <w:name w:val="71AA0CA95EEF47ADA38BBD5F520BDDCC6"/>
    <w:rsid w:val="00CC314D"/>
    <w:pPr>
      <w:spacing w:after="100" w:line="240" w:lineRule="auto"/>
    </w:pPr>
    <w:rPr>
      <w:rFonts w:ascii="Times New Roman" w:eastAsiaTheme="minorHAnsi" w:hAnsi="Times New Roman" w:cs="Times New Roman"/>
      <w:sz w:val="24"/>
      <w:szCs w:val="24"/>
    </w:rPr>
  </w:style>
  <w:style w:type="paragraph" w:customStyle="1" w:styleId="5C3850E4A8264336A3B539075257B18A6">
    <w:name w:val="5C3850E4A8264336A3B539075257B18A6"/>
    <w:rsid w:val="00CC314D"/>
    <w:pPr>
      <w:spacing w:after="100" w:line="240" w:lineRule="auto"/>
    </w:pPr>
    <w:rPr>
      <w:rFonts w:ascii="Times New Roman" w:eastAsiaTheme="minorHAnsi" w:hAnsi="Times New Roman" w:cs="Times New Roman"/>
      <w:sz w:val="24"/>
      <w:szCs w:val="24"/>
    </w:rPr>
  </w:style>
  <w:style w:type="paragraph" w:customStyle="1" w:styleId="79AB532FBD664E2E925EB6302F9A40066">
    <w:name w:val="79AB532FBD664E2E925EB6302F9A40066"/>
    <w:rsid w:val="00CC314D"/>
    <w:pPr>
      <w:spacing w:after="100" w:line="240" w:lineRule="auto"/>
    </w:pPr>
    <w:rPr>
      <w:rFonts w:ascii="Times New Roman" w:eastAsiaTheme="minorHAnsi" w:hAnsi="Times New Roman" w:cs="Times New Roman"/>
      <w:sz w:val="24"/>
      <w:szCs w:val="24"/>
    </w:rPr>
  </w:style>
  <w:style w:type="paragraph" w:customStyle="1" w:styleId="8E6AD456ECD344B6BAC80244C46329E76">
    <w:name w:val="8E6AD456ECD344B6BAC80244C46329E76"/>
    <w:rsid w:val="00CC314D"/>
    <w:pPr>
      <w:spacing w:after="100" w:line="240" w:lineRule="auto"/>
    </w:pPr>
    <w:rPr>
      <w:rFonts w:ascii="Times New Roman" w:eastAsiaTheme="minorHAnsi" w:hAnsi="Times New Roman" w:cs="Times New Roman"/>
      <w:sz w:val="24"/>
      <w:szCs w:val="24"/>
    </w:rPr>
  </w:style>
  <w:style w:type="paragraph" w:customStyle="1" w:styleId="4EF7319A827F41C2A12B417D035D7F2E6">
    <w:name w:val="4EF7319A827F41C2A12B417D035D7F2E6"/>
    <w:rsid w:val="00CC314D"/>
    <w:pPr>
      <w:spacing w:after="100" w:line="240" w:lineRule="auto"/>
    </w:pPr>
    <w:rPr>
      <w:rFonts w:ascii="Times New Roman" w:eastAsiaTheme="minorHAnsi" w:hAnsi="Times New Roman" w:cs="Times New Roman"/>
      <w:sz w:val="24"/>
      <w:szCs w:val="24"/>
    </w:rPr>
  </w:style>
  <w:style w:type="paragraph" w:customStyle="1" w:styleId="FA667CF77D254B84846B5615E5E249476">
    <w:name w:val="FA667CF77D254B84846B5615E5E249476"/>
    <w:rsid w:val="00CC314D"/>
    <w:pPr>
      <w:spacing w:after="100" w:line="240" w:lineRule="auto"/>
    </w:pPr>
    <w:rPr>
      <w:rFonts w:ascii="Times New Roman" w:eastAsiaTheme="minorHAnsi" w:hAnsi="Times New Roman" w:cs="Times New Roman"/>
      <w:sz w:val="24"/>
      <w:szCs w:val="24"/>
    </w:rPr>
  </w:style>
  <w:style w:type="paragraph" w:customStyle="1" w:styleId="BDD6F269FBC54B5FB44306F97AE2502D6">
    <w:name w:val="BDD6F269FBC54B5FB44306F97AE2502D6"/>
    <w:rsid w:val="00CC314D"/>
    <w:pPr>
      <w:spacing w:after="100" w:line="240" w:lineRule="auto"/>
    </w:pPr>
    <w:rPr>
      <w:rFonts w:ascii="Times New Roman" w:eastAsiaTheme="minorHAnsi" w:hAnsi="Times New Roman" w:cs="Times New Roman"/>
      <w:sz w:val="24"/>
      <w:szCs w:val="24"/>
    </w:rPr>
  </w:style>
  <w:style w:type="paragraph" w:customStyle="1" w:styleId="402E706477AB488B91F4A800212B6A386">
    <w:name w:val="402E706477AB488B91F4A800212B6A386"/>
    <w:rsid w:val="00CC314D"/>
    <w:pPr>
      <w:spacing w:after="100" w:line="240" w:lineRule="auto"/>
    </w:pPr>
    <w:rPr>
      <w:rFonts w:ascii="Times New Roman" w:eastAsiaTheme="minorHAnsi" w:hAnsi="Times New Roman" w:cs="Times New Roman"/>
      <w:sz w:val="24"/>
      <w:szCs w:val="24"/>
    </w:rPr>
  </w:style>
  <w:style w:type="paragraph" w:customStyle="1" w:styleId="04761AD02D1348EDAB7DADC09EBD5E7B6">
    <w:name w:val="04761AD02D1348EDAB7DADC09EBD5E7B6"/>
    <w:rsid w:val="00CC314D"/>
    <w:pPr>
      <w:spacing w:after="100" w:line="240" w:lineRule="auto"/>
    </w:pPr>
    <w:rPr>
      <w:rFonts w:ascii="Times New Roman" w:eastAsiaTheme="minorHAnsi" w:hAnsi="Times New Roman" w:cs="Times New Roman"/>
      <w:sz w:val="24"/>
      <w:szCs w:val="24"/>
    </w:rPr>
  </w:style>
  <w:style w:type="paragraph" w:customStyle="1" w:styleId="D81D89CDE5164116A136D126B92A9825">
    <w:name w:val="D81D89CDE5164116A136D126B92A9825"/>
    <w:rsid w:val="00CC314D"/>
    <w:pPr>
      <w:spacing w:after="100" w:line="240" w:lineRule="auto"/>
    </w:pPr>
    <w:rPr>
      <w:rFonts w:ascii="Times New Roman" w:eastAsiaTheme="minorHAnsi" w:hAnsi="Times New Roman" w:cs="Times New Roman"/>
      <w:sz w:val="24"/>
      <w:szCs w:val="24"/>
    </w:rPr>
  </w:style>
  <w:style w:type="paragraph" w:customStyle="1" w:styleId="7A29A1D826354FE5AFB2116A3AC64306">
    <w:name w:val="7A29A1D826354FE5AFB2116A3AC64306"/>
    <w:rsid w:val="00CC314D"/>
    <w:pPr>
      <w:spacing w:after="100" w:line="240" w:lineRule="auto"/>
    </w:pPr>
    <w:rPr>
      <w:rFonts w:ascii="Times New Roman" w:eastAsiaTheme="minorHAnsi" w:hAnsi="Times New Roman" w:cs="Times New Roman"/>
      <w:sz w:val="24"/>
      <w:szCs w:val="24"/>
    </w:rPr>
  </w:style>
  <w:style w:type="paragraph" w:customStyle="1" w:styleId="475D8430A34C4FBA8BA39FFE8B1D5FF7">
    <w:name w:val="475D8430A34C4FBA8BA39FFE8B1D5FF7"/>
    <w:rsid w:val="00CC314D"/>
    <w:pPr>
      <w:spacing w:after="100" w:line="240" w:lineRule="auto"/>
    </w:pPr>
    <w:rPr>
      <w:rFonts w:ascii="Times New Roman" w:eastAsiaTheme="minorHAnsi" w:hAnsi="Times New Roman" w:cs="Times New Roman"/>
      <w:sz w:val="24"/>
      <w:szCs w:val="24"/>
    </w:rPr>
  </w:style>
  <w:style w:type="paragraph" w:customStyle="1" w:styleId="E5AAFDFD65C0482EA84EE473DB8AA9CE">
    <w:name w:val="E5AAFDFD65C0482EA84EE473DB8AA9CE"/>
    <w:rsid w:val="00CC314D"/>
    <w:pPr>
      <w:spacing w:after="100" w:line="240" w:lineRule="auto"/>
    </w:pPr>
    <w:rPr>
      <w:rFonts w:ascii="Times New Roman" w:eastAsiaTheme="minorHAnsi" w:hAnsi="Times New Roman" w:cs="Times New Roman"/>
      <w:sz w:val="24"/>
      <w:szCs w:val="24"/>
    </w:rPr>
  </w:style>
  <w:style w:type="paragraph" w:customStyle="1" w:styleId="5B9476E4147546D986A645723511799C">
    <w:name w:val="5B9476E4147546D986A645723511799C"/>
    <w:rsid w:val="00CC314D"/>
    <w:pPr>
      <w:spacing w:after="100" w:line="240" w:lineRule="auto"/>
    </w:pPr>
    <w:rPr>
      <w:rFonts w:ascii="Times New Roman" w:eastAsiaTheme="minorHAnsi" w:hAnsi="Times New Roman" w:cs="Times New Roman"/>
      <w:sz w:val="24"/>
      <w:szCs w:val="24"/>
    </w:rPr>
  </w:style>
  <w:style w:type="paragraph" w:customStyle="1" w:styleId="142543E2BF4748EBA8B08F86870BC457">
    <w:name w:val="142543E2BF4748EBA8B08F86870BC457"/>
    <w:rsid w:val="00CC314D"/>
    <w:pPr>
      <w:spacing w:after="100" w:line="240" w:lineRule="auto"/>
    </w:pPr>
    <w:rPr>
      <w:rFonts w:ascii="Times New Roman" w:eastAsiaTheme="minorHAnsi" w:hAnsi="Times New Roman" w:cs="Times New Roman"/>
      <w:sz w:val="24"/>
      <w:szCs w:val="24"/>
    </w:rPr>
  </w:style>
  <w:style w:type="paragraph" w:customStyle="1" w:styleId="B23E1288B324458F9550657E1FE2DCD3">
    <w:name w:val="B23E1288B324458F9550657E1FE2DCD3"/>
    <w:rsid w:val="00CC314D"/>
    <w:pPr>
      <w:spacing w:after="100" w:line="240" w:lineRule="auto"/>
    </w:pPr>
    <w:rPr>
      <w:rFonts w:ascii="Times New Roman" w:eastAsiaTheme="minorHAnsi" w:hAnsi="Times New Roman" w:cs="Times New Roman"/>
      <w:sz w:val="24"/>
      <w:szCs w:val="24"/>
    </w:rPr>
  </w:style>
  <w:style w:type="paragraph" w:customStyle="1" w:styleId="7B07B195D4CD459B99FC65965660FA8F">
    <w:name w:val="7B07B195D4CD459B99FC65965660FA8F"/>
    <w:rsid w:val="00CC314D"/>
    <w:pPr>
      <w:spacing w:after="100" w:line="240" w:lineRule="auto"/>
    </w:pPr>
    <w:rPr>
      <w:rFonts w:ascii="Times New Roman" w:eastAsiaTheme="minorHAnsi" w:hAnsi="Times New Roman" w:cs="Times New Roman"/>
      <w:sz w:val="24"/>
      <w:szCs w:val="24"/>
    </w:rPr>
  </w:style>
  <w:style w:type="paragraph" w:customStyle="1" w:styleId="E624CD445A3F4F1AA92A5D4536D41326">
    <w:name w:val="E624CD445A3F4F1AA92A5D4536D41326"/>
    <w:rsid w:val="00CC314D"/>
    <w:pPr>
      <w:spacing w:after="100" w:line="240" w:lineRule="auto"/>
    </w:pPr>
    <w:rPr>
      <w:rFonts w:ascii="Times New Roman" w:eastAsiaTheme="minorHAnsi" w:hAnsi="Times New Roman" w:cs="Times New Roman"/>
      <w:sz w:val="24"/>
      <w:szCs w:val="24"/>
    </w:rPr>
  </w:style>
  <w:style w:type="paragraph" w:customStyle="1" w:styleId="154F4568FE304788AB47290C50345676">
    <w:name w:val="154F4568FE304788AB47290C50345676"/>
    <w:rsid w:val="00CC314D"/>
    <w:pPr>
      <w:spacing w:after="100" w:line="240" w:lineRule="auto"/>
    </w:pPr>
    <w:rPr>
      <w:rFonts w:ascii="Times New Roman" w:eastAsiaTheme="minorHAnsi" w:hAnsi="Times New Roman" w:cs="Times New Roman"/>
      <w:sz w:val="24"/>
      <w:szCs w:val="24"/>
    </w:rPr>
  </w:style>
  <w:style w:type="paragraph" w:customStyle="1" w:styleId="AE391408F57B42169004D1FD97827966">
    <w:name w:val="AE391408F57B42169004D1FD97827966"/>
    <w:rsid w:val="00CC314D"/>
    <w:pPr>
      <w:spacing w:after="100" w:line="240" w:lineRule="auto"/>
    </w:pPr>
    <w:rPr>
      <w:rFonts w:ascii="Times New Roman" w:eastAsiaTheme="minorHAnsi" w:hAnsi="Times New Roman" w:cs="Times New Roman"/>
      <w:sz w:val="24"/>
      <w:szCs w:val="24"/>
    </w:rPr>
  </w:style>
  <w:style w:type="paragraph" w:customStyle="1" w:styleId="7295741D176D4ADCB006D294008040E7">
    <w:name w:val="7295741D176D4ADCB006D294008040E7"/>
    <w:rsid w:val="00CC314D"/>
    <w:pPr>
      <w:spacing w:after="100" w:line="240" w:lineRule="auto"/>
    </w:pPr>
    <w:rPr>
      <w:rFonts w:ascii="Times New Roman" w:eastAsiaTheme="minorHAnsi" w:hAnsi="Times New Roman" w:cs="Times New Roman"/>
      <w:sz w:val="24"/>
      <w:szCs w:val="24"/>
    </w:rPr>
  </w:style>
  <w:style w:type="paragraph" w:customStyle="1" w:styleId="C51C339EAD124671A35A11F5720C27B1">
    <w:name w:val="C51C339EAD124671A35A11F5720C27B1"/>
    <w:rsid w:val="00CC314D"/>
    <w:pPr>
      <w:spacing w:after="100" w:line="240" w:lineRule="auto"/>
    </w:pPr>
    <w:rPr>
      <w:rFonts w:ascii="Times New Roman" w:eastAsiaTheme="minorHAnsi" w:hAnsi="Times New Roman" w:cs="Times New Roman"/>
      <w:sz w:val="24"/>
      <w:szCs w:val="24"/>
    </w:rPr>
  </w:style>
  <w:style w:type="paragraph" w:customStyle="1" w:styleId="D2D960B9D1FC45B68BCE8E31A4E27D44">
    <w:name w:val="D2D960B9D1FC45B68BCE8E31A4E27D44"/>
    <w:rsid w:val="00CC314D"/>
    <w:pPr>
      <w:spacing w:after="100" w:line="240" w:lineRule="auto"/>
    </w:pPr>
    <w:rPr>
      <w:rFonts w:ascii="Times New Roman" w:eastAsiaTheme="minorHAnsi" w:hAnsi="Times New Roman" w:cs="Times New Roman"/>
      <w:sz w:val="24"/>
      <w:szCs w:val="24"/>
    </w:rPr>
  </w:style>
  <w:style w:type="paragraph" w:customStyle="1" w:styleId="73C66711DFFD4DA9B6D822F4B1E6886C">
    <w:name w:val="73C66711DFFD4DA9B6D822F4B1E6886C"/>
    <w:rsid w:val="00CC314D"/>
    <w:pPr>
      <w:spacing w:after="100" w:line="240" w:lineRule="auto"/>
    </w:pPr>
    <w:rPr>
      <w:rFonts w:ascii="Times New Roman" w:eastAsiaTheme="minorHAnsi" w:hAnsi="Times New Roman" w:cs="Times New Roman"/>
      <w:sz w:val="24"/>
      <w:szCs w:val="24"/>
    </w:rPr>
  </w:style>
  <w:style w:type="paragraph" w:customStyle="1" w:styleId="30BF8162F5BC4BAEA2FF950BEC6C8BC1">
    <w:name w:val="30BF8162F5BC4BAEA2FF950BEC6C8BC1"/>
    <w:rsid w:val="00CC314D"/>
    <w:pPr>
      <w:spacing w:after="100" w:line="240" w:lineRule="auto"/>
    </w:pPr>
    <w:rPr>
      <w:rFonts w:ascii="Times New Roman" w:eastAsiaTheme="minorHAnsi" w:hAnsi="Times New Roman" w:cs="Times New Roman"/>
      <w:sz w:val="24"/>
      <w:szCs w:val="24"/>
    </w:rPr>
  </w:style>
  <w:style w:type="paragraph" w:customStyle="1" w:styleId="7929AB1FBE6E4643904DF4C0215BBC2A">
    <w:name w:val="7929AB1FBE6E4643904DF4C0215BBC2A"/>
    <w:rsid w:val="00CC314D"/>
    <w:pPr>
      <w:spacing w:after="100" w:line="240" w:lineRule="auto"/>
    </w:pPr>
    <w:rPr>
      <w:rFonts w:ascii="Times New Roman" w:eastAsiaTheme="minorHAnsi" w:hAnsi="Times New Roman" w:cs="Times New Roman"/>
      <w:sz w:val="24"/>
      <w:szCs w:val="24"/>
    </w:rPr>
  </w:style>
  <w:style w:type="paragraph" w:customStyle="1" w:styleId="F13B678CE7D94D538BBAC986F56467C0">
    <w:name w:val="F13B678CE7D94D538BBAC986F56467C0"/>
    <w:rsid w:val="00CC314D"/>
    <w:pPr>
      <w:spacing w:after="100" w:line="240" w:lineRule="auto"/>
    </w:pPr>
    <w:rPr>
      <w:rFonts w:ascii="Times New Roman" w:eastAsiaTheme="minorHAnsi" w:hAnsi="Times New Roman" w:cs="Times New Roman"/>
      <w:sz w:val="24"/>
      <w:szCs w:val="24"/>
    </w:rPr>
  </w:style>
  <w:style w:type="paragraph" w:customStyle="1" w:styleId="9C4829B3F4F24C75B65AD29694597103">
    <w:name w:val="9C4829B3F4F24C75B65AD29694597103"/>
    <w:rsid w:val="00CC314D"/>
    <w:pPr>
      <w:spacing w:after="100" w:line="240" w:lineRule="auto"/>
    </w:pPr>
    <w:rPr>
      <w:rFonts w:ascii="Times New Roman" w:eastAsiaTheme="minorHAnsi" w:hAnsi="Times New Roman" w:cs="Times New Roman"/>
      <w:sz w:val="24"/>
      <w:szCs w:val="24"/>
    </w:rPr>
  </w:style>
  <w:style w:type="paragraph" w:customStyle="1" w:styleId="9B9CA523441A44F59B05B0FBFC508FCC">
    <w:name w:val="9B9CA523441A44F59B05B0FBFC508FCC"/>
    <w:rsid w:val="00CC314D"/>
    <w:pPr>
      <w:spacing w:after="100" w:line="240" w:lineRule="auto"/>
    </w:pPr>
    <w:rPr>
      <w:rFonts w:ascii="Times New Roman" w:eastAsiaTheme="minorHAnsi" w:hAnsi="Times New Roman" w:cs="Times New Roman"/>
      <w:sz w:val="24"/>
      <w:szCs w:val="24"/>
    </w:rPr>
  </w:style>
  <w:style w:type="paragraph" w:customStyle="1" w:styleId="2C248CB07B1946FFB4709FFFC03F4955">
    <w:name w:val="2C248CB07B1946FFB4709FFFC03F4955"/>
    <w:rsid w:val="00CC314D"/>
    <w:pPr>
      <w:spacing w:after="100" w:line="240" w:lineRule="auto"/>
    </w:pPr>
    <w:rPr>
      <w:rFonts w:ascii="Times New Roman" w:eastAsiaTheme="minorHAnsi" w:hAnsi="Times New Roman" w:cs="Times New Roman"/>
      <w:sz w:val="24"/>
      <w:szCs w:val="24"/>
    </w:rPr>
  </w:style>
  <w:style w:type="paragraph" w:customStyle="1" w:styleId="E81105F552F9410EB5D82ECFCB7FE704">
    <w:name w:val="E81105F552F9410EB5D82ECFCB7FE704"/>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434134E2A94434898481591938CD505">
    <w:name w:val="C434134E2A94434898481591938CD505"/>
    <w:rsid w:val="00CC314D"/>
    <w:pPr>
      <w:spacing w:after="100" w:line="240" w:lineRule="auto"/>
    </w:pPr>
    <w:rPr>
      <w:rFonts w:ascii="Times New Roman" w:eastAsiaTheme="minorHAnsi" w:hAnsi="Times New Roman" w:cs="Times New Roman"/>
      <w:sz w:val="24"/>
      <w:szCs w:val="24"/>
    </w:rPr>
  </w:style>
  <w:style w:type="paragraph" w:customStyle="1" w:styleId="04E7AA1B92264839A4605C0FA3997EB7">
    <w:name w:val="04E7AA1B92264839A4605C0FA3997EB7"/>
    <w:rsid w:val="00CC314D"/>
    <w:pPr>
      <w:spacing w:after="100" w:line="240" w:lineRule="auto"/>
    </w:pPr>
    <w:rPr>
      <w:rFonts w:ascii="Times New Roman" w:eastAsiaTheme="minorHAnsi" w:hAnsi="Times New Roman" w:cs="Times New Roman"/>
      <w:sz w:val="24"/>
      <w:szCs w:val="24"/>
    </w:rPr>
  </w:style>
  <w:style w:type="paragraph" w:customStyle="1" w:styleId="114B13D5DCFC4E2BB189A76C88F584B3">
    <w:name w:val="114B13D5DCFC4E2BB189A76C88F584B3"/>
    <w:rsid w:val="00CC314D"/>
    <w:pPr>
      <w:spacing w:after="100" w:line="240" w:lineRule="auto"/>
    </w:pPr>
    <w:rPr>
      <w:rFonts w:ascii="Times New Roman" w:eastAsiaTheme="minorHAnsi" w:hAnsi="Times New Roman" w:cs="Times New Roman"/>
      <w:sz w:val="24"/>
      <w:szCs w:val="24"/>
    </w:rPr>
  </w:style>
  <w:style w:type="paragraph" w:customStyle="1" w:styleId="26C508458BBA4E6082AA868A5DEC4DB0">
    <w:name w:val="26C508458BBA4E6082AA868A5DEC4DB0"/>
    <w:rsid w:val="00CC314D"/>
    <w:pPr>
      <w:spacing w:after="100" w:line="240" w:lineRule="auto"/>
    </w:pPr>
    <w:rPr>
      <w:rFonts w:ascii="Times New Roman" w:eastAsiaTheme="minorHAnsi" w:hAnsi="Times New Roman" w:cs="Times New Roman"/>
      <w:sz w:val="24"/>
      <w:szCs w:val="24"/>
    </w:rPr>
  </w:style>
  <w:style w:type="paragraph" w:customStyle="1" w:styleId="A6BA7EEA183F47D7B895CD77A2BB3417">
    <w:name w:val="A6BA7EEA183F47D7B895CD77A2BB3417"/>
    <w:rsid w:val="00CC314D"/>
    <w:pPr>
      <w:spacing w:after="100" w:line="240" w:lineRule="auto"/>
    </w:pPr>
    <w:rPr>
      <w:rFonts w:ascii="Times New Roman" w:eastAsiaTheme="minorHAnsi" w:hAnsi="Times New Roman" w:cs="Times New Roman"/>
      <w:sz w:val="24"/>
      <w:szCs w:val="24"/>
    </w:rPr>
  </w:style>
  <w:style w:type="paragraph" w:customStyle="1" w:styleId="9A5D9493E32C4456B88626C949B0F254">
    <w:name w:val="9A5D9493E32C4456B88626C949B0F254"/>
    <w:rsid w:val="00CC314D"/>
    <w:pPr>
      <w:spacing w:after="100" w:line="240" w:lineRule="auto"/>
    </w:pPr>
    <w:rPr>
      <w:rFonts w:ascii="Times New Roman" w:eastAsiaTheme="minorHAnsi" w:hAnsi="Times New Roman" w:cs="Times New Roman"/>
      <w:sz w:val="24"/>
      <w:szCs w:val="24"/>
    </w:rPr>
  </w:style>
  <w:style w:type="paragraph" w:customStyle="1" w:styleId="CCF2E44304F148A8A517042C22AFFAA5">
    <w:name w:val="CCF2E44304F148A8A517042C22AFFAA5"/>
    <w:rsid w:val="00CC314D"/>
    <w:pPr>
      <w:spacing w:after="100" w:line="240" w:lineRule="auto"/>
    </w:pPr>
    <w:rPr>
      <w:rFonts w:ascii="Times New Roman" w:eastAsiaTheme="minorHAnsi" w:hAnsi="Times New Roman" w:cs="Times New Roman"/>
      <w:sz w:val="24"/>
      <w:szCs w:val="24"/>
    </w:rPr>
  </w:style>
  <w:style w:type="paragraph" w:customStyle="1" w:styleId="D33B717FBC8D421BA13F8B7EC14B8516">
    <w:name w:val="D33B717FBC8D421BA13F8B7EC14B8516"/>
    <w:rsid w:val="00CC314D"/>
    <w:pPr>
      <w:spacing w:after="100" w:line="240" w:lineRule="auto"/>
    </w:pPr>
    <w:rPr>
      <w:rFonts w:ascii="Times New Roman" w:eastAsiaTheme="minorHAnsi" w:hAnsi="Times New Roman" w:cs="Times New Roman"/>
      <w:sz w:val="24"/>
      <w:szCs w:val="24"/>
    </w:rPr>
  </w:style>
  <w:style w:type="paragraph" w:customStyle="1" w:styleId="50A7C5FF8BEE41DD91F617F833255C8A">
    <w:name w:val="50A7C5FF8BEE41DD91F617F833255C8A"/>
    <w:rsid w:val="00CC314D"/>
    <w:pPr>
      <w:spacing w:after="100" w:line="240" w:lineRule="auto"/>
    </w:pPr>
    <w:rPr>
      <w:rFonts w:ascii="Times New Roman" w:eastAsiaTheme="minorHAnsi" w:hAnsi="Times New Roman" w:cs="Times New Roman"/>
      <w:sz w:val="24"/>
      <w:szCs w:val="24"/>
    </w:rPr>
  </w:style>
  <w:style w:type="paragraph" w:customStyle="1" w:styleId="77E79941869C462A8A601B1C9B3CE1B8">
    <w:name w:val="77E79941869C462A8A601B1C9B3CE1B8"/>
    <w:rsid w:val="00CC314D"/>
    <w:pPr>
      <w:spacing w:after="100" w:line="240" w:lineRule="auto"/>
    </w:pPr>
    <w:rPr>
      <w:rFonts w:ascii="Times New Roman" w:eastAsiaTheme="minorHAnsi" w:hAnsi="Times New Roman" w:cs="Times New Roman"/>
      <w:sz w:val="24"/>
      <w:szCs w:val="24"/>
    </w:rPr>
  </w:style>
  <w:style w:type="paragraph" w:customStyle="1" w:styleId="A95FDAB6590C495F9E47E0F992672ED4">
    <w:name w:val="A95FDAB6590C495F9E47E0F992672ED4"/>
    <w:rsid w:val="00CC314D"/>
    <w:pPr>
      <w:spacing w:after="100" w:line="240" w:lineRule="auto"/>
    </w:pPr>
    <w:rPr>
      <w:rFonts w:ascii="Times New Roman" w:eastAsiaTheme="minorHAnsi" w:hAnsi="Times New Roman" w:cs="Times New Roman"/>
      <w:sz w:val="24"/>
      <w:szCs w:val="24"/>
    </w:rPr>
  </w:style>
  <w:style w:type="paragraph" w:customStyle="1" w:styleId="CD4D28DDD2584DBEBD44F7833FE82BB9">
    <w:name w:val="CD4D28DDD2584DBEBD44F7833FE82BB9"/>
    <w:rsid w:val="00CC314D"/>
    <w:pPr>
      <w:spacing w:after="100" w:line="240" w:lineRule="auto"/>
    </w:pPr>
    <w:rPr>
      <w:rFonts w:ascii="Times New Roman" w:eastAsiaTheme="minorHAnsi" w:hAnsi="Times New Roman" w:cs="Times New Roman"/>
      <w:sz w:val="24"/>
      <w:szCs w:val="24"/>
    </w:rPr>
  </w:style>
  <w:style w:type="paragraph" w:customStyle="1" w:styleId="248634E7B4924334AE1D63D520F32D51">
    <w:name w:val="248634E7B4924334AE1D63D520F32D51"/>
    <w:rsid w:val="00CC314D"/>
    <w:pPr>
      <w:spacing w:after="100" w:line="240" w:lineRule="auto"/>
    </w:pPr>
    <w:rPr>
      <w:rFonts w:ascii="Times New Roman" w:eastAsiaTheme="minorHAnsi" w:hAnsi="Times New Roman" w:cs="Times New Roman"/>
      <w:sz w:val="24"/>
      <w:szCs w:val="24"/>
    </w:rPr>
  </w:style>
  <w:style w:type="paragraph" w:customStyle="1" w:styleId="95E494C24AE949F2A127678A2DFAA1C4">
    <w:name w:val="95E494C24AE949F2A127678A2DFAA1C4"/>
    <w:rsid w:val="00CC314D"/>
    <w:pPr>
      <w:spacing w:after="100" w:line="240" w:lineRule="auto"/>
    </w:pPr>
    <w:rPr>
      <w:rFonts w:ascii="Times New Roman" w:eastAsiaTheme="minorHAnsi" w:hAnsi="Times New Roman" w:cs="Times New Roman"/>
      <w:sz w:val="24"/>
      <w:szCs w:val="24"/>
    </w:rPr>
  </w:style>
  <w:style w:type="paragraph" w:customStyle="1" w:styleId="B3BE012D7BD0440C9888CCAB4B802FF3">
    <w:name w:val="B3BE012D7BD0440C9888CCAB4B802FF3"/>
    <w:rsid w:val="00CC314D"/>
    <w:pPr>
      <w:spacing w:after="100" w:line="240" w:lineRule="auto"/>
    </w:pPr>
    <w:rPr>
      <w:rFonts w:ascii="Times New Roman" w:eastAsiaTheme="minorHAnsi" w:hAnsi="Times New Roman" w:cs="Times New Roman"/>
      <w:sz w:val="24"/>
      <w:szCs w:val="24"/>
    </w:rPr>
  </w:style>
  <w:style w:type="paragraph" w:customStyle="1" w:styleId="CD02B8986B4E435A84F36FC3AC5293AC">
    <w:name w:val="CD02B8986B4E435A84F36FC3AC5293AC"/>
    <w:rsid w:val="00CC314D"/>
    <w:pPr>
      <w:spacing w:after="100" w:line="240" w:lineRule="auto"/>
    </w:pPr>
    <w:rPr>
      <w:rFonts w:ascii="Times New Roman" w:eastAsiaTheme="minorHAnsi" w:hAnsi="Times New Roman" w:cs="Times New Roman"/>
      <w:sz w:val="24"/>
      <w:szCs w:val="24"/>
    </w:rPr>
  </w:style>
  <w:style w:type="paragraph" w:customStyle="1" w:styleId="BB19FDE6DB204002A7201F477B5DF433">
    <w:name w:val="BB19FDE6DB204002A7201F477B5DF433"/>
    <w:rsid w:val="00CC314D"/>
    <w:pPr>
      <w:spacing w:after="100" w:line="240" w:lineRule="auto"/>
    </w:pPr>
    <w:rPr>
      <w:rFonts w:ascii="Times New Roman" w:eastAsiaTheme="minorHAnsi" w:hAnsi="Times New Roman" w:cs="Times New Roman"/>
      <w:sz w:val="24"/>
      <w:szCs w:val="24"/>
    </w:rPr>
  </w:style>
  <w:style w:type="paragraph" w:customStyle="1" w:styleId="ED2287B7F7CA4807A07CD02FDBDCB299">
    <w:name w:val="ED2287B7F7CA4807A07CD02FDBDCB299"/>
    <w:rsid w:val="00CC314D"/>
    <w:pPr>
      <w:spacing w:after="100" w:line="240" w:lineRule="auto"/>
    </w:pPr>
    <w:rPr>
      <w:rFonts w:ascii="Times New Roman" w:eastAsiaTheme="minorHAnsi" w:hAnsi="Times New Roman" w:cs="Times New Roman"/>
      <w:sz w:val="24"/>
      <w:szCs w:val="24"/>
    </w:rPr>
  </w:style>
  <w:style w:type="paragraph" w:customStyle="1" w:styleId="4FF1BA79776E4CB6909A5ECE694E67C1">
    <w:name w:val="4FF1BA79776E4CB6909A5ECE694E67C1"/>
    <w:rsid w:val="00CC314D"/>
    <w:pPr>
      <w:spacing w:after="100" w:line="240" w:lineRule="auto"/>
    </w:pPr>
    <w:rPr>
      <w:rFonts w:ascii="Times New Roman" w:eastAsiaTheme="minorHAnsi" w:hAnsi="Times New Roman" w:cs="Times New Roman"/>
      <w:sz w:val="24"/>
      <w:szCs w:val="24"/>
    </w:rPr>
  </w:style>
  <w:style w:type="paragraph" w:customStyle="1" w:styleId="5363ACEB8AF74E379B34A6EF9B5E83FE">
    <w:name w:val="5363ACEB8AF74E379B34A6EF9B5E83FE"/>
    <w:rsid w:val="00CC314D"/>
    <w:pPr>
      <w:spacing w:after="100" w:line="240" w:lineRule="auto"/>
    </w:pPr>
    <w:rPr>
      <w:rFonts w:ascii="Times New Roman" w:eastAsiaTheme="minorHAnsi" w:hAnsi="Times New Roman" w:cs="Times New Roman"/>
      <w:sz w:val="24"/>
      <w:szCs w:val="24"/>
    </w:rPr>
  </w:style>
  <w:style w:type="paragraph" w:customStyle="1" w:styleId="182E1582AD4C4375903FD2337449DFB7">
    <w:name w:val="182E1582AD4C4375903FD2337449DFB7"/>
    <w:rsid w:val="00CC314D"/>
    <w:pPr>
      <w:spacing w:after="100" w:line="240" w:lineRule="auto"/>
    </w:pPr>
    <w:rPr>
      <w:rFonts w:ascii="Times New Roman" w:eastAsiaTheme="minorHAnsi" w:hAnsi="Times New Roman" w:cs="Times New Roman"/>
      <w:sz w:val="24"/>
      <w:szCs w:val="24"/>
    </w:rPr>
  </w:style>
  <w:style w:type="paragraph" w:customStyle="1" w:styleId="01798DA10C7241D9A12452863BDC58E5">
    <w:name w:val="01798DA10C7241D9A12452863BDC58E5"/>
    <w:rsid w:val="00CC314D"/>
    <w:pPr>
      <w:spacing w:after="100" w:line="240" w:lineRule="auto"/>
    </w:pPr>
    <w:rPr>
      <w:rFonts w:ascii="Times New Roman" w:eastAsiaTheme="minorHAnsi" w:hAnsi="Times New Roman" w:cs="Times New Roman"/>
      <w:sz w:val="24"/>
      <w:szCs w:val="24"/>
    </w:rPr>
  </w:style>
  <w:style w:type="paragraph" w:customStyle="1" w:styleId="457D617CEC174F27AEFA433F99CA4D48">
    <w:name w:val="457D617CEC174F27AEFA433F99CA4D48"/>
    <w:rsid w:val="00CC314D"/>
    <w:pPr>
      <w:spacing w:after="100" w:line="240" w:lineRule="auto"/>
    </w:pPr>
    <w:rPr>
      <w:rFonts w:ascii="Times New Roman" w:eastAsiaTheme="minorHAnsi" w:hAnsi="Times New Roman" w:cs="Times New Roman"/>
      <w:sz w:val="24"/>
      <w:szCs w:val="24"/>
    </w:rPr>
  </w:style>
  <w:style w:type="paragraph" w:customStyle="1" w:styleId="EA856586C5DF452DB6F6568E5CA83642">
    <w:name w:val="EA856586C5DF452DB6F6568E5CA83642"/>
    <w:rsid w:val="00CC314D"/>
    <w:pPr>
      <w:spacing w:after="100" w:line="240" w:lineRule="auto"/>
    </w:pPr>
    <w:rPr>
      <w:rFonts w:ascii="Times New Roman" w:eastAsiaTheme="minorHAnsi" w:hAnsi="Times New Roman" w:cs="Times New Roman"/>
      <w:sz w:val="24"/>
      <w:szCs w:val="24"/>
    </w:rPr>
  </w:style>
  <w:style w:type="paragraph" w:customStyle="1" w:styleId="68837DFDBB084D30B4C8FCD05E5BD00A7">
    <w:name w:val="68837DFDBB084D30B4C8FCD05E5BD00A7"/>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8">
    <w:name w:val="6A836A4E3EA14E2984AC2F4DA737ABA28"/>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8">
    <w:name w:val="A31A6266BA4E4E8FBEB98DE2E94CB5298"/>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8">
    <w:name w:val="C33B5078F48A4F07B2C58A907BCFB8CF8"/>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8">
    <w:name w:val="78FB613F7ED24DE4B577E51087FE1C4F8"/>
    <w:rsid w:val="00CC314D"/>
    <w:pPr>
      <w:spacing w:after="100" w:line="240" w:lineRule="auto"/>
    </w:pPr>
    <w:rPr>
      <w:rFonts w:ascii="Times New Roman" w:eastAsiaTheme="minorHAnsi" w:hAnsi="Times New Roman" w:cs="Times New Roman"/>
      <w:sz w:val="24"/>
      <w:szCs w:val="24"/>
    </w:rPr>
  </w:style>
  <w:style w:type="paragraph" w:customStyle="1" w:styleId="6400F1186A1E4AA2B94EECD8EF99D42E8">
    <w:name w:val="6400F1186A1E4AA2B94EECD8EF99D42E8"/>
    <w:rsid w:val="00CC314D"/>
    <w:pPr>
      <w:spacing w:after="100" w:line="240" w:lineRule="auto"/>
    </w:pPr>
    <w:rPr>
      <w:rFonts w:ascii="Times New Roman" w:eastAsiaTheme="minorHAnsi" w:hAnsi="Times New Roman" w:cs="Times New Roman"/>
      <w:sz w:val="24"/>
      <w:szCs w:val="24"/>
    </w:rPr>
  </w:style>
  <w:style w:type="paragraph" w:customStyle="1" w:styleId="2EE2FD84E53449CC8D5E007947F9A23E8">
    <w:name w:val="2EE2FD84E53449CC8D5E007947F9A23E8"/>
    <w:rsid w:val="00CC314D"/>
    <w:pPr>
      <w:spacing w:after="100" w:line="240" w:lineRule="auto"/>
    </w:pPr>
    <w:rPr>
      <w:rFonts w:ascii="Times New Roman" w:eastAsiaTheme="minorHAnsi" w:hAnsi="Times New Roman" w:cs="Times New Roman"/>
      <w:sz w:val="24"/>
      <w:szCs w:val="24"/>
    </w:rPr>
  </w:style>
  <w:style w:type="paragraph" w:customStyle="1" w:styleId="AD8EF8D7D44B4E4A9AADD0551618DDC58">
    <w:name w:val="AD8EF8D7D44B4E4A9AADD0551618DDC58"/>
    <w:rsid w:val="00CC314D"/>
    <w:pPr>
      <w:spacing w:after="100" w:line="240" w:lineRule="auto"/>
    </w:pPr>
    <w:rPr>
      <w:rFonts w:ascii="Times New Roman" w:eastAsiaTheme="minorHAnsi" w:hAnsi="Times New Roman" w:cs="Times New Roman"/>
      <w:sz w:val="24"/>
      <w:szCs w:val="24"/>
    </w:rPr>
  </w:style>
  <w:style w:type="paragraph" w:customStyle="1" w:styleId="4FC8CDC0E7C043AD9209C6B2FDAF33868">
    <w:name w:val="4FC8CDC0E7C043AD9209C6B2FDAF33868"/>
    <w:rsid w:val="00CC314D"/>
    <w:pPr>
      <w:spacing w:after="100" w:line="240" w:lineRule="auto"/>
    </w:pPr>
    <w:rPr>
      <w:rFonts w:ascii="Times New Roman" w:eastAsiaTheme="minorHAnsi" w:hAnsi="Times New Roman" w:cs="Times New Roman"/>
      <w:sz w:val="24"/>
      <w:szCs w:val="24"/>
    </w:rPr>
  </w:style>
  <w:style w:type="paragraph" w:customStyle="1" w:styleId="CCA7BE6761074EDF8F9CAE3F4CE750AD8">
    <w:name w:val="CCA7BE6761074EDF8F9CAE3F4CE750AD8"/>
    <w:rsid w:val="00CC314D"/>
    <w:pPr>
      <w:spacing w:after="100" w:line="240" w:lineRule="auto"/>
    </w:pPr>
    <w:rPr>
      <w:rFonts w:ascii="Times New Roman" w:eastAsiaTheme="minorHAnsi" w:hAnsi="Times New Roman" w:cs="Times New Roman"/>
      <w:sz w:val="24"/>
      <w:szCs w:val="24"/>
    </w:rPr>
  </w:style>
  <w:style w:type="paragraph" w:customStyle="1" w:styleId="9B8000348D4F4697935229204CFF2E1C8">
    <w:name w:val="9B8000348D4F4697935229204CFF2E1C8"/>
    <w:rsid w:val="00CC314D"/>
    <w:pPr>
      <w:spacing w:after="100" w:line="240" w:lineRule="auto"/>
    </w:pPr>
    <w:rPr>
      <w:rFonts w:ascii="Times New Roman" w:eastAsiaTheme="minorHAnsi" w:hAnsi="Times New Roman" w:cs="Times New Roman"/>
      <w:sz w:val="24"/>
      <w:szCs w:val="24"/>
    </w:rPr>
  </w:style>
  <w:style w:type="paragraph" w:customStyle="1" w:styleId="A8C11F0EC3D447208F56C11A4507D2928">
    <w:name w:val="A8C11F0EC3D447208F56C11A4507D2928"/>
    <w:rsid w:val="00CC314D"/>
    <w:pPr>
      <w:spacing w:after="100" w:line="240" w:lineRule="auto"/>
    </w:pPr>
    <w:rPr>
      <w:rFonts w:ascii="Times New Roman" w:eastAsiaTheme="minorHAnsi" w:hAnsi="Times New Roman" w:cs="Times New Roman"/>
      <w:sz w:val="24"/>
      <w:szCs w:val="24"/>
    </w:rPr>
  </w:style>
  <w:style w:type="paragraph" w:customStyle="1" w:styleId="DEBAA20EDA7D4AF593E354567E1F7AFD8">
    <w:name w:val="DEBAA20EDA7D4AF593E354567E1F7AFD8"/>
    <w:rsid w:val="00CC314D"/>
    <w:pPr>
      <w:spacing w:after="100" w:line="240" w:lineRule="auto"/>
    </w:pPr>
    <w:rPr>
      <w:rFonts w:ascii="Times New Roman" w:eastAsiaTheme="minorHAnsi" w:hAnsi="Times New Roman" w:cs="Times New Roman"/>
      <w:sz w:val="24"/>
      <w:szCs w:val="24"/>
    </w:rPr>
  </w:style>
  <w:style w:type="paragraph" w:customStyle="1" w:styleId="22FF95CB091948D79E802815DFA721988">
    <w:name w:val="22FF95CB091948D79E802815DFA721988"/>
    <w:rsid w:val="00CC314D"/>
    <w:pPr>
      <w:spacing w:after="100" w:line="240" w:lineRule="auto"/>
    </w:pPr>
    <w:rPr>
      <w:rFonts w:ascii="Times New Roman" w:eastAsiaTheme="minorHAnsi" w:hAnsi="Times New Roman" w:cs="Times New Roman"/>
      <w:sz w:val="24"/>
      <w:szCs w:val="24"/>
    </w:rPr>
  </w:style>
  <w:style w:type="paragraph" w:customStyle="1" w:styleId="A23385193DD64E5B8BE4B28D8273188E8">
    <w:name w:val="A23385193DD64E5B8BE4B28D8273188E8"/>
    <w:rsid w:val="00CC314D"/>
    <w:pPr>
      <w:spacing w:after="100" w:line="240" w:lineRule="auto"/>
    </w:pPr>
    <w:rPr>
      <w:rFonts w:ascii="Times New Roman" w:eastAsiaTheme="minorHAnsi" w:hAnsi="Times New Roman" w:cs="Times New Roman"/>
      <w:sz w:val="24"/>
      <w:szCs w:val="24"/>
    </w:rPr>
  </w:style>
  <w:style w:type="paragraph" w:customStyle="1" w:styleId="C7735D3ACBD3437690A9CCB1A5A4272F8">
    <w:name w:val="C7735D3ACBD3437690A9CCB1A5A4272F8"/>
    <w:rsid w:val="00CC314D"/>
    <w:pPr>
      <w:spacing w:after="100" w:line="240" w:lineRule="auto"/>
    </w:pPr>
    <w:rPr>
      <w:rFonts w:ascii="Times New Roman" w:eastAsiaTheme="minorHAnsi" w:hAnsi="Times New Roman" w:cs="Times New Roman"/>
      <w:sz w:val="24"/>
      <w:szCs w:val="24"/>
    </w:rPr>
  </w:style>
  <w:style w:type="paragraph" w:customStyle="1" w:styleId="20BA7DEB153E41C8B1DA055379E85EC48">
    <w:name w:val="20BA7DEB153E41C8B1DA055379E85EC48"/>
    <w:rsid w:val="00CC314D"/>
    <w:pPr>
      <w:spacing w:after="100" w:line="240" w:lineRule="auto"/>
    </w:pPr>
    <w:rPr>
      <w:rFonts w:ascii="Times New Roman" w:eastAsiaTheme="minorHAnsi" w:hAnsi="Times New Roman" w:cs="Times New Roman"/>
      <w:sz w:val="24"/>
      <w:szCs w:val="24"/>
    </w:rPr>
  </w:style>
  <w:style w:type="paragraph" w:customStyle="1" w:styleId="3406A0696929407CAE0996F47BCCB84F8">
    <w:name w:val="3406A0696929407CAE0996F47BCCB84F8"/>
    <w:rsid w:val="00CC314D"/>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8">
    <w:name w:val="C9DD0B6B45804E25872156FF2BB018298"/>
    <w:rsid w:val="00CC314D"/>
    <w:pPr>
      <w:spacing w:after="100" w:line="240" w:lineRule="auto"/>
    </w:pPr>
    <w:rPr>
      <w:rFonts w:ascii="Times New Roman" w:eastAsiaTheme="minorHAnsi" w:hAnsi="Times New Roman" w:cs="Times New Roman"/>
      <w:sz w:val="24"/>
      <w:szCs w:val="24"/>
    </w:rPr>
  </w:style>
  <w:style w:type="paragraph" w:customStyle="1" w:styleId="ECE2533263F04635A265A4B34BA1360E8">
    <w:name w:val="ECE2533263F04635A265A4B34BA1360E8"/>
    <w:rsid w:val="00CC314D"/>
    <w:pPr>
      <w:spacing w:after="100" w:line="240" w:lineRule="auto"/>
    </w:pPr>
    <w:rPr>
      <w:rFonts w:ascii="Times New Roman" w:eastAsiaTheme="minorHAnsi" w:hAnsi="Times New Roman" w:cs="Times New Roman"/>
      <w:sz w:val="24"/>
      <w:szCs w:val="24"/>
    </w:rPr>
  </w:style>
  <w:style w:type="paragraph" w:customStyle="1" w:styleId="12A531AA8DF74FCE8A5396653FFA88018">
    <w:name w:val="12A531AA8DF74FCE8A5396653FFA88018"/>
    <w:rsid w:val="00CC314D"/>
    <w:pPr>
      <w:spacing w:after="100" w:line="240" w:lineRule="auto"/>
    </w:pPr>
    <w:rPr>
      <w:rFonts w:ascii="Times New Roman" w:eastAsiaTheme="minorHAnsi" w:hAnsi="Times New Roman" w:cs="Times New Roman"/>
      <w:sz w:val="24"/>
      <w:szCs w:val="24"/>
    </w:rPr>
  </w:style>
  <w:style w:type="paragraph" w:customStyle="1" w:styleId="066B2347D48A4B3197C45D86FC43E7088">
    <w:name w:val="066B2347D48A4B3197C45D86FC43E7088"/>
    <w:rsid w:val="00CC314D"/>
    <w:pPr>
      <w:spacing w:after="100" w:line="240" w:lineRule="auto"/>
    </w:pPr>
    <w:rPr>
      <w:rFonts w:ascii="Times New Roman" w:eastAsiaTheme="minorHAnsi" w:hAnsi="Times New Roman" w:cs="Times New Roman"/>
      <w:sz w:val="24"/>
      <w:szCs w:val="24"/>
    </w:rPr>
  </w:style>
  <w:style w:type="paragraph" w:customStyle="1" w:styleId="CBD3680606D4497489C2FF4DB00FD5D58">
    <w:name w:val="CBD3680606D4497489C2FF4DB00FD5D58"/>
    <w:rsid w:val="00CC314D"/>
    <w:pPr>
      <w:spacing w:after="100" w:line="240" w:lineRule="auto"/>
    </w:pPr>
    <w:rPr>
      <w:rFonts w:ascii="Times New Roman" w:eastAsiaTheme="minorHAnsi" w:hAnsi="Times New Roman" w:cs="Times New Roman"/>
      <w:sz w:val="24"/>
      <w:szCs w:val="24"/>
    </w:rPr>
  </w:style>
  <w:style w:type="paragraph" w:customStyle="1" w:styleId="BDBC5AA854EC4535A311EA2561D1DF888">
    <w:name w:val="BDBC5AA854EC4535A311EA2561D1DF888"/>
    <w:rsid w:val="00CC314D"/>
    <w:pPr>
      <w:spacing w:after="100" w:line="240" w:lineRule="auto"/>
    </w:pPr>
    <w:rPr>
      <w:rFonts w:ascii="Times New Roman" w:eastAsiaTheme="minorHAnsi" w:hAnsi="Times New Roman" w:cs="Times New Roman"/>
      <w:sz w:val="24"/>
      <w:szCs w:val="24"/>
    </w:rPr>
  </w:style>
  <w:style w:type="paragraph" w:customStyle="1" w:styleId="72C96A4FDFEA48568132B985D6E395228">
    <w:name w:val="72C96A4FDFEA48568132B985D6E395228"/>
    <w:rsid w:val="00CC314D"/>
    <w:pPr>
      <w:spacing w:after="100" w:line="240" w:lineRule="auto"/>
    </w:pPr>
    <w:rPr>
      <w:rFonts w:ascii="Times New Roman" w:eastAsiaTheme="minorHAnsi" w:hAnsi="Times New Roman" w:cs="Times New Roman"/>
      <w:sz w:val="24"/>
      <w:szCs w:val="24"/>
    </w:rPr>
  </w:style>
  <w:style w:type="paragraph" w:customStyle="1" w:styleId="E2898BF5DBAF4149A52D1B7E37EF27818">
    <w:name w:val="E2898BF5DBAF4149A52D1B7E37EF27818"/>
    <w:rsid w:val="00CC314D"/>
    <w:pPr>
      <w:spacing w:after="100" w:line="240" w:lineRule="auto"/>
    </w:pPr>
    <w:rPr>
      <w:rFonts w:ascii="Times New Roman" w:eastAsiaTheme="minorHAnsi" w:hAnsi="Times New Roman" w:cs="Times New Roman"/>
      <w:sz w:val="24"/>
      <w:szCs w:val="24"/>
    </w:rPr>
  </w:style>
  <w:style w:type="paragraph" w:customStyle="1" w:styleId="28E1AC42CF294292B6339194236BB2738">
    <w:name w:val="28E1AC42CF294292B6339194236BB2738"/>
    <w:rsid w:val="00CC314D"/>
    <w:pPr>
      <w:spacing w:after="100" w:line="240" w:lineRule="auto"/>
    </w:pPr>
    <w:rPr>
      <w:rFonts w:ascii="Times New Roman" w:eastAsiaTheme="minorHAnsi" w:hAnsi="Times New Roman" w:cs="Times New Roman"/>
      <w:sz w:val="24"/>
      <w:szCs w:val="24"/>
    </w:rPr>
  </w:style>
  <w:style w:type="paragraph" w:customStyle="1" w:styleId="07104D92EBA644AC917C2B9862BA7CB08">
    <w:name w:val="07104D92EBA644AC917C2B9862BA7CB08"/>
    <w:rsid w:val="00CC314D"/>
    <w:pPr>
      <w:spacing w:after="100" w:line="240" w:lineRule="auto"/>
    </w:pPr>
    <w:rPr>
      <w:rFonts w:ascii="Times New Roman" w:eastAsiaTheme="minorHAnsi" w:hAnsi="Times New Roman" w:cs="Times New Roman"/>
      <w:sz w:val="24"/>
      <w:szCs w:val="24"/>
    </w:rPr>
  </w:style>
  <w:style w:type="paragraph" w:customStyle="1" w:styleId="FC8E4F019C194F53932312C585B67DBD8">
    <w:name w:val="FC8E4F019C194F53932312C585B67DBD8"/>
    <w:rsid w:val="00CC314D"/>
    <w:pPr>
      <w:spacing w:after="100" w:line="240" w:lineRule="auto"/>
    </w:pPr>
    <w:rPr>
      <w:rFonts w:ascii="Times New Roman" w:eastAsiaTheme="minorHAnsi" w:hAnsi="Times New Roman" w:cs="Times New Roman"/>
      <w:sz w:val="24"/>
      <w:szCs w:val="24"/>
    </w:rPr>
  </w:style>
  <w:style w:type="paragraph" w:customStyle="1" w:styleId="CEAA7D863902408CB8D8929F16B260718">
    <w:name w:val="CEAA7D863902408CB8D8929F16B260718"/>
    <w:rsid w:val="00CC314D"/>
    <w:pPr>
      <w:spacing w:after="100" w:line="240" w:lineRule="auto"/>
    </w:pPr>
    <w:rPr>
      <w:rFonts w:ascii="Times New Roman" w:eastAsiaTheme="minorHAnsi" w:hAnsi="Times New Roman" w:cs="Times New Roman"/>
      <w:sz w:val="24"/>
      <w:szCs w:val="24"/>
    </w:rPr>
  </w:style>
  <w:style w:type="paragraph" w:customStyle="1" w:styleId="577A37CBADF946D088EF2EA98C1ED0188">
    <w:name w:val="577A37CBADF946D088EF2EA98C1ED0188"/>
    <w:rsid w:val="00CC314D"/>
    <w:pPr>
      <w:spacing w:after="100" w:line="240" w:lineRule="auto"/>
    </w:pPr>
    <w:rPr>
      <w:rFonts w:ascii="Times New Roman" w:eastAsiaTheme="minorHAnsi" w:hAnsi="Times New Roman" w:cs="Times New Roman"/>
      <w:sz w:val="24"/>
      <w:szCs w:val="24"/>
    </w:rPr>
  </w:style>
  <w:style w:type="paragraph" w:customStyle="1" w:styleId="7E87AE6D7CF1410C90F5CABA92AB520A8">
    <w:name w:val="7E87AE6D7CF1410C90F5CABA92AB520A8"/>
    <w:rsid w:val="00CC314D"/>
    <w:pPr>
      <w:spacing w:after="100" w:line="240" w:lineRule="auto"/>
    </w:pPr>
    <w:rPr>
      <w:rFonts w:ascii="Times New Roman" w:eastAsiaTheme="minorHAnsi" w:hAnsi="Times New Roman" w:cs="Times New Roman"/>
      <w:sz w:val="24"/>
      <w:szCs w:val="24"/>
    </w:rPr>
  </w:style>
  <w:style w:type="paragraph" w:customStyle="1" w:styleId="1FB40766D5EF420F9F8F4CE2CEC09FF68">
    <w:name w:val="1FB40766D5EF420F9F8F4CE2CEC09FF68"/>
    <w:rsid w:val="00CC314D"/>
    <w:pPr>
      <w:spacing w:after="100" w:line="240" w:lineRule="auto"/>
    </w:pPr>
    <w:rPr>
      <w:rFonts w:ascii="Times New Roman" w:eastAsiaTheme="minorHAnsi" w:hAnsi="Times New Roman" w:cs="Times New Roman"/>
      <w:sz w:val="24"/>
      <w:szCs w:val="24"/>
    </w:rPr>
  </w:style>
  <w:style w:type="paragraph" w:customStyle="1" w:styleId="BFCCE201372D43309392622BC21DBAFD8">
    <w:name w:val="BFCCE201372D43309392622BC21DBAFD8"/>
    <w:rsid w:val="00CC314D"/>
    <w:pPr>
      <w:spacing w:after="100" w:line="240" w:lineRule="auto"/>
    </w:pPr>
    <w:rPr>
      <w:rFonts w:ascii="Times New Roman" w:eastAsiaTheme="minorHAnsi" w:hAnsi="Times New Roman" w:cs="Times New Roman"/>
      <w:sz w:val="24"/>
      <w:szCs w:val="24"/>
    </w:rPr>
  </w:style>
  <w:style w:type="paragraph" w:customStyle="1" w:styleId="A360AA5EB226426186D86811D392909F8">
    <w:name w:val="A360AA5EB226426186D86811D392909F8"/>
    <w:rsid w:val="00CC314D"/>
    <w:pPr>
      <w:spacing w:after="100" w:line="240" w:lineRule="auto"/>
    </w:pPr>
    <w:rPr>
      <w:rFonts w:ascii="Times New Roman" w:eastAsiaTheme="minorHAnsi" w:hAnsi="Times New Roman" w:cs="Times New Roman"/>
      <w:sz w:val="24"/>
      <w:szCs w:val="24"/>
    </w:rPr>
  </w:style>
  <w:style w:type="paragraph" w:customStyle="1" w:styleId="E19CB3A6A5B54F8081D7DC8065AF3AD58">
    <w:name w:val="E19CB3A6A5B54F8081D7DC8065AF3AD58"/>
    <w:rsid w:val="00CC314D"/>
    <w:pPr>
      <w:spacing w:after="100" w:line="240" w:lineRule="auto"/>
    </w:pPr>
    <w:rPr>
      <w:rFonts w:ascii="Times New Roman" w:eastAsiaTheme="minorHAnsi" w:hAnsi="Times New Roman" w:cs="Times New Roman"/>
      <w:sz w:val="24"/>
      <w:szCs w:val="24"/>
    </w:rPr>
  </w:style>
  <w:style w:type="paragraph" w:customStyle="1" w:styleId="06BB527385BB4BCAA6D79A7DFB2128BC8">
    <w:name w:val="06BB527385BB4BCAA6D79A7DFB2128BC8"/>
    <w:rsid w:val="00CC314D"/>
    <w:pPr>
      <w:spacing w:after="100" w:line="240" w:lineRule="auto"/>
    </w:pPr>
    <w:rPr>
      <w:rFonts w:ascii="Times New Roman" w:eastAsiaTheme="minorHAnsi" w:hAnsi="Times New Roman" w:cs="Times New Roman"/>
      <w:sz w:val="24"/>
      <w:szCs w:val="24"/>
    </w:rPr>
  </w:style>
  <w:style w:type="paragraph" w:customStyle="1" w:styleId="FEB1319E77DF42C1B4B846030FBE0C5F7">
    <w:name w:val="FEB1319E77DF42C1B4B846030FBE0C5F7"/>
    <w:rsid w:val="00CC314D"/>
    <w:pPr>
      <w:spacing w:after="100" w:line="240" w:lineRule="auto"/>
    </w:pPr>
    <w:rPr>
      <w:rFonts w:ascii="Times New Roman" w:eastAsiaTheme="minorHAnsi" w:hAnsi="Times New Roman" w:cs="Times New Roman"/>
      <w:sz w:val="24"/>
      <w:szCs w:val="24"/>
    </w:rPr>
  </w:style>
  <w:style w:type="paragraph" w:customStyle="1" w:styleId="3E67BDC59F0F47A9AA4BEFB1F9DAC8D27">
    <w:name w:val="3E67BDC59F0F47A9AA4BEFB1F9DAC8D27"/>
    <w:rsid w:val="00CC314D"/>
    <w:pPr>
      <w:spacing w:after="100" w:line="240" w:lineRule="auto"/>
    </w:pPr>
    <w:rPr>
      <w:rFonts w:ascii="Times New Roman" w:eastAsiaTheme="minorHAnsi" w:hAnsi="Times New Roman" w:cs="Times New Roman"/>
      <w:sz w:val="24"/>
      <w:szCs w:val="24"/>
    </w:rPr>
  </w:style>
  <w:style w:type="paragraph" w:customStyle="1" w:styleId="7C0B7FDF10C34E678BC6A825B97BC5B47">
    <w:name w:val="7C0B7FDF10C34E678BC6A825B97BC5B47"/>
    <w:rsid w:val="00CC314D"/>
    <w:pPr>
      <w:spacing w:after="100" w:line="240" w:lineRule="auto"/>
    </w:pPr>
    <w:rPr>
      <w:rFonts w:ascii="Times New Roman" w:eastAsiaTheme="minorHAnsi" w:hAnsi="Times New Roman" w:cs="Times New Roman"/>
      <w:sz w:val="24"/>
      <w:szCs w:val="24"/>
    </w:rPr>
  </w:style>
  <w:style w:type="paragraph" w:customStyle="1" w:styleId="DBDD5FED7F6649A38785EB80FEED66CB7">
    <w:name w:val="DBDD5FED7F6649A38785EB80FEED66CB7"/>
    <w:rsid w:val="00CC314D"/>
    <w:pPr>
      <w:spacing w:after="100" w:line="240" w:lineRule="auto"/>
    </w:pPr>
    <w:rPr>
      <w:rFonts w:ascii="Times New Roman" w:eastAsiaTheme="minorHAnsi" w:hAnsi="Times New Roman" w:cs="Times New Roman"/>
      <w:sz w:val="24"/>
      <w:szCs w:val="24"/>
    </w:rPr>
  </w:style>
  <w:style w:type="paragraph" w:customStyle="1" w:styleId="2C2FAF76F6294C6A8931F1DA518538897">
    <w:name w:val="2C2FAF76F6294C6A8931F1DA518538897"/>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7">
    <w:name w:val="3A05114AE3F54094A18129E825AFC5F37"/>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7">
    <w:name w:val="DD354833FA8A401BB46C0CD5C2E2CE467"/>
    <w:rsid w:val="00CC314D"/>
    <w:pPr>
      <w:spacing w:after="100" w:line="240" w:lineRule="auto"/>
    </w:pPr>
    <w:rPr>
      <w:rFonts w:ascii="Times New Roman" w:eastAsiaTheme="minorHAnsi" w:hAnsi="Times New Roman" w:cs="Times New Roman"/>
      <w:sz w:val="24"/>
      <w:szCs w:val="24"/>
    </w:rPr>
  </w:style>
  <w:style w:type="paragraph" w:customStyle="1" w:styleId="7F9E3A64F43A4FF9B28D1AB1DBB478CB7">
    <w:name w:val="7F9E3A64F43A4FF9B28D1AB1DBB478CB7"/>
    <w:rsid w:val="00CC314D"/>
    <w:pPr>
      <w:spacing w:after="100" w:line="240" w:lineRule="auto"/>
    </w:pPr>
    <w:rPr>
      <w:rFonts w:ascii="Times New Roman" w:eastAsiaTheme="minorHAnsi" w:hAnsi="Times New Roman" w:cs="Times New Roman"/>
      <w:sz w:val="24"/>
      <w:szCs w:val="24"/>
    </w:rPr>
  </w:style>
  <w:style w:type="paragraph" w:customStyle="1" w:styleId="3A377BFC673C49508BAF097B84289F4E7">
    <w:name w:val="3A377BFC673C49508BAF097B84289F4E7"/>
    <w:rsid w:val="00CC314D"/>
    <w:pPr>
      <w:spacing w:after="100" w:line="240" w:lineRule="auto"/>
    </w:pPr>
    <w:rPr>
      <w:rFonts w:ascii="Times New Roman" w:eastAsiaTheme="minorHAnsi" w:hAnsi="Times New Roman" w:cs="Times New Roman"/>
      <w:sz w:val="24"/>
      <w:szCs w:val="24"/>
    </w:rPr>
  </w:style>
  <w:style w:type="paragraph" w:customStyle="1" w:styleId="69C11568E95D4297A01A0923359836B17">
    <w:name w:val="69C11568E95D4297A01A0923359836B17"/>
    <w:rsid w:val="00CC314D"/>
    <w:pPr>
      <w:spacing w:after="100" w:line="240" w:lineRule="auto"/>
    </w:pPr>
    <w:rPr>
      <w:rFonts w:ascii="Times New Roman" w:eastAsiaTheme="minorHAnsi" w:hAnsi="Times New Roman" w:cs="Times New Roman"/>
      <w:sz w:val="24"/>
      <w:szCs w:val="24"/>
    </w:rPr>
  </w:style>
  <w:style w:type="paragraph" w:customStyle="1" w:styleId="E6A4F4C64B3F4955B4C35511AB8A8A407">
    <w:name w:val="E6A4F4C64B3F4955B4C35511AB8A8A407"/>
    <w:rsid w:val="00CC314D"/>
    <w:pPr>
      <w:spacing w:after="100" w:line="240" w:lineRule="auto"/>
    </w:pPr>
    <w:rPr>
      <w:rFonts w:ascii="Times New Roman" w:eastAsiaTheme="minorHAnsi" w:hAnsi="Times New Roman" w:cs="Times New Roman"/>
      <w:sz w:val="24"/>
      <w:szCs w:val="24"/>
    </w:rPr>
  </w:style>
  <w:style w:type="paragraph" w:customStyle="1" w:styleId="71AA0CA95EEF47ADA38BBD5F520BDDCC7">
    <w:name w:val="71AA0CA95EEF47ADA38BBD5F520BDDCC7"/>
    <w:rsid w:val="00CC314D"/>
    <w:pPr>
      <w:spacing w:after="100" w:line="240" w:lineRule="auto"/>
    </w:pPr>
    <w:rPr>
      <w:rFonts w:ascii="Times New Roman" w:eastAsiaTheme="minorHAnsi" w:hAnsi="Times New Roman" w:cs="Times New Roman"/>
      <w:sz w:val="24"/>
      <w:szCs w:val="24"/>
    </w:rPr>
  </w:style>
  <w:style w:type="paragraph" w:customStyle="1" w:styleId="5C3850E4A8264336A3B539075257B18A7">
    <w:name w:val="5C3850E4A8264336A3B539075257B18A7"/>
    <w:rsid w:val="00CC314D"/>
    <w:pPr>
      <w:spacing w:after="100" w:line="240" w:lineRule="auto"/>
    </w:pPr>
    <w:rPr>
      <w:rFonts w:ascii="Times New Roman" w:eastAsiaTheme="minorHAnsi" w:hAnsi="Times New Roman" w:cs="Times New Roman"/>
      <w:sz w:val="24"/>
      <w:szCs w:val="24"/>
    </w:rPr>
  </w:style>
  <w:style w:type="paragraph" w:customStyle="1" w:styleId="79AB532FBD664E2E925EB6302F9A40067">
    <w:name w:val="79AB532FBD664E2E925EB6302F9A40067"/>
    <w:rsid w:val="00CC314D"/>
    <w:pPr>
      <w:spacing w:after="100" w:line="240" w:lineRule="auto"/>
    </w:pPr>
    <w:rPr>
      <w:rFonts w:ascii="Times New Roman" w:eastAsiaTheme="minorHAnsi" w:hAnsi="Times New Roman" w:cs="Times New Roman"/>
      <w:sz w:val="24"/>
      <w:szCs w:val="24"/>
    </w:rPr>
  </w:style>
  <w:style w:type="paragraph" w:customStyle="1" w:styleId="8E6AD456ECD344B6BAC80244C46329E77">
    <w:name w:val="8E6AD456ECD344B6BAC80244C46329E77"/>
    <w:rsid w:val="00CC314D"/>
    <w:pPr>
      <w:spacing w:after="100" w:line="240" w:lineRule="auto"/>
    </w:pPr>
    <w:rPr>
      <w:rFonts w:ascii="Times New Roman" w:eastAsiaTheme="minorHAnsi" w:hAnsi="Times New Roman" w:cs="Times New Roman"/>
      <w:sz w:val="24"/>
      <w:szCs w:val="24"/>
    </w:rPr>
  </w:style>
  <w:style w:type="paragraph" w:customStyle="1" w:styleId="4EF7319A827F41C2A12B417D035D7F2E7">
    <w:name w:val="4EF7319A827F41C2A12B417D035D7F2E7"/>
    <w:rsid w:val="00CC314D"/>
    <w:pPr>
      <w:spacing w:after="100" w:line="240" w:lineRule="auto"/>
    </w:pPr>
    <w:rPr>
      <w:rFonts w:ascii="Times New Roman" w:eastAsiaTheme="minorHAnsi" w:hAnsi="Times New Roman" w:cs="Times New Roman"/>
      <w:sz w:val="24"/>
      <w:szCs w:val="24"/>
    </w:rPr>
  </w:style>
  <w:style w:type="paragraph" w:customStyle="1" w:styleId="FA667CF77D254B84846B5615E5E249477">
    <w:name w:val="FA667CF77D254B84846B5615E5E249477"/>
    <w:rsid w:val="00CC314D"/>
    <w:pPr>
      <w:spacing w:after="100" w:line="240" w:lineRule="auto"/>
    </w:pPr>
    <w:rPr>
      <w:rFonts w:ascii="Times New Roman" w:eastAsiaTheme="minorHAnsi" w:hAnsi="Times New Roman" w:cs="Times New Roman"/>
      <w:sz w:val="24"/>
      <w:szCs w:val="24"/>
    </w:rPr>
  </w:style>
  <w:style w:type="paragraph" w:customStyle="1" w:styleId="BDD6F269FBC54B5FB44306F97AE2502D7">
    <w:name w:val="BDD6F269FBC54B5FB44306F97AE2502D7"/>
    <w:rsid w:val="00CC314D"/>
    <w:pPr>
      <w:spacing w:after="100" w:line="240" w:lineRule="auto"/>
    </w:pPr>
    <w:rPr>
      <w:rFonts w:ascii="Times New Roman" w:eastAsiaTheme="minorHAnsi" w:hAnsi="Times New Roman" w:cs="Times New Roman"/>
      <w:sz w:val="24"/>
      <w:szCs w:val="24"/>
    </w:rPr>
  </w:style>
  <w:style w:type="paragraph" w:customStyle="1" w:styleId="402E706477AB488B91F4A800212B6A387">
    <w:name w:val="402E706477AB488B91F4A800212B6A387"/>
    <w:rsid w:val="00CC314D"/>
    <w:pPr>
      <w:spacing w:after="100" w:line="240" w:lineRule="auto"/>
    </w:pPr>
    <w:rPr>
      <w:rFonts w:ascii="Times New Roman" w:eastAsiaTheme="minorHAnsi" w:hAnsi="Times New Roman" w:cs="Times New Roman"/>
      <w:sz w:val="24"/>
      <w:szCs w:val="24"/>
    </w:rPr>
  </w:style>
  <w:style w:type="paragraph" w:customStyle="1" w:styleId="04761AD02D1348EDAB7DADC09EBD5E7B7">
    <w:name w:val="04761AD02D1348EDAB7DADC09EBD5E7B7"/>
    <w:rsid w:val="00CC314D"/>
    <w:pPr>
      <w:spacing w:after="100" w:line="240" w:lineRule="auto"/>
    </w:pPr>
    <w:rPr>
      <w:rFonts w:ascii="Times New Roman" w:eastAsiaTheme="minorHAnsi" w:hAnsi="Times New Roman" w:cs="Times New Roman"/>
      <w:sz w:val="24"/>
      <w:szCs w:val="24"/>
    </w:rPr>
  </w:style>
  <w:style w:type="paragraph" w:customStyle="1" w:styleId="D81D89CDE5164116A136D126B92A98251">
    <w:name w:val="D81D89CDE5164116A136D126B92A98251"/>
    <w:rsid w:val="00CC314D"/>
    <w:pPr>
      <w:spacing w:after="100" w:line="240" w:lineRule="auto"/>
    </w:pPr>
    <w:rPr>
      <w:rFonts w:ascii="Times New Roman" w:eastAsiaTheme="minorHAnsi" w:hAnsi="Times New Roman" w:cs="Times New Roman"/>
      <w:sz w:val="24"/>
      <w:szCs w:val="24"/>
    </w:rPr>
  </w:style>
  <w:style w:type="paragraph" w:customStyle="1" w:styleId="7A29A1D826354FE5AFB2116A3AC643061">
    <w:name w:val="7A29A1D826354FE5AFB2116A3AC643061"/>
    <w:rsid w:val="00CC314D"/>
    <w:pPr>
      <w:spacing w:after="100" w:line="240" w:lineRule="auto"/>
    </w:pPr>
    <w:rPr>
      <w:rFonts w:ascii="Times New Roman" w:eastAsiaTheme="minorHAnsi" w:hAnsi="Times New Roman" w:cs="Times New Roman"/>
      <w:sz w:val="24"/>
      <w:szCs w:val="24"/>
    </w:rPr>
  </w:style>
  <w:style w:type="paragraph" w:customStyle="1" w:styleId="475D8430A34C4FBA8BA39FFE8B1D5FF71">
    <w:name w:val="475D8430A34C4FBA8BA39FFE8B1D5FF71"/>
    <w:rsid w:val="00CC314D"/>
    <w:pPr>
      <w:spacing w:after="100" w:line="240" w:lineRule="auto"/>
    </w:pPr>
    <w:rPr>
      <w:rFonts w:ascii="Times New Roman" w:eastAsiaTheme="minorHAnsi" w:hAnsi="Times New Roman" w:cs="Times New Roman"/>
      <w:sz w:val="24"/>
      <w:szCs w:val="24"/>
    </w:rPr>
  </w:style>
  <w:style w:type="paragraph" w:customStyle="1" w:styleId="E5AAFDFD65C0482EA84EE473DB8AA9CE1">
    <w:name w:val="E5AAFDFD65C0482EA84EE473DB8AA9CE1"/>
    <w:rsid w:val="00CC314D"/>
    <w:pPr>
      <w:spacing w:after="100" w:line="240" w:lineRule="auto"/>
    </w:pPr>
    <w:rPr>
      <w:rFonts w:ascii="Times New Roman" w:eastAsiaTheme="minorHAnsi" w:hAnsi="Times New Roman" w:cs="Times New Roman"/>
      <w:sz w:val="24"/>
      <w:szCs w:val="24"/>
    </w:rPr>
  </w:style>
  <w:style w:type="paragraph" w:customStyle="1" w:styleId="5B9476E4147546D986A645723511799C1">
    <w:name w:val="5B9476E4147546D986A645723511799C1"/>
    <w:rsid w:val="00CC314D"/>
    <w:pPr>
      <w:spacing w:after="100" w:line="240" w:lineRule="auto"/>
    </w:pPr>
    <w:rPr>
      <w:rFonts w:ascii="Times New Roman" w:eastAsiaTheme="minorHAnsi" w:hAnsi="Times New Roman" w:cs="Times New Roman"/>
      <w:sz w:val="24"/>
      <w:szCs w:val="24"/>
    </w:rPr>
  </w:style>
  <w:style w:type="paragraph" w:customStyle="1" w:styleId="142543E2BF4748EBA8B08F86870BC4571">
    <w:name w:val="142543E2BF4748EBA8B08F86870BC4571"/>
    <w:rsid w:val="00CC314D"/>
    <w:pPr>
      <w:spacing w:after="100" w:line="240" w:lineRule="auto"/>
    </w:pPr>
    <w:rPr>
      <w:rFonts w:ascii="Times New Roman" w:eastAsiaTheme="minorHAnsi" w:hAnsi="Times New Roman" w:cs="Times New Roman"/>
      <w:sz w:val="24"/>
      <w:szCs w:val="24"/>
    </w:rPr>
  </w:style>
  <w:style w:type="paragraph" w:customStyle="1" w:styleId="B23E1288B324458F9550657E1FE2DCD31">
    <w:name w:val="B23E1288B324458F9550657E1FE2DCD31"/>
    <w:rsid w:val="00CC314D"/>
    <w:pPr>
      <w:spacing w:after="100" w:line="240" w:lineRule="auto"/>
    </w:pPr>
    <w:rPr>
      <w:rFonts w:ascii="Times New Roman" w:eastAsiaTheme="minorHAnsi" w:hAnsi="Times New Roman" w:cs="Times New Roman"/>
      <w:sz w:val="24"/>
      <w:szCs w:val="24"/>
    </w:rPr>
  </w:style>
  <w:style w:type="paragraph" w:customStyle="1" w:styleId="7B07B195D4CD459B99FC65965660FA8F1">
    <w:name w:val="7B07B195D4CD459B99FC65965660FA8F1"/>
    <w:rsid w:val="00CC314D"/>
    <w:pPr>
      <w:spacing w:after="100" w:line="240" w:lineRule="auto"/>
    </w:pPr>
    <w:rPr>
      <w:rFonts w:ascii="Times New Roman" w:eastAsiaTheme="minorHAnsi" w:hAnsi="Times New Roman" w:cs="Times New Roman"/>
      <w:sz w:val="24"/>
      <w:szCs w:val="24"/>
    </w:rPr>
  </w:style>
  <w:style w:type="paragraph" w:customStyle="1" w:styleId="E624CD445A3F4F1AA92A5D4536D413261">
    <w:name w:val="E624CD445A3F4F1AA92A5D4536D413261"/>
    <w:rsid w:val="00CC314D"/>
    <w:pPr>
      <w:spacing w:after="100" w:line="240" w:lineRule="auto"/>
    </w:pPr>
    <w:rPr>
      <w:rFonts w:ascii="Times New Roman" w:eastAsiaTheme="minorHAnsi" w:hAnsi="Times New Roman" w:cs="Times New Roman"/>
      <w:sz w:val="24"/>
      <w:szCs w:val="24"/>
    </w:rPr>
  </w:style>
  <w:style w:type="paragraph" w:customStyle="1" w:styleId="154F4568FE304788AB47290C503456761">
    <w:name w:val="154F4568FE304788AB47290C503456761"/>
    <w:rsid w:val="00CC314D"/>
    <w:pPr>
      <w:spacing w:after="100" w:line="240" w:lineRule="auto"/>
    </w:pPr>
    <w:rPr>
      <w:rFonts w:ascii="Times New Roman" w:eastAsiaTheme="minorHAnsi" w:hAnsi="Times New Roman" w:cs="Times New Roman"/>
      <w:sz w:val="24"/>
      <w:szCs w:val="24"/>
    </w:rPr>
  </w:style>
  <w:style w:type="paragraph" w:customStyle="1" w:styleId="AE391408F57B42169004D1FD978279661">
    <w:name w:val="AE391408F57B42169004D1FD978279661"/>
    <w:rsid w:val="00CC314D"/>
    <w:pPr>
      <w:spacing w:after="100" w:line="240" w:lineRule="auto"/>
    </w:pPr>
    <w:rPr>
      <w:rFonts w:ascii="Times New Roman" w:eastAsiaTheme="minorHAnsi" w:hAnsi="Times New Roman" w:cs="Times New Roman"/>
      <w:sz w:val="24"/>
      <w:szCs w:val="24"/>
    </w:rPr>
  </w:style>
  <w:style w:type="paragraph" w:customStyle="1" w:styleId="7295741D176D4ADCB006D294008040E71">
    <w:name w:val="7295741D176D4ADCB006D294008040E71"/>
    <w:rsid w:val="00CC314D"/>
    <w:pPr>
      <w:spacing w:after="100" w:line="240" w:lineRule="auto"/>
    </w:pPr>
    <w:rPr>
      <w:rFonts w:ascii="Times New Roman" w:eastAsiaTheme="minorHAnsi" w:hAnsi="Times New Roman" w:cs="Times New Roman"/>
      <w:sz w:val="24"/>
      <w:szCs w:val="24"/>
    </w:rPr>
  </w:style>
  <w:style w:type="paragraph" w:customStyle="1" w:styleId="C51C339EAD124671A35A11F5720C27B11">
    <w:name w:val="C51C339EAD124671A35A11F5720C27B11"/>
    <w:rsid w:val="00CC314D"/>
    <w:pPr>
      <w:spacing w:after="100" w:line="240" w:lineRule="auto"/>
    </w:pPr>
    <w:rPr>
      <w:rFonts w:ascii="Times New Roman" w:eastAsiaTheme="minorHAnsi" w:hAnsi="Times New Roman" w:cs="Times New Roman"/>
      <w:sz w:val="24"/>
      <w:szCs w:val="24"/>
    </w:rPr>
  </w:style>
  <w:style w:type="paragraph" w:customStyle="1" w:styleId="D2D960B9D1FC45B68BCE8E31A4E27D441">
    <w:name w:val="D2D960B9D1FC45B68BCE8E31A4E27D441"/>
    <w:rsid w:val="00CC314D"/>
    <w:pPr>
      <w:spacing w:after="100" w:line="240" w:lineRule="auto"/>
    </w:pPr>
    <w:rPr>
      <w:rFonts w:ascii="Times New Roman" w:eastAsiaTheme="minorHAnsi" w:hAnsi="Times New Roman" w:cs="Times New Roman"/>
      <w:sz w:val="24"/>
      <w:szCs w:val="24"/>
    </w:rPr>
  </w:style>
  <w:style w:type="paragraph" w:customStyle="1" w:styleId="73C66711DFFD4DA9B6D822F4B1E6886C1">
    <w:name w:val="73C66711DFFD4DA9B6D822F4B1E6886C1"/>
    <w:rsid w:val="00CC314D"/>
    <w:pPr>
      <w:spacing w:after="100" w:line="240" w:lineRule="auto"/>
    </w:pPr>
    <w:rPr>
      <w:rFonts w:ascii="Times New Roman" w:eastAsiaTheme="minorHAnsi" w:hAnsi="Times New Roman" w:cs="Times New Roman"/>
      <w:sz w:val="24"/>
      <w:szCs w:val="24"/>
    </w:rPr>
  </w:style>
  <w:style w:type="paragraph" w:customStyle="1" w:styleId="30BF8162F5BC4BAEA2FF950BEC6C8BC11">
    <w:name w:val="30BF8162F5BC4BAEA2FF950BEC6C8BC11"/>
    <w:rsid w:val="00CC314D"/>
    <w:pPr>
      <w:spacing w:after="100" w:line="240" w:lineRule="auto"/>
    </w:pPr>
    <w:rPr>
      <w:rFonts w:ascii="Times New Roman" w:eastAsiaTheme="minorHAnsi" w:hAnsi="Times New Roman" w:cs="Times New Roman"/>
      <w:sz w:val="24"/>
      <w:szCs w:val="24"/>
    </w:rPr>
  </w:style>
  <w:style w:type="paragraph" w:customStyle="1" w:styleId="7929AB1FBE6E4643904DF4C0215BBC2A1">
    <w:name w:val="7929AB1FBE6E4643904DF4C0215BBC2A1"/>
    <w:rsid w:val="00CC314D"/>
    <w:pPr>
      <w:spacing w:after="100" w:line="240" w:lineRule="auto"/>
    </w:pPr>
    <w:rPr>
      <w:rFonts w:ascii="Times New Roman" w:eastAsiaTheme="minorHAnsi" w:hAnsi="Times New Roman" w:cs="Times New Roman"/>
      <w:sz w:val="24"/>
      <w:szCs w:val="24"/>
    </w:rPr>
  </w:style>
  <w:style w:type="paragraph" w:customStyle="1" w:styleId="F13B678CE7D94D538BBAC986F56467C01">
    <w:name w:val="F13B678CE7D94D538BBAC986F56467C01"/>
    <w:rsid w:val="00CC314D"/>
    <w:pPr>
      <w:spacing w:after="100" w:line="240" w:lineRule="auto"/>
    </w:pPr>
    <w:rPr>
      <w:rFonts w:ascii="Times New Roman" w:eastAsiaTheme="minorHAnsi" w:hAnsi="Times New Roman" w:cs="Times New Roman"/>
      <w:sz w:val="24"/>
      <w:szCs w:val="24"/>
    </w:rPr>
  </w:style>
  <w:style w:type="paragraph" w:customStyle="1" w:styleId="9C4829B3F4F24C75B65AD296945971031">
    <w:name w:val="9C4829B3F4F24C75B65AD296945971031"/>
    <w:rsid w:val="00CC314D"/>
    <w:pPr>
      <w:spacing w:after="100" w:line="240" w:lineRule="auto"/>
    </w:pPr>
    <w:rPr>
      <w:rFonts w:ascii="Times New Roman" w:eastAsiaTheme="minorHAnsi" w:hAnsi="Times New Roman" w:cs="Times New Roman"/>
      <w:sz w:val="24"/>
      <w:szCs w:val="24"/>
    </w:rPr>
  </w:style>
  <w:style w:type="paragraph" w:customStyle="1" w:styleId="9B9CA523441A44F59B05B0FBFC508FCC1">
    <w:name w:val="9B9CA523441A44F59B05B0FBFC508FCC1"/>
    <w:rsid w:val="00CC314D"/>
    <w:pPr>
      <w:spacing w:after="100" w:line="240" w:lineRule="auto"/>
    </w:pPr>
    <w:rPr>
      <w:rFonts w:ascii="Times New Roman" w:eastAsiaTheme="minorHAnsi" w:hAnsi="Times New Roman" w:cs="Times New Roman"/>
      <w:sz w:val="24"/>
      <w:szCs w:val="24"/>
    </w:rPr>
  </w:style>
  <w:style w:type="paragraph" w:customStyle="1" w:styleId="2C248CB07B1946FFB4709FFFC03F49551">
    <w:name w:val="2C248CB07B1946FFB4709FFFC03F49551"/>
    <w:rsid w:val="00CC314D"/>
    <w:pPr>
      <w:spacing w:after="100" w:line="240" w:lineRule="auto"/>
    </w:pPr>
    <w:rPr>
      <w:rFonts w:ascii="Times New Roman" w:eastAsiaTheme="minorHAnsi" w:hAnsi="Times New Roman" w:cs="Times New Roman"/>
      <w:sz w:val="24"/>
      <w:szCs w:val="24"/>
    </w:rPr>
  </w:style>
  <w:style w:type="paragraph" w:customStyle="1" w:styleId="E81105F552F9410EB5D82ECFCB7FE7041">
    <w:name w:val="E81105F552F9410EB5D82ECFCB7FE7041"/>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434134E2A94434898481591938CD5051">
    <w:name w:val="C434134E2A94434898481591938CD5051"/>
    <w:rsid w:val="00CC314D"/>
    <w:pPr>
      <w:spacing w:after="100" w:line="240" w:lineRule="auto"/>
    </w:pPr>
    <w:rPr>
      <w:rFonts w:ascii="Times New Roman" w:eastAsiaTheme="minorHAnsi" w:hAnsi="Times New Roman" w:cs="Times New Roman"/>
      <w:sz w:val="24"/>
      <w:szCs w:val="24"/>
    </w:rPr>
  </w:style>
  <w:style w:type="paragraph" w:customStyle="1" w:styleId="04E7AA1B92264839A4605C0FA3997EB71">
    <w:name w:val="04E7AA1B92264839A4605C0FA3997EB71"/>
    <w:rsid w:val="00CC314D"/>
    <w:pPr>
      <w:spacing w:after="100" w:line="240" w:lineRule="auto"/>
    </w:pPr>
    <w:rPr>
      <w:rFonts w:ascii="Times New Roman" w:eastAsiaTheme="minorHAnsi" w:hAnsi="Times New Roman" w:cs="Times New Roman"/>
      <w:sz w:val="24"/>
      <w:szCs w:val="24"/>
    </w:rPr>
  </w:style>
  <w:style w:type="paragraph" w:customStyle="1" w:styleId="114B13D5DCFC4E2BB189A76C88F584B31">
    <w:name w:val="114B13D5DCFC4E2BB189A76C88F584B31"/>
    <w:rsid w:val="00CC314D"/>
    <w:pPr>
      <w:spacing w:after="100" w:line="240" w:lineRule="auto"/>
    </w:pPr>
    <w:rPr>
      <w:rFonts w:ascii="Times New Roman" w:eastAsiaTheme="minorHAnsi" w:hAnsi="Times New Roman" w:cs="Times New Roman"/>
      <w:sz w:val="24"/>
      <w:szCs w:val="24"/>
    </w:rPr>
  </w:style>
  <w:style w:type="paragraph" w:customStyle="1" w:styleId="26C508458BBA4E6082AA868A5DEC4DB01">
    <w:name w:val="26C508458BBA4E6082AA868A5DEC4DB01"/>
    <w:rsid w:val="00CC314D"/>
    <w:pPr>
      <w:spacing w:after="100" w:line="240" w:lineRule="auto"/>
    </w:pPr>
    <w:rPr>
      <w:rFonts w:ascii="Times New Roman" w:eastAsiaTheme="minorHAnsi" w:hAnsi="Times New Roman" w:cs="Times New Roman"/>
      <w:sz w:val="24"/>
      <w:szCs w:val="24"/>
    </w:rPr>
  </w:style>
  <w:style w:type="paragraph" w:customStyle="1" w:styleId="A6BA7EEA183F47D7B895CD77A2BB34171">
    <w:name w:val="A6BA7EEA183F47D7B895CD77A2BB34171"/>
    <w:rsid w:val="00CC314D"/>
    <w:pPr>
      <w:spacing w:after="100" w:line="240" w:lineRule="auto"/>
    </w:pPr>
    <w:rPr>
      <w:rFonts w:ascii="Times New Roman" w:eastAsiaTheme="minorHAnsi" w:hAnsi="Times New Roman" w:cs="Times New Roman"/>
      <w:sz w:val="24"/>
      <w:szCs w:val="24"/>
    </w:rPr>
  </w:style>
  <w:style w:type="paragraph" w:customStyle="1" w:styleId="9A5D9493E32C4456B88626C949B0F2541">
    <w:name w:val="9A5D9493E32C4456B88626C949B0F2541"/>
    <w:rsid w:val="00CC314D"/>
    <w:pPr>
      <w:spacing w:after="100" w:line="240" w:lineRule="auto"/>
    </w:pPr>
    <w:rPr>
      <w:rFonts w:ascii="Times New Roman" w:eastAsiaTheme="minorHAnsi" w:hAnsi="Times New Roman" w:cs="Times New Roman"/>
      <w:sz w:val="24"/>
      <w:szCs w:val="24"/>
    </w:rPr>
  </w:style>
  <w:style w:type="paragraph" w:customStyle="1" w:styleId="CCF2E44304F148A8A517042C22AFFAA51">
    <w:name w:val="CCF2E44304F148A8A517042C22AFFAA51"/>
    <w:rsid w:val="00CC314D"/>
    <w:pPr>
      <w:spacing w:after="100" w:line="240" w:lineRule="auto"/>
    </w:pPr>
    <w:rPr>
      <w:rFonts w:ascii="Times New Roman" w:eastAsiaTheme="minorHAnsi" w:hAnsi="Times New Roman" w:cs="Times New Roman"/>
      <w:sz w:val="24"/>
      <w:szCs w:val="24"/>
    </w:rPr>
  </w:style>
  <w:style w:type="paragraph" w:customStyle="1" w:styleId="D33B717FBC8D421BA13F8B7EC14B85161">
    <w:name w:val="D33B717FBC8D421BA13F8B7EC14B85161"/>
    <w:rsid w:val="00CC314D"/>
    <w:pPr>
      <w:spacing w:after="100" w:line="240" w:lineRule="auto"/>
    </w:pPr>
    <w:rPr>
      <w:rFonts w:ascii="Times New Roman" w:eastAsiaTheme="minorHAnsi" w:hAnsi="Times New Roman" w:cs="Times New Roman"/>
      <w:sz w:val="24"/>
      <w:szCs w:val="24"/>
    </w:rPr>
  </w:style>
  <w:style w:type="paragraph" w:customStyle="1" w:styleId="50A7C5FF8BEE41DD91F617F833255C8A1">
    <w:name w:val="50A7C5FF8BEE41DD91F617F833255C8A1"/>
    <w:rsid w:val="00CC314D"/>
    <w:pPr>
      <w:spacing w:after="100" w:line="240" w:lineRule="auto"/>
    </w:pPr>
    <w:rPr>
      <w:rFonts w:ascii="Times New Roman" w:eastAsiaTheme="minorHAnsi" w:hAnsi="Times New Roman" w:cs="Times New Roman"/>
      <w:sz w:val="24"/>
      <w:szCs w:val="24"/>
    </w:rPr>
  </w:style>
  <w:style w:type="paragraph" w:customStyle="1" w:styleId="77E79941869C462A8A601B1C9B3CE1B81">
    <w:name w:val="77E79941869C462A8A601B1C9B3CE1B81"/>
    <w:rsid w:val="00CC314D"/>
    <w:pPr>
      <w:spacing w:after="100" w:line="240" w:lineRule="auto"/>
    </w:pPr>
    <w:rPr>
      <w:rFonts w:ascii="Times New Roman" w:eastAsiaTheme="minorHAnsi" w:hAnsi="Times New Roman" w:cs="Times New Roman"/>
      <w:sz w:val="24"/>
      <w:szCs w:val="24"/>
    </w:rPr>
  </w:style>
  <w:style w:type="paragraph" w:customStyle="1" w:styleId="A95FDAB6590C495F9E47E0F992672ED41">
    <w:name w:val="A95FDAB6590C495F9E47E0F992672ED41"/>
    <w:rsid w:val="00CC314D"/>
    <w:pPr>
      <w:spacing w:after="100" w:line="240" w:lineRule="auto"/>
    </w:pPr>
    <w:rPr>
      <w:rFonts w:ascii="Times New Roman" w:eastAsiaTheme="minorHAnsi" w:hAnsi="Times New Roman" w:cs="Times New Roman"/>
      <w:sz w:val="24"/>
      <w:szCs w:val="24"/>
    </w:rPr>
  </w:style>
  <w:style w:type="paragraph" w:customStyle="1" w:styleId="CD4D28DDD2584DBEBD44F7833FE82BB91">
    <w:name w:val="CD4D28DDD2584DBEBD44F7833FE82BB91"/>
    <w:rsid w:val="00CC314D"/>
    <w:pPr>
      <w:spacing w:after="100" w:line="240" w:lineRule="auto"/>
    </w:pPr>
    <w:rPr>
      <w:rFonts w:ascii="Times New Roman" w:eastAsiaTheme="minorHAnsi" w:hAnsi="Times New Roman" w:cs="Times New Roman"/>
      <w:sz w:val="24"/>
      <w:szCs w:val="24"/>
    </w:rPr>
  </w:style>
  <w:style w:type="paragraph" w:customStyle="1" w:styleId="248634E7B4924334AE1D63D520F32D511">
    <w:name w:val="248634E7B4924334AE1D63D520F32D511"/>
    <w:rsid w:val="00CC314D"/>
    <w:pPr>
      <w:spacing w:after="100" w:line="240" w:lineRule="auto"/>
    </w:pPr>
    <w:rPr>
      <w:rFonts w:ascii="Times New Roman" w:eastAsiaTheme="minorHAnsi" w:hAnsi="Times New Roman" w:cs="Times New Roman"/>
      <w:sz w:val="24"/>
      <w:szCs w:val="24"/>
    </w:rPr>
  </w:style>
  <w:style w:type="paragraph" w:customStyle="1" w:styleId="95E494C24AE949F2A127678A2DFAA1C41">
    <w:name w:val="95E494C24AE949F2A127678A2DFAA1C41"/>
    <w:rsid w:val="00CC314D"/>
    <w:pPr>
      <w:spacing w:after="100" w:line="240" w:lineRule="auto"/>
    </w:pPr>
    <w:rPr>
      <w:rFonts w:ascii="Times New Roman" w:eastAsiaTheme="minorHAnsi" w:hAnsi="Times New Roman" w:cs="Times New Roman"/>
      <w:sz w:val="24"/>
      <w:szCs w:val="24"/>
    </w:rPr>
  </w:style>
  <w:style w:type="paragraph" w:customStyle="1" w:styleId="B3BE012D7BD0440C9888CCAB4B802FF31">
    <w:name w:val="B3BE012D7BD0440C9888CCAB4B802FF31"/>
    <w:rsid w:val="00CC314D"/>
    <w:pPr>
      <w:spacing w:after="100" w:line="240" w:lineRule="auto"/>
    </w:pPr>
    <w:rPr>
      <w:rFonts w:ascii="Times New Roman" w:eastAsiaTheme="minorHAnsi" w:hAnsi="Times New Roman" w:cs="Times New Roman"/>
      <w:sz w:val="24"/>
      <w:szCs w:val="24"/>
    </w:rPr>
  </w:style>
  <w:style w:type="paragraph" w:customStyle="1" w:styleId="CD02B8986B4E435A84F36FC3AC5293AC1">
    <w:name w:val="CD02B8986B4E435A84F36FC3AC5293AC1"/>
    <w:rsid w:val="00CC314D"/>
    <w:pPr>
      <w:spacing w:after="100" w:line="240" w:lineRule="auto"/>
    </w:pPr>
    <w:rPr>
      <w:rFonts w:ascii="Times New Roman" w:eastAsiaTheme="minorHAnsi" w:hAnsi="Times New Roman" w:cs="Times New Roman"/>
      <w:sz w:val="24"/>
      <w:szCs w:val="24"/>
    </w:rPr>
  </w:style>
  <w:style w:type="paragraph" w:customStyle="1" w:styleId="BB19FDE6DB204002A7201F477B5DF4331">
    <w:name w:val="BB19FDE6DB204002A7201F477B5DF4331"/>
    <w:rsid w:val="00CC314D"/>
    <w:pPr>
      <w:spacing w:after="100" w:line="240" w:lineRule="auto"/>
    </w:pPr>
    <w:rPr>
      <w:rFonts w:ascii="Times New Roman" w:eastAsiaTheme="minorHAnsi" w:hAnsi="Times New Roman" w:cs="Times New Roman"/>
      <w:sz w:val="24"/>
      <w:szCs w:val="24"/>
    </w:rPr>
  </w:style>
  <w:style w:type="paragraph" w:customStyle="1" w:styleId="ED2287B7F7CA4807A07CD02FDBDCB2991">
    <w:name w:val="ED2287B7F7CA4807A07CD02FDBDCB2991"/>
    <w:rsid w:val="00CC314D"/>
    <w:pPr>
      <w:spacing w:after="100" w:line="240" w:lineRule="auto"/>
    </w:pPr>
    <w:rPr>
      <w:rFonts w:ascii="Times New Roman" w:eastAsiaTheme="minorHAnsi" w:hAnsi="Times New Roman" w:cs="Times New Roman"/>
      <w:sz w:val="24"/>
      <w:szCs w:val="24"/>
    </w:rPr>
  </w:style>
  <w:style w:type="paragraph" w:customStyle="1" w:styleId="4FF1BA79776E4CB6909A5ECE694E67C11">
    <w:name w:val="4FF1BA79776E4CB6909A5ECE694E67C11"/>
    <w:rsid w:val="00CC314D"/>
    <w:pPr>
      <w:spacing w:after="100" w:line="240" w:lineRule="auto"/>
    </w:pPr>
    <w:rPr>
      <w:rFonts w:ascii="Times New Roman" w:eastAsiaTheme="minorHAnsi" w:hAnsi="Times New Roman" w:cs="Times New Roman"/>
      <w:sz w:val="24"/>
      <w:szCs w:val="24"/>
    </w:rPr>
  </w:style>
  <w:style w:type="paragraph" w:customStyle="1" w:styleId="5363ACEB8AF74E379B34A6EF9B5E83FE1">
    <w:name w:val="5363ACEB8AF74E379B34A6EF9B5E83FE1"/>
    <w:rsid w:val="00CC314D"/>
    <w:pPr>
      <w:spacing w:after="100" w:line="240" w:lineRule="auto"/>
    </w:pPr>
    <w:rPr>
      <w:rFonts w:ascii="Times New Roman" w:eastAsiaTheme="minorHAnsi" w:hAnsi="Times New Roman" w:cs="Times New Roman"/>
      <w:sz w:val="24"/>
      <w:szCs w:val="24"/>
    </w:rPr>
  </w:style>
  <w:style w:type="paragraph" w:customStyle="1" w:styleId="182E1582AD4C4375903FD2337449DFB71">
    <w:name w:val="182E1582AD4C4375903FD2337449DFB71"/>
    <w:rsid w:val="00CC314D"/>
    <w:pPr>
      <w:spacing w:after="100" w:line="240" w:lineRule="auto"/>
    </w:pPr>
    <w:rPr>
      <w:rFonts w:ascii="Times New Roman" w:eastAsiaTheme="minorHAnsi" w:hAnsi="Times New Roman" w:cs="Times New Roman"/>
      <w:sz w:val="24"/>
      <w:szCs w:val="24"/>
    </w:rPr>
  </w:style>
  <w:style w:type="paragraph" w:customStyle="1" w:styleId="01798DA10C7241D9A12452863BDC58E51">
    <w:name w:val="01798DA10C7241D9A12452863BDC58E51"/>
    <w:rsid w:val="00CC314D"/>
    <w:pPr>
      <w:spacing w:after="100" w:line="240" w:lineRule="auto"/>
    </w:pPr>
    <w:rPr>
      <w:rFonts w:ascii="Times New Roman" w:eastAsiaTheme="minorHAnsi" w:hAnsi="Times New Roman" w:cs="Times New Roman"/>
      <w:sz w:val="24"/>
      <w:szCs w:val="24"/>
    </w:rPr>
  </w:style>
  <w:style w:type="paragraph" w:customStyle="1" w:styleId="457D617CEC174F27AEFA433F99CA4D481">
    <w:name w:val="457D617CEC174F27AEFA433F99CA4D481"/>
    <w:rsid w:val="00CC314D"/>
    <w:pPr>
      <w:spacing w:after="100" w:line="240" w:lineRule="auto"/>
    </w:pPr>
    <w:rPr>
      <w:rFonts w:ascii="Times New Roman" w:eastAsiaTheme="minorHAnsi" w:hAnsi="Times New Roman" w:cs="Times New Roman"/>
      <w:sz w:val="24"/>
      <w:szCs w:val="24"/>
    </w:rPr>
  </w:style>
  <w:style w:type="paragraph" w:customStyle="1" w:styleId="EA856586C5DF452DB6F6568E5CA836421">
    <w:name w:val="EA856586C5DF452DB6F6568E5CA836421"/>
    <w:rsid w:val="00CC314D"/>
    <w:pPr>
      <w:spacing w:after="100" w:line="240" w:lineRule="auto"/>
    </w:pPr>
    <w:rPr>
      <w:rFonts w:ascii="Times New Roman" w:eastAsiaTheme="minorHAnsi" w:hAnsi="Times New Roman" w:cs="Times New Roman"/>
      <w:sz w:val="24"/>
      <w:szCs w:val="24"/>
    </w:rPr>
  </w:style>
  <w:style w:type="paragraph" w:customStyle="1" w:styleId="68837DFDBB084D30B4C8FCD05E5BD00A8">
    <w:name w:val="68837DFDBB084D30B4C8FCD05E5BD00A8"/>
    <w:rsid w:val="003E2E0C"/>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9">
    <w:name w:val="6A836A4E3EA14E2984AC2F4DA737ABA29"/>
    <w:rsid w:val="003E2E0C"/>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9">
    <w:name w:val="A31A6266BA4E4E8FBEB98DE2E94CB5299"/>
    <w:rsid w:val="003E2E0C"/>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9">
    <w:name w:val="C33B5078F48A4F07B2C58A907BCFB8CF9"/>
    <w:rsid w:val="003E2E0C"/>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9">
    <w:name w:val="78FB613F7ED24DE4B577E51087FE1C4F9"/>
    <w:rsid w:val="003E2E0C"/>
    <w:pPr>
      <w:spacing w:after="100" w:line="240" w:lineRule="auto"/>
    </w:pPr>
    <w:rPr>
      <w:rFonts w:ascii="Times New Roman" w:eastAsiaTheme="minorHAnsi" w:hAnsi="Times New Roman" w:cs="Times New Roman"/>
      <w:sz w:val="24"/>
      <w:szCs w:val="24"/>
    </w:rPr>
  </w:style>
  <w:style w:type="paragraph" w:customStyle="1" w:styleId="6400F1186A1E4AA2B94EECD8EF99D42E9">
    <w:name w:val="6400F1186A1E4AA2B94EECD8EF99D42E9"/>
    <w:rsid w:val="003E2E0C"/>
    <w:pPr>
      <w:spacing w:after="100" w:line="240" w:lineRule="auto"/>
    </w:pPr>
    <w:rPr>
      <w:rFonts w:ascii="Times New Roman" w:eastAsiaTheme="minorHAnsi" w:hAnsi="Times New Roman" w:cs="Times New Roman"/>
      <w:sz w:val="24"/>
      <w:szCs w:val="24"/>
    </w:rPr>
  </w:style>
  <w:style w:type="paragraph" w:customStyle="1" w:styleId="2EE2FD84E53449CC8D5E007947F9A23E9">
    <w:name w:val="2EE2FD84E53449CC8D5E007947F9A23E9"/>
    <w:rsid w:val="003E2E0C"/>
    <w:pPr>
      <w:spacing w:after="100" w:line="240" w:lineRule="auto"/>
    </w:pPr>
    <w:rPr>
      <w:rFonts w:ascii="Times New Roman" w:eastAsiaTheme="minorHAnsi" w:hAnsi="Times New Roman" w:cs="Times New Roman"/>
      <w:sz w:val="24"/>
      <w:szCs w:val="24"/>
    </w:rPr>
  </w:style>
  <w:style w:type="paragraph" w:customStyle="1" w:styleId="AD8EF8D7D44B4E4A9AADD0551618DDC59">
    <w:name w:val="AD8EF8D7D44B4E4A9AADD0551618DDC59"/>
    <w:rsid w:val="003E2E0C"/>
    <w:pPr>
      <w:spacing w:after="100" w:line="240" w:lineRule="auto"/>
    </w:pPr>
    <w:rPr>
      <w:rFonts w:ascii="Times New Roman" w:eastAsiaTheme="minorHAnsi" w:hAnsi="Times New Roman" w:cs="Times New Roman"/>
      <w:sz w:val="24"/>
      <w:szCs w:val="24"/>
    </w:rPr>
  </w:style>
  <w:style w:type="paragraph" w:customStyle="1" w:styleId="4FC8CDC0E7C043AD9209C6B2FDAF33869">
    <w:name w:val="4FC8CDC0E7C043AD9209C6B2FDAF33869"/>
    <w:rsid w:val="003E2E0C"/>
    <w:pPr>
      <w:spacing w:after="100" w:line="240" w:lineRule="auto"/>
    </w:pPr>
    <w:rPr>
      <w:rFonts w:ascii="Times New Roman" w:eastAsiaTheme="minorHAnsi" w:hAnsi="Times New Roman" w:cs="Times New Roman"/>
      <w:sz w:val="24"/>
      <w:szCs w:val="24"/>
    </w:rPr>
  </w:style>
  <w:style w:type="paragraph" w:customStyle="1" w:styleId="CCA7BE6761074EDF8F9CAE3F4CE750AD9">
    <w:name w:val="CCA7BE6761074EDF8F9CAE3F4CE750AD9"/>
    <w:rsid w:val="003E2E0C"/>
    <w:pPr>
      <w:spacing w:after="100" w:line="240" w:lineRule="auto"/>
    </w:pPr>
    <w:rPr>
      <w:rFonts w:ascii="Times New Roman" w:eastAsiaTheme="minorHAnsi" w:hAnsi="Times New Roman" w:cs="Times New Roman"/>
      <w:sz w:val="24"/>
      <w:szCs w:val="24"/>
    </w:rPr>
  </w:style>
  <w:style w:type="paragraph" w:customStyle="1" w:styleId="9B8000348D4F4697935229204CFF2E1C9">
    <w:name w:val="9B8000348D4F4697935229204CFF2E1C9"/>
    <w:rsid w:val="003E2E0C"/>
    <w:pPr>
      <w:spacing w:after="100" w:line="240" w:lineRule="auto"/>
    </w:pPr>
    <w:rPr>
      <w:rFonts w:ascii="Times New Roman" w:eastAsiaTheme="minorHAnsi" w:hAnsi="Times New Roman" w:cs="Times New Roman"/>
      <w:sz w:val="24"/>
      <w:szCs w:val="24"/>
    </w:rPr>
  </w:style>
  <w:style w:type="paragraph" w:customStyle="1" w:styleId="A8C11F0EC3D447208F56C11A4507D2929">
    <w:name w:val="A8C11F0EC3D447208F56C11A4507D2929"/>
    <w:rsid w:val="003E2E0C"/>
    <w:pPr>
      <w:spacing w:after="100" w:line="240" w:lineRule="auto"/>
    </w:pPr>
    <w:rPr>
      <w:rFonts w:ascii="Times New Roman" w:eastAsiaTheme="minorHAnsi" w:hAnsi="Times New Roman" w:cs="Times New Roman"/>
      <w:sz w:val="24"/>
      <w:szCs w:val="24"/>
    </w:rPr>
  </w:style>
  <w:style w:type="paragraph" w:customStyle="1" w:styleId="DEBAA20EDA7D4AF593E354567E1F7AFD9">
    <w:name w:val="DEBAA20EDA7D4AF593E354567E1F7AFD9"/>
    <w:rsid w:val="003E2E0C"/>
    <w:pPr>
      <w:spacing w:after="100" w:line="240" w:lineRule="auto"/>
    </w:pPr>
    <w:rPr>
      <w:rFonts w:ascii="Times New Roman" w:eastAsiaTheme="minorHAnsi" w:hAnsi="Times New Roman" w:cs="Times New Roman"/>
      <w:sz w:val="24"/>
      <w:szCs w:val="24"/>
    </w:rPr>
  </w:style>
  <w:style w:type="paragraph" w:customStyle="1" w:styleId="22FF95CB091948D79E802815DFA721989">
    <w:name w:val="22FF95CB091948D79E802815DFA721989"/>
    <w:rsid w:val="003E2E0C"/>
    <w:pPr>
      <w:spacing w:after="100" w:line="240" w:lineRule="auto"/>
    </w:pPr>
    <w:rPr>
      <w:rFonts w:ascii="Times New Roman" w:eastAsiaTheme="minorHAnsi" w:hAnsi="Times New Roman" w:cs="Times New Roman"/>
      <w:sz w:val="24"/>
      <w:szCs w:val="24"/>
    </w:rPr>
  </w:style>
  <w:style w:type="paragraph" w:customStyle="1" w:styleId="A23385193DD64E5B8BE4B28D8273188E9">
    <w:name w:val="A23385193DD64E5B8BE4B28D8273188E9"/>
    <w:rsid w:val="003E2E0C"/>
    <w:pPr>
      <w:spacing w:after="100" w:line="240" w:lineRule="auto"/>
    </w:pPr>
    <w:rPr>
      <w:rFonts w:ascii="Times New Roman" w:eastAsiaTheme="minorHAnsi" w:hAnsi="Times New Roman" w:cs="Times New Roman"/>
      <w:sz w:val="24"/>
      <w:szCs w:val="24"/>
    </w:rPr>
  </w:style>
  <w:style w:type="paragraph" w:customStyle="1" w:styleId="C7735D3ACBD3437690A9CCB1A5A4272F9">
    <w:name w:val="C7735D3ACBD3437690A9CCB1A5A4272F9"/>
    <w:rsid w:val="003E2E0C"/>
    <w:pPr>
      <w:spacing w:after="100" w:line="240" w:lineRule="auto"/>
    </w:pPr>
    <w:rPr>
      <w:rFonts w:ascii="Times New Roman" w:eastAsiaTheme="minorHAnsi" w:hAnsi="Times New Roman" w:cs="Times New Roman"/>
      <w:sz w:val="24"/>
      <w:szCs w:val="24"/>
    </w:rPr>
  </w:style>
  <w:style w:type="paragraph" w:customStyle="1" w:styleId="20BA7DEB153E41C8B1DA055379E85EC49">
    <w:name w:val="20BA7DEB153E41C8B1DA055379E85EC49"/>
    <w:rsid w:val="003E2E0C"/>
    <w:pPr>
      <w:spacing w:after="100" w:line="240" w:lineRule="auto"/>
    </w:pPr>
    <w:rPr>
      <w:rFonts w:ascii="Times New Roman" w:eastAsiaTheme="minorHAnsi" w:hAnsi="Times New Roman" w:cs="Times New Roman"/>
      <w:sz w:val="24"/>
      <w:szCs w:val="24"/>
    </w:rPr>
  </w:style>
  <w:style w:type="paragraph" w:customStyle="1" w:styleId="3406A0696929407CAE0996F47BCCB84F9">
    <w:name w:val="3406A0696929407CAE0996F47BCCB84F9"/>
    <w:rsid w:val="003E2E0C"/>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9">
    <w:name w:val="C9DD0B6B45804E25872156FF2BB018299"/>
    <w:rsid w:val="003E2E0C"/>
    <w:pPr>
      <w:spacing w:after="100" w:line="240" w:lineRule="auto"/>
    </w:pPr>
    <w:rPr>
      <w:rFonts w:ascii="Times New Roman" w:eastAsiaTheme="minorHAnsi" w:hAnsi="Times New Roman" w:cs="Times New Roman"/>
      <w:sz w:val="24"/>
      <w:szCs w:val="24"/>
    </w:rPr>
  </w:style>
  <w:style w:type="paragraph" w:customStyle="1" w:styleId="ECE2533263F04635A265A4B34BA1360E9">
    <w:name w:val="ECE2533263F04635A265A4B34BA1360E9"/>
    <w:rsid w:val="003E2E0C"/>
    <w:pPr>
      <w:spacing w:after="100" w:line="240" w:lineRule="auto"/>
    </w:pPr>
    <w:rPr>
      <w:rFonts w:ascii="Times New Roman" w:eastAsiaTheme="minorHAnsi" w:hAnsi="Times New Roman" w:cs="Times New Roman"/>
      <w:sz w:val="24"/>
      <w:szCs w:val="24"/>
    </w:rPr>
  </w:style>
  <w:style w:type="paragraph" w:customStyle="1" w:styleId="12A531AA8DF74FCE8A5396653FFA88019">
    <w:name w:val="12A531AA8DF74FCE8A5396653FFA88019"/>
    <w:rsid w:val="003E2E0C"/>
    <w:pPr>
      <w:spacing w:after="100" w:line="240" w:lineRule="auto"/>
    </w:pPr>
    <w:rPr>
      <w:rFonts w:ascii="Times New Roman" w:eastAsiaTheme="minorHAnsi" w:hAnsi="Times New Roman" w:cs="Times New Roman"/>
      <w:sz w:val="24"/>
      <w:szCs w:val="24"/>
    </w:rPr>
  </w:style>
  <w:style w:type="paragraph" w:customStyle="1" w:styleId="066B2347D48A4B3197C45D86FC43E7089">
    <w:name w:val="066B2347D48A4B3197C45D86FC43E7089"/>
    <w:rsid w:val="003E2E0C"/>
    <w:pPr>
      <w:spacing w:after="100" w:line="240" w:lineRule="auto"/>
    </w:pPr>
    <w:rPr>
      <w:rFonts w:ascii="Times New Roman" w:eastAsiaTheme="minorHAnsi" w:hAnsi="Times New Roman" w:cs="Times New Roman"/>
      <w:sz w:val="24"/>
      <w:szCs w:val="24"/>
    </w:rPr>
  </w:style>
  <w:style w:type="paragraph" w:customStyle="1" w:styleId="CBD3680606D4497489C2FF4DB00FD5D59">
    <w:name w:val="CBD3680606D4497489C2FF4DB00FD5D59"/>
    <w:rsid w:val="003E2E0C"/>
    <w:pPr>
      <w:spacing w:after="100" w:line="240" w:lineRule="auto"/>
    </w:pPr>
    <w:rPr>
      <w:rFonts w:ascii="Times New Roman" w:eastAsiaTheme="minorHAnsi" w:hAnsi="Times New Roman" w:cs="Times New Roman"/>
      <w:sz w:val="24"/>
      <w:szCs w:val="24"/>
    </w:rPr>
  </w:style>
  <w:style w:type="paragraph" w:customStyle="1" w:styleId="BDBC5AA854EC4535A311EA2561D1DF889">
    <w:name w:val="BDBC5AA854EC4535A311EA2561D1DF889"/>
    <w:rsid w:val="003E2E0C"/>
    <w:pPr>
      <w:spacing w:after="100" w:line="240" w:lineRule="auto"/>
    </w:pPr>
    <w:rPr>
      <w:rFonts w:ascii="Times New Roman" w:eastAsiaTheme="minorHAnsi" w:hAnsi="Times New Roman" w:cs="Times New Roman"/>
      <w:sz w:val="24"/>
      <w:szCs w:val="24"/>
    </w:rPr>
  </w:style>
  <w:style w:type="paragraph" w:customStyle="1" w:styleId="72C96A4FDFEA48568132B985D6E395229">
    <w:name w:val="72C96A4FDFEA48568132B985D6E395229"/>
    <w:rsid w:val="003E2E0C"/>
    <w:pPr>
      <w:spacing w:after="100" w:line="240" w:lineRule="auto"/>
    </w:pPr>
    <w:rPr>
      <w:rFonts w:ascii="Times New Roman" w:eastAsiaTheme="minorHAnsi" w:hAnsi="Times New Roman" w:cs="Times New Roman"/>
      <w:sz w:val="24"/>
      <w:szCs w:val="24"/>
    </w:rPr>
  </w:style>
  <w:style w:type="paragraph" w:customStyle="1" w:styleId="E2898BF5DBAF4149A52D1B7E37EF27819">
    <w:name w:val="E2898BF5DBAF4149A52D1B7E37EF27819"/>
    <w:rsid w:val="003E2E0C"/>
    <w:pPr>
      <w:spacing w:after="100" w:line="240" w:lineRule="auto"/>
    </w:pPr>
    <w:rPr>
      <w:rFonts w:ascii="Times New Roman" w:eastAsiaTheme="minorHAnsi" w:hAnsi="Times New Roman" w:cs="Times New Roman"/>
      <w:sz w:val="24"/>
      <w:szCs w:val="24"/>
    </w:rPr>
  </w:style>
  <w:style w:type="paragraph" w:customStyle="1" w:styleId="28E1AC42CF294292B6339194236BB2739">
    <w:name w:val="28E1AC42CF294292B6339194236BB2739"/>
    <w:rsid w:val="003E2E0C"/>
    <w:pPr>
      <w:spacing w:after="100" w:line="240" w:lineRule="auto"/>
    </w:pPr>
    <w:rPr>
      <w:rFonts w:ascii="Times New Roman" w:eastAsiaTheme="minorHAnsi" w:hAnsi="Times New Roman" w:cs="Times New Roman"/>
      <w:sz w:val="24"/>
      <w:szCs w:val="24"/>
    </w:rPr>
  </w:style>
  <w:style w:type="paragraph" w:customStyle="1" w:styleId="07104D92EBA644AC917C2B9862BA7CB09">
    <w:name w:val="07104D92EBA644AC917C2B9862BA7CB09"/>
    <w:rsid w:val="003E2E0C"/>
    <w:pPr>
      <w:spacing w:after="100" w:line="240" w:lineRule="auto"/>
    </w:pPr>
    <w:rPr>
      <w:rFonts w:ascii="Times New Roman" w:eastAsiaTheme="minorHAnsi" w:hAnsi="Times New Roman" w:cs="Times New Roman"/>
      <w:sz w:val="24"/>
      <w:szCs w:val="24"/>
    </w:rPr>
  </w:style>
  <w:style w:type="paragraph" w:customStyle="1" w:styleId="FC8E4F019C194F53932312C585B67DBD9">
    <w:name w:val="FC8E4F019C194F53932312C585B67DBD9"/>
    <w:rsid w:val="003E2E0C"/>
    <w:pPr>
      <w:spacing w:after="100" w:line="240" w:lineRule="auto"/>
    </w:pPr>
    <w:rPr>
      <w:rFonts w:ascii="Times New Roman" w:eastAsiaTheme="minorHAnsi" w:hAnsi="Times New Roman" w:cs="Times New Roman"/>
      <w:sz w:val="24"/>
      <w:szCs w:val="24"/>
    </w:rPr>
  </w:style>
  <w:style w:type="paragraph" w:customStyle="1" w:styleId="CEAA7D863902408CB8D8929F16B260719">
    <w:name w:val="CEAA7D863902408CB8D8929F16B260719"/>
    <w:rsid w:val="003E2E0C"/>
    <w:pPr>
      <w:spacing w:after="100" w:line="240" w:lineRule="auto"/>
    </w:pPr>
    <w:rPr>
      <w:rFonts w:ascii="Times New Roman" w:eastAsiaTheme="minorHAnsi" w:hAnsi="Times New Roman" w:cs="Times New Roman"/>
      <w:sz w:val="24"/>
      <w:szCs w:val="24"/>
    </w:rPr>
  </w:style>
  <w:style w:type="paragraph" w:customStyle="1" w:styleId="577A37CBADF946D088EF2EA98C1ED0189">
    <w:name w:val="577A37CBADF946D088EF2EA98C1ED0189"/>
    <w:rsid w:val="003E2E0C"/>
    <w:pPr>
      <w:spacing w:after="100" w:line="240" w:lineRule="auto"/>
    </w:pPr>
    <w:rPr>
      <w:rFonts w:ascii="Times New Roman" w:eastAsiaTheme="minorHAnsi" w:hAnsi="Times New Roman" w:cs="Times New Roman"/>
      <w:sz w:val="24"/>
      <w:szCs w:val="24"/>
    </w:rPr>
  </w:style>
  <w:style w:type="paragraph" w:customStyle="1" w:styleId="7E87AE6D7CF1410C90F5CABA92AB520A9">
    <w:name w:val="7E87AE6D7CF1410C90F5CABA92AB520A9"/>
    <w:rsid w:val="003E2E0C"/>
    <w:pPr>
      <w:spacing w:after="100" w:line="240" w:lineRule="auto"/>
    </w:pPr>
    <w:rPr>
      <w:rFonts w:ascii="Times New Roman" w:eastAsiaTheme="minorHAnsi" w:hAnsi="Times New Roman" w:cs="Times New Roman"/>
      <w:sz w:val="24"/>
      <w:szCs w:val="24"/>
    </w:rPr>
  </w:style>
  <w:style w:type="paragraph" w:customStyle="1" w:styleId="1FB40766D5EF420F9F8F4CE2CEC09FF69">
    <w:name w:val="1FB40766D5EF420F9F8F4CE2CEC09FF69"/>
    <w:rsid w:val="003E2E0C"/>
    <w:pPr>
      <w:spacing w:after="100" w:line="240" w:lineRule="auto"/>
    </w:pPr>
    <w:rPr>
      <w:rFonts w:ascii="Times New Roman" w:eastAsiaTheme="minorHAnsi" w:hAnsi="Times New Roman" w:cs="Times New Roman"/>
      <w:sz w:val="24"/>
      <w:szCs w:val="24"/>
    </w:rPr>
  </w:style>
  <w:style w:type="paragraph" w:customStyle="1" w:styleId="BFCCE201372D43309392622BC21DBAFD9">
    <w:name w:val="BFCCE201372D43309392622BC21DBAFD9"/>
    <w:rsid w:val="003E2E0C"/>
    <w:pPr>
      <w:spacing w:after="100" w:line="240" w:lineRule="auto"/>
    </w:pPr>
    <w:rPr>
      <w:rFonts w:ascii="Times New Roman" w:eastAsiaTheme="minorHAnsi" w:hAnsi="Times New Roman" w:cs="Times New Roman"/>
      <w:sz w:val="24"/>
      <w:szCs w:val="24"/>
    </w:rPr>
  </w:style>
  <w:style w:type="paragraph" w:customStyle="1" w:styleId="A360AA5EB226426186D86811D392909F9">
    <w:name w:val="A360AA5EB226426186D86811D392909F9"/>
    <w:rsid w:val="003E2E0C"/>
    <w:pPr>
      <w:spacing w:after="100" w:line="240" w:lineRule="auto"/>
    </w:pPr>
    <w:rPr>
      <w:rFonts w:ascii="Times New Roman" w:eastAsiaTheme="minorHAnsi" w:hAnsi="Times New Roman" w:cs="Times New Roman"/>
      <w:sz w:val="24"/>
      <w:szCs w:val="24"/>
    </w:rPr>
  </w:style>
  <w:style w:type="paragraph" w:customStyle="1" w:styleId="E19CB3A6A5B54F8081D7DC8065AF3AD59">
    <w:name w:val="E19CB3A6A5B54F8081D7DC8065AF3AD59"/>
    <w:rsid w:val="003E2E0C"/>
    <w:pPr>
      <w:spacing w:after="100" w:line="240" w:lineRule="auto"/>
    </w:pPr>
    <w:rPr>
      <w:rFonts w:ascii="Times New Roman" w:eastAsiaTheme="minorHAnsi" w:hAnsi="Times New Roman" w:cs="Times New Roman"/>
      <w:sz w:val="24"/>
      <w:szCs w:val="24"/>
    </w:rPr>
  </w:style>
  <w:style w:type="paragraph" w:customStyle="1" w:styleId="06BB527385BB4BCAA6D79A7DFB2128BC9">
    <w:name w:val="06BB527385BB4BCAA6D79A7DFB2128BC9"/>
    <w:rsid w:val="003E2E0C"/>
    <w:pPr>
      <w:spacing w:after="100" w:line="240" w:lineRule="auto"/>
    </w:pPr>
    <w:rPr>
      <w:rFonts w:ascii="Times New Roman" w:eastAsiaTheme="minorHAnsi" w:hAnsi="Times New Roman" w:cs="Times New Roman"/>
      <w:sz w:val="24"/>
      <w:szCs w:val="24"/>
    </w:rPr>
  </w:style>
  <w:style w:type="paragraph" w:customStyle="1" w:styleId="FEB1319E77DF42C1B4B846030FBE0C5F8">
    <w:name w:val="FEB1319E77DF42C1B4B846030FBE0C5F8"/>
    <w:rsid w:val="003E2E0C"/>
    <w:pPr>
      <w:spacing w:after="100" w:line="240" w:lineRule="auto"/>
    </w:pPr>
    <w:rPr>
      <w:rFonts w:ascii="Times New Roman" w:eastAsiaTheme="minorHAnsi" w:hAnsi="Times New Roman" w:cs="Times New Roman"/>
      <w:sz w:val="24"/>
      <w:szCs w:val="24"/>
    </w:rPr>
  </w:style>
  <w:style w:type="paragraph" w:customStyle="1" w:styleId="3E67BDC59F0F47A9AA4BEFB1F9DAC8D28">
    <w:name w:val="3E67BDC59F0F47A9AA4BEFB1F9DAC8D28"/>
    <w:rsid w:val="003E2E0C"/>
    <w:pPr>
      <w:spacing w:after="100" w:line="240" w:lineRule="auto"/>
    </w:pPr>
    <w:rPr>
      <w:rFonts w:ascii="Times New Roman" w:eastAsiaTheme="minorHAnsi" w:hAnsi="Times New Roman" w:cs="Times New Roman"/>
      <w:sz w:val="24"/>
      <w:szCs w:val="24"/>
    </w:rPr>
  </w:style>
  <w:style w:type="paragraph" w:customStyle="1" w:styleId="7C0B7FDF10C34E678BC6A825B97BC5B48">
    <w:name w:val="7C0B7FDF10C34E678BC6A825B97BC5B48"/>
    <w:rsid w:val="003E2E0C"/>
    <w:pPr>
      <w:spacing w:after="100" w:line="240" w:lineRule="auto"/>
    </w:pPr>
    <w:rPr>
      <w:rFonts w:ascii="Times New Roman" w:eastAsiaTheme="minorHAnsi" w:hAnsi="Times New Roman" w:cs="Times New Roman"/>
      <w:sz w:val="24"/>
      <w:szCs w:val="24"/>
    </w:rPr>
  </w:style>
  <w:style w:type="paragraph" w:customStyle="1" w:styleId="DBDD5FED7F6649A38785EB80FEED66CB8">
    <w:name w:val="DBDD5FED7F6649A38785EB80FEED66CB8"/>
    <w:rsid w:val="003E2E0C"/>
    <w:pPr>
      <w:spacing w:after="100" w:line="240" w:lineRule="auto"/>
    </w:pPr>
    <w:rPr>
      <w:rFonts w:ascii="Times New Roman" w:eastAsiaTheme="minorHAnsi" w:hAnsi="Times New Roman" w:cs="Times New Roman"/>
      <w:sz w:val="24"/>
      <w:szCs w:val="24"/>
    </w:rPr>
  </w:style>
  <w:style w:type="paragraph" w:customStyle="1" w:styleId="2C2FAF76F6294C6A8931F1DA518538898">
    <w:name w:val="2C2FAF76F6294C6A8931F1DA518538898"/>
    <w:rsid w:val="003E2E0C"/>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8">
    <w:name w:val="3A05114AE3F54094A18129E825AFC5F38"/>
    <w:rsid w:val="003E2E0C"/>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8">
    <w:name w:val="DD354833FA8A401BB46C0CD5C2E2CE468"/>
    <w:rsid w:val="003E2E0C"/>
    <w:pPr>
      <w:spacing w:after="100" w:line="240" w:lineRule="auto"/>
    </w:pPr>
    <w:rPr>
      <w:rFonts w:ascii="Times New Roman" w:eastAsiaTheme="minorHAnsi" w:hAnsi="Times New Roman" w:cs="Times New Roman"/>
      <w:sz w:val="24"/>
      <w:szCs w:val="24"/>
    </w:rPr>
  </w:style>
  <w:style w:type="paragraph" w:customStyle="1" w:styleId="7F9E3A64F43A4FF9B28D1AB1DBB478CB8">
    <w:name w:val="7F9E3A64F43A4FF9B28D1AB1DBB478CB8"/>
    <w:rsid w:val="003E2E0C"/>
    <w:pPr>
      <w:spacing w:after="100" w:line="240" w:lineRule="auto"/>
    </w:pPr>
    <w:rPr>
      <w:rFonts w:ascii="Times New Roman" w:eastAsiaTheme="minorHAnsi" w:hAnsi="Times New Roman" w:cs="Times New Roman"/>
      <w:sz w:val="24"/>
      <w:szCs w:val="24"/>
    </w:rPr>
  </w:style>
  <w:style w:type="paragraph" w:customStyle="1" w:styleId="3A377BFC673C49508BAF097B84289F4E8">
    <w:name w:val="3A377BFC673C49508BAF097B84289F4E8"/>
    <w:rsid w:val="003E2E0C"/>
    <w:pPr>
      <w:spacing w:after="100" w:line="240" w:lineRule="auto"/>
    </w:pPr>
    <w:rPr>
      <w:rFonts w:ascii="Times New Roman" w:eastAsiaTheme="minorHAnsi" w:hAnsi="Times New Roman" w:cs="Times New Roman"/>
      <w:sz w:val="24"/>
      <w:szCs w:val="24"/>
    </w:rPr>
  </w:style>
  <w:style w:type="paragraph" w:customStyle="1" w:styleId="69C11568E95D4297A01A0923359836B18">
    <w:name w:val="69C11568E95D4297A01A0923359836B18"/>
    <w:rsid w:val="003E2E0C"/>
    <w:pPr>
      <w:spacing w:after="100" w:line="240" w:lineRule="auto"/>
    </w:pPr>
    <w:rPr>
      <w:rFonts w:ascii="Times New Roman" w:eastAsiaTheme="minorHAnsi" w:hAnsi="Times New Roman" w:cs="Times New Roman"/>
      <w:sz w:val="24"/>
      <w:szCs w:val="24"/>
    </w:rPr>
  </w:style>
  <w:style w:type="paragraph" w:customStyle="1" w:styleId="E6A4F4C64B3F4955B4C35511AB8A8A408">
    <w:name w:val="E6A4F4C64B3F4955B4C35511AB8A8A408"/>
    <w:rsid w:val="003E2E0C"/>
    <w:pPr>
      <w:spacing w:after="100" w:line="240" w:lineRule="auto"/>
    </w:pPr>
    <w:rPr>
      <w:rFonts w:ascii="Times New Roman" w:eastAsiaTheme="minorHAnsi" w:hAnsi="Times New Roman" w:cs="Times New Roman"/>
      <w:sz w:val="24"/>
      <w:szCs w:val="24"/>
    </w:rPr>
  </w:style>
  <w:style w:type="paragraph" w:customStyle="1" w:styleId="71AA0CA95EEF47ADA38BBD5F520BDDCC8">
    <w:name w:val="71AA0CA95EEF47ADA38BBD5F520BDDCC8"/>
    <w:rsid w:val="003E2E0C"/>
    <w:pPr>
      <w:spacing w:after="100" w:line="240" w:lineRule="auto"/>
    </w:pPr>
    <w:rPr>
      <w:rFonts w:ascii="Times New Roman" w:eastAsiaTheme="minorHAnsi" w:hAnsi="Times New Roman" w:cs="Times New Roman"/>
      <w:sz w:val="24"/>
      <w:szCs w:val="24"/>
    </w:rPr>
  </w:style>
  <w:style w:type="paragraph" w:customStyle="1" w:styleId="5C3850E4A8264336A3B539075257B18A8">
    <w:name w:val="5C3850E4A8264336A3B539075257B18A8"/>
    <w:rsid w:val="003E2E0C"/>
    <w:pPr>
      <w:spacing w:after="100" w:line="240" w:lineRule="auto"/>
    </w:pPr>
    <w:rPr>
      <w:rFonts w:ascii="Times New Roman" w:eastAsiaTheme="minorHAnsi" w:hAnsi="Times New Roman" w:cs="Times New Roman"/>
      <w:sz w:val="24"/>
      <w:szCs w:val="24"/>
    </w:rPr>
  </w:style>
  <w:style w:type="paragraph" w:customStyle="1" w:styleId="79AB532FBD664E2E925EB6302F9A40068">
    <w:name w:val="79AB532FBD664E2E925EB6302F9A40068"/>
    <w:rsid w:val="003E2E0C"/>
    <w:pPr>
      <w:spacing w:after="100" w:line="240" w:lineRule="auto"/>
    </w:pPr>
    <w:rPr>
      <w:rFonts w:ascii="Times New Roman" w:eastAsiaTheme="minorHAnsi" w:hAnsi="Times New Roman" w:cs="Times New Roman"/>
      <w:sz w:val="24"/>
      <w:szCs w:val="24"/>
    </w:rPr>
  </w:style>
  <w:style w:type="paragraph" w:customStyle="1" w:styleId="8E6AD456ECD344B6BAC80244C46329E78">
    <w:name w:val="8E6AD456ECD344B6BAC80244C46329E78"/>
    <w:rsid w:val="003E2E0C"/>
    <w:pPr>
      <w:spacing w:after="100" w:line="240" w:lineRule="auto"/>
    </w:pPr>
    <w:rPr>
      <w:rFonts w:ascii="Times New Roman" w:eastAsiaTheme="minorHAnsi" w:hAnsi="Times New Roman" w:cs="Times New Roman"/>
      <w:sz w:val="24"/>
      <w:szCs w:val="24"/>
    </w:rPr>
  </w:style>
  <w:style w:type="paragraph" w:customStyle="1" w:styleId="4EF7319A827F41C2A12B417D035D7F2E8">
    <w:name w:val="4EF7319A827F41C2A12B417D035D7F2E8"/>
    <w:rsid w:val="003E2E0C"/>
    <w:pPr>
      <w:spacing w:after="100" w:line="240" w:lineRule="auto"/>
    </w:pPr>
    <w:rPr>
      <w:rFonts w:ascii="Times New Roman" w:eastAsiaTheme="minorHAnsi" w:hAnsi="Times New Roman" w:cs="Times New Roman"/>
      <w:sz w:val="24"/>
      <w:szCs w:val="24"/>
    </w:rPr>
  </w:style>
  <w:style w:type="paragraph" w:customStyle="1" w:styleId="FA667CF77D254B84846B5615E5E249478">
    <w:name w:val="FA667CF77D254B84846B5615E5E249478"/>
    <w:rsid w:val="003E2E0C"/>
    <w:pPr>
      <w:spacing w:after="100" w:line="240" w:lineRule="auto"/>
    </w:pPr>
    <w:rPr>
      <w:rFonts w:ascii="Times New Roman" w:eastAsiaTheme="minorHAnsi" w:hAnsi="Times New Roman" w:cs="Times New Roman"/>
      <w:sz w:val="24"/>
      <w:szCs w:val="24"/>
    </w:rPr>
  </w:style>
  <w:style w:type="paragraph" w:customStyle="1" w:styleId="BDD6F269FBC54B5FB44306F97AE2502D8">
    <w:name w:val="BDD6F269FBC54B5FB44306F97AE2502D8"/>
    <w:rsid w:val="003E2E0C"/>
    <w:pPr>
      <w:spacing w:after="100" w:line="240" w:lineRule="auto"/>
    </w:pPr>
    <w:rPr>
      <w:rFonts w:ascii="Times New Roman" w:eastAsiaTheme="minorHAnsi" w:hAnsi="Times New Roman" w:cs="Times New Roman"/>
      <w:sz w:val="24"/>
      <w:szCs w:val="24"/>
    </w:rPr>
  </w:style>
  <w:style w:type="paragraph" w:customStyle="1" w:styleId="402E706477AB488B91F4A800212B6A388">
    <w:name w:val="402E706477AB488B91F4A800212B6A388"/>
    <w:rsid w:val="003E2E0C"/>
    <w:pPr>
      <w:spacing w:after="100" w:line="240" w:lineRule="auto"/>
    </w:pPr>
    <w:rPr>
      <w:rFonts w:ascii="Times New Roman" w:eastAsiaTheme="minorHAnsi" w:hAnsi="Times New Roman" w:cs="Times New Roman"/>
      <w:sz w:val="24"/>
      <w:szCs w:val="24"/>
    </w:rPr>
  </w:style>
  <w:style w:type="paragraph" w:customStyle="1" w:styleId="04761AD02D1348EDAB7DADC09EBD5E7B8">
    <w:name w:val="04761AD02D1348EDAB7DADC09EBD5E7B8"/>
    <w:rsid w:val="003E2E0C"/>
    <w:pPr>
      <w:spacing w:after="100" w:line="240" w:lineRule="auto"/>
    </w:pPr>
    <w:rPr>
      <w:rFonts w:ascii="Times New Roman" w:eastAsiaTheme="minorHAnsi" w:hAnsi="Times New Roman" w:cs="Times New Roman"/>
      <w:sz w:val="24"/>
      <w:szCs w:val="24"/>
    </w:rPr>
  </w:style>
  <w:style w:type="paragraph" w:customStyle="1" w:styleId="D81D89CDE5164116A136D126B92A98252">
    <w:name w:val="D81D89CDE5164116A136D126B92A98252"/>
    <w:rsid w:val="003E2E0C"/>
    <w:pPr>
      <w:spacing w:after="100" w:line="240" w:lineRule="auto"/>
    </w:pPr>
    <w:rPr>
      <w:rFonts w:ascii="Times New Roman" w:eastAsiaTheme="minorHAnsi" w:hAnsi="Times New Roman" w:cs="Times New Roman"/>
      <w:sz w:val="24"/>
      <w:szCs w:val="24"/>
    </w:rPr>
  </w:style>
  <w:style w:type="paragraph" w:customStyle="1" w:styleId="7A29A1D826354FE5AFB2116A3AC643062">
    <w:name w:val="7A29A1D826354FE5AFB2116A3AC643062"/>
    <w:rsid w:val="003E2E0C"/>
    <w:pPr>
      <w:spacing w:after="100" w:line="240" w:lineRule="auto"/>
    </w:pPr>
    <w:rPr>
      <w:rFonts w:ascii="Times New Roman" w:eastAsiaTheme="minorHAnsi" w:hAnsi="Times New Roman" w:cs="Times New Roman"/>
      <w:sz w:val="24"/>
      <w:szCs w:val="24"/>
    </w:rPr>
  </w:style>
  <w:style w:type="paragraph" w:customStyle="1" w:styleId="475D8430A34C4FBA8BA39FFE8B1D5FF72">
    <w:name w:val="475D8430A34C4FBA8BA39FFE8B1D5FF72"/>
    <w:rsid w:val="003E2E0C"/>
    <w:pPr>
      <w:spacing w:after="100" w:line="240" w:lineRule="auto"/>
    </w:pPr>
    <w:rPr>
      <w:rFonts w:ascii="Times New Roman" w:eastAsiaTheme="minorHAnsi" w:hAnsi="Times New Roman" w:cs="Times New Roman"/>
      <w:sz w:val="24"/>
      <w:szCs w:val="24"/>
    </w:rPr>
  </w:style>
  <w:style w:type="paragraph" w:customStyle="1" w:styleId="E5AAFDFD65C0482EA84EE473DB8AA9CE2">
    <w:name w:val="E5AAFDFD65C0482EA84EE473DB8AA9CE2"/>
    <w:rsid w:val="003E2E0C"/>
    <w:pPr>
      <w:spacing w:after="100" w:line="240" w:lineRule="auto"/>
    </w:pPr>
    <w:rPr>
      <w:rFonts w:ascii="Times New Roman" w:eastAsiaTheme="minorHAnsi" w:hAnsi="Times New Roman" w:cs="Times New Roman"/>
      <w:sz w:val="24"/>
      <w:szCs w:val="24"/>
    </w:rPr>
  </w:style>
  <w:style w:type="paragraph" w:customStyle="1" w:styleId="5B9476E4147546D986A645723511799C2">
    <w:name w:val="5B9476E4147546D986A645723511799C2"/>
    <w:rsid w:val="003E2E0C"/>
    <w:pPr>
      <w:spacing w:after="100" w:line="240" w:lineRule="auto"/>
    </w:pPr>
    <w:rPr>
      <w:rFonts w:ascii="Times New Roman" w:eastAsiaTheme="minorHAnsi" w:hAnsi="Times New Roman" w:cs="Times New Roman"/>
      <w:sz w:val="24"/>
      <w:szCs w:val="24"/>
    </w:rPr>
  </w:style>
  <w:style w:type="paragraph" w:customStyle="1" w:styleId="142543E2BF4748EBA8B08F86870BC4572">
    <w:name w:val="142543E2BF4748EBA8B08F86870BC4572"/>
    <w:rsid w:val="003E2E0C"/>
    <w:pPr>
      <w:spacing w:after="100" w:line="240" w:lineRule="auto"/>
    </w:pPr>
    <w:rPr>
      <w:rFonts w:ascii="Times New Roman" w:eastAsiaTheme="minorHAnsi" w:hAnsi="Times New Roman" w:cs="Times New Roman"/>
      <w:sz w:val="24"/>
      <w:szCs w:val="24"/>
    </w:rPr>
  </w:style>
  <w:style w:type="paragraph" w:customStyle="1" w:styleId="B23E1288B324458F9550657E1FE2DCD32">
    <w:name w:val="B23E1288B324458F9550657E1FE2DCD32"/>
    <w:rsid w:val="003E2E0C"/>
    <w:pPr>
      <w:spacing w:after="100" w:line="240" w:lineRule="auto"/>
    </w:pPr>
    <w:rPr>
      <w:rFonts w:ascii="Times New Roman" w:eastAsiaTheme="minorHAnsi" w:hAnsi="Times New Roman" w:cs="Times New Roman"/>
      <w:sz w:val="24"/>
      <w:szCs w:val="24"/>
    </w:rPr>
  </w:style>
  <w:style w:type="paragraph" w:customStyle="1" w:styleId="7B07B195D4CD459B99FC65965660FA8F2">
    <w:name w:val="7B07B195D4CD459B99FC65965660FA8F2"/>
    <w:rsid w:val="003E2E0C"/>
    <w:pPr>
      <w:spacing w:after="100" w:line="240" w:lineRule="auto"/>
    </w:pPr>
    <w:rPr>
      <w:rFonts w:ascii="Times New Roman" w:eastAsiaTheme="minorHAnsi" w:hAnsi="Times New Roman" w:cs="Times New Roman"/>
      <w:sz w:val="24"/>
      <w:szCs w:val="24"/>
    </w:rPr>
  </w:style>
  <w:style w:type="paragraph" w:customStyle="1" w:styleId="E624CD445A3F4F1AA92A5D4536D413262">
    <w:name w:val="E624CD445A3F4F1AA92A5D4536D413262"/>
    <w:rsid w:val="003E2E0C"/>
    <w:pPr>
      <w:spacing w:after="100" w:line="240" w:lineRule="auto"/>
    </w:pPr>
    <w:rPr>
      <w:rFonts w:ascii="Times New Roman" w:eastAsiaTheme="minorHAnsi" w:hAnsi="Times New Roman" w:cs="Times New Roman"/>
      <w:sz w:val="24"/>
      <w:szCs w:val="24"/>
    </w:rPr>
  </w:style>
  <w:style w:type="paragraph" w:customStyle="1" w:styleId="154F4568FE304788AB47290C503456762">
    <w:name w:val="154F4568FE304788AB47290C503456762"/>
    <w:rsid w:val="003E2E0C"/>
    <w:pPr>
      <w:spacing w:after="100" w:line="240" w:lineRule="auto"/>
    </w:pPr>
    <w:rPr>
      <w:rFonts w:ascii="Times New Roman" w:eastAsiaTheme="minorHAnsi" w:hAnsi="Times New Roman" w:cs="Times New Roman"/>
      <w:sz w:val="24"/>
      <w:szCs w:val="24"/>
    </w:rPr>
  </w:style>
  <w:style w:type="paragraph" w:customStyle="1" w:styleId="AE391408F57B42169004D1FD978279662">
    <w:name w:val="AE391408F57B42169004D1FD978279662"/>
    <w:rsid w:val="003E2E0C"/>
    <w:pPr>
      <w:spacing w:after="100" w:line="240" w:lineRule="auto"/>
    </w:pPr>
    <w:rPr>
      <w:rFonts w:ascii="Times New Roman" w:eastAsiaTheme="minorHAnsi" w:hAnsi="Times New Roman" w:cs="Times New Roman"/>
      <w:sz w:val="24"/>
      <w:szCs w:val="24"/>
    </w:rPr>
  </w:style>
  <w:style w:type="paragraph" w:customStyle="1" w:styleId="7295741D176D4ADCB006D294008040E72">
    <w:name w:val="7295741D176D4ADCB006D294008040E72"/>
    <w:rsid w:val="003E2E0C"/>
    <w:pPr>
      <w:spacing w:after="100" w:line="240" w:lineRule="auto"/>
    </w:pPr>
    <w:rPr>
      <w:rFonts w:ascii="Times New Roman" w:eastAsiaTheme="minorHAnsi" w:hAnsi="Times New Roman" w:cs="Times New Roman"/>
      <w:sz w:val="24"/>
      <w:szCs w:val="24"/>
    </w:rPr>
  </w:style>
  <w:style w:type="paragraph" w:customStyle="1" w:styleId="C51C339EAD124671A35A11F5720C27B12">
    <w:name w:val="C51C339EAD124671A35A11F5720C27B12"/>
    <w:rsid w:val="003E2E0C"/>
    <w:pPr>
      <w:spacing w:after="100" w:line="240" w:lineRule="auto"/>
    </w:pPr>
    <w:rPr>
      <w:rFonts w:ascii="Times New Roman" w:eastAsiaTheme="minorHAnsi" w:hAnsi="Times New Roman" w:cs="Times New Roman"/>
      <w:sz w:val="24"/>
      <w:szCs w:val="24"/>
    </w:rPr>
  </w:style>
  <w:style w:type="paragraph" w:customStyle="1" w:styleId="D2D960B9D1FC45B68BCE8E31A4E27D442">
    <w:name w:val="D2D960B9D1FC45B68BCE8E31A4E27D442"/>
    <w:rsid w:val="003E2E0C"/>
    <w:pPr>
      <w:spacing w:after="100" w:line="240" w:lineRule="auto"/>
    </w:pPr>
    <w:rPr>
      <w:rFonts w:ascii="Times New Roman" w:eastAsiaTheme="minorHAnsi" w:hAnsi="Times New Roman" w:cs="Times New Roman"/>
      <w:sz w:val="24"/>
      <w:szCs w:val="24"/>
    </w:rPr>
  </w:style>
  <w:style w:type="paragraph" w:customStyle="1" w:styleId="73C66711DFFD4DA9B6D822F4B1E6886C2">
    <w:name w:val="73C66711DFFD4DA9B6D822F4B1E6886C2"/>
    <w:rsid w:val="003E2E0C"/>
    <w:pPr>
      <w:spacing w:after="100" w:line="240" w:lineRule="auto"/>
    </w:pPr>
    <w:rPr>
      <w:rFonts w:ascii="Times New Roman" w:eastAsiaTheme="minorHAnsi" w:hAnsi="Times New Roman" w:cs="Times New Roman"/>
      <w:sz w:val="24"/>
      <w:szCs w:val="24"/>
    </w:rPr>
  </w:style>
  <w:style w:type="paragraph" w:customStyle="1" w:styleId="30BF8162F5BC4BAEA2FF950BEC6C8BC12">
    <w:name w:val="30BF8162F5BC4BAEA2FF950BEC6C8BC12"/>
    <w:rsid w:val="003E2E0C"/>
    <w:pPr>
      <w:spacing w:after="100" w:line="240" w:lineRule="auto"/>
    </w:pPr>
    <w:rPr>
      <w:rFonts w:ascii="Times New Roman" w:eastAsiaTheme="minorHAnsi" w:hAnsi="Times New Roman" w:cs="Times New Roman"/>
      <w:sz w:val="24"/>
      <w:szCs w:val="24"/>
    </w:rPr>
  </w:style>
  <w:style w:type="paragraph" w:customStyle="1" w:styleId="7929AB1FBE6E4643904DF4C0215BBC2A2">
    <w:name w:val="7929AB1FBE6E4643904DF4C0215BBC2A2"/>
    <w:rsid w:val="003E2E0C"/>
    <w:pPr>
      <w:spacing w:after="100" w:line="240" w:lineRule="auto"/>
    </w:pPr>
    <w:rPr>
      <w:rFonts w:ascii="Times New Roman" w:eastAsiaTheme="minorHAnsi" w:hAnsi="Times New Roman" w:cs="Times New Roman"/>
      <w:sz w:val="24"/>
      <w:szCs w:val="24"/>
    </w:rPr>
  </w:style>
  <w:style w:type="paragraph" w:customStyle="1" w:styleId="F13B678CE7D94D538BBAC986F56467C02">
    <w:name w:val="F13B678CE7D94D538BBAC986F56467C02"/>
    <w:rsid w:val="003E2E0C"/>
    <w:pPr>
      <w:spacing w:after="100" w:line="240" w:lineRule="auto"/>
    </w:pPr>
    <w:rPr>
      <w:rFonts w:ascii="Times New Roman" w:eastAsiaTheme="minorHAnsi" w:hAnsi="Times New Roman" w:cs="Times New Roman"/>
      <w:sz w:val="24"/>
      <w:szCs w:val="24"/>
    </w:rPr>
  </w:style>
  <w:style w:type="paragraph" w:customStyle="1" w:styleId="9C4829B3F4F24C75B65AD296945971032">
    <w:name w:val="9C4829B3F4F24C75B65AD296945971032"/>
    <w:rsid w:val="003E2E0C"/>
    <w:pPr>
      <w:spacing w:after="100" w:line="240" w:lineRule="auto"/>
    </w:pPr>
    <w:rPr>
      <w:rFonts w:ascii="Times New Roman" w:eastAsiaTheme="minorHAnsi" w:hAnsi="Times New Roman" w:cs="Times New Roman"/>
      <w:sz w:val="24"/>
      <w:szCs w:val="24"/>
    </w:rPr>
  </w:style>
  <w:style w:type="paragraph" w:customStyle="1" w:styleId="9B9CA523441A44F59B05B0FBFC508FCC2">
    <w:name w:val="9B9CA523441A44F59B05B0FBFC508FCC2"/>
    <w:rsid w:val="003E2E0C"/>
    <w:pPr>
      <w:spacing w:after="100" w:line="240" w:lineRule="auto"/>
    </w:pPr>
    <w:rPr>
      <w:rFonts w:ascii="Times New Roman" w:eastAsiaTheme="minorHAnsi" w:hAnsi="Times New Roman" w:cs="Times New Roman"/>
      <w:sz w:val="24"/>
      <w:szCs w:val="24"/>
    </w:rPr>
  </w:style>
  <w:style w:type="paragraph" w:customStyle="1" w:styleId="2C248CB07B1946FFB4709FFFC03F49552">
    <w:name w:val="2C248CB07B1946FFB4709FFFC03F49552"/>
    <w:rsid w:val="003E2E0C"/>
    <w:pPr>
      <w:spacing w:after="100" w:line="240" w:lineRule="auto"/>
    </w:pPr>
    <w:rPr>
      <w:rFonts w:ascii="Times New Roman" w:eastAsiaTheme="minorHAnsi" w:hAnsi="Times New Roman" w:cs="Times New Roman"/>
      <w:sz w:val="24"/>
      <w:szCs w:val="24"/>
    </w:rPr>
  </w:style>
  <w:style w:type="paragraph" w:customStyle="1" w:styleId="E81105F552F9410EB5D82ECFCB7FE7042">
    <w:name w:val="E81105F552F9410EB5D82ECFCB7FE7042"/>
    <w:rsid w:val="003E2E0C"/>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434134E2A94434898481591938CD5052">
    <w:name w:val="C434134E2A94434898481591938CD5052"/>
    <w:rsid w:val="003E2E0C"/>
    <w:pPr>
      <w:spacing w:after="100" w:line="240" w:lineRule="auto"/>
    </w:pPr>
    <w:rPr>
      <w:rFonts w:ascii="Times New Roman" w:eastAsiaTheme="minorHAnsi" w:hAnsi="Times New Roman" w:cs="Times New Roman"/>
      <w:sz w:val="24"/>
      <w:szCs w:val="24"/>
    </w:rPr>
  </w:style>
  <w:style w:type="paragraph" w:customStyle="1" w:styleId="04E7AA1B92264839A4605C0FA3997EB72">
    <w:name w:val="04E7AA1B92264839A4605C0FA3997EB72"/>
    <w:rsid w:val="003E2E0C"/>
    <w:pPr>
      <w:spacing w:after="100" w:line="240" w:lineRule="auto"/>
    </w:pPr>
    <w:rPr>
      <w:rFonts w:ascii="Times New Roman" w:eastAsiaTheme="minorHAnsi" w:hAnsi="Times New Roman" w:cs="Times New Roman"/>
      <w:sz w:val="24"/>
      <w:szCs w:val="24"/>
    </w:rPr>
  </w:style>
  <w:style w:type="paragraph" w:customStyle="1" w:styleId="114B13D5DCFC4E2BB189A76C88F584B32">
    <w:name w:val="114B13D5DCFC4E2BB189A76C88F584B32"/>
    <w:rsid w:val="003E2E0C"/>
    <w:pPr>
      <w:spacing w:after="100" w:line="240" w:lineRule="auto"/>
    </w:pPr>
    <w:rPr>
      <w:rFonts w:ascii="Times New Roman" w:eastAsiaTheme="minorHAnsi" w:hAnsi="Times New Roman" w:cs="Times New Roman"/>
      <w:sz w:val="24"/>
      <w:szCs w:val="24"/>
    </w:rPr>
  </w:style>
  <w:style w:type="paragraph" w:customStyle="1" w:styleId="26C508458BBA4E6082AA868A5DEC4DB02">
    <w:name w:val="26C508458BBA4E6082AA868A5DEC4DB02"/>
    <w:rsid w:val="003E2E0C"/>
    <w:pPr>
      <w:spacing w:after="100" w:line="240" w:lineRule="auto"/>
    </w:pPr>
    <w:rPr>
      <w:rFonts w:ascii="Times New Roman" w:eastAsiaTheme="minorHAnsi" w:hAnsi="Times New Roman" w:cs="Times New Roman"/>
      <w:sz w:val="24"/>
      <w:szCs w:val="24"/>
    </w:rPr>
  </w:style>
  <w:style w:type="paragraph" w:customStyle="1" w:styleId="A6BA7EEA183F47D7B895CD77A2BB34172">
    <w:name w:val="A6BA7EEA183F47D7B895CD77A2BB34172"/>
    <w:rsid w:val="003E2E0C"/>
    <w:pPr>
      <w:spacing w:after="100" w:line="240" w:lineRule="auto"/>
    </w:pPr>
    <w:rPr>
      <w:rFonts w:ascii="Times New Roman" w:eastAsiaTheme="minorHAnsi" w:hAnsi="Times New Roman" w:cs="Times New Roman"/>
      <w:sz w:val="24"/>
      <w:szCs w:val="24"/>
    </w:rPr>
  </w:style>
  <w:style w:type="paragraph" w:customStyle="1" w:styleId="9A5D9493E32C4456B88626C949B0F2542">
    <w:name w:val="9A5D9493E32C4456B88626C949B0F2542"/>
    <w:rsid w:val="003E2E0C"/>
    <w:pPr>
      <w:spacing w:after="100" w:line="240" w:lineRule="auto"/>
    </w:pPr>
    <w:rPr>
      <w:rFonts w:ascii="Times New Roman" w:eastAsiaTheme="minorHAnsi" w:hAnsi="Times New Roman" w:cs="Times New Roman"/>
      <w:sz w:val="24"/>
      <w:szCs w:val="24"/>
    </w:rPr>
  </w:style>
  <w:style w:type="paragraph" w:customStyle="1" w:styleId="CCF2E44304F148A8A517042C22AFFAA52">
    <w:name w:val="CCF2E44304F148A8A517042C22AFFAA52"/>
    <w:rsid w:val="003E2E0C"/>
    <w:pPr>
      <w:spacing w:after="100" w:line="240" w:lineRule="auto"/>
    </w:pPr>
    <w:rPr>
      <w:rFonts w:ascii="Times New Roman" w:eastAsiaTheme="minorHAnsi" w:hAnsi="Times New Roman" w:cs="Times New Roman"/>
      <w:sz w:val="24"/>
      <w:szCs w:val="24"/>
    </w:rPr>
  </w:style>
  <w:style w:type="paragraph" w:customStyle="1" w:styleId="D33B717FBC8D421BA13F8B7EC14B85162">
    <w:name w:val="D33B717FBC8D421BA13F8B7EC14B85162"/>
    <w:rsid w:val="003E2E0C"/>
    <w:pPr>
      <w:spacing w:after="100" w:line="240" w:lineRule="auto"/>
    </w:pPr>
    <w:rPr>
      <w:rFonts w:ascii="Times New Roman" w:eastAsiaTheme="minorHAnsi" w:hAnsi="Times New Roman" w:cs="Times New Roman"/>
      <w:sz w:val="24"/>
      <w:szCs w:val="24"/>
    </w:rPr>
  </w:style>
  <w:style w:type="paragraph" w:customStyle="1" w:styleId="50A7C5FF8BEE41DD91F617F833255C8A2">
    <w:name w:val="50A7C5FF8BEE41DD91F617F833255C8A2"/>
    <w:rsid w:val="003E2E0C"/>
    <w:pPr>
      <w:spacing w:after="100" w:line="240" w:lineRule="auto"/>
    </w:pPr>
    <w:rPr>
      <w:rFonts w:ascii="Times New Roman" w:eastAsiaTheme="minorHAnsi" w:hAnsi="Times New Roman" w:cs="Times New Roman"/>
      <w:sz w:val="24"/>
      <w:szCs w:val="24"/>
    </w:rPr>
  </w:style>
  <w:style w:type="paragraph" w:customStyle="1" w:styleId="77E79941869C462A8A601B1C9B3CE1B82">
    <w:name w:val="77E79941869C462A8A601B1C9B3CE1B82"/>
    <w:rsid w:val="003E2E0C"/>
    <w:pPr>
      <w:spacing w:after="100" w:line="240" w:lineRule="auto"/>
    </w:pPr>
    <w:rPr>
      <w:rFonts w:ascii="Times New Roman" w:eastAsiaTheme="minorHAnsi" w:hAnsi="Times New Roman" w:cs="Times New Roman"/>
      <w:sz w:val="24"/>
      <w:szCs w:val="24"/>
    </w:rPr>
  </w:style>
  <w:style w:type="paragraph" w:customStyle="1" w:styleId="A95FDAB6590C495F9E47E0F992672ED42">
    <w:name w:val="A95FDAB6590C495F9E47E0F992672ED42"/>
    <w:rsid w:val="003E2E0C"/>
    <w:pPr>
      <w:spacing w:after="100" w:line="240" w:lineRule="auto"/>
    </w:pPr>
    <w:rPr>
      <w:rFonts w:ascii="Times New Roman" w:eastAsiaTheme="minorHAnsi" w:hAnsi="Times New Roman" w:cs="Times New Roman"/>
      <w:sz w:val="24"/>
      <w:szCs w:val="24"/>
    </w:rPr>
  </w:style>
  <w:style w:type="paragraph" w:customStyle="1" w:styleId="CD4D28DDD2584DBEBD44F7833FE82BB92">
    <w:name w:val="CD4D28DDD2584DBEBD44F7833FE82BB92"/>
    <w:rsid w:val="003E2E0C"/>
    <w:pPr>
      <w:spacing w:after="100" w:line="240" w:lineRule="auto"/>
    </w:pPr>
    <w:rPr>
      <w:rFonts w:ascii="Times New Roman" w:eastAsiaTheme="minorHAnsi" w:hAnsi="Times New Roman" w:cs="Times New Roman"/>
      <w:sz w:val="24"/>
      <w:szCs w:val="24"/>
    </w:rPr>
  </w:style>
  <w:style w:type="paragraph" w:customStyle="1" w:styleId="248634E7B4924334AE1D63D520F32D512">
    <w:name w:val="248634E7B4924334AE1D63D520F32D512"/>
    <w:rsid w:val="003E2E0C"/>
    <w:pPr>
      <w:spacing w:after="100" w:line="240" w:lineRule="auto"/>
    </w:pPr>
    <w:rPr>
      <w:rFonts w:ascii="Times New Roman" w:eastAsiaTheme="minorHAnsi" w:hAnsi="Times New Roman" w:cs="Times New Roman"/>
      <w:sz w:val="24"/>
      <w:szCs w:val="24"/>
    </w:rPr>
  </w:style>
  <w:style w:type="paragraph" w:customStyle="1" w:styleId="95E494C24AE949F2A127678A2DFAA1C42">
    <w:name w:val="95E494C24AE949F2A127678A2DFAA1C42"/>
    <w:rsid w:val="003E2E0C"/>
    <w:pPr>
      <w:spacing w:after="100" w:line="240" w:lineRule="auto"/>
    </w:pPr>
    <w:rPr>
      <w:rFonts w:ascii="Times New Roman" w:eastAsiaTheme="minorHAnsi" w:hAnsi="Times New Roman" w:cs="Times New Roman"/>
      <w:sz w:val="24"/>
      <w:szCs w:val="24"/>
    </w:rPr>
  </w:style>
  <w:style w:type="paragraph" w:customStyle="1" w:styleId="B3BE012D7BD0440C9888CCAB4B802FF32">
    <w:name w:val="B3BE012D7BD0440C9888CCAB4B802FF32"/>
    <w:rsid w:val="003E2E0C"/>
    <w:pPr>
      <w:spacing w:after="100" w:line="240" w:lineRule="auto"/>
    </w:pPr>
    <w:rPr>
      <w:rFonts w:ascii="Times New Roman" w:eastAsiaTheme="minorHAnsi" w:hAnsi="Times New Roman" w:cs="Times New Roman"/>
      <w:sz w:val="24"/>
      <w:szCs w:val="24"/>
    </w:rPr>
  </w:style>
  <w:style w:type="paragraph" w:customStyle="1" w:styleId="CD02B8986B4E435A84F36FC3AC5293AC2">
    <w:name w:val="CD02B8986B4E435A84F36FC3AC5293AC2"/>
    <w:rsid w:val="003E2E0C"/>
    <w:pPr>
      <w:spacing w:after="100" w:line="240" w:lineRule="auto"/>
    </w:pPr>
    <w:rPr>
      <w:rFonts w:ascii="Times New Roman" w:eastAsiaTheme="minorHAnsi" w:hAnsi="Times New Roman" w:cs="Times New Roman"/>
      <w:sz w:val="24"/>
      <w:szCs w:val="24"/>
    </w:rPr>
  </w:style>
  <w:style w:type="paragraph" w:customStyle="1" w:styleId="2256F5F5413F4C7AB8AEAA4FB7BA2720">
    <w:name w:val="2256F5F5413F4C7AB8AEAA4FB7BA2720"/>
    <w:rsid w:val="003E2E0C"/>
    <w:pPr>
      <w:spacing w:after="100" w:line="240" w:lineRule="auto"/>
    </w:pPr>
    <w:rPr>
      <w:rFonts w:ascii="Times New Roman" w:eastAsiaTheme="minorHAnsi" w:hAnsi="Times New Roman" w:cs="Times New Roman"/>
      <w:sz w:val="24"/>
      <w:szCs w:val="24"/>
    </w:rPr>
  </w:style>
  <w:style w:type="paragraph" w:customStyle="1" w:styleId="AC556DCC557D452B833F9AAE5DE235BE">
    <w:name w:val="AC556DCC557D452B833F9AAE5DE235BE"/>
    <w:rsid w:val="003E2E0C"/>
    <w:pPr>
      <w:spacing w:after="100" w:line="240" w:lineRule="auto"/>
    </w:pPr>
    <w:rPr>
      <w:rFonts w:ascii="Times New Roman" w:eastAsiaTheme="minorHAnsi" w:hAnsi="Times New Roman" w:cs="Times New Roman"/>
      <w:sz w:val="24"/>
      <w:szCs w:val="24"/>
    </w:rPr>
  </w:style>
  <w:style w:type="paragraph" w:customStyle="1" w:styleId="CAF67D86E6DF49AF84F34865C9807E44">
    <w:name w:val="CAF67D86E6DF49AF84F34865C9807E44"/>
    <w:rsid w:val="003E2E0C"/>
    <w:pPr>
      <w:spacing w:after="100" w:line="240" w:lineRule="auto"/>
    </w:pPr>
    <w:rPr>
      <w:rFonts w:ascii="Times New Roman" w:eastAsiaTheme="minorHAnsi" w:hAnsi="Times New Roman" w:cs="Times New Roman"/>
      <w:sz w:val="24"/>
      <w:szCs w:val="24"/>
    </w:rPr>
  </w:style>
  <w:style w:type="paragraph" w:customStyle="1" w:styleId="5825DEC7B0CE42B69F9C88B3ECDCC70B">
    <w:name w:val="5825DEC7B0CE42B69F9C88B3ECDCC70B"/>
    <w:rsid w:val="003E2E0C"/>
    <w:pPr>
      <w:spacing w:after="100" w:line="240" w:lineRule="auto"/>
    </w:pPr>
    <w:rPr>
      <w:rFonts w:ascii="Times New Roman" w:eastAsiaTheme="minorHAnsi" w:hAnsi="Times New Roman" w:cs="Times New Roman"/>
      <w:sz w:val="24"/>
      <w:szCs w:val="24"/>
    </w:rPr>
  </w:style>
  <w:style w:type="paragraph" w:customStyle="1" w:styleId="8F5C2D09E1024291BB5108DFA0459052">
    <w:name w:val="8F5C2D09E1024291BB5108DFA0459052"/>
    <w:rsid w:val="003E2E0C"/>
    <w:pPr>
      <w:spacing w:after="100" w:line="240" w:lineRule="auto"/>
    </w:pPr>
    <w:rPr>
      <w:rFonts w:ascii="Times New Roman" w:eastAsiaTheme="minorHAnsi" w:hAnsi="Times New Roman" w:cs="Times New Roman"/>
      <w:sz w:val="24"/>
      <w:szCs w:val="24"/>
    </w:rPr>
  </w:style>
  <w:style w:type="paragraph" w:customStyle="1" w:styleId="027A1E8F58EB4B3498726D63F1F7740D">
    <w:name w:val="027A1E8F58EB4B3498726D63F1F7740D"/>
    <w:rsid w:val="003E2E0C"/>
    <w:pPr>
      <w:spacing w:after="100" w:line="240" w:lineRule="auto"/>
    </w:pPr>
    <w:rPr>
      <w:rFonts w:ascii="Times New Roman" w:eastAsiaTheme="minorHAnsi" w:hAnsi="Times New Roman" w:cs="Times New Roman"/>
      <w:sz w:val="24"/>
      <w:szCs w:val="24"/>
    </w:rPr>
  </w:style>
  <w:style w:type="paragraph" w:customStyle="1" w:styleId="D85E179DB330433C9B4F7E87B86C776E">
    <w:name w:val="D85E179DB330433C9B4F7E87B86C776E"/>
    <w:rsid w:val="003E2E0C"/>
    <w:pPr>
      <w:spacing w:after="100" w:line="240" w:lineRule="auto"/>
    </w:pPr>
    <w:rPr>
      <w:rFonts w:ascii="Times New Roman" w:eastAsiaTheme="minorHAnsi" w:hAnsi="Times New Roman" w:cs="Times New Roman"/>
      <w:sz w:val="24"/>
      <w:szCs w:val="24"/>
    </w:rPr>
  </w:style>
  <w:style w:type="paragraph" w:customStyle="1" w:styleId="F322F95FE2E8499387536EA12C27EA23">
    <w:name w:val="F322F95FE2E8499387536EA12C27EA23"/>
    <w:rsid w:val="003E2E0C"/>
    <w:pPr>
      <w:spacing w:after="100" w:line="240" w:lineRule="auto"/>
    </w:pPr>
    <w:rPr>
      <w:rFonts w:ascii="Times New Roman" w:eastAsiaTheme="minorHAnsi" w:hAnsi="Times New Roman" w:cs="Times New Roman"/>
      <w:sz w:val="24"/>
      <w:szCs w:val="24"/>
    </w:rPr>
  </w:style>
  <w:style w:type="paragraph" w:customStyle="1" w:styleId="8702294B0F1F46ED8863327DCB427A66">
    <w:name w:val="8702294B0F1F46ED8863327DCB427A66"/>
    <w:rsid w:val="00C9675A"/>
  </w:style>
  <w:style w:type="paragraph" w:customStyle="1" w:styleId="FE93AF66D35E472D861D7AE9B2A6AD5E">
    <w:name w:val="FE93AF66D35E472D861D7AE9B2A6AD5E"/>
    <w:rsid w:val="00C9675A"/>
  </w:style>
  <w:style w:type="paragraph" w:customStyle="1" w:styleId="8A83077AFECA4DCF88D3A59701295927">
    <w:name w:val="8A83077AFECA4DCF88D3A59701295927"/>
    <w:rsid w:val="00C9675A"/>
  </w:style>
  <w:style w:type="paragraph" w:customStyle="1" w:styleId="DC52BBBD9EC74139ABFF3586E2096C53">
    <w:name w:val="DC52BBBD9EC74139ABFF3586E2096C53"/>
    <w:rsid w:val="00C9675A"/>
  </w:style>
  <w:style w:type="paragraph" w:customStyle="1" w:styleId="73F8C45B396842EE90349A3264F2A9E9">
    <w:name w:val="73F8C45B396842EE90349A3264F2A9E9"/>
    <w:rsid w:val="00C9675A"/>
  </w:style>
  <w:style w:type="paragraph" w:customStyle="1" w:styleId="D8333E69A9BA4AB08175AF08AB58B71A">
    <w:name w:val="D8333E69A9BA4AB08175AF08AB58B71A"/>
    <w:rsid w:val="00C9675A"/>
  </w:style>
  <w:style w:type="paragraph" w:customStyle="1" w:styleId="9F1E3790EACF46E893E5313F62410238">
    <w:name w:val="9F1E3790EACF46E893E5313F62410238"/>
    <w:rsid w:val="00C9675A"/>
  </w:style>
  <w:style w:type="paragraph" w:customStyle="1" w:styleId="CAC1B968286F4A2EBF1D1BB12F222EFC">
    <w:name w:val="CAC1B968286F4A2EBF1D1BB12F222EFC"/>
    <w:rsid w:val="00C9675A"/>
  </w:style>
  <w:style w:type="paragraph" w:customStyle="1" w:styleId="E34EAF0D5E524AC28BEA865B43C315E7">
    <w:name w:val="E34EAF0D5E524AC28BEA865B43C315E7"/>
    <w:rsid w:val="00C9675A"/>
  </w:style>
  <w:style w:type="paragraph" w:customStyle="1" w:styleId="8C44CBC7D53A40FC90D401667012998F">
    <w:name w:val="8C44CBC7D53A40FC90D401667012998F"/>
    <w:rsid w:val="00C9675A"/>
  </w:style>
  <w:style w:type="paragraph" w:customStyle="1" w:styleId="D07776B197BE4D668989DA76A2FDA153">
    <w:name w:val="D07776B197BE4D668989DA76A2FDA153"/>
    <w:rsid w:val="00C9675A"/>
  </w:style>
  <w:style w:type="paragraph" w:customStyle="1" w:styleId="EBAFDE3ED9074A7B82DCDD11FBD44467">
    <w:name w:val="EBAFDE3ED9074A7B82DCDD11FBD44467"/>
    <w:rsid w:val="00C9675A"/>
  </w:style>
  <w:style w:type="paragraph" w:customStyle="1" w:styleId="0B6476B9552D440F95CBA3C3FD14774E">
    <w:name w:val="0B6476B9552D440F95CBA3C3FD14774E"/>
    <w:rsid w:val="00C9675A"/>
  </w:style>
  <w:style w:type="paragraph" w:customStyle="1" w:styleId="E78C3B6CED3D4C1DAD7C05DB352B36ED">
    <w:name w:val="E78C3B6CED3D4C1DAD7C05DB352B36ED"/>
    <w:rsid w:val="00C9675A"/>
  </w:style>
  <w:style w:type="paragraph" w:customStyle="1" w:styleId="503C2BD93DB541F28E2EC2A718239B8F">
    <w:name w:val="503C2BD93DB541F28E2EC2A718239B8F"/>
    <w:rsid w:val="00C9675A"/>
  </w:style>
  <w:style w:type="paragraph" w:customStyle="1" w:styleId="3661A90CDE3B44EABACC1DA301D0AE96">
    <w:name w:val="3661A90CDE3B44EABACC1DA301D0AE96"/>
    <w:rsid w:val="00C9675A"/>
  </w:style>
  <w:style w:type="paragraph" w:customStyle="1" w:styleId="8232DD3A6D00437BBD7E241DCE443215">
    <w:name w:val="8232DD3A6D00437BBD7E241DCE443215"/>
    <w:rsid w:val="00C9675A"/>
  </w:style>
  <w:style w:type="paragraph" w:customStyle="1" w:styleId="82C2E93C4FC2447BBD5A5FA3509AE3AD">
    <w:name w:val="82C2E93C4FC2447BBD5A5FA3509AE3AD"/>
    <w:rsid w:val="00C9675A"/>
  </w:style>
  <w:style w:type="paragraph" w:customStyle="1" w:styleId="015B4AEE16FF4E2EBB8C096C53FE3037">
    <w:name w:val="015B4AEE16FF4E2EBB8C096C53FE3037"/>
    <w:rsid w:val="00C9675A"/>
  </w:style>
  <w:style w:type="paragraph" w:customStyle="1" w:styleId="6CAB9F85B1CD443D82E35917505ED8EF">
    <w:name w:val="6CAB9F85B1CD443D82E35917505ED8EF"/>
    <w:rsid w:val="00C9675A"/>
  </w:style>
  <w:style w:type="paragraph" w:customStyle="1" w:styleId="BF211F367B304D10B500A9D731040B5A">
    <w:name w:val="BF211F367B304D10B500A9D731040B5A"/>
    <w:rsid w:val="00C9675A"/>
  </w:style>
  <w:style w:type="paragraph" w:customStyle="1" w:styleId="1CC8E578412848DAAA9617E1D3038475">
    <w:name w:val="1CC8E578412848DAAA9617E1D3038475"/>
    <w:rsid w:val="00C9675A"/>
  </w:style>
  <w:style w:type="paragraph" w:customStyle="1" w:styleId="E09F589D2E0D4FD9AAF18F730E0D8DF8">
    <w:name w:val="E09F589D2E0D4FD9AAF18F730E0D8DF8"/>
    <w:rsid w:val="00C9675A"/>
  </w:style>
  <w:style w:type="paragraph" w:customStyle="1" w:styleId="F984263CB4044371B21556D2A5074013">
    <w:name w:val="F984263CB4044371B21556D2A5074013"/>
    <w:rsid w:val="00C9675A"/>
  </w:style>
  <w:style w:type="paragraph" w:customStyle="1" w:styleId="518A6A8762CD43228D5185A5E14579ED">
    <w:name w:val="518A6A8762CD43228D5185A5E14579ED"/>
    <w:rsid w:val="00C9675A"/>
  </w:style>
  <w:style w:type="paragraph" w:customStyle="1" w:styleId="F2A34AA7D286459087DA4F8F735FD478">
    <w:name w:val="F2A34AA7D286459087DA4F8F735FD478"/>
    <w:rsid w:val="00C9675A"/>
  </w:style>
  <w:style w:type="paragraph" w:customStyle="1" w:styleId="77F44A5C69F64F689CFDAEEE20C4AAEE">
    <w:name w:val="77F44A5C69F64F689CFDAEEE20C4AAEE"/>
    <w:rsid w:val="00C9675A"/>
  </w:style>
  <w:style w:type="paragraph" w:customStyle="1" w:styleId="9DE0A8DD89964BD190FDC73A33A45A91">
    <w:name w:val="9DE0A8DD89964BD190FDC73A33A45A91"/>
    <w:rsid w:val="00C9675A"/>
  </w:style>
  <w:style w:type="paragraph" w:customStyle="1" w:styleId="8147308E5CB44B3CBB499969A06A5507">
    <w:name w:val="8147308E5CB44B3CBB499969A06A5507"/>
    <w:rsid w:val="00C9675A"/>
  </w:style>
  <w:style w:type="paragraph" w:customStyle="1" w:styleId="98A4AD01582A4C22B652C51E10EC367E">
    <w:name w:val="98A4AD01582A4C22B652C51E10EC367E"/>
    <w:rsid w:val="00C9675A"/>
  </w:style>
  <w:style w:type="paragraph" w:customStyle="1" w:styleId="1F4BFC10A95E4D8AB4474B9C5DB9302B">
    <w:name w:val="1F4BFC10A95E4D8AB4474B9C5DB9302B"/>
    <w:rsid w:val="00C9675A"/>
  </w:style>
  <w:style w:type="paragraph" w:customStyle="1" w:styleId="A917464C688A4D939299AA62013B1FF2">
    <w:name w:val="A917464C688A4D939299AA62013B1FF2"/>
    <w:rsid w:val="00C9675A"/>
  </w:style>
  <w:style w:type="paragraph" w:customStyle="1" w:styleId="F064FBF329CB4715A1F3D9711D8AA92D">
    <w:name w:val="F064FBF329CB4715A1F3D9711D8AA92D"/>
    <w:rsid w:val="00C9675A"/>
  </w:style>
  <w:style w:type="paragraph" w:customStyle="1" w:styleId="4B40AA57EFFF4810ADC40AE5B77801EC">
    <w:name w:val="4B40AA57EFFF4810ADC40AE5B77801EC"/>
    <w:rsid w:val="00C9675A"/>
  </w:style>
  <w:style w:type="paragraph" w:customStyle="1" w:styleId="78D6E55D468F4F739E92C58F1030097D">
    <w:name w:val="78D6E55D468F4F739E92C58F1030097D"/>
    <w:rsid w:val="00C9675A"/>
  </w:style>
  <w:style w:type="paragraph" w:customStyle="1" w:styleId="5A1E640458864C3897D010F98BE20C4D">
    <w:name w:val="5A1E640458864C3897D010F98BE20C4D"/>
    <w:rsid w:val="00C9675A"/>
  </w:style>
  <w:style w:type="paragraph" w:customStyle="1" w:styleId="9BE27D3D6F18434CB8E8E176A6474526">
    <w:name w:val="9BE27D3D6F18434CB8E8E176A6474526"/>
    <w:rsid w:val="00C9675A"/>
  </w:style>
  <w:style w:type="paragraph" w:customStyle="1" w:styleId="E6CCD0B057A1431B8BD7953FAA6F4DAA">
    <w:name w:val="E6CCD0B057A1431B8BD7953FAA6F4DAA"/>
    <w:rsid w:val="00C9675A"/>
  </w:style>
  <w:style w:type="paragraph" w:customStyle="1" w:styleId="B3DBD61C60084BAD96B4AB7EA6039594">
    <w:name w:val="B3DBD61C60084BAD96B4AB7EA6039594"/>
    <w:rsid w:val="00C9675A"/>
  </w:style>
  <w:style w:type="paragraph" w:customStyle="1" w:styleId="342E03F692B744EAAE5D30AB3B6B80FE">
    <w:name w:val="342E03F692B744EAAE5D30AB3B6B80FE"/>
    <w:rsid w:val="00C9675A"/>
  </w:style>
  <w:style w:type="paragraph" w:customStyle="1" w:styleId="17D04C5ED20947539244D446B6DB1736">
    <w:name w:val="17D04C5ED20947539244D446B6DB1736"/>
    <w:rsid w:val="00C9675A"/>
  </w:style>
  <w:style w:type="paragraph" w:customStyle="1" w:styleId="A569EECBAB6A4596BAEF9DB2F0DE3D15">
    <w:name w:val="A569EECBAB6A4596BAEF9DB2F0DE3D15"/>
    <w:rsid w:val="00C9675A"/>
  </w:style>
  <w:style w:type="paragraph" w:customStyle="1" w:styleId="82B4B0D780C547ACB024915E14D80C72">
    <w:name w:val="82B4B0D780C547ACB024915E14D80C72"/>
    <w:rsid w:val="00C9675A"/>
  </w:style>
  <w:style w:type="paragraph" w:customStyle="1" w:styleId="15F8C93E6B474FA195A4E4BEA64C14E4">
    <w:name w:val="15F8C93E6B474FA195A4E4BEA64C14E4"/>
    <w:rsid w:val="00C9675A"/>
  </w:style>
  <w:style w:type="paragraph" w:customStyle="1" w:styleId="AA27C371FA3747CDB8D51BD7739C4AFA">
    <w:name w:val="AA27C371FA3747CDB8D51BD7739C4AFA"/>
    <w:rsid w:val="00C9675A"/>
  </w:style>
  <w:style w:type="paragraph" w:customStyle="1" w:styleId="48AACB4E08F645E2921CD5314027F6B0">
    <w:name w:val="48AACB4E08F645E2921CD5314027F6B0"/>
    <w:rsid w:val="00C9675A"/>
  </w:style>
  <w:style w:type="paragraph" w:customStyle="1" w:styleId="BDED310F106543238F2667A8987F2C61">
    <w:name w:val="BDED310F106543238F2667A8987F2C61"/>
    <w:rsid w:val="00C9675A"/>
  </w:style>
  <w:style w:type="paragraph" w:customStyle="1" w:styleId="169731B981774A078FAB650397355DDF">
    <w:name w:val="169731B981774A078FAB650397355DDF"/>
    <w:rsid w:val="00C9675A"/>
  </w:style>
  <w:style w:type="paragraph" w:customStyle="1" w:styleId="86415611955646428466511120279520">
    <w:name w:val="86415611955646428466511120279520"/>
    <w:rsid w:val="00C9675A"/>
  </w:style>
  <w:style w:type="paragraph" w:customStyle="1" w:styleId="D43EDF8AA0084F54B743DE0DEB7AAB77">
    <w:name w:val="D43EDF8AA0084F54B743DE0DEB7AAB77"/>
    <w:rsid w:val="00C9675A"/>
  </w:style>
  <w:style w:type="paragraph" w:customStyle="1" w:styleId="6A18D63370C347C3A9DD9D3E21391768">
    <w:name w:val="6A18D63370C347C3A9DD9D3E21391768"/>
    <w:rsid w:val="00C9675A"/>
  </w:style>
  <w:style w:type="paragraph" w:customStyle="1" w:styleId="0D969C7CFCC04295BBF7CD15E266219D">
    <w:name w:val="0D969C7CFCC04295BBF7CD15E266219D"/>
    <w:rsid w:val="00C9675A"/>
  </w:style>
  <w:style w:type="paragraph" w:customStyle="1" w:styleId="0134BFADC02A47A98A4EE1D455E12DEA">
    <w:name w:val="0134BFADC02A47A98A4EE1D455E12DEA"/>
    <w:rsid w:val="00C9675A"/>
  </w:style>
  <w:style w:type="paragraph" w:customStyle="1" w:styleId="BB68A89D11614F68A4490AE6B95EA616">
    <w:name w:val="BB68A89D11614F68A4490AE6B95EA616"/>
    <w:rsid w:val="00C9675A"/>
  </w:style>
  <w:style w:type="paragraph" w:customStyle="1" w:styleId="0170C702CA8444EFB667CFFE305D1FA4">
    <w:name w:val="0170C702CA8444EFB667CFFE305D1FA4"/>
    <w:rsid w:val="00C9675A"/>
  </w:style>
  <w:style w:type="paragraph" w:customStyle="1" w:styleId="600C46D8C4C5405F943F916572ECA772">
    <w:name w:val="600C46D8C4C5405F943F916572ECA772"/>
    <w:rsid w:val="00C9675A"/>
  </w:style>
  <w:style w:type="paragraph" w:customStyle="1" w:styleId="EA222F4585EC4A35B37E6FB53024063F">
    <w:name w:val="EA222F4585EC4A35B37E6FB53024063F"/>
    <w:rsid w:val="00C9675A"/>
  </w:style>
  <w:style w:type="paragraph" w:customStyle="1" w:styleId="8C2343C1117745C99EA1D68C0F983037">
    <w:name w:val="8C2343C1117745C99EA1D68C0F983037"/>
    <w:rsid w:val="00C9675A"/>
  </w:style>
  <w:style w:type="paragraph" w:customStyle="1" w:styleId="D606C098BA8F4C86AC26CE19B9BA847A">
    <w:name w:val="D606C098BA8F4C86AC26CE19B9BA847A"/>
    <w:rsid w:val="00C9675A"/>
  </w:style>
  <w:style w:type="paragraph" w:customStyle="1" w:styleId="42D44ADEDF204F4F8BA113FAF0B64B5A">
    <w:name w:val="42D44ADEDF204F4F8BA113FAF0B64B5A"/>
    <w:rsid w:val="00C9675A"/>
  </w:style>
  <w:style w:type="paragraph" w:customStyle="1" w:styleId="059C5E82A0DF4951BD0EA7A478238549">
    <w:name w:val="059C5E82A0DF4951BD0EA7A478238549"/>
    <w:rsid w:val="00C9675A"/>
  </w:style>
  <w:style w:type="paragraph" w:customStyle="1" w:styleId="41C6AF9895A2434E92DED3BE471EA8D5">
    <w:name w:val="41C6AF9895A2434E92DED3BE471EA8D5"/>
    <w:rsid w:val="00C9675A"/>
  </w:style>
  <w:style w:type="paragraph" w:customStyle="1" w:styleId="944ED1F8EF5C46679D3B2BA7FDD35B3E">
    <w:name w:val="944ED1F8EF5C46679D3B2BA7FDD35B3E"/>
    <w:rsid w:val="00C9675A"/>
  </w:style>
  <w:style w:type="paragraph" w:customStyle="1" w:styleId="D7F0C172CE9C469AB0C652FC905EDD6C">
    <w:name w:val="D7F0C172CE9C469AB0C652FC905EDD6C"/>
    <w:rsid w:val="00C9675A"/>
  </w:style>
  <w:style w:type="paragraph" w:customStyle="1" w:styleId="1F63A029B5094669A96D77095FCD39D0">
    <w:name w:val="1F63A029B5094669A96D77095FCD39D0"/>
    <w:rsid w:val="00C9675A"/>
  </w:style>
  <w:style w:type="paragraph" w:customStyle="1" w:styleId="6C436DF6478E43299B017C9AAFB1BB2F">
    <w:name w:val="6C436DF6478E43299B017C9AAFB1BB2F"/>
    <w:rsid w:val="00C9675A"/>
  </w:style>
  <w:style w:type="paragraph" w:customStyle="1" w:styleId="4A3FCAA602614031ACA8F3D661ACEC47">
    <w:name w:val="4A3FCAA602614031ACA8F3D661ACEC47"/>
    <w:rsid w:val="00C9675A"/>
  </w:style>
  <w:style w:type="paragraph" w:customStyle="1" w:styleId="27998FD13A484EE79ACA5CCAC5E61BBC">
    <w:name w:val="27998FD13A484EE79ACA5CCAC5E61BBC"/>
    <w:rsid w:val="00C9675A"/>
  </w:style>
  <w:style w:type="paragraph" w:customStyle="1" w:styleId="54074C9B87434AC995A9AC2469C26616">
    <w:name w:val="54074C9B87434AC995A9AC2469C26616"/>
    <w:rsid w:val="00C9675A"/>
  </w:style>
  <w:style w:type="paragraph" w:customStyle="1" w:styleId="C2DF87B6823B4DBEA1FF515BA1AB662A">
    <w:name w:val="C2DF87B6823B4DBEA1FF515BA1AB662A"/>
    <w:rsid w:val="00C9675A"/>
  </w:style>
  <w:style w:type="paragraph" w:customStyle="1" w:styleId="D269771EF7C54B318C24D3BDE291A4F0">
    <w:name w:val="D269771EF7C54B318C24D3BDE291A4F0"/>
    <w:rsid w:val="00C9675A"/>
  </w:style>
  <w:style w:type="paragraph" w:customStyle="1" w:styleId="0565261B00AB4AF2AB8B1BDF30E8CFA7">
    <w:name w:val="0565261B00AB4AF2AB8B1BDF30E8CFA7"/>
    <w:rsid w:val="00C9675A"/>
  </w:style>
  <w:style w:type="paragraph" w:customStyle="1" w:styleId="9BAE3E20857940E7800A9C79AAD78307">
    <w:name w:val="9BAE3E20857940E7800A9C79AAD78307"/>
    <w:rsid w:val="00C9675A"/>
  </w:style>
  <w:style w:type="paragraph" w:customStyle="1" w:styleId="7938282578604A38A705152C99386861">
    <w:name w:val="7938282578604A38A705152C99386861"/>
    <w:rsid w:val="00C9675A"/>
  </w:style>
  <w:style w:type="paragraph" w:customStyle="1" w:styleId="D0F7448F84CE42CF894AB66AC7707155">
    <w:name w:val="D0F7448F84CE42CF894AB66AC7707155"/>
    <w:rsid w:val="00C9675A"/>
  </w:style>
  <w:style w:type="paragraph" w:customStyle="1" w:styleId="A913310826AD484A8502351D7C30A312">
    <w:name w:val="A913310826AD484A8502351D7C30A312"/>
    <w:rsid w:val="00C9675A"/>
  </w:style>
  <w:style w:type="paragraph" w:customStyle="1" w:styleId="972759C785294778A0B055F049742894">
    <w:name w:val="972759C785294778A0B055F049742894"/>
    <w:rsid w:val="00C9675A"/>
  </w:style>
  <w:style w:type="paragraph" w:customStyle="1" w:styleId="AE4EAE8110E94B2D9F50150993ECCEDF">
    <w:name w:val="AE4EAE8110E94B2D9F50150993ECCEDF"/>
    <w:rsid w:val="00C9675A"/>
  </w:style>
  <w:style w:type="paragraph" w:customStyle="1" w:styleId="A2E8C6DA5BF040D2BDBCAE00F3DFC3BA">
    <w:name w:val="A2E8C6DA5BF040D2BDBCAE00F3DFC3BA"/>
    <w:rsid w:val="00C9675A"/>
  </w:style>
  <w:style w:type="paragraph" w:customStyle="1" w:styleId="99E9CC5AF71E4BA19206E24428630706">
    <w:name w:val="99E9CC5AF71E4BA19206E24428630706"/>
    <w:rsid w:val="00C9675A"/>
  </w:style>
  <w:style w:type="paragraph" w:customStyle="1" w:styleId="ADC92E4F54CE4C3F922F267E710CFC7C">
    <w:name w:val="ADC92E4F54CE4C3F922F267E710CFC7C"/>
    <w:rsid w:val="00C9675A"/>
  </w:style>
  <w:style w:type="paragraph" w:customStyle="1" w:styleId="B316170EA9D44729A3712618CA1776B4">
    <w:name w:val="B316170EA9D44729A3712618CA1776B4"/>
    <w:rsid w:val="00C9675A"/>
  </w:style>
  <w:style w:type="paragraph" w:customStyle="1" w:styleId="A52B2C9078354D5493426E512AEA4956">
    <w:name w:val="A52B2C9078354D5493426E512AEA4956"/>
    <w:rsid w:val="00C9675A"/>
  </w:style>
  <w:style w:type="paragraph" w:customStyle="1" w:styleId="3419B4B5D4024B3FA01F73B661021F88">
    <w:name w:val="3419B4B5D4024B3FA01F73B661021F88"/>
    <w:rsid w:val="00C9675A"/>
  </w:style>
  <w:style w:type="paragraph" w:customStyle="1" w:styleId="3DBB22C3EEE241F0A62804C0095E0B56">
    <w:name w:val="3DBB22C3EEE241F0A62804C0095E0B56"/>
    <w:rsid w:val="00C9675A"/>
  </w:style>
  <w:style w:type="paragraph" w:customStyle="1" w:styleId="C5B0C0E3319842F3B5D0F2878B02BEDC">
    <w:name w:val="C5B0C0E3319842F3B5D0F2878B02BEDC"/>
    <w:rsid w:val="00C9675A"/>
  </w:style>
  <w:style w:type="paragraph" w:customStyle="1" w:styleId="FFB240DC4C154CE1B1DEDF4F5EE31C78">
    <w:name w:val="FFB240DC4C154CE1B1DEDF4F5EE31C78"/>
    <w:rsid w:val="00C9675A"/>
  </w:style>
  <w:style w:type="paragraph" w:customStyle="1" w:styleId="CE20B74931F74E559BFA30ABFF584208">
    <w:name w:val="CE20B74931F74E559BFA30ABFF584208"/>
    <w:rsid w:val="00C9675A"/>
  </w:style>
  <w:style w:type="paragraph" w:customStyle="1" w:styleId="EA7420F74ACD437DA142025C4A2E50BB">
    <w:name w:val="EA7420F74ACD437DA142025C4A2E50BB"/>
    <w:rsid w:val="00C9675A"/>
  </w:style>
  <w:style w:type="paragraph" w:customStyle="1" w:styleId="DA4EB1AE03D74A78A072C729F0A5A19C">
    <w:name w:val="DA4EB1AE03D74A78A072C729F0A5A19C"/>
    <w:rsid w:val="00C9675A"/>
  </w:style>
  <w:style w:type="paragraph" w:customStyle="1" w:styleId="D7A3A71ABD404C3E9E0B0FBF16E56099">
    <w:name w:val="D7A3A71ABD404C3E9E0B0FBF16E56099"/>
    <w:rsid w:val="00C9675A"/>
  </w:style>
  <w:style w:type="paragraph" w:customStyle="1" w:styleId="4DFAD6F4F31D44F48F0BB3B483115223">
    <w:name w:val="4DFAD6F4F31D44F48F0BB3B483115223"/>
    <w:rsid w:val="00C9675A"/>
  </w:style>
  <w:style w:type="paragraph" w:customStyle="1" w:styleId="2066174C19F042B9AF9F995363BE837C">
    <w:name w:val="2066174C19F042B9AF9F995363BE837C"/>
    <w:rsid w:val="00C9675A"/>
  </w:style>
  <w:style w:type="paragraph" w:customStyle="1" w:styleId="7BD89E9E79A748F18C40FD5E52DDDFF3">
    <w:name w:val="7BD89E9E79A748F18C40FD5E52DDDFF3"/>
    <w:rsid w:val="00C9675A"/>
  </w:style>
  <w:style w:type="paragraph" w:customStyle="1" w:styleId="ADC7284B0388453E85937BA2759AAE3E">
    <w:name w:val="ADC7284B0388453E85937BA2759AAE3E"/>
    <w:rsid w:val="00C9675A"/>
  </w:style>
  <w:style w:type="paragraph" w:customStyle="1" w:styleId="E22C1A52386E4F13BEED4A9D9BFE1A1F">
    <w:name w:val="E22C1A52386E4F13BEED4A9D9BFE1A1F"/>
    <w:rsid w:val="00C9675A"/>
  </w:style>
  <w:style w:type="paragraph" w:customStyle="1" w:styleId="9A56773142174935976E98A3E544F627">
    <w:name w:val="9A56773142174935976E98A3E544F627"/>
    <w:rsid w:val="00C9675A"/>
  </w:style>
  <w:style w:type="paragraph" w:customStyle="1" w:styleId="86A30AABDA3547F8A5B527E8214CC729">
    <w:name w:val="86A30AABDA3547F8A5B527E8214CC729"/>
    <w:rsid w:val="00C9675A"/>
  </w:style>
  <w:style w:type="paragraph" w:customStyle="1" w:styleId="1FD9B9DBA3A14F54AC7CA0EA92645584">
    <w:name w:val="1FD9B9DBA3A14F54AC7CA0EA92645584"/>
    <w:rsid w:val="00C9675A"/>
  </w:style>
  <w:style w:type="paragraph" w:customStyle="1" w:styleId="E71955602A2843C280AF4E1FAE6CAF10">
    <w:name w:val="E71955602A2843C280AF4E1FAE6CAF10"/>
    <w:rsid w:val="00E6619F"/>
  </w:style>
  <w:style w:type="paragraph" w:customStyle="1" w:styleId="8702294B0F1F46ED8863327DCB427A661">
    <w:name w:val="8702294B0F1F46ED8863327DCB427A661"/>
    <w:rsid w:val="00E6619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E93AF66D35E472D861D7AE9B2A6AD5E1">
    <w:name w:val="FE93AF66D35E472D861D7AE9B2A6AD5E1"/>
    <w:rsid w:val="00E6619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83077AFECA4DCF88D3A597012959271">
    <w:name w:val="8A83077AFECA4DCF88D3A597012959271"/>
    <w:rsid w:val="00E6619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DC52BBBD9EC74139ABFF3586E2096C531">
    <w:name w:val="DC52BBBD9EC74139ABFF3586E2096C531"/>
    <w:rsid w:val="00E6619F"/>
    <w:pPr>
      <w:spacing w:before="200" w:after="100" w:line="240" w:lineRule="auto"/>
      <w:outlineLvl w:val="1"/>
    </w:pPr>
    <w:rPr>
      <w:rFonts w:ascii="Times New Roman" w:eastAsiaTheme="minorHAnsi" w:hAnsi="Times New Roman" w:cs="Times New Roman"/>
      <w:b/>
      <w:i/>
      <w:sz w:val="24"/>
      <w:szCs w:val="24"/>
    </w:rPr>
  </w:style>
  <w:style w:type="paragraph" w:customStyle="1" w:styleId="73F8C45B396842EE90349A3264F2A9E91">
    <w:name w:val="73F8C45B396842EE90349A3264F2A9E91"/>
    <w:rsid w:val="00E6619F"/>
    <w:pPr>
      <w:spacing w:after="100" w:line="240" w:lineRule="auto"/>
    </w:pPr>
    <w:rPr>
      <w:rFonts w:ascii="Times New Roman" w:eastAsiaTheme="minorHAnsi" w:hAnsi="Times New Roman" w:cs="Times New Roman"/>
      <w:sz w:val="24"/>
      <w:szCs w:val="24"/>
    </w:rPr>
  </w:style>
  <w:style w:type="paragraph" w:customStyle="1" w:styleId="D8333E69A9BA4AB08175AF08AB58B71A1">
    <w:name w:val="D8333E69A9BA4AB08175AF08AB58B71A1"/>
    <w:rsid w:val="00E6619F"/>
    <w:pPr>
      <w:spacing w:after="100" w:line="240" w:lineRule="auto"/>
    </w:pPr>
    <w:rPr>
      <w:rFonts w:ascii="Times New Roman" w:eastAsiaTheme="minorHAnsi" w:hAnsi="Times New Roman" w:cs="Times New Roman"/>
      <w:sz w:val="24"/>
      <w:szCs w:val="24"/>
    </w:rPr>
  </w:style>
  <w:style w:type="paragraph" w:customStyle="1" w:styleId="9F1E3790EACF46E893E5313F624102381">
    <w:name w:val="9F1E3790EACF46E893E5313F624102381"/>
    <w:rsid w:val="00E6619F"/>
    <w:pPr>
      <w:spacing w:after="100" w:line="240" w:lineRule="auto"/>
    </w:pPr>
    <w:rPr>
      <w:rFonts w:ascii="Times New Roman" w:eastAsiaTheme="minorHAnsi" w:hAnsi="Times New Roman" w:cs="Times New Roman"/>
      <w:sz w:val="24"/>
      <w:szCs w:val="24"/>
    </w:rPr>
  </w:style>
  <w:style w:type="paragraph" w:customStyle="1" w:styleId="CAC1B968286F4A2EBF1D1BB12F222EFC1">
    <w:name w:val="CAC1B968286F4A2EBF1D1BB12F222EFC1"/>
    <w:rsid w:val="00E6619F"/>
    <w:pPr>
      <w:spacing w:after="100" w:line="240" w:lineRule="auto"/>
    </w:pPr>
    <w:rPr>
      <w:rFonts w:ascii="Times New Roman" w:eastAsiaTheme="minorHAnsi" w:hAnsi="Times New Roman" w:cs="Times New Roman"/>
      <w:sz w:val="24"/>
      <w:szCs w:val="24"/>
    </w:rPr>
  </w:style>
  <w:style w:type="paragraph" w:customStyle="1" w:styleId="E34EAF0D5E524AC28BEA865B43C315E71">
    <w:name w:val="E34EAF0D5E524AC28BEA865B43C315E71"/>
    <w:rsid w:val="00E6619F"/>
    <w:pPr>
      <w:spacing w:after="100" w:line="240" w:lineRule="auto"/>
    </w:pPr>
    <w:rPr>
      <w:rFonts w:ascii="Times New Roman" w:eastAsiaTheme="minorHAnsi" w:hAnsi="Times New Roman" w:cs="Times New Roman"/>
      <w:sz w:val="24"/>
      <w:szCs w:val="24"/>
    </w:rPr>
  </w:style>
  <w:style w:type="paragraph" w:customStyle="1" w:styleId="8C44CBC7D53A40FC90D401667012998F1">
    <w:name w:val="8C44CBC7D53A40FC90D401667012998F1"/>
    <w:rsid w:val="00E6619F"/>
    <w:pPr>
      <w:spacing w:after="100" w:line="240" w:lineRule="auto"/>
    </w:pPr>
    <w:rPr>
      <w:rFonts w:ascii="Times New Roman" w:eastAsiaTheme="minorHAnsi" w:hAnsi="Times New Roman" w:cs="Times New Roman"/>
      <w:sz w:val="24"/>
      <w:szCs w:val="24"/>
    </w:rPr>
  </w:style>
  <w:style w:type="paragraph" w:customStyle="1" w:styleId="D07776B197BE4D668989DA76A2FDA1531">
    <w:name w:val="D07776B197BE4D668989DA76A2FDA1531"/>
    <w:rsid w:val="00E6619F"/>
    <w:pPr>
      <w:spacing w:after="100" w:line="240" w:lineRule="auto"/>
    </w:pPr>
    <w:rPr>
      <w:rFonts w:ascii="Times New Roman" w:eastAsiaTheme="minorHAnsi" w:hAnsi="Times New Roman" w:cs="Times New Roman"/>
      <w:sz w:val="24"/>
      <w:szCs w:val="24"/>
    </w:rPr>
  </w:style>
  <w:style w:type="paragraph" w:customStyle="1" w:styleId="EBAFDE3ED9074A7B82DCDD11FBD444671">
    <w:name w:val="EBAFDE3ED9074A7B82DCDD11FBD444671"/>
    <w:rsid w:val="00E6619F"/>
    <w:pPr>
      <w:spacing w:after="100" w:line="240" w:lineRule="auto"/>
    </w:pPr>
    <w:rPr>
      <w:rFonts w:ascii="Times New Roman" w:eastAsiaTheme="minorHAnsi" w:hAnsi="Times New Roman" w:cs="Times New Roman"/>
      <w:sz w:val="24"/>
      <w:szCs w:val="24"/>
    </w:rPr>
  </w:style>
  <w:style w:type="paragraph" w:customStyle="1" w:styleId="0B6476B9552D440F95CBA3C3FD14774E1">
    <w:name w:val="0B6476B9552D440F95CBA3C3FD14774E1"/>
    <w:rsid w:val="00E6619F"/>
    <w:pPr>
      <w:spacing w:after="100" w:line="240" w:lineRule="auto"/>
    </w:pPr>
    <w:rPr>
      <w:rFonts w:ascii="Times New Roman" w:eastAsiaTheme="minorHAnsi" w:hAnsi="Times New Roman" w:cs="Times New Roman"/>
      <w:sz w:val="24"/>
      <w:szCs w:val="24"/>
    </w:rPr>
  </w:style>
  <w:style w:type="paragraph" w:customStyle="1" w:styleId="E78C3B6CED3D4C1DAD7C05DB352B36ED1">
    <w:name w:val="E78C3B6CED3D4C1DAD7C05DB352B36ED1"/>
    <w:rsid w:val="00E6619F"/>
    <w:pPr>
      <w:spacing w:after="100" w:line="240" w:lineRule="auto"/>
    </w:pPr>
    <w:rPr>
      <w:rFonts w:ascii="Times New Roman" w:eastAsiaTheme="minorHAnsi" w:hAnsi="Times New Roman" w:cs="Times New Roman"/>
      <w:sz w:val="24"/>
      <w:szCs w:val="24"/>
    </w:rPr>
  </w:style>
  <w:style w:type="paragraph" w:customStyle="1" w:styleId="503C2BD93DB541F28E2EC2A718239B8F1">
    <w:name w:val="503C2BD93DB541F28E2EC2A718239B8F1"/>
    <w:rsid w:val="00E6619F"/>
    <w:pPr>
      <w:spacing w:after="100" w:line="240" w:lineRule="auto"/>
    </w:pPr>
    <w:rPr>
      <w:rFonts w:ascii="Times New Roman" w:eastAsiaTheme="minorHAnsi" w:hAnsi="Times New Roman" w:cs="Times New Roman"/>
      <w:sz w:val="24"/>
      <w:szCs w:val="24"/>
    </w:rPr>
  </w:style>
  <w:style w:type="paragraph" w:customStyle="1" w:styleId="3661A90CDE3B44EABACC1DA301D0AE961">
    <w:name w:val="3661A90CDE3B44EABACC1DA301D0AE961"/>
    <w:rsid w:val="00E6619F"/>
    <w:pPr>
      <w:spacing w:after="100" w:line="240" w:lineRule="auto"/>
    </w:pPr>
    <w:rPr>
      <w:rFonts w:ascii="Times New Roman" w:eastAsiaTheme="minorHAnsi" w:hAnsi="Times New Roman" w:cs="Times New Roman"/>
      <w:sz w:val="24"/>
      <w:szCs w:val="24"/>
    </w:rPr>
  </w:style>
  <w:style w:type="paragraph" w:customStyle="1" w:styleId="8232DD3A6D00437BBD7E241DCE4432151">
    <w:name w:val="8232DD3A6D00437BBD7E241DCE4432151"/>
    <w:rsid w:val="00E6619F"/>
    <w:pPr>
      <w:spacing w:after="100" w:line="240" w:lineRule="auto"/>
    </w:pPr>
    <w:rPr>
      <w:rFonts w:ascii="Times New Roman" w:eastAsiaTheme="minorHAnsi" w:hAnsi="Times New Roman" w:cs="Times New Roman"/>
      <w:sz w:val="24"/>
      <w:szCs w:val="24"/>
    </w:rPr>
  </w:style>
  <w:style w:type="paragraph" w:customStyle="1" w:styleId="82C2E93C4FC2447BBD5A5FA3509AE3AD1">
    <w:name w:val="82C2E93C4FC2447BBD5A5FA3509AE3AD1"/>
    <w:rsid w:val="00E6619F"/>
    <w:pPr>
      <w:spacing w:after="100" w:line="240" w:lineRule="auto"/>
      <w:ind w:left="720"/>
      <w:contextualSpacing/>
    </w:pPr>
    <w:rPr>
      <w:rFonts w:ascii="Times New Roman" w:eastAsiaTheme="minorHAnsi" w:hAnsi="Times New Roman" w:cs="Times New Roman"/>
      <w:noProof/>
      <w:sz w:val="24"/>
      <w:szCs w:val="24"/>
    </w:rPr>
  </w:style>
  <w:style w:type="paragraph" w:customStyle="1" w:styleId="015B4AEE16FF4E2EBB8C096C53FE30371">
    <w:name w:val="015B4AEE16FF4E2EBB8C096C53FE30371"/>
    <w:rsid w:val="00E6619F"/>
    <w:pPr>
      <w:spacing w:after="100" w:line="240" w:lineRule="auto"/>
    </w:pPr>
    <w:rPr>
      <w:rFonts w:ascii="Times New Roman" w:eastAsiaTheme="minorHAnsi" w:hAnsi="Times New Roman" w:cs="Times New Roman"/>
      <w:sz w:val="24"/>
      <w:szCs w:val="24"/>
    </w:rPr>
  </w:style>
  <w:style w:type="paragraph" w:customStyle="1" w:styleId="6CAB9F85B1CD443D82E35917505ED8EF1">
    <w:name w:val="6CAB9F85B1CD443D82E35917505ED8EF1"/>
    <w:rsid w:val="00E6619F"/>
    <w:pPr>
      <w:spacing w:after="100" w:line="240" w:lineRule="auto"/>
    </w:pPr>
    <w:rPr>
      <w:rFonts w:ascii="Times New Roman" w:eastAsiaTheme="minorHAnsi" w:hAnsi="Times New Roman" w:cs="Times New Roman"/>
      <w:sz w:val="24"/>
      <w:szCs w:val="24"/>
    </w:rPr>
  </w:style>
  <w:style w:type="paragraph" w:customStyle="1" w:styleId="BF211F367B304D10B500A9D731040B5A1">
    <w:name w:val="BF211F367B304D10B500A9D731040B5A1"/>
    <w:rsid w:val="00E6619F"/>
    <w:pPr>
      <w:spacing w:after="100" w:line="240" w:lineRule="auto"/>
    </w:pPr>
    <w:rPr>
      <w:rFonts w:ascii="Times New Roman" w:eastAsiaTheme="minorHAnsi" w:hAnsi="Times New Roman" w:cs="Times New Roman"/>
      <w:sz w:val="24"/>
      <w:szCs w:val="24"/>
    </w:rPr>
  </w:style>
  <w:style w:type="paragraph" w:customStyle="1" w:styleId="1CC8E578412848DAAA9617E1D30384751">
    <w:name w:val="1CC8E578412848DAAA9617E1D30384751"/>
    <w:rsid w:val="00E6619F"/>
    <w:pPr>
      <w:spacing w:after="100" w:line="240" w:lineRule="auto"/>
    </w:pPr>
    <w:rPr>
      <w:rFonts w:ascii="Times New Roman" w:eastAsiaTheme="minorHAnsi" w:hAnsi="Times New Roman" w:cs="Times New Roman"/>
      <w:sz w:val="24"/>
      <w:szCs w:val="24"/>
    </w:rPr>
  </w:style>
  <w:style w:type="paragraph" w:customStyle="1" w:styleId="E09F589D2E0D4FD9AAF18F730E0D8DF81">
    <w:name w:val="E09F589D2E0D4FD9AAF18F730E0D8DF81"/>
    <w:rsid w:val="00E6619F"/>
    <w:pPr>
      <w:spacing w:after="100" w:line="240" w:lineRule="auto"/>
    </w:pPr>
    <w:rPr>
      <w:rFonts w:ascii="Times New Roman" w:eastAsiaTheme="minorHAnsi" w:hAnsi="Times New Roman" w:cs="Times New Roman"/>
      <w:sz w:val="24"/>
      <w:szCs w:val="24"/>
    </w:rPr>
  </w:style>
  <w:style w:type="paragraph" w:customStyle="1" w:styleId="F984263CB4044371B21556D2A50740131">
    <w:name w:val="F984263CB4044371B21556D2A50740131"/>
    <w:rsid w:val="00E6619F"/>
    <w:pPr>
      <w:spacing w:after="100" w:line="240" w:lineRule="auto"/>
    </w:pPr>
    <w:rPr>
      <w:rFonts w:ascii="Times New Roman" w:eastAsiaTheme="minorHAnsi" w:hAnsi="Times New Roman" w:cs="Times New Roman"/>
      <w:sz w:val="24"/>
      <w:szCs w:val="24"/>
    </w:rPr>
  </w:style>
  <w:style w:type="paragraph" w:customStyle="1" w:styleId="F2A34AA7D286459087DA4F8F735FD4781">
    <w:name w:val="F2A34AA7D286459087DA4F8F735FD4781"/>
    <w:rsid w:val="00E6619F"/>
    <w:pPr>
      <w:spacing w:after="100" w:line="240" w:lineRule="auto"/>
    </w:pPr>
    <w:rPr>
      <w:rFonts w:ascii="Times New Roman" w:eastAsiaTheme="minorHAnsi" w:hAnsi="Times New Roman" w:cs="Times New Roman"/>
      <w:sz w:val="24"/>
      <w:szCs w:val="24"/>
    </w:rPr>
  </w:style>
  <w:style w:type="paragraph" w:customStyle="1" w:styleId="77F44A5C69F64F689CFDAEEE20C4AAEE1">
    <w:name w:val="77F44A5C69F64F689CFDAEEE20C4AAEE1"/>
    <w:rsid w:val="00E6619F"/>
    <w:pPr>
      <w:spacing w:after="100" w:line="240" w:lineRule="auto"/>
    </w:pPr>
    <w:rPr>
      <w:rFonts w:ascii="Times New Roman" w:eastAsiaTheme="minorHAnsi" w:hAnsi="Times New Roman" w:cs="Times New Roman"/>
      <w:sz w:val="24"/>
      <w:szCs w:val="24"/>
    </w:rPr>
  </w:style>
  <w:style w:type="paragraph" w:customStyle="1" w:styleId="9DE0A8DD89964BD190FDC73A33A45A911">
    <w:name w:val="9DE0A8DD89964BD190FDC73A33A45A911"/>
    <w:rsid w:val="00E6619F"/>
    <w:pPr>
      <w:spacing w:after="100" w:line="240" w:lineRule="auto"/>
    </w:pPr>
    <w:rPr>
      <w:rFonts w:ascii="Times New Roman" w:eastAsiaTheme="minorHAnsi" w:hAnsi="Times New Roman" w:cs="Times New Roman"/>
      <w:sz w:val="24"/>
      <w:szCs w:val="24"/>
    </w:rPr>
  </w:style>
  <w:style w:type="paragraph" w:customStyle="1" w:styleId="8147308E5CB44B3CBB499969A06A55071">
    <w:name w:val="8147308E5CB44B3CBB499969A06A55071"/>
    <w:rsid w:val="00E6619F"/>
    <w:pPr>
      <w:spacing w:after="100" w:line="240" w:lineRule="auto"/>
    </w:pPr>
    <w:rPr>
      <w:rFonts w:ascii="Times New Roman" w:eastAsiaTheme="minorHAnsi" w:hAnsi="Times New Roman" w:cs="Times New Roman"/>
      <w:sz w:val="24"/>
      <w:szCs w:val="24"/>
    </w:rPr>
  </w:style>
  <w:style w:type="paragraph" w:customStyle="1" w:styleId="98A4AD01582A4C22B652C51E10EC367E1">
    <w:name w:val="98A4AD01582A4C22B652C51E10EC367E1"/>
    <w:rsid w:val="00E6619F"/>
    <w:pPr>
      <w:spacing w:after="100" w:line="240" w:lineRule="auto"/>
    </w:pPr>
    <w:rPr>
      <w:rFonts w:ascii="Times New Roman" w:eastAsiaTheme="minorHAnsi" w:hAnsi="Times New Roman" w:cs="Times New Roman"/>
      <w:sz w:val="24"/>
      <w:szCs w:val="24"/>
    </w:rPr>
  </w:style>
  <w:style w:type="paragraph" w:customStyle="1" w:styleId="1F4BFC10A95E4D8AB4474B9C5DB9302B1">
    <w:name w:val="1F4BFC10A95E4D8AB4474B9C5DB9302B1"/>
    <w:rsid w:val="00E6619F"/>
    <w:pPr>
      <w:spacing w:after="100" w:line="240" w:lineRule="auto"/>
    </w:pPr>
    <w:rPr>
      <w:rFonts w:ascii="Times New Roman" w:eastAsiaTheme="minorHAnsi" w:hAnsi="Times New Roman" w:cs="Times New Roman"/>
      <w:sz w:val="24"/>
      <w:szCs w:val="24"/>
    </w:rPr>
  </w:style>
  <w:style w:type="paragraph" w:customStyle="1" w:styleId="A917464C688A4D939299AA62013B1FF21">
    <w:name w:val="A917464C688A4D939299AA62013B1FF21"/>
    <w:rsid w:val="00E6619F"/>
    <w:pPr>
      <w:spacing w:after="100" w:line="240" w:lineRule="auto"/>
    </w:pPr>
    <w:rPr>
      <w:rFonts w:ascii="Times New Roman" w:eastAsiaTheme="minorHAnsi" w:hAnsi="Times New Roman" w:cs="Times New Roman"/>
      <w:sz w:val="24"/>
      <w:szCs w:val="24"/>
    </w:rPr>
  </w:style>
  <w:style w:type="paragraph" w:customStyle="1" w:styleId="F064FBF329CB4715A1F3D9711D8AA92D1">
    <w:name w:val="F064FBF329CB4715A1F3D9711D8AA92D1"/>
    <w:rsid w:val="00E6619F"/>
    <w:pPr>
      <w:spacing w:after="100" w:line="240" w:lineRule="auto"/>
    </w:pPr>
    <w:rPr>
      <w:rFonts w:ascii="Times New Roman" w:eastAsiaTheme="minorHAnsi" w:hAnsi="Times New Roman" w:cs="Times New Roman"/>
      <w:sz w:val="24"/>
      <w:szCs w:val="24"/>
    </w:rPr>
  </w:style>
  <w:style w:type="paragraph" w:customStyle="1" w:styleId="4B40AA57EFFF4810ADC40AE5B77801EC1">
    <w:name w:val="4B40AA57EFFF4810ADC40AE5B77801EC1"/>
    <w:rsid w:val="00E6619F"/>
    <w:pPr>
      <w:spacing w:after="100" w:line="240" w:lineRule="auto"/>
    </w:pPr>
    <w:rPr>
      <w:rFonts w:ascii="Times New Roman" w:eastAsiaTheme="minorHAnsi" w:hAnsi="Times New Roman" w:cs="Times New Roman"/>
      <w:sz w:val="24"/>
      <w:szCs w:val="24"/>
    </w:rPr>
  </w:style>
  <w:style w:type="paragraph" w:customStyle="1" w:styleId="78D6E55D468F4F739E92C58F1030097D1">
    <w:name w:val="78D6E55D468F4F739E92C58F1030097D1"/>
    <w:rsid w:val="00E6619F"/>
    <w:pPr>
      <w:spacing w:after="100" w:line="240" w:lineRule="auto"/>
    </w:pPr>
    <w:rPr>
      <w:rFonts w:ascii="Times New Roman" w:eastAsiaTheme="minorHAnsi" w:hAnsi="Times New Roman" w:cs="Times New Roman"/>
      <w:sz w:val="24"/>
      <w:szCs w:val="24"/>
    </w:rPr>
  </w:style>
  <w:style w:type="paragraph" w:customStyle="1" w:styleId="5A1E640458864C3897D010F98BE20C4D1">
    <w:name w:val="5A1E640458864C3897D010F98BE20C4D1"/>
    <w:rsid w:val="00E6619F"/>
    <w:pPr>
      <w:spacing w:after="100" w:line="240" w:lineRule="auto"/>
    </w:pPr>
    <w:rPr>
      <w:rFonts w:ascii="Times New Roman" w:eastAsiaTheme="minorHAnsi" w:hAnsi="Times New Roman" w:cs="Times New Roman"/>
      <w:sz w:val="24"/>
      <w:szCs w:val="24"/>
    </w:rPr>
  </w:style>
  <w:style w:type="paragraph" w:customStyle="1" w:styleId="9BE27D3D6F18434CB8E8E176A64745261">
    <w:name w:val="9BE27D3D6F18434CB8E8E176A64745261"/>
    <w:rsid w:val="00E6619F"/>
    <w:pPr>
      <w:spacing w:after="100" w:line="240" w:lineRule="auto"/>
    </w:pPr>
    <w:rPr>
      <w:rFonts w:ascii="Times New Roman" w:eastAsiaTheme="minorHAnsi" w:hAnsi="Times New Roman" w:cs="Times New Roman"/>
      <w:sz w:val="24"/>
      <w:szCs w:val="24"/>
    </w:rPr>
  </w:style>
  <w:style w:type="paragraph" w:customStyle="1" w:styleId="E6CCD0B057A1431B8BD7953FAA6F4DAA1">
    <w:name w:val="E6CCD0B057A1431B8BD7953FAA6F4DAA1"/>
    <w:rsid w:val="00E6619F"/>
    <w:pPr>
      <w:spacing w:after="100" w:line="240" w:lineRule="auto"/>
    </w:pPr>
    <w:rPr>
      <w:rFonts w:ascii="Times New Roman" w:eastAsiaTheme="minorHAnsi" w:hAnsi="Times New Roman" w:cs="Times New Roman"/>
      <w:sz w:val="24"/>
      <w:szCs w:val="24"/>
    </w:rPr>
  </w:style>
  <w:style w:type="paragraph" w:customStyle="1" w:styleId="B3DBD61C60084BAD96B4AB7EA60395941">
    <w:name w:val="B3DBD61C60084BAD96B4AB7EA60395941"/>
    <w:rsid w:val="00E6619F"/>
    <w:pPr>
      <w:spacing w:after="100" w:line="240" w:lineRule="auto"/>
    </w:pPr>
    <w:rPr>
      <w:rFonts w:ascii="Times New Roman" w:eastAsiaTheme="minorHAnsi" w:hAnsi="Times New Roman" w:cs="Times New Roman"/>
      <w:sz w:val="24"/>
      <w:szCs w:val="24"/>
    </w:rPr>
  </w:style>
  <w:style w:type="paragraph" w:customStyle="1" w:styleId="342E03F692B744EAAE5D30AB3B6B80FE1">
    <w:name w:val="342E03F692B744EAAE5D30AB3B6B80FE1"/>
    <w:rsid w:val="00E6619F"/>
    <w:pPr>
      <w:spacing w:after="100" w:line="240" w:lineRule="auto"/>
    </w:pPr>
    <w:rPr>
      <w:rFonts w:ascii="Times New Roman" w:eastAsiaTheme="minorHAnsi" w:hAnsi="Times New Roman" w:cs="Times New Roman"/>
      <w:sz w:val="24"/>
      <w:szCs w:val="24"/>
    </w:rPr>
  </w:style>
  <w:style w:type="paragraph" w:customStyle="1" w:styleId="17D04C5ED20947539244D446B6DB17361">
    <w:name w:val="17D04C5ED20947539244D446B6DB17361"/>
    <w:rsid w:val="00E6619F"/>
    <w:pPr>
      <w:spacing w:after="100" w:line="240" w:lineRule="auto"/>
    </w:pPr>
    <w:rPr>
      <w:rFonts w:ascii="Times New Roman" w:eastAsiaTheme="minorHAnsi" w:hAnsi="Times New Roman" w:cs="Times New Roman"/>
      <w:sz w:val="24"/>
      <w:szCs w:val="24"/>
    </w:rPr>
  </w:style>
  <w:style w:type="paragraph" w:customStyle="1" w:styleId="A569EECBAB6A4596BAEF9DB2F0DE3D151">
    <w:name w:val="A569EECBAB6A4596BAEF9DB2F0DE3D151"/>
    <w:rsid w:val="00E6619F"/>
    <w:pPr>
      <w:spacing w:after="100" w:line="240" w:lineRule="auto"/>
    </w:pPr>
    <w:rPr>
      <w:rFonts w:ascii="Times New Roman" w:eastAsiaTheme="minorHAnsi" w:hAnsi="Times New Roman" w:cs="Times New Roman"/>
      <w:sz w:val="24"/>
      <w:szCs w:val="24"/>
    </w:rPr>
  </w:style>
  <w:style w:type="paragraph" w:customStyle="1" w:styleId="82B4B0D780C547ACB024915E14D80C721">
    <w:name w:val="82B4B0D780C547ACB024915E14D80C721"/>
    <w:rsid w:val="00E6619F"/>
    <w:pPr>
      <w:spacing w:before="200" w:after="100" w:line="240" w:lineRule="auto"/>
      <w:outlineLvl w:val="1"/>
    </w:pPr>
    <w:rPr>
      <w:rFonts w:ascii="Times New Roman" w:eastAsiaTheme="minorHAnsi" w:hAnsi="Times New Roman" w:cs="Times New Roman"/>
      <w:b/>
      <w:i/>
      <w:sz w:val="24"/>
      <w:szCs w:val="24"/>
    </w:rPr>
  </w:style>
  <w:style w:type="paragraph" w:customStyle="1" w:styleId="15F8C93E6B474FA195A4E4BEA64C14E41">
    <w:name w:val="15F8C93E6B474FA195A4E4BEA64C14E41"/>
    <w:rsid w:val="00E6619F"/>
    <w:pPr>
      <w:spacing w:before="200" w:after="100" w:line="240" w:lineRule="auto"/>
      <w:outlineLvl w:val="1"/>
    </w:pPr>
    <w:rPr>
      <w:rFonts w:ascii="Times New Roman" w:eastAsiaTheme="minorHAnsi" w:hAnsi="Times New Roman" w:cs="Times New Roman"/>
      <w:b/>
      <w:i/>
      <w:sz w:val="24"/>
      <w:szCs w:val="24"/>
    </w:rPr>
  </w:style>
  <w:style w:type="paragraph" w:customStyle="1" w:styleId="AA27C371FA3747CDB8D51BD7739C4AFA1">
    <w:name w:val="AA27C371FA3747CDB8D51BD7739C4AFA1"/>
    <w:rsid w:val="00E6619F"/>
    <w:pPr>
      <w:spacing w:after="100" w:line="240" w:lineRule="auto"/>
    </w:pPr>
    <w:rPr>
      <w:rFonts w:ascii="Times New Roman" w:eastAsiaTheme="minorHAnsi" w:hAnsi="Times New Roman" w:cs="Times New Roman"/>
      <w:sz w:val="24"/>
      <w:szCs w:val="24"/>
    </w:rPr>
  </w:style>
  <w:style w:type="paragraph" w:customStyle="1" w:styleId="48AACB4E08F645E2921CD5314027F6B01">
    <w:name w:val="48AACB4E08F645E2921CD5314027F6B01"/>
    <w:rsid w:val="00E6619F"/>
    <w:pPr>
      <w:spacing w:after="100" w:line="240" w:lineRule="auto"/>
    </w:pPr>
    <w:rPr>
      <w:rFonts w:ascii="Times New Roman" w:eastAsiaTheme="minorHAnsi" w:hAnsi="Times New Roman" w:cs="Times New Roman"/>
      <w:sz w:val="24"/>
      <w:szCs w:val="24"/>
    </w:rPr>
  </w:style>
  <w:style w:type="paragraph" w:customStyle="1" w:styleId="BDED310F106543238F2667A8987F2C611">
    <w:name w:val="BDED310F106543238F2667A8987F2C611"/>
    <w:rsid w:val="00E6619F"/>
    <w:pPr>
      <w:spacing w:after="100" w:line="240" w:lineRule="auto"/>
    </w:pPr>
    <w:rPr>
      <w:rFonts w:ascii="Times New Roman" w:eastAsiaTheme="minorHAnsi" w:hAnsi="Times New Roman" w:cs="Times New Roman"/>
      <w:sz w:val="24"/>
      <w:szCs w:val="24"/>
    </w:rPr>
  </w:style>
  <w:style w:type="paragraph" w:customStyle="1" w:styleId="169731B981774A078FAB650397355DDF1">
    <w:name w:val="169731B981774A078FAB650397355DDF1"/>
    <w:rsid w:val="00E6619F"/>
    <w:pPr>
      <w:spacing w:after="100" w:line="240" w:lineRule="auto"/>
    </w:pPr>
    <w:rPr>
      <w:rFonts w:ascii="Times New Roman" w:eastAsiaTheme="minorHAnsi" w:hAnsi="Times New Roman" w:cs="Times New Roman"/>
      <w:sz w:val="24"/>
      <w:szCs w:val="24"/>
    </w:rPr>
  </w:style>
  <w:style w:type="paragraph" w:customStyle="1" w:styleId="864156119556464284665111202795201">
    <w:name w:val="864156119556464284665111202795201"/>
    <w:rsid w:val="00E6619F"/>
    <w:pPr>
      <w:spacing w:after="100" w:line="240" w:lineRule="auto"/>
    </w:pPr>
    <w:rPr>
      <w:rFonts w:ascii="Times New Roman" w:eastAsiaTheme="minorHAnsi" w:hAnsi="Times New Roman" w:cs="Times New Roman"/>
      <w:sz w:val="24"/>
      <w:szCs w:val="24"/>
    </w:rPr>
  </w:style>
  <w:style w:type="paragraph" w:customStyle="1" w:styleId="D43EDF8AA0084F54B743DE0DEB7AAB771">
    <w:name w:val="D43EDF8AA0084F54B743DE0DEB7AAB771"/>
    <w:rsid w:val="00E6619F"/>
    <w:pPr>
      <w:spacing w:after="100" w:line="240" w:lineRule="auto"/>
    </w:pPr>
    <w:rPr>
      <w:rFonts w:ascii="Times New Roman" w:eastAsiaTheme="minorHAnsi" w:hAnsi="Times New Roman" w:cs="Times New Roman"/>
      <w:sz w:val="24"/>
      <w:szCs w:val="24"/>
    </w:rPr>
  </w:style>
  <w:style w:type="paragraph" w:customStyle="1" w:styleId="6A18D63370C347C3A9DD9D3E213917681">
    <w:name w:val="6A18D63370C347C3A9DD9D3E213917681"/>
    <w:rsid w:val="00E6619F"/>
    <w:pPr>
      <w:spacing w:after="100" w:line="240" w:lineRule="auto"/>
    </w:pPr>
    <w:rPr>
      <w:rFonts w:ascii="Times New Roman" w:eastAsiaTheme="minorHAnsi" w:hAnsi="Times New Roman" w:cs="Times New Roman"/>
      <w:sz w:val="24"/>
      <w:szCs w:val="24"/>
    </w:rPr>
  </w:style>
  <w:style w:type="paragraph" w:customStyle="1" w:styleId="E71955602A2843C280AF4E1FAE6CAF101">
    <w:name w:val="E71955602A2843C280AF4E1FAE6CAF101"/>
    <w:rsid w:val="00E6619F"/>
    <w:pPr>
      <w:spacing w:after="100" w:line="240" w:lineRule="auto"/>
    </w:pPr>
    <w:rPr>
      <w:rFonts w:ascii="Times New Roman" w:eastAsiaTheme="minorHAnsi" w:hAnsi="Times New Roman" w:cs="Times New Roman"/>
      <w:sz w:val="24"/>
      <w:szCs w:val="24"/>
    </w:rPr>
  </w:style>
  <w:style w:type="paragraph" w:customStyle="1" w:styleId="0D969C7CFCC04295BBF7CD15E266219D1">
    <w:name w:val="0D969C7CFCC04295BBF7CD15E266219D1"/>
    <w:rsid w:val="00E6619F"/>
    <w:pPr>
      <w:spacing w:after="100" w:line="240" w:lineRule="auto"/>
    </w:pPr>
    <w:rPr>
      <w:rFonts w:ascii="Times New Roman" w:eastAsiaTheme="minorHAnsi" w:hAnsi="Times New Roman" w:cs="Times New Roman"/>
      <w:sz w:val="24"/>
      <w:szCs w:val="24"/>
    </w:rPr>
  </w:style>
  <w:style w:type="paragraph" w:customStyle="1" w:styleId="BB68A89D11614F68A4490AE6B95EA6161">
    <w:name w:val="BB68A89D11614F68A4490AE6B95EA6161"/>
    <w:rsid w:val="00E6619F"/>
    <w:pPr>
      <w:spacing w:after="100" w:line="240" w:lineRule="auto"/>
    </w:pPr>
    <w:rPr>
      <w:rFonts w:ascii="Times New Roman" w:eastAsiaTheme="minorHAnsi" w:hAnsi="Times New Roman" w:cs="Times New Roman"/>
      <w:sz w:val="24"/>
      <w:szCs w:val="24"/>
    </w:rPr>
  </w:style>
  <w:style w:type="paragraph" w:customStyle="1" w:styleId="0170C702CA8444EFB667CFFE305D1FA41">
    <w:name w:val="0170C702CA8444EFB667CFFE305D1FA41"/>
    <w:rsid w:val="00E6619F"/>
    <w:pPr>
      <w:spacing w:after="100" w:line="240" w:lineRule="auto"/>
    </w:pPr>
    <w:rPr>
      <w:rFonts w:ascii="Times New Roman" w:eastAsiaTheme="minorHAnsi" w:hAnsi="Times New Roman" w:cs="Times New Roman"/>
      <w:sz w:val="24"/>
      <w:szCs w:val="24"/>
    </w:rPr>
  </w:style>
  <w:style w:type="paragraph" w:customStyle="1" w:styleId="600C46D8C4C5405F943F916572ECA7721">
    <w:name w:val="600C46D8C4C5405F943F916572ECA7721"/>
    <w:rsid w:val="00E6619F"/>
    <w:pPr>
      <w:spacing w:after="100" w:line="240" w:lineRule="auto"/>
    </w:pPr>
    <w:rPr>
      <w:rFonts w:ascii="Times New Roman" w:eastAsiaTheme="minorHAnsi" w:hAnsi="Times New Roman" w:cs="Times New Roman"/>
      <w:sz w:val="24"/>
      <w:szCs w:val="24"/>
    </w:rPr>
  </w:style>
  <w:style w:type="paragraph" w:customStyle="1" w:styleId="EA222F4585EC4A35B37E6FB53024063F1">
    <w:name w:val="EA222F4585EC4A35B37E6FB53024063F1"/>
    <w:rsid w:val="00E6619F"/>
    <w:pPr>
      <w:spacing w:after="100" w:line="240" w:lineRule="auto"/>
    </w:pPr>
    <w:rPr>
      <w:rFonts w:ascii="Times New Roman" w:eastAsiaTheme="minorHAnsi" w:hAnsi="Times New Roman" w:cs="Times New Roman"/>
      <w:sz w:val="24"/>
      <w:szCs w:val="24"/>
    </w:rPr>
  </w:style>
  <w:style w:type="paragraph" w:customStyle="1" w:styleId="8C2343C1117745C99EA1D68C0F9830371">
    <w:name w:val="8C2343C1117745C99EA1D68C0F9830371"/>
    <w:rsid w:val="00E6619F"/>
    <w:pPr>
      <w:spacing w:after="100" w:line="240" w:lineRule="auto"/>
    </w:pPr>
    <w:rPr>
      <w:rFonts w:ascii="Times New Roman" w:eastAsiaTheme="minorHAnsi" w:hAnsi="Times New Roman" w:cs="Times New Roman"/>
      <w:sz w:val="24"/>
      <w:szCs w:val="24"/>
    </w:rPr>
  </w:style>
  <w:style w:type="paragraph" w:customStyle="1" w:styleId="D606C098BA8F4C86AC26CE19B9BA847A1">
    <w:name w:val="D606C098BA8F4C86AC26CE19B9BA847A1"/>
    <w:rsid w:val="00E6619F"/>
    <w:pPr>
      <w:spacing w:after="100" w:line="240" w:lineRule="auto"/>
    </w:pPr>
    <w:rPr>
      <w:rFonts w:ascii="Times New Roman" w:eastAsiaTheme="minorHAnsi" w:hAnsi="Times New Roman" w:cs="Times New Roman"/>
      <w:sz w:val="24"/>
      <w:szCs w:val="24"/>
    </w:rPr>
  </w:style>
  <w:style w:type="paragraph" w:customStyle="1" w:styleId="42D44ADEDF204F4F8BA113FAF0B64B5A1">
    <w:name w:val="42D44ADEDF204F4F8BA113FAF0B64B5A1"/>
    <w:rsid w:val="00E6619F"/>
    <w:pPr>
      <w:spacing w:after="100" w:line="240" w:lineRule="auto"/>
    </w:pPr>
    <w:rPr>
      <w:rFonts w:ascii="Times New Roman" w:eastAsiaTheme="minorHAnsi" w:hAnsi="Times New Roman" w:cs="Times New Roman"/>
      <w:sz w:val="24"/>
      <w:szCs w:val="24"/>
    </w:rPr>
  </w:style>
  <w:style w:type="paragraph" w:customStyle="1" w:styleId="059C5E82A0DF4951BD0EA7A4782385491">
    <w:name w:val="059C5E82A0DF4951BD0EA7A4782385491"/>
    <w:rsid w:val="00E6619F"/>
    <w:pPr>
      <w:spacing w:after="100" w:line="240" w:lineRule="auto"/>
    </w:pPr>
    <w:rPr>
      <w:rFonts w:ascii="Times New Roman" w:eastAsiaTheme="minorHAnsi" w:hAnsi="Times New Roman" w:cs="Times New Roman"/>
      <w:sz w:val="24"/>
      <w:szCs w:val="24"/>
    </w:rPr>
  </w:style>
  <w:style w:type="paragraph" w:customStyle="1" w:styleId="41C6AF9895A2434E92DED3BE471EA8D51">
    <w:name w:val="41C6AF9895A2434E92DED3BE471EA8D51"/>
    <w:rsid w:val="00E6619F"/>
    <w:pPr>
      <w:spacing w:after="100" w:line="240" w:lineRule="auto"/>
    </w:pPr>
    <w:rPr>
      <w:rFonts w:ascii="Times New Roman" w:eastAsiaTheme="minorHAnsi" w:hAnsi="Times New Roman" w:cs="Times New Roman"/>
      <w:sz w:val="24"/>
      <w:szCs w:val="24"/>
    </w:rPr>
  </w:style>
  <w:style w:type="paragraph" w:customStyle="1" w:styleId="944ED1F8EF5C46679D3B2BA7FDD35B3E1">
    <w:name w:val="944ED1F8EF5C46679D3B2BA7FDD35B3E1"/>
    <w:rsid w:val="00E6619F"/>
    <w:pPr>
      <w:spacing w:after="100" w:line="240" w:lineRule="auto"/>
    </w:pPr>
    <w:rPr>
      <w:rFonts w:ascii="Times New Roman" w:eastAsiaTheme="minorHAnsi" w:hAnsi="Times New Roman" w:cs="Times New Roman"/>
      <w:sz w:val="24"/>
      <w:szCs w:val="24"/>
    </w:rPr>
  </w:style>
  <w:style w:type="paragraph" w:customStyle="1" w:styleId="D7F0C172CE9C469AB0C652FC905EDD6C1">
    <w:name w:val="D7F0C172CE9C469AB0C652FC905EDD6C1"/>
    <w:rsid w:val="00E6619F"/>
    <w:pPr>
      <w:spacing w:after="100" w:line="240" w:lineRule="auto"/>
    </w:pPr>
    <w:rPr>
      <w:rFonts w:ascii="Times New Roman" w:eastAsiaTheme="minorHAnsi" w:hAnsi="Times New Roman" w:cs="Times New Roman"/>
      <w:sz w:val="24"/>
      <w:szCs w:val="24"/>
    </w:rPr>
  </w:style>
  <w:style w:type="paragraph" w:customStyle="1" w:styleId="1F63A029B5094669A96D77095FCD39D01">
    <w:name w:val="1F63A029B5094669A96D77095FCD39D01"/>
    <w:rsid w:val="00E6619F"/>
    <w:pPr>
      <w:spacing w:after="100" w:line="240" w:lineRule="auto"/>
    </w:pPr>
    <w:rPr>
      <w:rFonts w:ascii="Times New Roman" w:eastAsiaTheme="minorHAnsi" w:hAnsi="Times New Roman" w:cs="Times New Roman"/>
      <w:sz w:val="24"/>
      <w:szCs w:val="24"/>
    </w:rPr>
  </w:style>
  <w:style w:type="paragraph" w:customStyle="1" w:styleId="6C436DF6478E43299B017C9AAFB1BB2F1">
    <w:name w:val="6C436DF6478E43299B017C9AAFB1BB2F1"/>
    <w:rsid w:val="00E6619F"/>
    <w:pPr>
      <w:spacing w:after="100" w:line="240" w:lineRule="auto"/>
    </w:pPr>
    <w:rPr>
      <w:rFonts w:ascii="Times New Roman" w:eastAsiaTheme="minorHAnsi" w:hAnsi="Times New Roman" w:cs="Times New Roman"/>
      <w:sz w:val="24"/>
      <w:szCs w:val="24"/>
    </w:rPr>
  </w:style>
  <w:style w:type="paragraph" w:customStyle="1" w:styleId="4A3FCAA602614031ACA8F3D661ACEC471">
    <w:name w:val="4A3FCAA602614031ACA8F3D661ACEC471"/>
    <w:rsid w:val="00E6619F"/>
    <w:pPr>
      <w:spacing w:after="100" w:line="240" w:lineRule="auto"/>
    </w:pPr>
    <w:rPr>
      <w:rFonts w:ascii="Times New Roman" w:eastAsiaTheme="minorHAnsi" w:hAnsi="Times New Roman" w:cs="Times New Roman"/>
      <w:sz w:val="24"/>
      <w:szCs w:val="24"/>
    </w:rPr>
  </w:style>
  <w:style w:type="paragraph" w:customStyle="1" w:styleId="27998FD13A484EE79ACA5CCAC5E61BBC1">
    <w:name w:val="27998FD13A484EE79ACA5CCAC5E61BBC1"/>
    <w:rsid w:val="00E6619F"/>
    <w:pPr>
      <w:spacing w:after="100" w:line="240" w:lineRule="auto"/>
    </w:pPr>
    <w:rPr>
      <w:rFonts w:ascii="Times New Roman" w:eastAsiaTheme="minorHAnsi" w:hAnsi="Times New Roman" w:cs="Times New Roman"/>
      <w:sz w:val="24"/>
      <w:szCs w:val="24"/>
    </w:rPr>
  </w:style>
  <w:style w:type="paragraph" w:customStyle="1" w:styleId="54074C9B87434AC995A9AC2469C266161">
    <w:name w:val="54074C9B87434AC995A9AC2469C266161"/>
    <w:rsid w:val="00E6619F"/>
    <w:pPr>
      <w:spacing w:after="100" w:line="240" w:lineRule="auto"/>
    </w:pPr>
    <w:rPr>
      <w:rFonts w:ascii="Times New Roman" w:eastAsiaTheme="minorHAnsi" w:hAnsi="Times New Roman" w:cs="Times New Roman"/>
      <w:sz w:val="24"/>
      <w:szCs w:val="24"/>
    </w:rPr>
  </w:style>
  <w:style w:type="paragraph" w:customStyle="1" w:styleId="C2DF87B6823B4DBEA1FF515BA1AB662A1">
    <w:name w:val="C2DF87B6823B4DBEA1FF515BA1AB662A1"/>
    <w:rsid w:val="00E6619F"/>
    <w:pPr>
      <w:spacing w:after="100" w:line="240" w:lineRule="auto"/>
    </w:pPr>
    <w:rPr>
      <w:rFonts w:ascii="Times New Roman" w:eastAsiaTheme="minorHAnsi" w:hAnsi="Times New Roman" w:cs="Times New Roman"/>
      <w:sz w:val="24"/>
      <w:szCs w:val="24"/>
    </w:rPr>
  </w:style>
  <w:style w:type="paragraph" w:customStyle="1" w:styleId="D269771EF7C54B318C24D3BDE291A4F01">
    <w:name w:val="D269771EF7C54B318C24D3BDE291A4F01"/>
    <w:rsid w:val="00E6619F"/>
    <w:pPr>
      <w:spacing w:after="100" w:line="240" w:lineRule="auto"/>
    </w:pPr>
    <w:rPr>
      <w:rFonts w:ascii="Times New Roman" w:eastAsiaTheme="minorHAnsi" w:hAnsi="Times New Roman" w:cs="Times New Roman"/>
      <w:sz w:val="24"/>
      <w:szCs w:val="24"/>
    </w:rPr>
  </w:style>
  <w:style w:type="paragraph" w:customStyle="1" w:styleId="0565261B00AB4AF2AB8B1BDF30E8CFA71">
    <w:name w:val="0565261B00AB4AF2AB8B1BDF30E8CFA71"/>
    <w:rsid w:val="00E6619F"/>
    <w:pPr>
      <w:spacing w:after="100" w:line="240" w:lineRule="auto"/>
    </w:pPr>
    <w:rPr>
      <w:rFonts w:ascii="Times New Roman" w:eastAsiaTheme="minorHAnsi" w:hAnsi="Times New Roman" w:cs="Times New Roman"/>
      <w:sz w:val="24"/>
      <w:szCs w:val="24"/>
    </w:rPr>
  </w:style>
  <w:style w:type="paragraph" w:customStyle="1" w:styleId="9BAE3E20857940E7800A9C79AAD783071">
    <w:name w:val="9BAE3E20857940E7800A9C79AAD783071"/>
    <w:rsid w:val="00E6619F"/>
    <w:pPr>
      <w:spacing w:after="100" w:line="240" w:lineRule="auto"/>
    </w:pPr>
    <w:rPr>
      <w:rFonts w:ascii="Times New Roman" w:eastAsiaTheme="minorHAnsi" w:hAnsi="Times New Roman" w:cs="Times New Roman"/>
      <w:sz w:val="24"/>
      <w:szCs w:val="24"/>
    </w:rPr>
  </w:style>
  <w:style w:type="paragraph" w:customStyle="1" w:styleId="7938282578604A38A705152C993868611">
    <w:name w:val="7938282578604A38A705152C993868611"/>
    <w:rsid w:val="00E6619F"/>
    <w:pPr>
      <w:spacing w:after="100" w:line="240" w:lineRule="auto"/>
    </w:pPr>
    <w:rPr>
      <w:rFonts w:ascii="Times New Roman" w:eastAsiaTheme="minorHAnsi" w:hAnsi="Times New Roman" w:cs="Times New Roman"/>
      <w:sz w:val="24"/>
      <w:szCs w:val="24"/>
    </w:rPr>
  </w:style>
  <w:style w:type="paragraph" w:customStyle="1" w:styleId="D0F7448F84CE42CF894AB66AC77071551">
    <w:name w:val="D0F7448F84CE42CF894AB66AC77071551"/>
    <w:rsid w:val="00E6619F"/>
    <w:pPr>
      <w:spacing w:after="100" w:line="240" w:lineRule="auto"/>
    </w:pPr>
    <w:rPr>
      <w:rFonts w:ascii="Times New Roman" w:eastAsiaTheme="minorHAnsi" w:hAnsi="Times New Roman" w:cs="Times New Roman"/>
      <w:sz w:val="24"/>
      <w:szCs w:val="24"/>
    </w:rPr>
  </w:style>
  <w:style w:type="paragraph" w:customStyle="1" w:styleId="A913310826AD484A8502351D7C30A3121">
    <w:name w:val="A913310826AD484A8502351D7C30A3121"/>
    <w:rsid w:val="00E6619F"/>
    <w:pPr>
      <w:spacing w:after="100" w:line="240" w:lineRule="auto"/>
    </w:pPr>
    <w:rPr>
      <w:rFonts w:ascii="Times New Roman" w:eastAsiaTheme="minorHAnsi" w:hAnsi="Times New Roman" w:cs="Times New Roman"/>
      <w:sz w:val="24"/>
      <w:szCs w:val="24"/>
    </w:rPr>
  </w:style>
  <w:style w:type="paragraph" w:customStyle="1" w:styleId="972759C785294778A0B055F0497428941">
    <w:name w:val="972759C785294778A0B055F0497428941"/>
    <w:rsid w:val="00E6619F"/>
    <w:pPr>
      <w:spacing w:after="100" w:line="240" w:lineRule="auto"/>
    </w:pPr>
    <w:rPr>
      <w:rFonts w:ascii="Times New Roman" w:eastAsiaTheme="minorHAnsi" w:hAnsi="Times New Roman" w:cs="Times New Roman"/>
      <w:sz w:val="24"/>
      <w:szCs w:val="24"/>
    </w:rPr>
  </w:style>
  <w:style w:type="paragraph" w:customStyle="1" w:styleId="AE4EAE8110E94B2D9F50150993ECCEDF1">
    <w:name w:val="AE4EAE8110E94B2D9F50150993ECCEDF1"/>
    <w:rsid w:val="00E6619F"/>
    <w:pPr>
      <w:spacing w:after="100" w:line="240" w:lineRule="auto"/>
    </w:pPr>
    <w:rPr>
      <w:rFonts w:ascii="Times New Roman" w:eastAsiaTheme="minorHAnsi" w:hAnsi="Times New Roman" w:cs="Times New Roman"/>
      <w:sz w:val="24"/>
      <w:szCs w:val="24"/>
    </w:rPr>
  </w:style>
  <w:style w:type="paragraph" w:customStyle="1" w:styleId="A2E8C6DA5BF040D2BDBCAE00F3DFC3BA1">
    <w:name w:val="A2E8C6DA5BF040D2BDBCAE00F3DFC3BA1"/>
    <w:rsid w:val="00E6619F"/>
    <w:pPr>
      <w:spacing w:after="100" w:line="240" w:lineRule="auto"/>
    </w:pPr>
    <w:rPr>
      <w:rFonts w:ascii="Times New Roman" w:eastAsiaTheme="minorHAnsi" w:hAnsi="Times New Roman" w:cs="Times New Roman"/>
      <w:sz w:val="24"/>
      <w:szCs w:val="24"/>
    </w:rPr>
  </w:style>
  <w:style w:type="paragraph" w:customStyle="1" w:styleId="99E9CC5AF71E4BA19206E244286307061">
    <w:name w:val="99E9CC5AF71E4BA19206E244286307061"/>
    <w:rsid w:val="00E6619F"/>
    <w:pPr>
      <w:spacing w:after="100" w:line="240" w:lineRule="auto"/>
    </w:pPr>
    <w:rPr>
      <w:rFonts w:ascii="Times New Roman" w:eastAsiaTheme="minorHAnsi" w:hAnsi="Times New Roman" w:cs="Times New Roman"/>
      <w:sz w:val="24"/>
      <w:szCs w:val="24"/>
    </w:rPr>
  </w:style>
  <w:style w:type="paragraph" w:customStyle="1" w:styleId="ADC92E4F54CE4C3F922F267E710CFC7C1">
    <w:name w:val="ADC92E4F54CE4C3F922F267E710CFC7C1"/>
    <w:rsid w:val="00E6619F"/>
    <w:pPr>
      <w:spacing w:after="100" w:line="240" w:lineRule="auto"/>
    </w:pPr>
    <w:rPr>
      <w:rFonts w:ascii="Times New Roman" w:eastAsiaTheme="minorHAnsi" w:hAnsi="Times New Roman" w:cs="Times New Roman"/>
      <w:sz w:val="24"/>
      <w:szCs w:val="24"/>
    </w:rPr>
  </w:style>
  <w:style w:type="paragraph" w:customStyle="1" w:styleId="B316170EA9D44729A3712618CA1776B41">
    <w:name w:val="B316170EA9D44729A3712618CA1776B41"/>
    <w:rsid w:val="00E6619F"/>
    <w:pPr>
      <w:spacing w:after="100" w:line="240" w:lineRule="auto"/>
    </w:pPr>
    <w:rPr>
      <w:rFonts w:ascii="Times New Roman" w:eastAsiaTheme="minorHAnsi" w:hAnsi="Times New Roman" w:cs="Times New Roman"/>
      <w:sz w:val="24"/>
      <w:szCs w:val="24"/>
    </w:rPr>
  </w:style>
  <w:style w:type="paragraph" w:customStyle="1" w:styleId="9DBEDA2D62824D059C8290CE0A49100B">
    <w:name w:val="9DBEDA2D62824D059C8290CE0A49100B"/>
    <w:rsid w:val="00E6619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7A35DA0C2D874793A193F192A6FFA4C8">
    <w:name w:val="7A35DA0C2D874793A193F192A6FFA4C8"/>
    <w:rsid w:val="00E6619F"/>
    <w:pPr>
      <w:spacing w:after="100" w:line="240" w:lineRule="auto"/>
    </w:pPr>
    <w:rPr>
      <w:rFonts w:ascii="Times New Roman" w:eastAsiaTheme="minorHAnsi" w:hAnsi="Times New Roman" w:cs="Times New Roman"/>
      <w:sz w:val="24"/>
      <w:szCs w:val="24"/>
    </w:rPr>
  </w:style>
  <w:style w:type="paragraph" w:customStyle="1" w:styleId="83CB3B1C4D9B404A919440A55C1AB1EB">
    <w:name w:val="83CB3B1C4D9B404A919440A55C1AB1EB"/>
    <w:rsid w:val="00E6619F"/>
    <w:pPr>
      <w:spacing w:after="100" w:line="240" w:lineRule="auto"/>
    </w:pPr>
    <w:rPr>
      <w:rFonts w:ascii="Times New Roman" w:eastAsiaTheme="minorHAnsi" w:hAnsi="Times New Roman" w:cs="Times New Roman"/>
      <w:sz w:val="24"/>
      <w:szCs w:val="24"/>
    </w:rPr>
  </w:style>
  <w:style w:type="paragraph" w:customStyle="1" w:styleId="35366B6F22D04242BD5B5410030B3810">
    <w:name w:val="35366B6F22D04242BD5B5410030B3810"/>
    <w:rsid w:val="00E6619F"/>
    <w:pPr>
      <w:spacing w:after="100" w:line="240" w:lineRule="auto"/>
    </w:pPr>
    <w:rPr>
      <w:rFonts w:ascii="Times New Roman" w:eastAsiaTheme="minorHAnsi" w:hAnsi="Times New Roman" w:cs="Times New Roman"/>
      <w:sz w:val="24"/>
      <w:szCs w:val="24"/>
    </w:rPr>
  </w:style>
  <w:style w:type="paragraph" w:customStyle="1" w:styleId="8C3A5172EA6A4873ACC485AF48A47435">
    <w:name w:val="8C3A5172EA6A4873ACC485AF48A47435"/>
    <w:rsid w:val="00E6619F"/>
    <w:pPr>
      <w:spacing w:after="100" w:line="240" w:lineRule="auto"/>
    </w:pPr>
    <w:rPr>
      <w:rFonts w:ascii="Times New Roman" w:eastAsiaTheme="minorHAnsi" w:hAnsi="Times New Roman" w:cs="Times New Roman"/>
      <w:sz w:val="24"/>
      <w:szCs w:val="24"/>
    </w:rPr>
  </w:style>
  <w:style w:type="paragraph" w:customStyle="1" w:styleId="15DD5C6F19BF4774BD10DE99ABF243E8">
    <w:name w:val="15DD5C6F19BF4774BD10DE99ABF243E8"/>
    <w:rsid w:val="00E6619F"/>
    <w:pPr>
      <w:spacing w:after="100" w:line="240" w:lineRule="auto"/>
    </w:pPr>
    <w:rPr>
      <w:rFonts w:ascii="Times New Roman" w:eastAsiaTheme="minorHAnsi" w:hAnsi="Times New Roman" w:cs="Times New Roman"/>
      <w:sz w:val="24"/>
      <w:szCs w:val="24"/>
    </w:rPr>
  </w:style>
  <w:style w:type="paragraph" w:customStyle="1" w:styleId="A738EAEBA4E1440390BA08E2F6D3290A">
    <w:name w:val="A738EAEBA4E1440390BA08E2F6D3290A"/>
    <w:rsid w:val="00E6619F"/>
    <w:pPr>
      <w:spacing w:after="100" w:line="240" w:lineRule="auto"/>
    </w:pPr>
    <w:rPr>
      <w:rFonts w:ascii="Times New Roman" w:eastAsiaTheme="minorHAnsi" w:hAnsi="Times New Roman" w:cs="Times New Roman"/>
      <w:sz w:val="24"/>
      <w:szCs w:val="24"/>
    </w:rPr>
  </w:style>
  <w:style w:type="paragraph" w:customStyle="1" w:styleId="8FB8E03C10F64BA9A99C6AD6D052965E">
    <w:name w:val="8FB8E03C10F64BA9A99C6AD6D052965E"/>
    <w:rsid w:val="00E6619F"/>
    <w:pPr>
      <w:spacing w:after="100" w:line="240" w:lineRule="auto"/>
    </w:pPr>
    <w:rPr>
      <w:rFonts w:ascii="Times New Roman" w:eastAsiaTheme="minorHAnsi" w:hAnsi="Times New Roman" w:cs="Times New Roman"/>
      <w:sz w:val="24"/>
      <w:szCs w:val="24"/>
    </w:rPr>
  </w:style>
  <w:style w:type="paragraph" w:customStyle="1" w:styleId="C162F7393CE44C9795AC93D11ECE011F">
    <w:name w:val="C162F7393CE44C9795AC93D11ECE011F"/>
    <w:rsid w:val="00E6619F"/>
    <w:pPr>
      <w:spacing w:after="100" w:line="240" w:lineRule="auto"/>
    </w:pPr>
    <w:rPr>
      <w:rFonts w:ascii="Times New Roman" w:eastAsiaTheme="minorHAnsi" w:hAnsi="Times New Roman" w:cs="Times New Roman"/>
      <w:sz w:val="24"/>
      <w:szCs w:val="24"/>
    </w:rPr>
  </w:style>
  <w:style w:type="paragraph" w:customStyle="1" w:styleId="C579003322074CB2864A9E9DB60C4E56">
    <w:name w:val="C579003322074CB2864A9E9DB60C4E56"/>
    <w:rsid w:val="00E6619F"/>
    <w:pPr>
      <w:spacing w:after="100" w:line="240" w:lineRule="auto"/>
    </w:pPr>
    <w:rPr>
      <w:rFonts w:ascii="Times New Roman" w:eastAsiaTheme="minorHAnsi" w:hAnsi="Times New Roman" w:cs="Times New Roman"/>
      <w:sz w:val="24"/>
      <w:szCs w:val="24"/>
    </w:rPr>
  </w:style>
  <w:style w:type="paragraph" w:customStyle="1" w:styleId="04A6A986D49843F59A3E53F5B6686E9B">
    <w:name w:val="04A6A986D49843F59A3E53F5B6686E9B"/>
    <w:rsid w:val="00E6619F"/>
    <w:pPr>
      <w:spacing w:after="100" w:line="240" w:lineRule="auto"/>
    </w:pPr>
    <w:rPr>
      <w:rFonts w:ascii="Times New Roman" w:eastAsiaTheme="minorHAnsi" w:hAnsi="Times New Roman" w:cs="Times New Roman"/>
      <w:sz w:val="24"/>
      <w:szCs w:val="24"/>
    </w:rPr>
  </w:style>
  <w:style w:type="paragraph" w:customStyle="1" w:styleId="069552091A444B91B809B988A163E97B">
    <w:name w:val="069552091A444B91B809B988A163E97B"/>
    <w:rsid w:val="00E6619F"/>
    <w:pPr>
      <w:spacing w:after="100" w:line="240" w:lineRule="auto"/>
    </w:pPr>
    <w:rPr>
      <w:rFonts w:ascii="Times New Roman" w:eastAsiaTheme="minorHAnsi" w:hAnsi="Times New Roman" w:cs="Times New Roman"/>
      <w:sz w:val="24"/>
      <w:szCs w:val="24"/>
    </w:rPr>
  </w:style>
  <w:style w:type="paragraph" w:customStyle="1" w:styleId="56497BD587BC4873B7EE12F782A78084">
    <w:name w:val="56497BD587BC4873B7EE12F782A78084"/>
    <w:rsid w:val="00E6619F"/>
    <w:pPr>
      <w:spacing w:after="100" w:line="240" w:lineRule="auto"/>
    </w:pPr>
    <w:rPr>
      <w:rFonts w:ascii="Times New Roman" w:eastAsiaTheme="minorHAnsi" w:hAnsi="Times New Roman" w:cs="Times New Roman"/>
      <w:sz w:val="24"/>
      <w:szCs w:val="24"/>
    </w:rPr>
  </w:style>
  <w:style w:type="paragraph" w:customStyle="1" w:styleId="4045B2D248CF4CABB001C00ED04F78AB">
    <w:name w:val="4045B2D248CF4CABB001C00ED04F78AB"/>
    <w:rsid w:val="00E6619F"/>
    <w:pPr>
      <w:spacing w:after="100" w:line="240" w:lineRule="auto"/>
    </w:pPr>
    <w:rPr>
      <w:rFonts w:ascii="Times New Roman" w:eastAsiaTheme="minorHAnsi" w:hAnsi="Times New Roman" w:cs="Times New Roman"/>
      <w:sz w:val="24"/>
      <w:szCs w:val="24"/>
    </w:rPr>
  </w:style>
  <w:style w:type="paragraph" w:customStyle="1" w:styleId="3B66CED061CE46739955BCA664A325F0">
    <w:name w:val="3B66CED061CE46739955BCA664A325F0"/>
    <w:rsid w:val="00E6619F"/>
    <w:pPr>
      <w:spacing w:after="100" w:line="240" w:lineRule="auto"/>
    </w:pPr>
    <w:rPr>
      <w:rFonts w:ascii="Times New Roman" w:eastAsiaTheme="minorHAnsi" w:hAnsi="Times New Roman" w:cs="Times New Roman"/>
      <w:sz w:val="24"/>
      <w:szCs w:val="24"/>
    </w:rPr>
  </w:style>
  <w:style w:type="paragraph" w:customStyle="1" w:styleId="EF185AAADE7E4C1AAD41ED1B80F0F8D6">
    <w:name w:val="EF185AAADE7E4C1AAD41ED1B80F0F8D6"/>
    <w:rsid w:val="00E6619F"/>
    <w:pPr>
      <w:spacing w:after="100" w:line="240" w:lineRule="auto"/>
    </w:pPr>
    <w:rPr>
      <w:rFonts w:ascii="Times New Roman" w:eastAsiaTheme="minorHAnsi" w:hAnsi="Times New Roman" w:cs="Times New Roman"/>
      <w:sz w:val="24"/>
      <w:szCs w:val="24"/>
    </w:rPr>
  </w:style>
  <w:style w:type="paragraph" w:customStyle="1" w:styleId="2CFFE24E3BFF41DEBA13EDECD68315DF">
    <w:name w:val="2CFFE24E3BFF41DEBA13EDECD68315DF"/>
    <w:rsid w:val="00E6619F"/>
    <w:pPr>
      <w:spacing w:after="100" w:line="240" w:lineRule="auto"/>
    </w:pPr>
    <w:rPr>
      <w:rFonts w:ascii="Times New Roman" w:eastAsiaTheme="minorHAnsi" w:hAnsi="Times New Roman" w:cs="Times New Roman"/>
      <w:sz w:val="24"/>
      <w:szCs w:val="24"/>
    </w:rPr>
  </w:style>
  <w:style w:type="paragraph" w:customStyle="1" w:styleId="BBB3520472EE4533B8C6F0FCA5462150">
    <w:name w:val="BBB3520472EE4533B8C6F0FCA5462150"/>
    <w:rsid w:val="00E6619F"/>
    <w:pPr>
      <w:spacing w:after="100" w:line="240" w:lineRule="auto"/>
    </w:pPr>
    <w:rPr>
      <w:rFonts w:ascii="Times New Roman" w:eastAsiaTheme="minorHAnsi" w:hAnsi="Times New Roman" w:cs="Times New Roman"/>
      <w:sz w:val="24"/>
      <w:szCs w:val="24"/>
    </w:rPr>
  </w:style>
  <w:style w:type="paragraph" w:customStyle="1" w:styleId="94F3C43EB13846DB98A5B75805817E13">
    <w:name w:val="94F3C43EB13846DB98A5B75805817E13"/>
    <w:rsid w:val="00E6619F"/>
    <w:pPr>
      <w:spacing w:after="100" w:line="240" w:lineRule="auto"/>
    </w:pPr>
    <w:rPr>
      <w:rFonts w:ascii="Times New Roman" w:eastAsiaTheme="minorHAnsi" w:hAnsi="Times New Roman" w:cs="Times New Roman"/>
      <w:sz w:val="24"/>
      <w:szCs w:val="24"/>
    </w:rPr>
  </w:style>
  <w:style w:type="paragraph" w:customStyle="1" w:styleId="09BE1576A598497792854181EFE23972">
    <w:name w:val="09BE1576A598497792854181EFE23972"/>
    <w:rsid w:val="00E6619F"/>
    <w:pPr>
      <w:spacing w:after="100" w:line="240" w:lineRule="auto"/>
    </w:pPr>
    <w:rPr>
      <w:rFonts w:ascii="Times New Roman" w:eastAsiaTheme="minorHAnsi" w:hAnsi="Times New Roman" w:cs="Times New Roman"/>
      <w:sz w:val="24"/>
      <w:szCs w:val="24"/>
    </w:rPr>
  </w:style>
  <w:style w:type="paragraph" w:customStyle="1" w:styleId="E0B68925205047E69B069341E72F100C">
    <w:name w:val="E0B68925205047E69B069341E72F100C"/>
    <w:rsid w:val="00E6619F"/>
    <w:pPr>
      <w:spacing w:after="100" w:line="240" w:lineRule="auto"/>
    </w:pPr>
    <w:rPr>
      <w:rFonts w:ascii="Times New Roman" w:eastAsiaTheme="minorHAnsi" w:hAnsi="Times New Roman" w:cs="Times New Roman"/>
      <w:sz w:val="24"/>
      <w:szCs w:val="24"/>
    </w:rPr>
  </w:style>
  <w:style w:type="paragraph" w:customStyle="1" w:styleId="C1C9CA842AEC4148A77EC094368A6FBF">
    <w:name w:val="C1C9CA842AEC4148A77EC094368A6FBF"/>
    <w:rsid w:val="00E6619F"/>
    <w:pPr>
      <w:spacing w:after="100" w:line="240" w:lineRule="auto"/>
    </w:pPr>
    <w:rPr>
      <w:rFonts w:ascii="Times New Roman" w:eastAsiaTheme="minorHAnsi" w:hAnsi="Times New Roman" w:cs="Times New Roman"/>
      <w:sz w:val="24"/>
      <w:szCs w:val="24"/>
    </w:rPr>
  </w:style>
  <w:style w:type="paragraph" w:customStyle="1" w:styleId="F753214D037E4BB7B22F8BEC279E1521">
    <w:name w:val="F753214D037E4BB7B22F8BEC279E1521"/>
    <w:rsid w:val="00E6619F"/>
    <w:pPr>
      <w:spacing w:after="100" w:line="240" w:lineRule="auto"/>
    </w:pPr>
    <w:rPr>
      <w:rFonts w:ascii="Times New Roman" w:eastAsiaTheme="minorHAnsi" w:hAnsi="Times New Roman" w:cs="Times New Roman"/>
      <w:sz w:val="24"/>
      <w:szCs w:val="24"/>
    </w:rPr>
  </w:style>
  <w:style w:type="paragraph" w:customStyle="1" w:styleId="4A34BA99A2D74B2C85ADE8FD950CCE6D">
    <w:name w:val="4A34BA99A2D74B2C85ADE8FD950CCE6D"/>
    <w:rsid w:val="00E6619F"/>
    <w:pPr>
      <w:spacing w:after="100" w:line="240" w:lineRule="auto"/>
    </w:pPr>
    <w:rPr>
      <w:rFonts w:ascii="Times New Roman" w:eastAsiaTheme="minorHAnsi" w:hAnsi="Times New Roman" w:cs="Times New Roman"/>
      <w:sz w:val="24"/>
      <w:szCs w:val="24"/>
    </w:rPr>
  </w:style>
  <w:style w:type="paragraph" w:customStyle="1" w:styleId="1E7586312ABC43D9AF996F6451EA4B4B">
    <w:name w:val="1E7586312ABC43D9AF996F6451EA4B4B"/>
    <w:rsid w:val="00E6619F"/>
    <w:pPr>
      <w:spacing w:after="100" w:line="240" w:lineRule="auto"/>
    </w:pPr>
    <w:rPr>
      <w:rFonts w:ascii="Times New Roman" w:eastAsiaTheme="minorHAnsi" w:hAnsi="Times New Roman" w:cs="Times New Roman"/>
      <w:sz w:val="24"/>
      <w:szCs w:val="24"/>
    </w:rPr>
  </w:style>
  <w:style w:type="paragraph" w:customStyle="1" w:styleId="1DBBFDFF0BEB44FB814F4C45A6E0B839">
    <w:name w:val="1DBBFDFF0BEB44FB814F4C45A6E0B839"/>
    <w:rsid w:val="00E6619F"/>
  </w:style>
  <w:style w:type="paragraph" w:customStyle="1" w:styleId="E529755E3E1F41CE944AF85F587D7BA6">
    <w:name w:val="E529755E3E1F41CE944AF85F587D7BA6"/>
    <w:rsid w:val="00E6619F"/>
  </w:style>
  <w:style w:type="paragraph" w:customStyle="1" w:styleId="54723CBC82574DF9965344D19EB44887">
    <w:name w:val="54723CBC82574DF9965344D19EB44887"/>
    <w:rsid w:val="00E6619F"/>
  </w:style>
  <w:style w:type="paragraph" w:customStyle="1" w:styleId="F9381CA1B6BF4F5FBBB73CD2C883EDC6">
    <w:name w:val="F9381CA1B6BF4F5FBBB73CD2C883EDC6"/>
    <w:rsid w:val="002E5CF8"/>
  </w:style>
  <w:style w:type="paragraph" w:customStyle="1" w:styleId="85EFB15575084189933EF99006A06FBE">
    <w:name w:val="85EFB15575084189933EF99006A06FBE"/>
    <w:rsid w:val="002E5CF8"/>
  </w:style>
  <w:style w:type="paragraph" w:customStyle="1" w:styleId="8702294B0F1F46ED8863327DCB427A662">
    <w:name w:val="8702294B0F1F46ED8863327DCB427A662"/>
    <w:rsid w:val="002E5CF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E93AF66D35E472D861D7AE9B2A6AD5E2">
    <w:name w:val="FE93AF66D35E472D861D7AE9B2A6AD5E2"/>
    <w:rsid w:val="002E5CF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83077AFECA4DCF88D3A597012959272">
    <w:name w:val="8A83077AFECA4DCF88D3A597012959272"/>
    <w:rsid w:val="002E5CF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DC52BBBD9EC74139ABFF3586E2096C532">
    <w:name w:val="DC52BBBD9EC74139ABFF3586E2096C532"/>
    <w:rsid w:val="002E5CF8"/>
    <w:pPr>
      <w:spacing w:before="200" w:after="100" w:line="240" w:lineRule="auto"/>
      <w:outlineLvl w:val="1"/>
    </w:pPr>
    <w:rPr>
      <w:rFonts w:ascii="Times New Roman" w:eastAsiaTheme="minorHAnsi" w:hAnsi="Times New Roman" w:cs="Times New Roman"/>
      <w:b/>
      <w:i/>
      <w:sz w:val="24"/>
      <w:szCs w:val="24"/>
    </w:rPr>
  </w:style>
  <w:style w:type="paragraph" w:customStyle="1" w:styleId="73F8C45B396842EE90349A3264F2A9E92">
    <w:name w:val="73F8C45B396842EE90349A3264F2A9E92"/>
    <w:rsid w:val="002E5CF8"/>
    <w:pPr>
      <w:spacing w:after="100" w:line="240" w:lineRule="auto"/>
    </w:pPr>
    <w:rPr>
      <w:rFonts w:ascii="Times New Roman" w:eastAsiaTheme="minorHAnsi" w:hAnsi="Times New Roman" w:cs="Times New Roman"/>
      <w:sz w:val="24"/>
      <w:szCs w:val="24"/>
    </w:rPr>
  </w:style>
  <w:style w:type="paragraph" w:customStyle="1" w:styleId="D8333E69A9BA4AB08175AF08AB58B71A2">
    <w:name w:val="D8333E69A9BA4AB08175AF08AB58B71A2"/>
    <w:rsid w:val="002E5CF8"/>
    <w:pPr>
      <w:spacing w:after="100" w:line="240" w:lineRule="auto"/>
    </w:pPr>
    <w:rPr>
      <w:rFonts w:ascii="Times New Roman" w:eastAsiaTheme="minorHAnsi" w:hAnsi="Times New Roman" w:cs="Times New Roman"/>
      <w:sz w:val="24"/>
      <w:szCs w:val="24"/>
    </w:rPr>
  </w:style>
  <w:style w:type="paragraph" w:customStyle="1" w:styleId="9F1E3790EACF46E893E5313F624102382">
    <w:name w:val="9F1E3790EACF46E893E5313F624102382"/>
    <w:rsid w:val="002E5CF8"/>
    <w:pPr>
      <w:spacing w:after="100" w:line="240" w:lineRule="auto"/>
    </w:pPr>
    <w:rPr>
      <w:rFonts w:ascii="Times New Roman" w:eastAsiaTheme="minorHAnsi" w:hAnsi="Times New Roman" w:cs="Times New Roman"/>
      <w:sz w:val="24"/>
      <w:szCs w:val="24"/>
    </w:rPr>
  </w:style>
  <w:style w:type="paragraph" w:customStyle="1" w:styleId="CAC1B968286F4A2EBF1D1BB12F222EFC2">
    <w:name w:val="CAC1B968286F4A2EBF1D1BB12F222EFC2"/>
    <w:rsid w:val="002E5CF8"/>
    <w:pPr>
      <w:spacing w:after="100" w:line="240" w:lineRule="auto"/>
    </w:pPr>
    <w:rPr>
      <w:rFonts w:ascii="Times New Roman" w:eastAsiaTheme="minorHAnsi" w:hAnsi="Times New Roman" w:cs="Times New Roman"/>
      <w:sz w:val="24"/>
      <w:szCs w:val="24"/>
    </w:rPr>
  </w:style>
  <w:style w:type="paragraph" w:customStyle="1" w:styleId="E34EAF0D5E524AC28BEA865B43C315E72">
    <w:name w:val="E34EAF0D5E524AC28BEA865B43C315E72"/>
    <w:rsid w:val="002E5CF8"/>
    <w:pPr>
      <w:spacing w:after="100" w:line="240" w:lineRule="auto"/>
    </w:pPr>
    <w:rPr>
      <w:rFonts w:ascii="Times New Roman" w:eastAsiaTheme="minorHAnsi" w:hAnsi="Times New Roman" w:cs="Times New Roman"/>
      <w:sz w:val="24"/>
      <w:szCs w:val="24"/>
    </w:rPr>
  </w:style>
  <w:style w:type="paragraph" w:customStyle="1" w:styleId="8C44CBC7D53A40FC90D401667012998F2">
    <w:name w:val="8C44CBC7D53A40FC90D401667012998F2"/>
    <w:rsid w:val="002E5CF8"/>
    <w:pPr>
      <w:spacing w:after="100" w:line="240" w:lineRule="auto"/>
    </w:pPr>
    <w:rPr>
      <w:rFonts w:ascii="Times New Roman" w:eastAsiaTheme="minorHAnsi" w:hAnsi="Times New Roman" w:cs="Times New Roman"/>
      <w:sz w:val="24"/>
      <w:szCs w:val="24"/>
    </w:rPr>
  </w:style>
  <w:style w:type="paragraph" w:customStyle="1" w:styleId="D07776B197BE4D668989DA76A2FDA1532">
    <w:name w:val="D07776B197BE4D668989DA76A2FDA1532"/>
    <w:rsid w:val="002E5CF8"/>
    <w:pPr>
      <w:spacing w:after="100" w:line="240" w:lineRule="auto"/>
    </w:pPr>
    <w:rPr>
      <w:rFonts w:ascii="Times New Roman" w:eastAsiaTheme="minorHAnsi" w:hAnsi="Times New Roman" w:cs="Times New Roman"/>
      <w:sz w:val="24"/>
      <w:szCs w:val="24"/>
    </w:rPr>
  </w:style>
  <w:style w:type="paragraph" w:customStyle="1" w:styleId="EBAFDE3ED9074A7B82DCDD11FBD444672">
    <w:name w:val="EBAFDE3ED9074A7B82DCDD11FBD444672"/>
    <w:rsid w:val="002E5CF8"/>
    <w:pPr>
      <w:spacing w:after="100" w:line="240" w:lineRule="auto"/>
    </w:pPr>
    <w:rPr>
      <w:rFonts w:ascii="Times New Roman" w:eastAsiaTheme="minorHAnsi" w:hAnsi="Times New Roman" w:cs="Times New Roman"/>
      <w:sz w:val="24"/>
      <w:szCs w:val="24"/>
    </w:rPr>
  </w:style>
  <w:style w:type="paragraph" w:customStyle="1" w:styleId="0B6476B9552D440F95CBA3C3FD14774E2">
    <w:name w:val="0B6476B9552D440F95CBA3C3FD14774E2"/>
    <w:rsid w:val="002E5CF8"/>
    <w:pPr>
      <w:spacing w:after="100" w:line="240" w:lineRule="auto"/>
    </w:pPr>
    <w:rPr>
      <w:rFonts w:ascii="Times New Roman" w:eastAsiaTheme="minorHAnsi" w:hAnsi="Times New Roman" w:cs="Times New Roman"/>
      <w:sz w:val="24"/>
      <w:szCs w:val="24"/>
    </w:rPr>
  </w:style>
  <w:style w:type="paragraph" w:customStyle="1" w:styleId="E78C3B6CED3D4C1DAD7C05DB352B36ED2">
    <w:name w:val="E78C3B6CED3D4C1DAD7C05DB352B36ED2"/>
    <w:rsid w:val="002E5CF8"/>
    <w:pPr>
      <w:spacing w:after="100" w:line="240" w:lineRule="auto"/>
    </w:pPr>
    <w:rPr>
      <w:rFonts w:ascii="Times New Roman" w:eastAsiaTheme="minorHAnsi" w:hAnsi="Times New Roman" w:cs="Times New Roman"/>
      <w:sz w:val="24"/>
      <w:szCs w:val="24"/>
    </w:rPr>
  </w:style>
  <w:style w:type="paragraph" w:customStyle="1" w:styleId="503C2BD93DB541F28E2EC2A718239B8F2">
    <w:name w:val="503C2BD93DB541F28E2EC2A718239B8F2"/>
    <w:rsid w:val="002E5CF8"/>
    <w:pPr>
      <w:spacing w:after="100" w:line="240" w:lineRule="auto"/>
    </w:pPr>
    <w:rPr>
      <w:rFonts w:ascii="Times New Roman" w:eastAsiaTheme="minorHAnsi" w:hAnsi="Times New Roman" w:cs="Times New Roman"/>
      <w:sz w:val="24"/>
      <w:szCs w:val="24"/>
    </w:rPr>
  </w:style>
  <w:style w:type="paragraph" w:customStyle="1" w:styleId="3661A90CDE3B44EABACC1DA301D0AE962">
    <w:name w:val="3661A90CDE3B44EABACC1DA301D0AE962"/>
    <w:rsid w:val="002E5CF8"/>
    <w:pPr>
      <w:spacing w:after="100" w:line="240" w:lineRule="auto"/>
    </w:pPr>
    <w:rPr>
      <w:rFonts w:ascii="Times New Roman" w:eastAsiaTheme="minorHAnsi" w:hAnsi="Times New Roman" w:cs="Times New Roman"/>
      <w:sz w:val="24"/>
      <w:szCs w:val="24"/>
    </w:rPr>
  </w:style>
  <w:style w:type="paragraph" w:customStyle="1" w:styleId="8232DD3A6D00437BBD7E241DCE4432152">
    <w:name w:val="8232DD3A6D00437BBD7E241DCE4432152"/>
    <w:rsid w:val="002E5CF8"/>
    <w:pPr>
      <w:spacing w:after="100" w:line="240" w:lineRule="auto"/>
    </w:pPr>
    <w:rPr>
      <w:rFonts w:ascii="Times New Roman" w:eastAsiaTheme="minorHAnsi" w:hAnsi="Times New Roman" w:cs="Times New Roman"/>
      <w:sz w:val="24"/>
      <w:szCs w:val="24"/>
    </w:rPr>
  </w:style>
  <w:style w:type="paragraph" w:customStyle="1" w:styleId="82C2E93C4FC2447BBD5A5FA3509AE3AD2">
    <w:name w:val="82C2E93C4FC2447BBD5A5FA3509AE3AD2"/>
    <w:rsid w:val="002E5CF8"/>
    <w:pPr>
      <w:spacing w:after="100" w:line="240" w:lineRule="auto"/>
      <w:ind w:left="720"/>
      <w:contextualSpacing/>
    </w:pPr>
    <w:rPr>
      <w:rFonts w:ascii="Times New Roman" w:eastAsiaTheme="minorHAnsi" w:hAnsi="Times New Roman" w:cs="Times New Roman"/>
      <w:noProof/>
      <w:sz w:val="24"/>
      <w:szCs w:val="24"/>
    </w:rPr>
  </w:style>
  <w:style w:type="paragraph" w:customStyle="1" w:styleId="015B4AEE16FF4E2EBB8C096C53FE30372">
    <w:name w:val="015B4AEE16FF4E2EBB8C096C53FE30372"/>
    <w:rsid w:val="002E5CF8"/>
    <w:pPr>
      <w:spacing w:after="100" w:line="240" w:lineRule="auto"/>
    </w:pPr>
    <w:rPr>
      <w:rFonts w:ascii="Times New Roman" w:eastAsiaTheme="minorHAnsi" w:hAnsi="Times New Roman" w:cs="Times New Roman"/>
      <w:sz w:val="24"/>
      <w:szCs w:val="24"/>
    </w:rPr>
  </w:style>
  <w:style w:type="paragraph" w:customStyle="1" w:styleId="6CAB9F85B1CD443D82E35917505ED8EF2">
    <w:name w:val="6CAB9F85B1CD443D82E35917505ED8EF2"/>
    <w:rsid w:val="002E5CF8"/>
    <w:pPr>
      <w:spacing w:after="100" w:line="240" w:lineRule="auto"/>
    </w:pPr>
    <w:rPr>
      <w:rFonts w:ascii="Times New Roman" w:eastAsiaTheme="minorHAnsi" w:hAnsi="Times New Roman" w:cs="Times New Roman"/>
      <w:sz w:val="24"/>
      <w:szCs w:val="24"/>
    </w:rPr>
  </w:style>
  <w:style w:type="paragraph" w:customStyle="1" w:styleId="BF211F367B304D10B500A9D731040B5A2">
    <w:name w:val="BF211F367B304D10B500A9D731040B5A2"/>
    <w:rsid w:val="002E5CF8"/>
    <w:pPr>
      <w:spacing w:after="100" w:line="240" w:lineRule="auto"/>
    </w:pPr>
    <w:rPr>
      <w:rFonts w:ascii="Times New Roman" w:eastAsiaTheme="minorHAnsi" w:hAnsi="Times New Roman" w:cs="Times New Roman"/>
      <w:sz w:val="24"/>
      <w:szCs w:val="24"/>
    </w:rPr>
  </w:style>
  <w:style w:type="paragraph" w:customStyle="1" w:styleId="1CC8E578412848DAAA9617E1D30384752">
    <w:name w:val="1CC8E578412848DAAA9617E1D30384752"/>
    <w:rsid w:val="002E5CF8"/>
    <w:pPr>
      <w:spacing w:after="100" w:line="240" w:lineRule="auto"/>
    </w:pPr>
    <w:rPr>
      <w:rFonts w:ascii="Times New Roman" w:eastAsiaTheme="minorHAnsi" w:hAnsi="Times New Roman" w:cs="Times New Roman"/>
      <w:sz w:val="24"/>
      <w:szCs w:val="24"/>
    </w:rPr>
  </w:style>
  <w:style w:type="paragraph" w:customStyle="1" w:styleId="E09F589D2E0D4FD9AAF18F730E0D8DF82">
    <w:name w:val="E09F589D2E0D4FD9AAF18F730E0D8DF82"/>
    <w:rsid w:val="002E5CF8"/>
    <w:pPr>
      <w:spacing w:after="100" w:line="240" w:lineRule="auto"/>
    </w:pPr>
    <w:rPr>
      <w:rFonts w:ascii="Times New Roman" w:eastAsiaTheme="minorHAnsi" w:hAnsi="Times New Roman" w:cs="Times New Roman"/>
      <w:sz w:val="24"/>
      <w:szCs w:val="24"/>
    </w:rPr>
  </w:style>
  <w:style w:type="paragraph" w:customStyle="1" w:styleId="F984263CB4044371B21556D2A50740132">
    <w:name w:val="F984263CB4044371B21556D2A50740132"/>
    <w:rsid w:val="002E5CF8"/>
    <w:pPr>
      <w:spacing w:after="100" w:line="240" w:lineRule="auto"/>
    </w:pPr>
    <w:rPr>
      <w:rFonts w:ascii="Times New Roman" w:eastAsiaTheme="minorHAnsi" w:hAnsi="Times New Roman" w:cs="Times New Roman"/>
      <w:sz w:val="24"/>
      <w:szCs w:val="24"/>
    </w:rPr>
  </w:style>
  <w:style w:type="paragraph" w:customStyle="1" w:styleId="F2A34AA7D286459087DA4F8F735FD4782">
    <w:name w:val="F2A34AA7D286459087DA4F8F735FD4782"/>
    <w:rsid w:val="002E5CF8"/>
    <w:pPr>
      <w:spacing w:after="100" w:line="240" w:lineRule="auto"/>
    </w:pPr>
    <w:rPr>
      <w:rFonts w:ascii="Times New Roman" w:eastAsiaTheme="minorHAnsi" w:hAnsi="Times New Roman" w:cs="Times New Roman"/>
      <w:sz w:val="24"/>
      <w:szCs w:val="24"/>
    </w:rPr>
  </w:style>
  <w:style w:type="paragraph" w:customStyle="1" w:styleId="77F44A5C69F64F689CFDAEEE20C4AAEE2">
    <w:name w:val="77F44A5C69F64F689CFDAEEE20C4AAEE2"/>
    <w:rsid w:val="002E5CF8"/>
    <w:pPr>
      <w:spacing w:after="100" w:line="240" w:lineRule="auto"/>
    </w:pPr>
    <w:rPr>
      <w:rFonts w:ascii="Times New Roman" w:eastAsiaTheme="minorHAnsi" w:hAnsi="Times New Roman" w:cs="Times New Roman"/>
      <w:sz w:val="24"/>
      <w:szCs w:val="24"/>
    </w:rPr>
  </w:style>
  <w:style w:type="paragraph" w:customStyle="1" w:styleId="9DE0A8DD89964BD190FDC73A33A45A912">
    <w:name w:val="9DE0A8DD89964BD190FDC73A33A45A912"/>
    <w:rsid w:val="002E5CF8"/>
    <w:pPr>
      <w:spacing w:after="100" w:line="240" w:lineRule="auto"/>
    </w:pPr>
    <w:rPr>
      <w:rFonts w:ascii="Times New Roman" w:eastAsiaTheme="minorHAnsi" w:hAnsi="Times New Roman" w:cs="Times New Roman"/>
      <w:sz w:val="24"/>
      <w:szCs w:val="24"/>
    </w:rPr>
  </w:style>
  <w:style w:type="paragraph" w:customStyle="1" w:styleId="8147308E5CB44B3CBB499969A06A55072">
    <w:name w:val="8147308E5CB44B3CBB499969A06A55072"/>
    <w:rsid w:val="002E5CF8"/>
    <w:pPr>
      <w:spacing w:after="100" w:line="240" w:lineRule="auto"/>
    </w:pPr>
    <w:rPr>
      <w:rFonts w:ascii="Times New Roman" w:eastAsiaTheme="minorHAnsi" w:hAnsi="Times New Roman" w:cs="Times New Roman"/>
      <w:sz w:val="24"/>
      <w:szCs w:val="24"/>
    </w:rPr>
  </w:style>
  <w:style w:type="paragraph" w:customStyle="1" w:styleId="98A4AD01582A4C22B652C51E10EC367E2">
    <w:name w:val="98A4AD01582A4C22B652C51E10EC367E2"/>
    <w:rsid w:val="002E5CF8"/>
    <w:pPr>
      <w:spacing w:after="100" w:line="240" w:lineRule="auto"/>
    </w:pPr>
    <w:rPr>
      <w:rFonts w:ascii="Times New Roman" w:eastAsiaTheme="minorHAnsi" w:hAnsi="Times New Roman" w:cs="Times New Roman"/>
      <w:sz w:val="24"/>
      <w:szCs w:val="24"/>
    </w:rPr>
  </w:style>
  <w:style w:type="paragraph" w:customStyle="1" w:styleId="1F4BFC10A95E4D8AB4474B9C5DB9302B2">
    <w:name w:val="1F4BFC10A95E4D8AB4474B9C5DB9302B2"/>
    <w:rsid w:val="002E5CF8"/>
    <w:pPr>
      <w:spacing w:after="100" w:line="240" w:lineRule="auto"/>
    </w:pPr>
    <w:rPr>
      <w:rFonts w:ascii="Times New Roman" w:eastAsiaTheme="minorHAnsi" w:hAnsi="Times New Roman" w:cs="Times New Roman"/>
      <w:sz w:val="24"/>
      <w:szCs w:val="24"/>
    </w:rPr>
  </w:style>
  <w:style w:type="paragraph" w:customStyle="1" w:styleId="A917464C688A4D939299AA62013B1FF22">
    <w:name w:val="A917464C688A4D939299AA62013B1FF22"/>
    <w:rsid w:val="002E5CF8"/>
    <w:pPr>
      <w:spacing w:after="100" w:line="240" w:lineRule="auto"/>
    </w:pPr>
    <w:rPr>
      <w:rFonts w:ascii="Times New Roman" w:eastAsiaTheme="minorHAnsi" w:hAnsi="Times New Roman" w:cs="Times New Roman"/>
      <w:sz w:val="24"/>
      <w:szCs w:val="24"/>
    </w:rPr>
  </w:style>
  <w:style w:type="paragraph" w:customStyle="1" w:styleId="F064FBF329CB4715A1F3D9711D8AA92D2">
    <w:name w:val="F064FBF329CB4715A1F3D9711D8AA92D2"/>
    <w:rsid w:val="002E5CF8"/>
    <w:pPr>
      <w:spacing w:after="100" w:line="240" w:lineRule="auto"/>
    </w:pPr>
    <w:rPr>
      <w:rFonts w:ascii="Times New Roman" w:eastAsiaTheme="minorHAnsi" w:hAnsi="Times New Roman" w:cs="Times New Roman"/>
      <w:sz w:val="24"/>
      <w:szCs w:val="24"/>
    </w:rPr>
  </w:style>
  <w:style w:type="paragraph" w:customStyle="1" w:styleId="4B40AA57EFFF4810ADC40AE5B77801EC2">
    <w:name w:val="4B40AA57EFFF4810ADC40AE5B77801EC2"/>
    <w:rsid w:val="002E5CF8"/>
    <w:pPr>
      <w:spacing w:after="100" w:line="240" w:lineRule="auto"/>
    </w:pPr>
    <w:rPr>
      <w:rFonts w:ascii="Times New Roman" w:eastAsiaTheme="minorHAnsi" w:hAnsi="Times New Roman" w:cs="Times New Roman"/>
      <w:sz w:val="24"/>
      <w:szCs w:val="24"/>
    </w:rPr>
  </w:style>
  <w:style w:type="paragraph" w:customStyle="1" w:styleId="78D6E55D468F4F739E92C58F1030097D2">
    <w:name w:val="78D6E55D468F4F739E92C58F1030097D2"/>
    <w:rsid w:val="002E5CF8"/>
    <w:pPr>
      <w:spacing w:after="100" w:line="240" w:lineRule="auto"/>
    </w:pPr>
    <w:rPr>
      <w:rFonts w:ascii="Times New Roman" w:eastAsiaTheme="minorHAnsi" w:hAnsi="Times New Roman" w:cs="Times New Roman"/>
      <w:sz w:val="24"/>
      <w:szCs w:val="24"/>
    </w:rPr>
  </w:style>
  <w:style w:type="paragraph" w:customStyle="1" w:styleId="5A1E640458864C3897D010F98BE20C4D2">
    <w:name w:val="5A1E640458864C3897D010F98BE20C4D2"/>
    <w:rsid w:val="002E5CF8"/>
    <w:pPr>
      <w:spacing w:after="100" w:line="240" w:lineRule="auto"/>
    </w:pPr>
    <w:rPr>
      <w:rFonts w:ascii="Times New Roman" w:eastAsiaTheme="minorHAnsi" w:hAnsi="Times New Roman" w:cs="Times New Roman"/>
      <w:sz w:val="24"/>
      <w:szCs w:val="24"/>
    </w:rPr>
  </w:style>
  <w:style w:type="paragraph" w:customStyle="1" w:styleId="9BE27D3D6F18434CB8E8E176A64745262">
    <w:name w:val="9BE27D3D6F18434CB8E8E176A64745262"/>
    <w:rsid w:val="002E5CF8"/>
    <w:pPr>
      <w:spacing w:after="100" w:line="240" w:lineRule="auto"/>
    </w:pPr>
    <w:rPr>
      <w:rFonts w:ascii="Times New Roman" w:eastAsiaTheme="minorHAnsi" w:hAnsi="Times New Roman" w:cs="Times New Roman"/>
      <w:sz w:val="24"/>
      <w:szCs w:val="24"/>
    </w:rPr>
  </w:style>
  <w:style w:type="paragraph" w:customStyle="1" w:styleId="E6CCD0B057A1431B8BD7953FAA6F4DAA2">
    <w:name w:val="E6CCD0B057A1431B8BD7953FAA6F4DAA2"/>
    <w:rsid w:val="002E5CF8"/>
    <w:pPr>
      <w:spacing w:after="100" w:line="240" w:lineRule="auto"/>
    </w:pPr>
    <w:rPr>
      <w:rFonts w:ascii="Times New Roman" w:eastAsiaTheme="minorHAnsi" w:hAnsi="Times New Roman" w:cs="Times New Roman"/>
      <w:sz w:val="24"/>
      <w:szCs w:val="24"/>
    </w:rPr>
  </w:style>
  <w:style w:type="paragraph" w:customStyle="1" w:styleId="B3DBD61C60084BAD96B4AB7EA60395942">
    <w:name w:val="B3DBD61C60084BAD96B4AB7EA60395942"/>
    <w:rsid w:val="002E5CF8"/>
    <w:pPr>
      <w:spacing w:after="100" w:line="240" w:lineRule="auto"/>
    </w:pPr>
    <w:rPr>
      <w:rFonts w:ascii="Times New Roman" w:eastAsiaTheme="minorHAnsi" w:hAnsi="Times New Roman" w:cs="Times New Roman"/>
      <w:sz w:val="24"/>
      <w:szCs w:val="24"/>
    </w:rPr>
  </w:style>
  <w:style w:type="paragraph" w:customStyle="1" w:styleId="342E03F692B744EAAE5D30AB3B6B80FE2">
    <w:name w:val="342E03F692B744EAAE5D30AB3B6B80FE2"/>
    <w:rsid w:val="002E5CF8"/>
    <w:pPr>
      <w:spacing w:after="100" w:line="240" w:lineRule="auto"/>
    </w:pPr>
    <w:rPr>
      <w:rFonts w:ascii="Times New Roman" w:eastAsiaTheme="minorHAnsi" w:hAnsi="Times New Roman" w:cs="Times New Roman"/>
      <w:sz w:val="24"/>
      <w:szCs w:val="24"/>
    </w:rPr>
  </w:style>
  <w:style w:type="paragraph" w:customStyle="1" w:styleId="17D04C5ED20947539244D446B6DB17362">
    <w:name w:val="17D04C5ED20947539244D446B6DB17362"/>
    <w:rsid w:val="002E5CF8"/>
    <w:pPr>
      <w:spacing w:after="100" w:line="240" w:lineRule="auto"/>
    </w:pPr>
    <w:rPr>
      <w:rFonts w:ascii="Times New Roman" w:eastAsiaTheme="minorHAnsi" w:hAnsi="Times New Roman" w:cs="Times New Roman"/>
      <w:sz w:val="24"/>
      <w:szCs w:val="24"/>
    </w:rPr>
  </w:style>
  <w:style w:type="paragraph" w:customStyle="1" w:styleId="A569EECBAB6A4596BAEF9DB2F0DE3D152">
    <w:name w:val="A569EECBAB6A4596BAEF9DB2F0DE3D152"/>
    <w:rsid w:val="002E5CF8"/>
    <w:pPr>
      <w:spacing w:after="100" w:line="240" w:lineRule="auto"/>
    </w:pPr>
    <w:rPr>
      <w:rFonts w:ascii="Times New Roman" w:eastAsiaTheme="minorHAnsi" w:hAnsi="Times New Roman" w:cs="Times New Roman"/>
      <w:sz w:val="24"/>
      <w:szCs w:val="24"/>
    </w:rPr>
  </w:style>
  <w:style w:type="paragraph" w:customStyle="1" w:styleId="82B4B0D780C547ACB024915E14D80C722">
    <w:name w:val="82B4B0D780C547ACB024915E14D80C722"/>
    <w:rsid w:val="002E5CF8"/>
    <w:pPr>
      <w:spacing w:before="200" w:after="100" w:line="240" w:lineRule="auto"/>
      <w:outlineLvl w:val="1"/>
    </w:pPr>
    <w:rPr>
      <w:rFonts w:ascii="Times New Roman" w:eastAsiaTheme="minorHAnsi" w:hAnsi="Times New Roman" w:cs="Times New Roman"/>
      <w:b/>
      <w:i/>
      <w:sz w:val="24"/>
      <w:szCs w:val="24"/>
    </w:rPr>
  </w:style>
  <w:style w:type="paragraph" w:customStyle="1" w:styleId="15F8C93E6B474FA195A4E4BEA64C14E42">
    <w:name w:val="15F8C93E6B474FA195A4E4BEA64C14E42"/>
    <w:rsid w:val="002E5CF8"/>
    <w:pPr>
      <w:spacing w:before="200" w:after="100" w:line="240" w:lineRule="auto"/>
      <w:outlineLvl w:val="1"/>
    </w:pPr>
    <w:rPr>
      <w:rFonts w:ascii="Times New Roman" w:eastAsiaTheme="minorHAnsi" w:hAnsi="Times New Roman" w:cs="Times New Roman"/>
      <w:b/>
      <w:i/>
      <w:sz w:val="24"/>
      <w:szCs w:val="24"/>
    </w:rPr>
  </w:style>
  <w:style w:type="paragraph" w:customStyle="1" w:styleId="AA27C371FA3747CDB8D51BD7739C4AFA2">
    <w:name w:val="AA27C371FA3747CDB8D51BD7739C4AFA2"/>
    <w:rsid w:val="002E5CF8"/>
    <w:pPr>
      <w:spacing w:after="100" w:line="240" w:lineRule="auto"/>
    </w:pPr>
    <w:rPr>
      <w:rFonts w:ascii="Times New Roman" w:eastAsiaTheme="minorHAnsi" w:hAnsi="Times New Roman" w:cs="Times New Roman"/>
      <w:sz w:val="24"/>
      <w:szCs w:val="24"/>
    </w:rPr>
  </w:style>
  <w:style w:type="paragraph" w:customStyle="1" w:styleId="48AACB4E08F645E2921CD5314027F6B02">
    <w:name w:val="48AACB4E08F645E2921CD5314027F6B02"/>
    <w:rsid w:val="002E5CF8"/>
    <w:pPr>
      <w:spacing w:after="100" w:line="240" w:lineRule="auto"/>
    </w:pPr>
    <w:rPr>
      <w:rFonts w:ascii="Times New Roman" w:eastAsiaTheme="minorHAnsi" w:hAnsi="Times New Roman" w:cs="Times New Roman"/>
      <w:sz w:val="24"/>
      <w:szCs w:val="24"/>
    </w:rPr>
  </w:style>
  <w:style w:type="paragraph" w:customStyle="1" w:styleId="BDED310F106543238F2667A8987F2C612">
    <w:name w:val="BDED310F106543238F2667A8987F2C612"/>
    <w:rsid w:val="002E5CF8"/>
    <w:pPr>
      <w:spacing w:after="100" w:line="240" w:lineRule="auto"/>
    </w:pPr>
    <w:rPr>
      <w:rFonts w:ascii="Times New Roman" w:eastAsiaTheme="minorHAnsi" w:hAnsi="Times New Roman" w:cs="Times New Roman"/>
      <w:sz w:val="24"/>
      <w:szCs w:val="24"/>
    </w:rPr>
  </w:style>
  <w:style w:type="paragraph" w:customStyle="1" w:styleId="85EFB15575084189933EF99006A06FBE1">
    <w:name w:val="85EFB15575084189933EF99006A06FBE1"/>
    <w:rsid w:val="002E5CF8"/>
    <w:pPr>
      <w:spacing w:after="100" w:line="240" w:lineRule="auto"/>
    </w:pPr>
    <w:rPr>
      <w:rFonts w:ascii="Times New Roman" w:eastAsiaTheme="minorHAnsi" w:hAnsi="Times New Roman" w:cs="Times New Roman"/>
      <w:sz w:val="24"/>
      <w:szCs w:val="24"/>
    </w:rPr>
  </w:style>
  <w:style w:type="paragraph" w:customStyle="1" w:styleId="F9381CA1B6BF4F5FBBB73CD2C883EDC61">
    <w:name w:val="F9381CA1B6BF4F5FBBB73CD2C883EDC61"/>
    <w:rsid w:val="002E5CF8"/>
    <w:pPr>
      <w:spacing w:after="100" w:line="240" w:lineRule="auto"/>
    </w:pPr>
    <w:rPr>
      <w:rFonts w:ascii="Times New Roman" w:eastAsiaTheme="minorHAnsi" w:hAnsi="Times New Roman" w:cs="Times New Roman"/>
      <w:sz w:val="24"/>
      <w:szCs w:val="24"/>
    </w:rPr>
  </w:style>
  <w:style w:type="paragraph" w:customStyle="1" w:styleId="169731B981774A078FAB650397355DDF2">
    <w:name w:val="169731B981774A078FAB650397355DDF2"/>
    <w:rsid w:val="002E5CF8"/>
    <w:pPr>
      <w:spacing w:after="100" w:line="240" w:lineRule="auto"/>
    </w:pPr>
    <w:rPr>
      <w:rFonts w:ascii="Times New Roman" w:eastAsiaTheme="minorHAnsi" w:hAnsi="Times New Roman" w:cs="Times New Roman"/>
      <w:sz w:val="24"/>
      <w:szCs w:val="24"/>
    </w:rPr>
  </w:style>
  <w:style w:type="paragraph" w:customStyle="1" w:styleId="864156119556464284665111202795202">
    <w:name w:val="864156119556464284665111202795202"/>
    <w:rsid w:val="002E5CF8"/>
    <w:pPr>
      <w:spacing w:after="100" w:line="240" w:lineRule="auto"/>
    </w:pPr>
    <w:rPr>
      <w:rFonts w:ascii="Times New Roman" w:eastAsiaTheme="minorHAnsi" w:hAnsi="Times New Roman" w:cs="Times New Roman"/>
      <w:sz w:val="24"/>
      <w:szCs w:val="24"/>
    </w:rPr>
  </w:style>
  <w:style w:type="paragraph" w:customStyle="1" w:styleId="D43EDF8AA0084F54B743DE0DEB7AAB772">
    <w:name w:val="D43EDF8AA0084F54B743DE0DEB7AAB772"/>
    <w:rsid w:val="002E5CF8"/>
    <w:pPr>
      <w:spacing w:after="100" w:line="240" w:lineRule="auto"/>
    </w:pPr>
    <w:rPr>
      <w:rFonts w:ascii="Times New Roman" w:eastAsiaTheme="minorHAnsi" w:hAnsi="Times New Roman" w:cs="Times New Roman"/>
      <w:sz w:val="24"/>
      <w:szCs w:val="24"/>
    </w:rPr>
  </w:style>
  <w:style w:type="paragraph" w:customStyle="1" w:styleId="6A18D63370C347C3A9DD9D3E213917682">
    <w:name w:val="6A18D63370C347C3A9DD9D3E213917682"/>
    <w:rsid w:val="002E5CF8"/>
    <w:pPr>
      <w:spacing w:after="100" w:line="240" w:lineRule="auto"/>
    </w:pPr>
    <w:rPr>
      <w:rFonts w:ascii="Times New Roman" w:eastAsiaTheme="minorHAnsi" w:hAnsi="Times New Roman" w:cs="Times New Roman"/>
      <w:sz w:val="24"/>
      <w:szCs w:val="24"/>
    </w:rPr>
  </w:style>
  <w:style w:type="paragraph" w:customStyle="1" w:styleId="E71955602A2843C280AF4E1FAE6CAF102">
    <w:name w:val="E71955602A2843C280AF4E1FAE6CAF102"/>
    <w:rsid w:val="002E5CF8"/>
    <w:pPr>
      <w:spacing w:after="100" w:line="240" w:lineRule="auto"/>
    </w:pPr>
    <w:rPr>
      <w:rFonts w:ascii="Times New Roman" w:eastAsiaTheme="minorHAnsi" w:hAnsi="Times New Roman" w:cs="Times New Roman"/>
      <w:sz w:val="24"/>
      <w:szCs w:val="24"/>
    </w:rPr>
  </w:style>
  <w:style w:type="paragraph" w:customStyle="1" w:styleId="0D969C7CFCC04295BBF7CD15E266219D2">
    <w:name w:val="0D969C7CFCC04295BBF7CD15E266219D2"/>
    <w:rsid w:val="002E5CF8"/>
    <w:pPr>
      <w:spacing w:after="100" w:line="240" w:lineRule="auto"/>
    </w:pPr>
    <w:rPr>
      <w:rFonts w:ascii="Times New Roman" w:eastAsiaTheme="minorHAnsi" w:hAnsi="Times New Roman" w:cs="Times New Roman"/>
      <w:sz w:val="24"/>
      <w:szCs w:val="24"/>
    </w:rPr>
  </w:style>
  <w:style w:type="paragraph" w:customStyle="1" w:styleId="BB68A89D11614F68A4490AE6B95EA6162">
    <w:name w:val="BB68A89D11614F68A4490AE6B95EA6162"/>
    <w:rsid w:val="002E5CF8"/>
    <w:pPr>
      <w:spacing w:after="100" w:line="240" w:lineRule="auto"/>
    </w:pPr>
    <w:rPr>
      <w:rFonts w:ascii="Times New Roman" w:eastAsiaTheme="minorHAnsi" w:hAnsi="Times New Roman" w:cs="Times New Roman"/>
      <w:sz w:val="24"/>
      <w:szCs w:val="24"/>
    </w:rPr>
  </w:style>
  <w:style w:type="paragraph" w:customStyle="1" w:styleId="0170C702CA8444EFB667CFFE305D1FA42">
    <w:name w:val="0170C702CA8444EFB667CFFE305D1FA42"/>
    <w:rsid w:val="002E5CF8"/>
    <w:pPr>
      <w:spacing w:after="100" w:line="240" w:lineRule="auto"/>
    </w:pPr>
    <w:rPr>
      <w:rFonts w:ascii="Times New Roman" w:eastAsiaTheme="minorHAnsi" w:hAnsi="Times New Roman" w:cs="Times New Roman"/>
      <w:sz w:val="24"/>
      <w:szCs w:val="24"/>
    </w:rPr>
  </w:style>
  <w:style w:type="paragraph" w:customStyle="1" w:styleId="600C46D8C4C5405F943F916572ECA7722">
    <w:name w:val="600C46D8C4C5405F943F916572ECA7722"/>
    <w:rsid w:val="002E5CF8"/>
    <w:pPr>
      <w:spacing w:after="100" w:line="240" w:lineRule="auto"/>
    </w:pPr>
    <w:rPr>
      <w:rFonts w:ascii="Times New Roman" w:eastAsiaTheme="minorHAnsi" w:hAnsi="Times New Roman" w:cs="Times New Roman"/>
      <w:sz w:val="24"/>
      <w:szCs w:val="24"/>
    </w:rPr>
  </w:style>
  <w:style w:type="paragraph" w:customStyle="1" w:styleId="EA222F4585EC4A35B37E6FB53024063F2">
    <w:name w:val="EA222F4585EC4A35B37E6FB53024063F2"/>
    <w:rsid w:val="002E5CF8"/>
    <w:pPr>
      <w:spacing w:after="100" w:line="240" w:lineRule="auto"/>
    </w:pPr>
    <w:rPr>
      <w:rFonts w:ascii="Times New Roman" w:eastAsiaTheme="minorHAnsi" w:hAnsi="Times New Roman" w:cs="Times New Roman"/>
      <w:sz w:val="24"/>
      <w:szCs w:val="24"/>
    </w:rPr>
  </w:style>
  <w:style w:type="paragraph" w:customStyle="1" w:styleId="8C2343C1117745C99EA1D68C0F9830372">
    <w:name w:val="8C2343C1117745C99EA1D68C0F9830372"/>
    <w:rsid w:val="002E5CF8"/>
    <w:pPr>
      <w:spacing w:after="100" w:line="240" w:lineRule="auto"/>
    </w:pPr>
    <w:rPr>
      <w:rFonts w:ascii="Times New Roman" w:eastAsiaTheme="minorHAnsi" w:hAnsi="Times New Roman" w:cs="Times New Roman"/>
      <w:sz w:val="24"/>
      <w:szCs w:val="24"/>
    </w:rPr>
  </w:style>
  <w:style w:type="paragraph" w:customStyle="1" w:styleId="D606C098BA8F4C86AC26CE19B9BA847A2">
    <w:name w:val="D606C098BA8F4C86AC26CE19B9BA847A2"/>
    <w:rsid w:val="002E5CF8"/>
    <w:pPr>
      <w:spacing w:after="100" w:line="240" w:lineRule="auto"/>
    </w:pPr>
    <w:rPr>
      <w:rFonts w:ascii="Times New Roman" w:eastAsiaTheme="minorHAnsi" w:hAnsi="Times New Roman" w:cs="Times New Roman"/>
      <w:sz w:val="24"/>
      <w:szCs w:val="24"/>
    </w:rPr>
  </w:style>
  <w:style w:type="paragraph" w:customStyle="1" w:styleId="42D44ADEDF204F4F8BA113FAF0B64B5A2">
    <w:name w:val="42D44ADEDF204F4F8BA113FAF0B64B5A2"/>
    <w:rsid w:val="002E5CF8"/>
    <w:pPr>
      <w:spacing w:after="100" w:line="240" w:lineRule="auto"/>
    </w:pPr>
    <w:rPr>
      <w:rFonts w:ascii="Times New Roman" w:eastAsiaTheme="minorHAnsi" w:hAnsi="Times New Roman" w:cs="Times New Roman"/>
      <w:sz w:val="24"/>
      <w:szCs w:val="24"/>
    </w:rPr>
  </w:style>
  <w:style w:type="paragraph" w:customStyle="1" w:styleId="059C5E82A0DF4951BD0EA7A4782385492">
    <w:name w:val="059C5E82A0DF4951BD0EA7A4782385492"/>
    <w:rsid w:val="002E5CF8"/>
    <w:pPr>
      <w:spacing w:after="100" w:line="240" w:lineRule="auto"/>
    </w:pPr>
    <w:rPr>
      <w:rFonts w:ascii="Times New Roman" w:eastAsiaTheme="minorHAnsi" w:hAnsi="Times New Roman" w:cs="Times New Roman"/>
      <w:sz w:val="24"/>
      <w:szCs w:val="24"/>
    </w:rPr>
  </w:style>
  <w:style w:type="paragraph" w:customStyle="1" w:styleId="41C6AF9895A2434E92DED3BE471EA8D52">
    <w:name w:val="41C6AF9895A2434E92DED3BE471EA8D52"/>
    <w:rsid w:val="002E5CF8"/>
    <w:pPr>
      <w:spacing w:after="100" w:line="240" w:lineRule="auto"/>
    </w:pPr>
    <w:rPr>
      <w:rFonts w:ascii="Times New Roman" w:eastAsiaTheme="minorHAnsi" w:hAnsi="Times New Roman" w:cs="Times New Roman"/>
      <w:sz w:val="24"/>
      <w:szCs w:val="24"/>
    </w:rPr>
  </w:style>
  <w:style w:type="paragraph" w:customStyle="1" w:styleId="944ED1F8EF5C46679D3B2BA7FDD35B3E2">
    <w:name w:val="944ED1F8EF5C46679D3B2BA7FDD35B3E2"/>
    <w:rsid w:val="002E5CF8"/>
    <w:pPr>
      <w:spacing w:after="100" w:line="240" w:lineRule="auto"/>
    </w:pPr>
    <w:rPr>
      <w:rFonts w:ascii="Times New Roman" w:eastAsiaTheme="minorHAnsi" w:hAnsi="Times New Roman" w:cs="Times New Roman"/>
      <w:sz w:val="24"/>
      <w:szCs w:val="24"/>
    </w:rPr>
  </w:style>
  <w:style w:type="paragraph" w:customStyle="1" w:styleId="D7F0C172CE9C469AB0C652FC905EDD6C2">
    <w:name w:val="D7F0C172CE9C469AB0C652FC905EDD6C2"/>
    <w:rsid w:val="002E5CF8"/>
    <w:pPr>
      <w:spacing w:after="100" w:line="240" w:lineRule="auto"/>
    </w:pPr>
    <w:rPr>
      <w:rFonts w:ascii="Times New Roman" w:eastAsiaTheme="minorHAnsi" w:hAnsi="Times New Roman" w:cs="Times New Roman"/>
      <w:sz w:val="24"/>
      <w:szCs w:val="24"/>
    </w:rPr>
  </w:style>
  <w:style w:type="paragraph" w:customStyle="1" w:styleId="1F63A029B5094669A96D77095FCD39D02">
    <w:name w:val="1F63A029B5094669A96D77095FCD39D02"/>
    <w:rsid w:val="002E5CF8"/>
    <w:pPr>
      <w:spacing w:after="100" w:line="240" w:lineRule="auto"/>
    </w:pPr>
    <w:rPr>
      <w:rFonts w:ascii="Times New Roman" w:eastAsiaTheme="minorHAnsi" w:hAnsi="Times New Roman" w:cs="Times New Roman"/>
      <w:sz w:val="24"/>
      <w:szCs w:val="24"/>
    </w:rPr>
  </w:style>
  <w:style w:type="paragraph" w:customStyle="1" w:styleId="6C436DF6478E43299B017C9AAFB1BB2F2">
    <w:name w:val="6C436DF6478E43299B017C9AAFB1BB2F2"/>
    <w:rsid w:val="002E5CF8"/>
    <w:pPr>
      <w:spacing w:after="100" w:line="240" w:lineRule="auto"/>
    </w:pPr>
    <w:rPr>
      <w:rFonts w:ascii="Times New Roman" w:eastAsiaTheme="minorHAnsi" w:hAnsi="Times New Roman" w:cs="Times New Roman"/>
      <w:sz w:val="24"/>
      <w:szCs w:val="24"/>
    </w:rPr>
  </w:style>
  <w:style w:type="paragraph" w:customStyle="1" w:styleId="4A3FCAA602614031ACA8F3D661ACEC472">
    <w:name w:val="4A3FCAA602614031ACA8F3D661ACEC472"/>
    <w:rsid w:val="002E5CF8"/>
    <w:pPr>
      <w:spacing w:after="100" w:line="240" w:lineRule="auto"/>
    </w:pPr>
    <w:rPr>
      <w:rFonts w:ascii="Times New Roman" w:eastAsiaTheme="minorHAnsi" w:hAnsi="Times New Roman" w:cs="Times New Roman"/>
      <w:sz w:val="24"/>
      <w:szCs w:val="24"/>
    </w:rPr>
  </w:style>
  <w:style w:type="paragraph" w:customStyle="1" w:styleId="27998FD13A484EE79ACA5CCAC5E61BBC2">
    <w:name w:val="27998FD13A484EE79ACA5CCAC5E61BBC2"/>
    <w:rsid w:val="002E5CF8"/>
    <w:pPr>
      <w:spacing w:after="100" w:line="240" w:lineRule="auto"/>
    </w:pPr>
    <w:rPr>
      <w:rFonts w:ascii="Times New Roman" w:eastAsiaTheme="minorHAnsi" w:hAnsi="Times New Roman" w:cs="Times New Roman"/>
      <w:sz w:val="24"/>
      <w:szCs w:val="24"/>
    </w:rPr>
  </w:style>
  <w:style w:type="paragraph" w:customStyle="1" w:styleId="54074C9B87434AC995A9AC2469C266162">
    <w:name w:val="54074C9B87434AC995A9AC2469C266162"/>
    <w:rsid w:val="002E5CF8"/>
    <w:pPr>
      <w:spacing w:after="100" w:line="240" w:lineRule="auto"/>
    </w:pPr>
    <w:rPr>
      <w:rFonts w:ascii="Times New Roman" w:eastAsiaTheme="minorHAnsi" w:hAnsi="Times New Roman" w:cs="Times New Roman"/>
      <w:sz w:val="24"/>
      <w:szCs w:val="24"/>
    </w:rPr>
  </w:style>
  <w:style w:type="paragraph" w:customStyle="1" w:styleId="1DBBFDFF0BEB44FB814F4C45A6E0B8391">
    <w:name w:val="1DBBFDFF0BEB44FB814F4C45A6E0B8391"/>
    <w:rsid w:val="002E5CF8"/>
    <w:pPr>
      <w:spacing w:after="100" w:line="240" w:lineRule="auto"/>
    </w:pPr>
    <w:rPr>
      <w:rFonts w:ascii="Times New Roman" w:eastAsiaTheme="minorHAnsi" w:hAnsi="Times New Roman" w:cs="Times New Roman"/>
      <w:sz w:val="24"/>
      <w:szCs w:val="24"/>
    </w:rPr>
  </w:style>
  <w:style w:type="paragraph" w:customStyle="1" w:styleId="D269771EF7C54B318C24D3BDE291A4F02">
    <w:name w:val="D269771EF7C54B318C24D3BDE291A4F02"/>
    <w:rsid w:val="002E5CF8"/>
    <w:pPr>
      <w:spacing w:after="100" w:line="240" w:lineRule="auto"/>
    </w:pPr>
    <w:rPr>
      <w:rFonts w:ascii="Times New Roman" w:eastAsiaTheme="minorHAnsi" w:hAnsi="Times New Roman" w:cs="Times New Roman"/>
      <w:sz w:val="24"/>
      <w:szCs w:val="24"/>
    </w:rPr>
  </w:style>
  <w:style w:type="paragraph" w:customStyle="1" w:styleId="0565261B00AB4AF2AB8B1BDF30E8CFA72">
    <w:name w:val="0565261B00AB4AF2AB8B1BDF30E8CFA72"/>
    <w:rsid w:val="002E5CF8"/>
    <w:pPr>
      <w:spacing w:after="100" w:line="240" w:lineRule="auto"/>
    </w:pPr>
    <w:rPr>
      <w:rFonts w:ascii="Times New Roman" w:eastAsiaTheme="minorHAnsi" w:hAnsi="Times New Roman" w:cs="Times New Roman"/>
      <w:sz w:val="24"/>
      <w:szCs w:val="24"/>
    </w:rPr>
  </w:style>
  <w:style w:type="paragraph" w:customStyle="1" w:styleId="9BAE3E20857940E7800A9C79AAD783072">
    <w:name w:val="9BAE3E20857940E7800A9C79AAD783072"/>
    <w:rsid w:val="002E5CF8"/>
    <w:pPr>
      <w:spacing w:after="100" w:line="240" w:lineRule="auto"/>
    </w:pPr>
    <w:rPr>
      <w:rFonts w:ascii="Times New Roman" w:eastAsiaTheme="minorHAnsi" w:hAnsi="Times New Roman" w:cs="Times New Roman"/>
      <w:sz w:val="24"/>
      <w:szCs w:val="24"/>
    </w:rPr>
  </w:style>
  <w:style w:type="paragraph" w:customStyle="1" w:styleId="7938282578604A38A705152C993868612">
    <w:name w:val="7938282578604A38A705152C993868612"/>
    <w:rsid w:val="002E5CF8"/>
    <w:pPr>
      <w:spacing w:after="100" w:line="240" w:lineRule="auto"/>
    </w:pPr>
    <w:rPr>
      <w:rFonts w:ascii="Times New Roman" w:eastAsiaTheme="minorHAnsi" w:hAnsi="Times New Roman" w:cs="Times New Roman"/>
      <w:sz w:val="24"/>
      <w:szCs w:val="24"/>
    </w:rPr>
  </w:style>
  <w:style w:type="paragraph" w:customStyle="1" w:styleId="D0F7448F84CE42CF894AB66AC77071552">
    <w:name w:val="D0F7448F84CE42CF894AB66AC77071552"/>
    <w:rsid w:val="002E5CF8"/>
    <w:pPr>
      <w:spacing w:after="100" w:line="240" w:lineRule="auto"/>
    </w:pPr>
    <w:rPr>
      <w:rFonts w:ascii="Times New Roman" w:eastAsiaTheme="minorHAnsi" w:hAnsi="Times New Roman" w:cs="Times New Roman"/>
      <w:sz w:val="24"/>
      <w:szCs w:val="24"/>
    </w:rPr>
  </w:style>
  <w:style w:type="paragraph" w:customStyle="1" w:styleId="E529755E3E1F41CE944AF85F587D7BA61">
    <w:name w:val="E529755E3E1F41CE944AF85F587D7BA61"/>
    <w:rsid w:val="002E5CF8"/>
    <w:pPr>
      <w:spacing w:after="100" w:line="240" w:lineRule="auto"/>
    </w:pPr>
    <w:rPr>
      <w:rFonts w:ascii="Times New Roman" w:eastAsiaTheme="minorHAnsi" w:hAnsi="Times New Roman" w:cs="Times New Roman"/>
      <w:sz w:val="24"/>
      <w:szCs w:val="24"/>
    </w:rPr>
  </w:style>
  <w:style w:type="paragraph" w:customStyle="1" w:styleId="972759C785294778A0B055F0497428942">
    <w:name w:val="972759C785294778A0B055F0497428942"/>
    <w:rsid w:val="002E5CF8"/>
    <w:pPr>
      <w:spacing w:after="100" w:line="240" w:lineRule="auto"/>
    </w:pPr>
    <w:rPr>
      <w:rFonts w:ascii="Times New Roman" w:eastAsiaTheme="minorHAnsi" w:hAnsi="Times New Roman" w:cs="Times New Roman"/>
      <w:sz w:val="24"/>
      <w:szCs w:val="24"/>
    </w:rPr>
  </w:style>
  <w:style w:type="paragraph" w:customStyle="1" w:styleId="AE4EAE8110E94B2D9F50150993ECCEDF2">
    <w:name w:val="AE4EAE8110E94B2D9F50150993ECCEDF2"/>
    <w:rsid w:val="002E5CF8"/>
    <w:pPr>
      <w:spacing w:after="100" w:line="240" w:lineRule="auto"/>
    </w:pPr>
    <w:rPr>
      <w:rFonts w:ascii="Times New Roman" w:eastAsiaTheme="minorHAnsi" w:hAnsi="Times New Roman" w:cs="Times New Roman"/>
      <w:sz w:val="24"/>
      <w:szCs w:val="24"/>
    </w:rPr>
  </w:style>
  <w:style w:type="paragraph" w:customStyle="1" w:styleId="A2E8C6DA5BF040D2BDBCAE00F3DFC3BA2">
    <w:name w:val="A2E8C6DA5BF040D2BDBCAE00F3DFC3BA2"/>
    <w:rsid w:val="002E5CF8"/>
    <w:pPr>
      <w:spacing w:after="100" w:line="240" w:lineRule="auto"/>
    </w:pPr>
    <w:rPr>
      <w:rFonts w:ascii="Times New Roman" w:eastAsiaTheme="minorHAnsi" w:hAnsi="Times New Roman" w:cs="Times New Roman"/>
      <w:sz w:val="24"/>
      <w:szCs w:val="24"/>
    </w:rPr>
  </w:style>
  <w:style w:type="paragraph" w:customStyle="1" w:styleId="99E9CC5AF71E4BA19206E244286307062">
    <w:name w:val="99E9CC5AF71E4BA19206E244286307062"/>
    <w:rsid w:val="002E5CF8"/>
    <w:pPr>
      <w:spacing w:after="100" w:line="240" w:lineRule="auto"/>
    </w:pPr>
    <w:rPr>
      <w:rFonts w:ascii="Times New Roman" w:eastAsiaTheme="minorHAnsi" w:hAnsi="Times New Roman" w:cs="Times New Roman"/>
      <w:sz w:val="24"/>
      <w:szCs w:val="24"/>
    </w:rPr>
  </w:style>
  <w:style w:type="paragraph" w:customStyle="1" w:styleId="ADC92E4F54CE4C3F922F267E710CFC7C2">
    <w:name w:val="ADC92E4F54CE4C3F922F267E710CFC7C2"/>
    <w:rsid w:val="002E5CF8"/>
    <w:pPr>
      <w:spacing w:after="100" w:line="240" w:lineRule="auto"/>
    </w:pPr>
    <w:rPr>
      <w:rFonts w:ascii="Times New Roman" w:eastAsiaTheme="minorHAnsi" w:hAnsi="Times New Roman" w:cs="Times New Roman"/>
      <w:sz w:val="24"/>
      <w:szCs w:val="24"/>
    </w:rPr>
  </w:style>
  <w:style w:type="paragraph" w:customStyle="1" w:styleId="54723CBC82574DF9965344D19EB448871">
    <w:name w:val="54723CBC82574DF9965344D19EB448871"/>
    <w:rsid w:val="002E5CF8"/>
    <w:pPr>
      <w:spacing w:after="100" w:line="240" w:lineRule="auto"/>
    </w:pPr>
    <w:rPr>
      <w:rFonts w:ascii="Times New Roman" w:eastAsiaTheme="minorHAnsi" w:hAnsi="Times New Roman" w:cs="Times New Roman"/>
      <w:sz w:val="24"/>
      <w:szCs w:val="24"/>
    </w:rPr>
  </w:style>
  <w:style w:type="paragraph" w:customStyle="1" w:styleId="9DBEDA2D62824D059C8290CE0A49100B1">
    <w:name w:val="9DBEDA2D62824D059C8290CE0A49100B1"/>
    <w:rsid w:val="002E5CF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7A35DA0C2D874793A193F192A6FFA4C81">
    <w:name w:val="7A35DA0C2D874793A193F192A6FFA4C81"/>
    <w:rsid w:val="002E5CF8"/>
    <w:pPr>
      <w:spacing w:after="100" w:line="240" w:lineRule="auto"/>
    </w:pPr>
    <w:rPr>
      <w:rFonts w:ascii="Times New Roman" w:eastAsiaTheme="minorHAnsi" w:hAnsi="Times New Roman" w:cs="Times New Roman"/>
      <w:sz w:val="24"/>
      <w:szCs w:val="24"/>
    </w:rPr>
  </w:style>
  <w:style w:type="paragraph" w:customStyle="1" w:styleId="83CB3B1C4D9B404A919440A55C1AB1EB1">
    <w:name w:val="83CB3B1C4D9B404A919440A55C1AB1EB1"/>
    <w:rsid w:val="002E5CF8"/>
    <w:pPr>
      <w:spacing w:after="100" w:line="240" w:lineRule="auto"/>
    </w:pPr>
    <w:rPr>
      <w:rFonts w:ascii="Times New Roman" w:eastAsiaTheme="minorHAnsi" w:hAnsi="Times New Roman" w:cs="Times New Roman"/>
      <w:sz w:val="24"/>
      <w:szCs w:val="24"/>
    </w:rPr>
  </w:style>
  <w:style w:type="paragraph" w:customStyle="1" w:styleId="35366B6F22D04242BD5B5410030B38101">
    <w:name w:val="35366B6F22D04242BD5B5410030B38101"/>
    <w:rsid w:val="002E5CF8"/>
    <w:pPr>
      <w:spacing w:after="100" w:line="240" w:lineRule="auto"/>
    </w:pPr>
    <w:rPr>
      <w:rFonts w:ascii="Times New Roman" w:eastAsiaTheme="minorHAnsi" w:hAnsi="Times New Roman" w:cs="Times New Roman"/>
      <w:sz w:val="24"/>
      <w:szCs w:val="24"/>
    </w:rPr>
  </w:style>
  <w:style w:type="paragraph" w:customStyle="1" w:styleId="8C3A5172EA6A4873ACC485AF48A474351">
    <w:name w:val="8C3A5172EA6A4873ACC485AF48A474351"/>
    <w:rsid w:val="002E5CF8"/>
    <w:pPr>
      <w:spacing w:after="100" w:line="240" w:lineRule="auto"/>
    </w:pPr>
    <w:rPr>
      <w:rFonts w:ascii="Times New Roman" w:eastAsiaTheme="minorHAnsi" w:hAnsi="Times New Roman" w:cs="Times New Roman"/>
      <w:sz w:val="24"/>
      <w:szCs w:val="24"/>
    </w:rPr>
  </w:style>
  <w:style w:type="paragraph" w:customStyle="1" w:styleId="15DD5C6F19BF4774BD10DE99ABF243E81">
    <w:name w:val="15DD5C6F19BF4774BD10DE99ABF243E81"/>
    <w:rsid w:val="002E5CF8"/>
    <w:pPr>
      <w:spacing w:after="100" w:line="240" w:lineRule="auto"/>
    </w:pPr>
    <w:rPr>
      <w:rFonts w:ascii="Times New Roman" w:eastAsiaTheme="minorHAnsi" w:hAnsi="Times New Roman" w:cs="Times New Roman"/>
      <w:sz w:val="24"/>
      <w:szCs w:val="24"/>
    </w:rPr>
  </w:style>
  <w:style w:type="paragraph" w:customStyle="1" w:styleId="A738EAEBA4E1440390BA08E2F6D3290A1">
    <w:name w:val="A738EAEBA4E1440390BA08E2F6D3290A1"/>
    <w:rsid w:val="002E5CF8"/>
    <w:pPr>
      <w:spacing w:after="100" w:line="240" w:lineRule="auto"/>
    </w:pPr>
    <w:rPr>
      <w:rFonts w:ascii="Times New Roman" w:eastAsiaTheme="minorHAnsi" w:hAnsi="Times New Roman" w:cs="Times New Roman"/>
      <w:sz w:val="24"/>
      <w:szCs w:val="24"/>
    </w:rPr>
  </w:style>
  <w:style w:type="paragraph" w:customStyle="1" w:styleId="8FB8E03C10F64BA9A99C6AD6D052965E1">
    <w:name w:val="8FB8E03C10F64BA9A99C6AD6D052965E1"/>
    <w:rsid w:val="002E5CF8"/>
    <w:pPr>
      <w:spacing w:after="100" w:line="240" w:lineRule="auto"/>
    </w:pPr>
    <w:rPr>
      <w:rFonts w:ascii="Times New Roman" w:eastAsiaTheme="minorHAnsi" w:hAnsi="Times New Roman" w:cs="Times New Roman"/>
      <w:sz w:val="24"/>
      <w:szCs w:val="24"/>
    </w:rPr>
  </w:style>
  <w:style w:type="paragraph" w:customStyle="1" w:styleId="C162F7393CE44C9795AC93D11ECE011F1">
    <w:name w:val="C162F7393CE44C9795AC93D11ECE011F1"/>
    <w:rsid w:val="002E5CF8"/>
    <w:pPr>
      <w:spacing w:after="100" w:line="240" w:lineRule="auto"/>
    </w:pPr>
    <w:rPr>
      <w:rFonts w:ascii="Times New Roman" w:eastAsiaTheme="minorHAnsi" w:hAnsi="Times New Roman" w:cs="Times New Roman"/>
      <w:sz w:val="24"/>
      <w:szCs w:val="24"/>
    </w:rPr>
  </w:style>
  <w:style w:type="paragraph" w:customStyle="1" w:styleId="C579003322074CB2864A9E9DB60C4E561">
    <w:name w:val="C579003322074CB2864A9E9DB60C4E561"/>
    <w:rsid w:val="002E5CF8"/>
    <w:pPr>
      <w:spacing w:after="100" w:line="240" w:lineRule="auto"/>
    </w:pPr>
    <w:rPr>
      <w:rFonts w:ascii="Times New Roman" w:eastAsiaTheme="minorHAnsi" w:hAnsi="Times New Roman" w:cs="Times New Roman"/>
      <w:sz w:val="24"/>
      <w:szCs w:val="24"/>
    </w:rPr>
  </w:style>
  <w:style w:type="paragraph" w:customStyle="1" w:styleId="04A6A986D49843F59A3E53F5B6686E9B1">
    <w:name w:val="04A6A986D49843F59A3E53F5B6686E9B1"/>
    <w:rsid w:val="002E5CF8"/>
    <w:pPr>
      <w:spacing w:after="100" w:line="240" w:lineRule="auto"/>
    </w:pPr>
    <w:rPr>
      <w:rFonts w:ascii="Times New Roman" w:eastAsiaTheme="minorHAnsi" w:hAnsi="Times New Roman" w:cs="Times New Roman"/>
      <w:sz w:val="24"/>
      <w:szCs w:val="24"/>
    </w:rPr>
  </w:style>
  <w:style w:type="paragraph" w:customStyle="1" w:styleId="069552091A444B91B809B988A163E97B1">
    <w:name w:val="069552091A444B91B809B988A163E97B1"/>
    <w:rsid w:val="002E5CF8"/>
    <w:pPr>
      <w:spacing w:after="100" w:line="240" w:lineRule="auto"/>
    </w:pPr>
    <w:rPr>
      <w:rFonts w:ascii="Times New Roman" w:eastAsiaTheme="minorHAnsi" w:hAnsi="Times New Roman" w:cs="Times New Roman"/>
      <w:sz w:val="24"/>
      <w:szCs w:val="24"/>
    </w:rPr>
  </w:style>
  <w:style w:type="paragraph" w:customStyle="1" w:styleId="56497BD587BC4873B7EE12F782A780841">
    <w:name w:val="56497BD587BC4873B7EE12F782A780841"/>
    <w:rsid w:val="002E5CF8"/>
    <w:pPr>
      <w:spacing w:after="100" w:line="240" w:lineRule="auto"/>
    </w:pPr>
    <w:rPr>
      <w:rFonts w:ascii="Times New Roman" w:eastAsiaTheme="minorHAnsi" w:hAnsi="Times New Roman" w:cs="Times New Roman"/>
      <w:sz w:val="24"/>
      <w:szCs w:val="24"/>
    </w:rPr>
  </w:style>
  <w:style w:type="paragraph" w:customStyle="1" w:styleId="4045B2D248CF4CABB001C00ED04F78AB1">
    <w:name w:val="4045B2D248CF4CABB001C00ED04F78AB1"/>
    <w:rsid w:val="002E5CF8"/>
    <w:pPr>
      <w:spacing w:after="100" w:line="240" w:lineRule="auto"/>
    </w:pPr>
    <w:rPr>
      <w:rFonts w:ascii="Times New Roman" w:eastAsiaTheme="minorHAnsi" w:hAnsi="Times New Roman" w:cs="Times New Roman"/>
      <w:sz w:val="24"/>
      <w:szCs w:val="24"/>
    </w:rPr>
  </w:style>
  <w:style w:type="paragraph" w:customStyle="1" w:styleId="3B66CED061CE46739955BCA664A325F01">
    <w:name w:val="3B66CED061CE46739955BCA664A325F01"/>
    <w:rsid w:val="002E5CF8"/>
    <w:pPr>
      <w:spacing w:after="100" w:line="240" w:lineRule="auto"/>
    </w:pPr>
    <w:rPr>
      <w:rFonts w:ascii="Times New Roman" w:eastAsiaTheme="minorHAnsi" w:hAnsi="Times New Roman" w:cs="Times New Roman"/>
      <w:sz w:val="24"/>
      <w:szCs w:val="24"/>
    </w:rPr>
  </w:style>
  <w:style w:type="paragraph" w:customStyle="1" w:styleId="EF185AAADE7E4C1AAD41ED1B80F0F8D61">
    <w:name w:val="EF185AAADE7E4C1AAD41ED1B80F0F8D61"/>
    <w:rsid w:val="002E5CF8"/>
    <w:pPr>
      <w:spacing w:after="100" w:line="240" w:lineRule="auto"/>
    </w:pPr>
    <w:rPr>
      <w:rFonts w:ascii="Times New Roman" w:eastAsiaTheme="minorHAnsi" w:hAnsi="Times New Roman" w:cs="Times New Roman"/>
      <w:sz w:val="24"/>
      <w:szCs w:val="24"/>
    </w:rPr>
  </w:style>
  <w:style w:type="paragraph" w:customStyle="1" w:styleId="2CFFE24E3BFF41DEBA13EDECD68315DF1">
    <w:name w:val="2CFFE24E3BFF41DEBA13EDECD68315DF1"/>
    <w:rsid w:val="002E5CF8"/>
    <w:pPr>
      <w:spacing w:after="100" w:line="240" w:lineRule="auto"/>
    </w:pPr>
    <w:rPr>
      <w:rFonts w:ascii="Times New Roman" w:eastAsiaTheme="minorHAnsi" w:hAnsi="Times New Roman" w:cs="Times New Roman"/>
      <w:sz w:val="24"/>
      <w:szCs w:val="24"/>
    </w:rPr>
  </w:style>
  <w:style w:type="paragraph" w:customStyle="1" w:styleId="BBB3520472EE4533B8C6F0FCA54621501">
    <w:name w:val="BBB3520472EE4533B8C6F0FCA54621501"/>
    <w:rsid w:val="002E5CF8"/>
    <w:pPr>
      <w:spacing w:after="100" w:line="240" w:lineRule="auto"/>
    </w:pPr>
    <w:rPr>
      <w:rFonts w:ascii="Times New Roman" w:eastAsiaTheme="minorHAnsi" w:hAnsi="Times New Roman" w:cs="Times New Roman"/>
      <w:sz w:val="24"/>
      <w:szCs w:val="24"/>
    </w:rPr>
  </w:style>
  <w:style w:type="paragraph" w:customStyle="1" w:styleId="94F3C43EB13846DB98A5B75805817E131">
    <w:name w:val="94F3C43EB13846DB98A5B75805817E131"/>
    <w:rsid w:val="002E5CF8"/>
    <w:pPr>
      <w:spacing w:after="100" w:line="240" w:lineRule="auto"/>
    </w:pPr>
    <w:rPr>
      <w:rFonts w:ascii="Times New Roman" w:eastAsiaTheme="minorHAnsi" w:hAnsi="Times New Roman" w:cs="Times New Roman"/>
      <w:sz w:val="24"/>
      <w:szCs w:val="24"/>
    </w:rPr>
  </w:style>
  <w:style w:type="paragraph" w:customStyle="1" w:styleId="09BE1576A598497792854181EFE239721">
    <w:name w:val="09BE1576A598497792854181EFE239721"/>
    <w:rsid w:val="002E5CF8"/>
    <w:pPr>
      <w:spacing w:after="100" w:line="240" w:lineRule="auto"/>
    </w:pPr>
    <w:rPr>
      <w:rFonts w:ascii="Times New Roman" w:eastAsiaTheme="minorHAnsi" w:hAnsi="Times New Roman" w:cs="Times New Roman"/>
      <w:sz w:val="24"/>
      <w:szCs w:val="24"/>
    </w:rPr>
  </w:style>
  <w:style w:type="paragraph" w:customStyle="1" w:styleId="413D976BE1B04958B06CB7A815CCC9CA">
    <w:name w:val="413D976BE1B04958B06CB7A815CCC9CA"/>
    <w:rsid w:val="002E5CF8"/>
    <w:pPr>
      <w:spacing w:after="100" w:line="240" w:lineRule="auto"/>
    </w:pPr>
    <w:rPr>
      <w:rFonts w:ascii="Times New Roman" w:eastAsiaTheme="minorHAnsi" w:hAnsi="Times New Roman" w:cs="Times New Roman"/>
      <w:sz w:val="24"/>
      <w:szCs w:val="24"/>
    </w:rPr>
  </w:style>
  <w:style w:type="paragraph" w:customStyle="1" w:styleId="1CE34836DC31442EB5EDE728A81DEF36">
    <w:name w:val="1CE34836DC31442EB5EDE728A81DEF36"/>
    <w:rsid w:val="002E5CF8"/>
    <w:pPr>
      <w:spacing w:after="100" w:line="240" w:lineRule="auto"/>
    </w:pPr>
    <w:rPr>
      <w:rFonts w:ascii="Times New Roman" w:eastAsiaTheme="minorHAnsi" w:hAnsi="Times New Roman" w:cs="Times New Roman"/>
      <w:sz w:val="24"/>
      <w:szCs w:val="24"/>
    </w:rPr>
  </w:style>
  <w:style w:type="paragraph" w:customStyle="1" w:styleId="77063D9DCD5C47E98221C5379180E405">
    <w:name w:val="77063D9DCD5C47E98221C5379180E405"/>
    <w:rsid w:val="002E5CF8"/>
    <w:pPr>
      <w:spacing w:after="100" w:line="240" w:lineRule="auto"/>
    </w:pPr>
    <w:rPr>
      <w:rFonts w:ascii="Times New Roman" w:eastAsiaTheme="minorHAnsi" w:hAnsi="Times New Roman" w:cs="Times New Roman"/>
      <w:sz w:val="24"/>
      <w:szCs w:val="24"/>
    </w:rPr>
  </w:style>
  <w:style w:type="paragraph" w:customStyle="1" w:styleId="271D94E4E0BB4A2FBE0A0E0717E8AB2E">
    <w:name w:val="271D94E4E0BB4A2FBE0A0E0717E8AB2E"/>
    <w:rsid w:val="002E5CF8"/>
    <w:pPr>
      <w:spacing w:after="100" w:line="240" w:lineRule="auto"/>
    </w:pPr>
    <w:rPr>
      <w:rFonts w:ascii="Times New Roman" w:eastAsiaTheme="minorHAnsi" w:hAnsi="Times New Roman" w:cs="Times New Roman"/>
      <w:sz w:val="24"/>
      <w:szCs w:val="24"/>
    </w:rPr>
  </w:style>
  <w:style w:type="paragraph" w:customStyle="1" w:styleId="32878463CB934F6DAE992B28250A46EF">
    <w:name w:val="32878463CB934F6DAE992B28250A46EF"/>
    <w:rsid w:val="002E5CF8"/>
    <w:pPr>
      <w:spacing w:after="100" w:line="240" w:lineRule="auto"/>
    </w:pPr>
    <w:rPr>
      <w:rFonts w:ascii="Times New Roman" w:eastAsiaTheme="minorHAnsi" w:hAnsi="Times New Roman" w:cs="Times New Roman"/>
      <w:sz w:val="24"/>
      <w:szCs w:val="24"/>
    </w:rPr>
  </w:style>
  <w:style w:type="paragraph" w:customStyle="1" w:styleId="7D383C4A66B340748AD9C47FD0AA3870">
    <w:name w:val="7D383C4A66B340748AD9C47FD0AA3870"/>
    <w:rsid w:val="005D1BB6"/>
  </w:style>
  <w:style w:type="paragraph" w:customStyle="1" w:styleId="97C33957FCFC401B9AEF74E782DEBB60">
    <w:name w:val="97C33957FCFC401B9AEF74E782DEBB60"/>
    <w:rsid w:val="005D1BB6"/>
  </w:style>
  <w:style w:type="paragraph" w:customStyle="1" w:styleId="7C8C02645B9E462BBD08433674164ED1">
    <w:name w:val="7C8C02645B9E462BBD08433674164ED1"/>
    <w:rsid w:val="005D1BB6"/>
  </w:style>
  <w:style w:type="paragraph" w:customStyle="1" w:styleId="64A5FC2822A241A19D28E1404B0860C1">
    <w:name w:val="64A5FC2822A241A19D28E1404B0860C1"/>
    <w:rsid w:val="002475A2"/>
  </w:style>
  <w:style w:type="paragraph" w:customStyle="1" w:styleId="D505697184124744A2D8F9FB69E91E50">
    <w:name w:val="D505697184124744A2D8F9FB69E91E50"/>
    <w:rsid w:val="002475A2"/>
  </w:style>
  <w:style w:type="paragraph" w:customStyle="1" w:styleId="8AAAB7DC15714FF1A13F8AC2C22ADA1C">
    <w:name w:val="8AAAB7DC15714FF1A13F8AC2C22ADA1C"/>
    <w:rsid w:val="002F5379"/>
  </w:style>
  <w:style w:type="paragraph" w:customStyle="1" w:styleId="735A419753ED4BEE85008F11CAEC4A26">
    <w:name w:val="735A419753ED4BEE85008F11CAEC4A26"/>
    <w:rsid w:val="002F5379"/>
  </w:style>
  <w:style w:type="paragraph" w:customStyle="1" w:styleId="60BE38FB744249BF90D01B9131D00009">
    <w:name w:val="60BE38FB744249BF90D01B9131D00009"/>
    <w:rsid w:val="002F5379"/>
  </w:style>
  <w:style w:type="paragraph" w:customStyle="1" w:styleId="03E76EAC8BCD4EE981D09EE94288E272">
    <w:name w:val="03E76EAC8BCD4EE981D09EE94288E272"/>
    <w:rsid w:val="0072566E"/>
  </w:style>
  <w:style w:type="paragraph" w:customStyle="1" w:styleId="6257E9827B4F42738F58028B1888F4B8">
    <w:name w:val="6257E9827B4F42738F58028B1888F4B8"/>
    <w:rsid w:val="0072566E"/>
  </w:style>
  <w:style w:type="paragraph" w:customStyle="1" w:styleId="4F6AA1DCD218492DA7C5DBA9BC27DD42">
    <w:name w:val="4F6AA1DCD218492DA7C5DBA9BC27DD42"/>
    <w:rsid w:val="0072566E"/>
  </w:style>
  <w:style w:type="paragraph" w:customStyle="1" w:styleId="1BD41DC7C46F4C3B9877D51073E08099">
    <w:name w:val="1BD41DC7C46F4C3B9877D51073E08099"/>
    <w:rsid w:val="000F5835"/>
  </w:style>
  <w:style w:type="paragraph" w:customStyle="1" w:styleId="ED6FA54ECAE345D6B2F1D42DF36356D2">
    <w:name w:val="ED6FA54ECAE345D6B2F1D42DF36356D2"/>
    <w:rsid w:val="000F5835"/>
  </w:style>
  <w:style w:type="paragraph" w:customStyle="1" w:styleId="121BF7AE84DD49C88C8EEED33E464080">
    <w:name w:val="121BF7AE84DD49C88C8EEED33E464080"/>
    <w:rsid w:val="000F5835"/>
  </w:style>
  <w:style w:type="paragraph" w:customStyle="1" w:styleId="D6BE4BF57ED34ECC9BD943D5953A5BCD">
    <w:name w:val="D6BE4BF57ED34ECC9BD943D5953A5BCD"/>
    <w:rsid w:val="000F5835"/>
  </w:style>
  <w:style w:type="paragraph" w:customStyle="1" w:styleId="257A5DECBE604621BB42BFE463EBB2B2">
    <w:name w:val="257A5DECBE604621BB42BFE463EBB2B2"/>
    <w:rsid w:val="00F777D3"/>
  </w:style>
  <w:style w:type="paragraph" w:customStyle="1" w:styleId="C9420E2B197C451AA779F57B1301B7F8">
    <w:name w:val="C9420E2B197C451AA779F57B1301B7F8"/>
    <w:rsid w:val="00F777D3"/>
  </w:style>
  <w:style w:type="paragraph" w:customStyle="1" w:styleId="8702294B0F1F46ED8863327DCB427A663">
    <w:name w:val="8702294B0F1F46ED8863327DCB427A663"/>
    <w:rsid w:val="008E2BC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E93AF66D35E472D861D7AE9B2A6AD5E3">
    <w:name w:val="FE93AF66D35E472D861D7AE9B2A6AD5E3"/>
    <w:rsid w:val="008E2BC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83077AFECA4DCF88D3A597012959273">
    <w:name w:val="8A83077AFECA4DCF88D3A597012959273"/>
    <w:rsid w:val="008E2BC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DC52BBBD9EC74139ABFF3586E2096C533">
    <w:name w:val="DC52BBBD9EC74139ABFF3586E2096C533"/>
    <w:rsid w:val="008E2BC6"/>
    <w:pPr>
      <w:spacing w:before="200" w:after="100" w:line="240" w:lineRule="auto"/>
      <w:outlineLvl w:val="1"/>
    </w:pPr>
    <w:rPr>
      <w:rFonts w:ascii="Times New Roman" w:eastAsiaTheme="minorHAnsi" w:hAnsi="Times New Roman" w:cs="Times New Roman"/>
      <w:b/>
      <w:i/>
      <w:sz w:val="24"/>
      <w:szCs w:val="24"/>
    </w:rPr>
  </w:style>
  <w:style w:type="paragraph" w:customStyle="1" w:styleId="73F8C45B396842EE90349A3264F2A9E93">
    <w:name w:val="73F8C45B396842EE90349A3264F2A9E93"/>
    <w:rsid w:val="008E2BC6"/>
    <w:pPr>
      <w:spacing w:after="100" w:line="240" w:lineRule="auto"/>
    </w:pPr>
    <w:rPr>
      <w:rFonts w:ascii="Times New Roman" w:eastAsiaTheme="minorHAnsi" w:hAnsi="Times New Roman" w:cs="Times New Roman"/>
      <w:sz w:val="24"/>
      <w:szCs w:val="24"/>
    </w:rPr>
  </w:style>
  <w:style w:type="paragraph" w:customStyle="1" w:styleId="D8333E69A9BA4AB08175AF08AB58B71A3">
    <w:name w:val="D8333E69A9BA4AB08175AF08AB58B71A3"/>
    <w:rsid w:val="008E2BC6"/>
    <w:pPr>
      <w:spacing w:after="100" w:line="240" w:lineRule="auto"/>
    </w:pPr>
    <w:rPr>
      <w:rFonts w:ascii="Times New Roman" w:eastAsiaTheme="minorHAnsi" w:hAnsi="Times New Roman" w:cs="Times New Roman"/>
      <w:sz w:val="24"/>
      <w:szCs w:val="24"/>
    </w:rPr>
  </w:style>
  <w:style w:type="paragraph" w:customStyle="1" w:styleId="9F1E3790EACF46E893E5313F624102383">
    <w:name w:val="9F1E3790EACF46E893E5313F624102383"/>
    <w:rsid w:val="008E2BC6"/>
    <w:pPr>
      <w:spacing w:after="100" w:line="240" w:lineRule="auto"/>
    </w:pPr>
    <w:rPr>
      <w:rFonts w:ascii="Times New Roman" w:eastAsiaTheme="minorHAnsi" w:hAnsi="Times New Roman" w:cs="Times New Roman"/>
      <w:sz w:val="24"/>
      <w:szCs w:val="24"/>
    </w:rPr>
  </w:style>
  <w:style w:type="paragraph" w:customStyle="1" w:styleId="CAC1B968286F4A2EBF1D1BB12F222EFC3">
    <w:name w:val="CAC1B968286F4A2EBF1D1BB12F222EFC3"/>
    <w:rsid w:val="008E2BC6"/>
    <w:pPr>
      <w:spacing w:after="100" w:line="240" w:lineRule="auto"/>
    </w:pPr>
    <w:rPr>
      <w:rFonts w:ascii="Times New Roman" w:eastAsiaTheme="minorHAnsi" w:hAnsi="Times New Roman" w:cs="Times New Roman"/>
      <w:sz w:val="24"/>
      <w:szCs w:val="24"/>
    </w:rPr>
  </w:style>
  <w:style w:type="paragraph" w:customStyle="1" w:styleId="E34EAF0D5E524AC28BEA865B43C315E73">
    <w:name w:val="E34EAF0D5E524AC28BEA865B43C315E73"/>
    <w:rsid w:val="008E2BC6"/>
    <w:pPr>
      <w:spacing w:after="100" w:line="240" w:lineRule="auto"/>
    </w:pPr>
    <w:rPr>
      <w:rFonts w:ascii="Times New Roman" w:eastAsiaTheme="minorHAnsi" w:hAnsi="Times New Roman" w:cs="Times New Roman"/>
      <w:sz w:val="24"/>
      <w:szCs w:val="24"/>
    </w:rPr>
  </w:style>
  <w:style w:type="paragraph" w:customStyle="1" w:styleId="8C44CBC7D53A40FC90D401667012998F3">
    <w:name w:val="8C44CBC7D53A40FC90D401667012998F3"/>
    <w:rsid w:val="008E2BC6"/>
    <w:pPr>
      <w:spacing w:after="100" w:line="240" w:lineRule="auto"/>
    </w:pPr>
    <w:rPr>
      <w:rFonts w:ascii="Times New Roman" w:eastAsiaTheme="minorHAnsi" w:hAnsi="Times New Roman" w:cs="Times New Roman"/>
      <w:sz w:val="24"/>
      <w:szCs w:val="24"/>
    </w:rPr>
  </w:style>
  <w:style w:type="paragraph" w:customStyle="1" w:styleId="D07776B197BE4D668989DA76A2FDA1533">
    <w:name w:val="D07776B197BE4D668989DA76A2FDA1533"/>
    <w:rsid w:val="008E2BC6"/>
    <w:pPr>
      <w:spacing w:after="100" w:line="240" w:lineRule="auto"/>
    </w:pPr>
    <w:rPr>
      <w:rFonts w:ascii="Times New Roman" w:eastAsiaTheme="minorHAnsi" w:hAnsi="Times New Roman" w:cs="Times New Roman"/>
      <w:sz w:val="24"/>
      <w:szCs w:val="24"/>
    </w:rPr>
  </w:style>
  <w:style w:type="paragraph" w:customStyle="1" w:styleId="EBAFDE3ED9074A7B82DCDD11FBD444673">
    <w:name w:val="EBAFDE3ED9074A7B82DCDD11FBD444673"/>
    <w:rsid w:val="008E2BC6"/>
    <w:pPr>
      <w:spacing w:after="100" w:line="240" w:lineRule="auto"/>
    </w:pPr>
    <w:rPr>
      <w:rFonts w:ascii="Times New Roman" w:eastAsiaTheme="minorHAnsi" w:hAnsi="Times New Roman" w:cs="Times New Roman"/>
      <w:sz w:val="24"/>
      <w:szCs w:val="24"/>
    </w:rPr>
  </w:style>
  <w:style w:type="paragraph" w:customStyle="1" w:styleId="0B6476B9552D440F95CBA3C3FD14774E3">
    <w:name w:val="0B6476B9552D440F95CBA3C3FD14774E3"/>
    <w:rsid w:val="008E2BC6"/>
    <w:pPr>
      <w:spacing w:after="100" w:line="240" w:lineRule="auto"/>
    </w:pPr>
    <w:rPr>
      <w:rFonts w:ascii="Times New Roman" w:eastAsiaTheme="minorHAnsi" w:hAnsi="Times New Roman" w:cs="Times New Roman"/>
      <w:sz w:val="24"/>
      <w:szCs w:val="24"/>
    </w:rPr>
  </w:style>
  <w:style w:type="paragraph" w:customStyle="1" w:styleId="E78C3B6CED3D4C1DAD7C05DB352B36ED3">
    <w:name w:val="E78C3B6CED3D4C1DAD7C05DB352B36ED3"/>
    <w:rsid w:val="008E2BC6"/>
    <w:pPr>
      <w:spacing w:after="100" w:line="240" w:lineRule="auto"/>
    </w:pPr>
    <w:rPr>
      <w:rFonts w:ascii="Times New Roman" w:eastAsiaTheme="minorHAnsi" w:hAnsi="Times New Roman" w:cs="Times New Roman"/>
      <w:sz w:val="24"/>
      <w:szCs w:val="24"/>
    </w:rPr>
  </w:style>
  <w:style w:type="paragraph" w:customStyle="1" w:styleId="503C2BD93DB541F28E2EC2A718239B8F3">
    <w:name w:val="503C2BD93DB541F28E2EC2A718239B8F3"/>
    <w:rsid w:val="008E2BC6"/>
    <w:pPr>
      <w:spacing w:after="100" w:line="240" w:lineRule="auto"/>
    </w:pPr>
    <w:rPr>
      <w:rFonts w:ascii="Times New Roman" w:eastAsiaTheme="minorHAnsi" w:hAnsi="Times New Roman" w:cs="Times New Roman"/>
      <w:sz w:val="24"/>
      <w:szCs w:val="24"/>
    </w:rPr>
  </w:style>
  <w:style w:type="paragraph" w:customStyle="1" w:styleId="3661A90CDE3B44EABACC1DA301D0AE963">
    <w:name w:val="3661A90CDE3B44EABACC1DA301D0AE963"/>
    <w:rsid w:val="008E2BC6"/>
    <w:pPr>
      <w:spacing w:after="100" w:line="240" w:lineRule="auto"/>
    </w:pPr>
    <w:rPr>
      <w:rFonts w:ascii="Times New Roman" w:eastAsiaTheme="minorHAnsi" w:hAnsi="Times New Roman" w:cs="Times New Roman"/>
      <w:sz w:val="24"/>
      <w:szCs w:val="24"/>
    </w:rPr>
  </w:style>
  <w:style w:type="paragraph" w:customStyle="1" w:styleId="8232DD3A6D00437BBD7E241DCE4432153">
    <w:name w:val="8232DD3A6D00437BBD7E241DCE4432153"/>
    <w:rsid w:val="008E2BC6"/>
    <w:pPr>
      <w:spacing w:after="100" w:line="240" w:lineRule="auto"/>
    </w:pPr>
    <w:rPr>
      <w:rFonts w:ascii="Times New Roman" w:eastAsiaTheme="minorHAnsi" w:hAnsi="Times New Roman" w:cs="Times New Roman"/>
      <w:sz w:val="24"/>
      <w:szCs w:val="24"/>
    </w:rPr>
  </w:style>
  <w:style w:type="paragraph" w:customStyle="1" w:styleId="82C2E93C4FC2447BBD5A5FA3509AE3AD3">
    <w:name w:val="82C2E93C4FC2447BBD5A5FA3509AE3AD3"/>
    <w:rsid w:val="008E2BC6"/>
    <w:pPr>
      <w:spacing w:after="100" w:line="240" w:lineRule="auto"/>
      <w:ind w:left="720"/>
      <w:contextualSpacing/>
    </w:pPr>
    <w:rPr>
      <w:rFonts w:ascii="Times New Roman" w:eastAsiaTheme="minorHAnsi" w:hAnsi="Times New Roman" w:cs="Times New Roman"/>
      <w:noProof/>
      <w:sz w:val="24"/>
      <w:szCs w:val="24"/>
    </w:rPr>
  </w:style>
  <w:style w:type="paragraph" w:customStyle="1" w:styleId="015B4AEE16FF4E2EBB8C096C53FE30373">
    <w:name w:val="015B4AEE16FF4E2EBB8C096C53FE30373"/>
    <w:rsid w:val="008E2BC6"/>
    <w:pPr>
      <w:spacing w:after="100" w:line="240" w:lineRule="auto"/>
    </w:pPr>
    <w:rPr>
      <w:rFonts w:ascii="Times New Roman" w:eastAsiaTheme="minorHAnsi" w:hAnsi="Times New Roman" w:cs="Times New Roman"/>
      <w:sz w:val="24"/>
      <w:szCs w:val="24"/>
    </w:rPr>
  </w:style>
  <w:style w:type="paragraph" w:customStyle="1" w:styleId="6CAB9F85B1CD443D82E35917505ED8EF3">
    <w:name w:val="6CAB9F85B1CD443D82E35917505ED8EF3"/>
    <w:rsid w:val="008E2BC6"/>
    <w:pPr>
      <w:spacing w:after="100" w:line="240" w:lineRule="auto"/>
    </w:pPr>
    <w:rPr>
      <w:rFonts w:ascii="Times New Roman" w:eastAsiaTheme="minorHAnsi" w:hAnsi="Times New Roman" w:cs="Times New Roman"/>
      <w:sz w:val="24"/>
      <w:szCs w:val="24"/>
    </w:rPr>
  </w:style>
  <w:style w:type="paragraph" w:customStyle="1" w:styleId="BF211F367B304D10B500A9D731040B5A3">
    <w:name w:val="BF211F367B304D10B500A9D731040B5A3"/>
    <w:rsid w:val="008E2BC6"/>
    <w:pPr>
      <w:spacing w:after="100" w:line="240" w:lineRule="auto"/>
    </w:pPr>
    <w:rPr>
      <w:rFonts w:ascii="Times New Roman" w:eastAsiaTheme="minorHAnsi" w:hAnsi="Times New Roman" w:cs="Times New Roman"/>
      <w:sz w:val="24"/>
      <w:szCs w:val="24"/>
    </w:rPr>
  </w:style>
  <w:style w:type="paragraph" w:customStyle="1" w:styleId="1CC8E578412848DAAA9617E1D30384753">
    <w:name w:val="1CC8E578412848DAAA9617E1D30384753"/>
    <w:rsid w:val="008E2BC6"/>
    <w:pPr>
      <w:spacing w:after="100" w:line="240" w:lineRule="auto"/>
    </w:pPr>
    <w:rPr>
      <w:rFonts w:ascii="Times New Roman" w:eastAsiaTheme="minorHAnsi" w:hAnsi="Times New Roman" w:cs="Times New Roman"/>
      <w:sz w:val="24"/>
      <w:szCs w:val="24"/>
    </w:rPr>
  </w:style>
  <w:style w:type="paragraph" w:customStyle="1" w:styleId="03E76EAC8BCD4EE981D09EE94288E2721">
    <w:name w:val="03E76EAC8BCD4EE981D09EE94288E2721"/>
    <w:rsid w:val="008E2BC6"/>
    <w:pPr>
      <w:spacing w:after="100" w:line="240" w:lineRule="auto"/>
    </w:pPr>
    <w:rPr>
      <w:rFonts w:ascii="Times New Roman" w:eastAsiaTheme="minorHAnsi" w:hAnsi="Times New Roman" w:cs="Times New Roman"/>
      <w:sz w:val="24"/>
      <w:szCs w:val="24"/>
    </w:rPr>
  </w:style>
  <w:style w:type="paragraph" w:customStyle="1" w:styleId="6257E9827B4F42738F58028B1888F4B81">
    <w:name w:val="6257E9827B4F42738F58028B1888F4B81"/>
    <w:rsid w:val="008E2BC6"/>
    <w:pPr>
      <w:spacing w:after="100" w:line="240" w:lineRule="auto"/>
    </w:pPr>
    <w:rPr>
      <w:rFonts w:ascii="Times New Roman" w:eastAsiaTheme="minorHAnsi" w:hAnsi="Times New Roman" w:cs="Times New Roman"/>
      <w:sz w:val="24"/>
      <w:szCs w:val="24"/>
    </w:rPr>
  </w:style>
  <w:style w:type="paragraph" w:customStyle="1" w:styleId="1BD41DC7C46F4C3B9877D51073E080991">
    <w:name w:val="1BD41DC7C46F4C3B9877D51073E080991"/>
    <w:rsid w:val="008E2BC6"/>
    <w:pPr>
      <w:spacing w:after="100" w:line="240" w:lineRule="auto"/>
    </w:pPr>
    <w:rPr>
      <w:rFonts w:ascii="Times New Roman" w:eastAsiaTheme="minorHAnsi" w:hAnsi="Times New Roman" w:cs="Times New Roman"/>
      <w:sz w:val="24"/>
      <w:szCs w:val="24"/>
    </w:rPr>
  </w:style>
  <w:style w:type="paragraph" w:customStyle="1" w:styleId="ED6FA54ECAE345D6B2F1D42DF36356D21">
    <w:name w:val="ED6FA54ECAE345D6B2F1D42DF36356D21"/>
    <w:rsid w:val="008E2BC6"/>
    <w:pPr>
      <w:spacing w:after="100" w:line="240" w:lineRule="auto"/>
    </w:pPr>
    <w:rPr>
      <w:rFonts w:ascii="Times New Roman" w:eastAsiaTheme="minorHAnsi" w:hAnsi="Times New Roman" w:cs="Times New Roman"/>
      <w:sz w:val="24"/>
      <w:szCs w:val="24"/>
    </w:rPr>
  </w:style>
  <w:style w:type="paragraph" w:customStyle="1" w:styleId="121BF7AE84DD49C88C8EEED33E4640801">
    <w:name w:val="121BF7AE84DD49C88C8EEED33E4640801"/>
    <w:rsid w:val="008E2BC6"/>
    <w:pPr>
      <w:spacing w:after="100" w:line="240" w:lineRule="auto"/>
    </w:pPr>
    <w:rPr>
      <w:rFonts w:ascii="Times New Roman" w:eastAsiaTheme="minorHAnsi" w:hAnsi="Times New Roman" w:cs="Times New Roman"/>
      <w:sz w:val="24"/>
      <w:szCs w:val="24"/>
    </w:rPr>
  </w:style>
  <w:style w:type="paragraph" w:customStyle="1" w:styleId="D6BE4BF57ED34ECC9BD943D5953A5BCD1">
    <w:name w:val="D6BE4BF57ED34ECC9BD943D5953A5BCD1"/>
    <w:rsid w:val="008E2BC6"/>
    <w:pPr>
      <w:spacing w:after="100" w:line="240" w:lineRule="auto"/>
    </w:pPr>
    <w:rPr>
      <w:rFonts w:ascii="Times New Roman" w:eastAsiaTheme="minorHAnsi" w:hAnsi="Times New Roman" w:cs="Times New Roman"/>
      <w:sz w:val="24"/>
      <w:szCs w:val="24"/>
    </w:rPr>
  </w:style>
  <w:style w:type="paragraph" w:customStyle="1" w:styleId="257A5DECBE604621BB42BFE463EBB2B21">
    <w:name w:val="257A5DECBE604621BB42BFE463EBB2B21"/>
    <w:rsid w:val="008E2BC6"/>
    <w:pPr>
      <w:spacing w:after="100" w:line="240" w:lineRule="auto"/>
    </w:pPr>
    <w:rPr>
      <w:rFonts w:ascii="Times New Roman" w:eastAsiaTheme="minorHAnsi" w:hAnsi="Times New Roman" w:cs="Times New Roman"/>
      <w:sz w:val="24"/>
      <w:szCs w:val="24"/>
    </w:rPr>
  </w:style>
  <w:style w:type="paragraph" w:customStyle="1" w:styleId="C9420E2B197C451AA779F57B1301B7F81">
    <w:name w:val="C9420E2B197C451AA779F57B1301B7F81"/>
    <w:rsid w:val="008E2BC6"/>
    <w:pPr>
      <w:spacing w:after="100" w:line="240" w:lineRule="auto"/>
    </w:pPr>
    <w:rPr>
      <w:rFonts w:ascii="Times New Roman" w:eastAsiaTheme="minorHAnsi" w:hAnsi="Times New Roman" w:cs="Times New Roman"/>
      <w:sz w:val="24"/>
      <w:szCs w:val="24"/>
    </w:rPr>
  </w:style>
  <w:style w:type="paragraph" w:customStyle="1" w:styleId="A917464C688A4D939299AA62013B1FF23">
    <w:name w:val="A917464C688A4D939299AA62013B1FF23"/>
    <w:rsid w:val="008E2BC6"/>
    <w:pPr>
      <w:spacing w:after="100" w:line="240" w:lineRule="auto"/>
    </w:pPr>
    <w:rPr>
      <w:rFonts w:ascii="Times New Roman" w:eastAsiaTheme="minorHAnsi" w:hAnsi="Times New Roman" w:cs="Times New Roman"/>
      <w:sz w:val="24"/>
      <w:szCs w:val="24"/>
    </w:rPr>
  </w:style>
  <w:style w:type="paragraph" w:customStyle="1" w:styleId="ED27E07AFAF44AF3BE509479F734CC3F">
    <w:name w:val="ED27E07AFAF44AF3BE509479F734CC3F"/>
    <w:rsid w:val="008E2BC6"/>
    <w:pPr>
      <w:spacing w:after="100" w:line="240" w:lineRule="auto"/>
    </w:pPr>
    <w:rPr>
      <w:rFonts w:ascii="Times New Roman" w:eastAsiaTheme="minorHAnsi" w:hAnsi="Times New Roman" w:cs="Times New Roman"/>
      <w:sz w:val="24"/>
      <w:szCs w:val="24"/>
    </w:rPr>
  </w:style>
  <w:style w:type="paragraph" w:customStyle="1" w:styleId="1DAD8509362947B88508CA33E51385C8">
    <w:name w:val="1DAD8509362947B88508CA33E51385C8"/>
    <w:rsid w:val="008E2BC6"/>
    <w:pPr>
      <w:spacing w:after="100" w:line="240" w:lineRule="auto"/>
    </w:pPr>
    <w:rPr>
      <w:rFonts w:ascii="Times New Roman" w:eastAsiaTheme="minorHAnsi" w:hAnsi="Times New Roman" w:cs="Times New Roman"/>
      <w:sz w:val="24"/>
      <w:szCs w:val="24"/>
    </w:rPr>
  </w:style>
  <w:style w:type="paragraph" w:customStyle="1" w:styleId="A89CF4162F6348829B3E6B4EBA3051F6">
    <w:name w:val="A89CF4162F6348829B3E6B4EBA3051F6"/>
    <w:rsid w:val="008E2BC6"/>
    <w:pPr>
      <w:spacing w:after="100" w:line="240" w:lineRule="auto"/>
    </w:pPr>
    <w:rPr>
      <w:rFonts w:ascii="Times New Roman" w:eastAsiaTheme="minorHAnsi" w:hAnsi="Times New Roman" w:cs="Times New Roman"/>
      <w:sz w:val="24"/>
      <w:szCs w:val="24"/>
    </w:rPr>
  </w:style>
  <w:style w:type="paragraph" w:customStyle="1" w:styleId="E95C17531AB14310B7574F35762D30A5">
    <w:name w:val="E95C17531AB14310B7574F35762D30A5"/>
    <w:rsid w:val="008E2BC6"/>
    <w:pPr>
      <w:spacing w:after="100" w:line="240" w:lineRule="auto"/>
    </w:pPr>
    <w:rPr>
      <w:rFonts w:ascii="Times New Roman" w:eastAsiaTheme="minorHAnsi" w:hAnsi="Times New Roman" w:cs="Times New Roman"/>
      <w:sz w:val="24"/>
      <w:szCs w:val="24"/>
    </w:rPr>
  </w:style>
  <w:style w:type="paragraph" w:customStyle="1" w:styleId="54D042AE5618477FAAE29789EF70E025">
    <w:name w:val="54D042AE5618477FAAE29789EF70E025"/>
    <w:rsid w:val="008E2BC6"/>
    <w:pPr>
      <w:spacing w:after="100" w:line="240" w:lineRule="auto"/>
    </w:pPr>
    <w:rPr>
      <w:rFonts w:ascii="Times New Roman" w:eastAsiaTheme="minorHAnsi" w:hAnsi="Times New Roman" w:cs="Times New Roman"/>
      <w:sz w:val="24"/>
      <w:szCs w:val="24"/>
    </w:rPr>
  </w:style>
  <w:style w:type="paragraph" w:customStyle="1" w:styleId="78FD0FA267CD4DFD8FA8A6A532B3F297">
    <w:name w:val="78FD0FA267CD4DFD8FA8A6A532B3F297"/>
    <w:rsid w:val="008E2BC6"/>
    <w:pPr>
      <w:spacing w:after="100" w:line="240" w:lineRule="auto"/>
    </w:pPr>
    <w:rPr>
      <w:rFonts w:ascii="Times New Roman" w:eastAsiaTheme="minorHAnsi" w:hAnsi="Times New Roman" w:cs="Times New Roman"/>
      <w:sz w:val="24"/>
      <w:szCs w:val="24"/>
    </w:rPr>
  </w:style>
  <w:style w:type="paragraph" w:customStyle="1" w:styleId="D7DCEE59233E4B2180C5F5FCF370F4D3">
    <w:name w:val="D7DCEE59233E4B2180C5F5FCF370F4D3"/>
    <w:rsid w:val="008E2BC6"/>
    <w:pPr>
      <w:spacing w:after="100" w:line="240" w:lineRule="auto"/>
    </w:pPr>
    <w:rPr>
      <w:rFonts w:ascii="Times New Roman" w:eastAsiaTheme="minorHAnsi" w:hAnsi="Times New Roman" w:cs="Times New Roman"/>
      <w:sz w:val="24"/>
      <w:szCs w:val="24"/>
    </w:rPr>
  </w:style>
  <w:style w:type="paragraph" w:customStyle="1" w:styleId="C82227A55D2D4F699A29C206EE338C1B">
    <w:name w:val="C82227A55D2D4F699A29C206EE338C1B"/>
    <w:rsid w:val="008E2BC6"/>
    <w:pPr>
      <w:spacing w:after="100" w:line="240" w:lineRule="auto"/>
    </w:pPr>
    <w:rPr>
      <w:rFonts w:ascii="Times New Roman" w:eastAsiaTheme="minorHAnsi" w:hAnsi="Times New Roman" w:cs="Times New Roman"/>
      <w:sz w:val="24"/>
      <w:szCs w:val="24"/>
    </w:rPr>
  </w:style>
  <w:style w:type="paragraph" w:customStyle="1" w:styleId="3FD56309E6B34C0F931CA9008DC3B278">
    <w:name w:val="3FD56309E6B34C0F931CA9008DC3B278"/>
    <w:rsid w:val="008E2BC6"/>
    <w:pPr>
      <w:spacing w:after="100" w:line="240" w:lineRule="auto"/>
    </w:pPr>
    <w:rPr>
      <w:rFonts w:ascii="Times New Roman" w:eastAsiaTheme="minorHAnsi" w:hAnsi="Times New Roman" w:cs="Times New Roman"/>
      <w:sz w:val="24"/>
      <w:szCs w:val="24"/>
    </w:rPr>
  </w:style>
  <w:style w:type="paragraph" w:customStyle="1" w:styleId="A6051569686A4EE98A0EF895147648A1">
    <w:name w:val="A6051569686A4EE98A0EF895147648A1"/>
    <w:rsid w:val="008E2BC6"/>
    <w:pPr>
      <w:spacing w:after="100" w:line="240" w:lineRule="auto"/>
    </w:pPr>
    <w:rPr>
      <w:rFonts w:ascii="Times New Roman" w:eastAsiaTheme="minorHAnsi" w:hAnsi="Times New Roman" w:cs="Times New Roman"/>
      <w:sz w:val="24"/>
      <w:szCs w:val="24"/>
    </w:rPr>
  </w:style>
  <w:style w:type="paragraph" w:customStyle="1" w:styleId="9A5F0FD1D19645ACA7EA0CCFE5F7D43C">
    <w:name w:val="9A5F0FD1D19645ACA7EA0CCFE5F7D43C"/>
    <w:rsid w:val="008E2BC6"/>
    <w:pPr>
      <w:spacing w:after="100" w:line="240" w:lineRule="auto"/>
    </w:pPr>
    <w:rPr>
      <w:rFonts w:ascii="Times New Roman" w:eastAsiaTheme="minorHAnsi" w:hAnsi="Times New Roman" w:cs="Times New Roman"/>
      <w:sz w:val="24"/>
      <w:szCs w:val="24"/>
    </w:rPr>
  </w:style>
  <w:style w:type="paragraph" w:customStyle="1" w:styleId="1B80D510694747FFA19F0CA418CEF5AE">
    <w:name w:val="1B80D510694747FFA19F0CA418CEF5AE"/>
    <w:rsid w:val="008E2BC6"/>
    <w:pPr>
      <w:spacing w:after="100" w:line="240" w:lineRule="auto"/>
    </w:pPr>
    <w:rPr>
      <w:rFonts w:ascii="Times New Roman" w:eastAsiaTheme="minorHAnsi" w:hAnsi="Times New Roman" w:cs="Times New Roman"/>
      <w:sz w:val="24"/>
      <w:szCs w:val="24"/>
    </w:rPr>
  </w:style>
  <w:style w:type="paragraph" w:customStyle="1" w:styleId="E420E30795FC425999267D15DD4062EB">
    <w:name w:val="E420E30795FC425999267D15DD4062EB"/>
    <w:rsid w:val="008E2BC6"/>
    <w:pPr>
      <w:spacing w:before="200" w:after="100" w:line="240" w:lineRule="auto"/>
      <w:outlineLvl w:val="1"/>
    </w:pPr>
    <w:rPr>
      <w:rFonts w:ascii="Times New Roman" w:eastAsiaTheme="minorHAnsi" w:hAnsi="Times New Roman" w:cs="Times New Roman"/>
      <w:b/>
      <w:i/>
      <w:sz w:val="24"/>
      <w:szCs w:val="24"/>
    </w:rPr>
  </w:style>
  <w:style w:type="paragraph" w:customStyle="1" w:styleId="F0BD153C9C0542E4BE5AF6D6DD88CE6B">
    <w:name w:val="F0BD153C9C0542E4BE5AF6D6DD88CE6B"/>
    <w:rsid w:val="008E2BC6"/>
    <w:pPr>
      <w:spacing w:before="200" w:after="100" w:line="240" w:lineRule="auto"/>
      <w:outlineLvl w:val="1"/>
    </w:pPr>
    <w:rPr>
      <w:rFonts w:ascii="Times New Roman" w:eastAsiaTheme="minorHAnsi" w:hAnsi="Times New Roman" w:cs="Times New Roman"/>
      <w:b/>
      <w:i/>
      <w:sz w:val="24"/>
      <w:szCs w:val="24"/>
    </w:rPr>
  </w:style>
  <w:style w:type="paragraph" w:customStyle="1" w:styleId="4677D99EA2854C29B3AD0C79FD4681CB">
    <w:name w:val="4677D99EA2854C29B3AD0C79FD4681CB"/>
    <w:rsid w:val="008E2BC6"/>
    <w:pPr>
      <w:spacing w:after="100" w:line="240" w:lineRule="auto"/>
    </w:pPr>
    <w:rPr>
      <w:rFonts w:ascii="Times New Roman" w:eastAsiaTheme="minorHAnsi" w:hAnsi="Times New Roman" w:cs="Times New Roman"/>
      <w:sz w:val="24"/>
      <w:szCs w:val="24"/>
    </w:rPr>
  </w:style>
  <w:style w:type="paragraph" w:customStyle="1" w:styleId="13F6CC4A34104592AAAF7431C1BD926F">
    <w:name w:val="13F6CC4A34104592AAAF7431C1BD926F"/>
    <w:rsid w:val="008E2BC6"/>
    <w:pPr>
      <w:spacing w:after="100" w:line="240" w:lineRule="auto"/>
    </w:pPr>
    <w:rPr>
      <w:rFonts w:ascii="Times New Roman" w:eastAsiaTheme="minorHAnsi" w:hAnsi="Times New Roman" w:cs="Times New Roman"/>
      <w:sz w:val="24"/>
      <w:szCs w:val="24"/>
    </w:rPr>
  </w:style>
  <w:style w:type="paragraph" w:customStyle="1" w:styleId="78EDF9DF8D804A2DB3C8C087673B25ED">
    <w:name w:val="78EDF9DF8D804A2DB3C8C087673B25ED"/>
    <w:rsid w:val="008E2BC6"/>
    <w:pPr>
      <w:spacing w:after="100" w:line="240" w:lineRule="auto"/>
    </w:pPr>
    <w:rPr>
      <w:rFonts w:ascii="Times New Roman" w:eastAsiaTheme="minorHAnsi" w:hAnsi="Times New Roman" w:cs="Times New Roman"/>
      <w:sz w:val="24"/>
      <w:szCs w:val="24"/>
    </w:rPr>
  </w:style>
  <w:style w:type="paragraph" w:customStyle="1" w:styleId="E552AD41E65B42D18A2E3F79FE964660">
    <w:name w:val="E552AD41E65B42D18A2E3F79FE964660"/>
    <w:rsid w:val="008E2BC6"/>
    <w:pPr>
      <w:spacing w:after="100" w:line="240" w:lineRule="auto"/>
    </w:pPr>
    <w:rPr>
      <w:rFonts w:ascii="Times New Roman" w:eastAsiaTheme="minorHAnsi" w:hAnsi="Times New Roman" w:cs="Times New Roman"/>
      <w:sz w:val="24"/>
      <w:szCs w:val="24"/>
    </w:rPr>
  </w:style>
  <w:style w:type="paragraph" w:customStyle="1" w:styleId="473E99D1878C48B3A22B34658724BB13">
    <w:name w:val="473E99D1878C48B3A22B34658724BB13"/>
    <w:rsid w:val="008E2BC6"/>
    <w:pPr>
      <w:spacing w:after="100" w:line="240" w:lineRule="auto"/>
    </w:pPr>
    <w:rPr>
      <w:rFonts w:ascii="Times New Roman" w:eastAsiaTheme="minorHAnsi" w:hAnsi="Times New Roman" w:cs="Times New Roman"/>
      <w:sz w:val="24"/>
      <w:szCs w:val="24"/>
    </w:rPr>
  </w:style>
  <w:style w:type="paragraph" w:customStyle="1" w:styleId="F496764106354A78BFE7D76C73B61EE5">
    <w:name w:val="F496764106354A78BFE7D76C73B61EE5"/>
    <w:rsid w:val="008E2BC6"/>
    <w:pPr>
      <w:spacing w:after="100" w:line="240" w:lineRule="auto"/>
    </w:pPr>
    <w:rPr>
      <w:rFonts w:ascii="Times New Roman" w:eastAsiaTheme="minorHAnsi" w:hAnsi="Times New Roman" w:cs="Times New Roman"/>
      <w:sz w:val="24"/>
      <w:szCs w:val="24"/>
    </w:rPr>
  </w:style>
  <w:style w:type="paragraph" w:customStyle="1" w:styleId="D0562386F1CE44B79135CBD5BA6E0B5E">
    <w:name w:val="D0562386F1CE44B79135CBD5BA6E0B5E"/>
    <w:rsid w:val="008E2BC6"/>
    <w:pPr>
      <w:spacing w:after="100" w:line="240" w:lineRule="auto"/>
    </w:pPr>
    <w:rPr>
      <w:rFonts w:ascii="Times New Roman" w:eastAsiaTheme="minorHAnsi" w:hAnsi="Times New Roman" w:cs="Times New Roman"/>
      <w:sz w:val="24"/>
      <w:szCs w:val="24"/>
    </w:rPr>
  </w:style>
  <w:style w:type="paragraph" w:customStyle="1" w:styleId="BFB3421A52924F8FA598F138220ED1A1">
    <w:name w:val="BFB3421A52924F8FA598F138220ED1A1"/>
    <w:rsid w:val="008E2BC6"/>
    <w:pPr>
      <w:spacing w:after="100" w:line="240" w:lineRule="auto"/>
    </w:pPr>
    <w:rPr>
      <w:rFonts w:ascii="Times New Roman" w:eastAsiaTheme="minorHAnsi" w:hAnsi="Times New Roman" w:cs="Times New Roman"/>
      <w:sz w:val="24"/>
      <w:szCs w:val="24"/>
    </w:rPr>
  </w:style>
  <w:style w:type="paragraph" w:customStyle="1" w:styleId="672D495F90D3444097EB916E56A571AA">
    <w:name w:val="672D495F90D3444097EB916E56A571AA"/>
    <w:rsid w:val="008E2BC6"/>
    <w:pPr>
      <w:spacing w:after="100" w:line="240" w:lineRule="auto"/>
    </w:pPr>
    <w:rPr>
      <w:rFonts w:ascii="Times New Roman" w:eastAsiaTheme="minorHAnsi" w:hAnsi="Times New Roman" w:cs="Times New Roman"/>
      <w:sz w:val="24"/>
      <w:szCs w:val="24"/>
    </w:rPr>
  </w:style>
  <w:style w:type="paragraph" w:customStyle="1" w:styleId="68C42231E27B4F17ABBB80F339B3A27E">
    <w:name w:val="68C42231E27B4F17ABBB80F339B3A27E"/>
    <w:rsid w:val="008E2BC6"/>
    <w:pPr>
      <w:spacing w:after="100" w:line="240" w:lineRule="auto"/>
    </w:pPr>
    <w:rPr>
      <w:rFonts w:ascii="Times New Roman" w:eastAsiaTheme="minorHAnsi" w:hAnsi="Times New Roman" w:cs="Times New Roman"/>
      <w:sz w:val="24"/>
      <w:szCs w:val="24"/>
    </w:rPr>
  </w:style>
  <w:style w:type="paragraph" w:customStyle="1" w:styleId="D96CD86A972B4E4DA64CB064BF9D326C">
    <w:name w:val="D96CD86A972B4E4DA64CB064BF9D326C"/>
    <w:rsid w:val="008E2BC6"/>
    <w:pPr>
      <w:spacing w:after="100" w:line="240" w:lineRule="auto"/>
    </w:pPr>
    <w:rPr>
      <w:rFonts w:ascii="Times New Roman" w:eastAsiaTheme="minorHAnsi" w:hAnsi="Times New Roman" w:cs="Times New Roman"/>
      <w:sz w:val="24"/>
      <w:szCs w:val="24"/>
    </w:rPr>
  </w:style>
  <w:style w:type="paragraph" w:customStyle="1" w:styleId="22D0F5400F714E1BA6D11C5F47B55276">
    <w:name w:val="22D0F5400F714E1BA6D11C5F47B55276"/>
    <w:rsid w:val="008E2BC6"/>
    <w:pPr>
      <w:spacing w:after="100" w:line="240" w:lineRule="auto"/>
    </w:pPr>
    <w:rPr>
      <w:rFonts w:ascii="Times New Roman" w:eastAsiaTheme="minorHAnsi" w:hAnsi="Times New Roman" w:cs="Times New Roman"/>
      <w:sz w:val="24"/>
      <w:szCs w:val="24"/>
    </w:rPr>
  </w:style>
  <w:style w:type="paragraph" w:customStyle="1" w:styleId="186A3317C5354B469382A4943B3E22EE">
    <w:name w:val="186A3317C5354B469382A4943B3E22EE"/>
    <w:rsid w:val="008E2BC6"/>
    <w:pPr>
      <w:spacing w:after="100" w:line="240" w:lineRule="auto"/>
    </w:pPr>
    <w:rPr>
      <w:rFonts w:ascii="Times New Roman" w:eastAsiaTheme="minorHAnsi" w:hAnsi="Times New Roman" w:cs="Times New Roman"/>
      <w:sz w:val="24"/>
      <w:szCs w:val="24"/>
    </w:rPr>
  </w:style>
  <w:style w:type="paragraph" w:customStyle="1" w:styleId="04F5C6DAC3564EFC8E33775D7CF7646B">
    <w:name w:val="04F5C6DAC3564EFC8E33775D7CF7646B"/>
    <w:rsid w:val="008E2BC6"/>
    <w:pPr>
      <w:spacing w:after="100" w:line="240" w:lineRule="auto"/>
    </w:pPr>
    <w:rPr>
      <w:rFonts w:ascii="Times New Roman" w:eastAsiaTheme="minorHAnsi" w:hAnsi="Times New Roman" w:cs="Times New Roman"/>
      <w:sz w:val="24"/>
      <w:szCs w:val="24"/>
    </w:rPr>
  </w:style>
  <w:style w:type="paragraph" w:customStyle="1" w:styleId="FDA01196F7764E90AE713B735B3898A3">
    <w:name w:val="FDA01196F7764E90AE713B735B3898A3"/>
    <w:rsid w:val="008E2BC6"/>
    <w:pPr>
      <w:spacing w:after="100" w:line="240" w:lineRule="auto"/>
    </w:pPr>
    <w:rPr>
      <w:rFonts w:ascii="Times New Roman" w:eastAsiaTheme="minorHAnsi" w:hAnsi="Times New Roman" w:cs="Times New Roman"/>
      <w:sz w:val="24"/>
      <w:szCs w:val="24"/>
    </w:rPr>
  </w:style>
  <w:style w:type="paragraph" w:customStyle="1" w:styleId="26EEFBACE0C0442092B820A266BB8CF2">
    <w:name w:val="26EEFBACE0C0442092B820A266BB8CF2"/>
    <w:rsid w:val="008E2BC6"/>
    <w:pPr>
      <w:spacing w:after="100" w:line="240" w:lineRule="auto"/>
    </w:pPr>
    <w:rPr>
      <w:rFonts w:ascii="Times New Roman" w:eastAsiaTheme="minorHAnsi" w:hAnsi="Times New Roman" w:cs="Times New Roman"/>
      <w:sz w:val="24"/>
      <w:szCs w:val="24"/>
    </w:rPr>
  </w:style>
  <w:style w:type="paragraph" w:customStyle="1" w:styleId="F3D02A45477E4DC692561F2A5A8B7596">
    <w:name w:val="F3D02A45477E4DC692561F2A5A8B7596"/>
    <w:rsid w:val="008E2BC6"/>
    <w:pPr>
      <w:spacing w:after="100" w:line="240" w:lineRule="auto"/>
    </w:pPr>
    <w:rPr>
      <w:rFonts w:ascii="Times New Roman" w:eastAsiaTheme="minorHAnsi" w:hAnsi="Times New Roman" w:cs="Times New Roman"/>
      <w:sz w:val="24"/>
      <w:szCs w:val="24"/>
    </w:rPr>
  </w:style>
  <w:style w:type="paragraph" w:customStyle="1" w:styleId="C8E5FC1CCACD45B6B12B4E8FA8E3EA75">
    <w:name w:val="C8E5FC1CCACD45B6B12B4E8FA8E3EA75"/>
    <w:rsid w:val="008E2BC6"/>
    <w:pPr>
      <w:spacing w:after="100" w:line="240" w:lineRule="auto"/>
    </w:pPr>
    <w:rPr>
      <w:rFonts w:ascii="Times New Roman" w:eastAsiaTheme="minorHAnsi" w:hAnsi="Times New Roman" w:cs="Times New Roman"/>
      <w:sz w:val="24"/>
      <w:szCs w:val="24"/>
    </w:rPr>
  </w:style>
  <w:style w:type="paragraph" w:customStyle="1" w:styleId="E840ACC7DBBF45D597474A45A9620F76">
    <w:name w:val="E840ACC7DBBF45D597474A45A9620F76"/>
    <w:rsid w:val="008E2BC6"/>
    <w:pPr>
      <w:spacing w:after="100" w:line="240" w:lineRule="auto"/>
    </w:pPr>
    <w:rPr>
      <w:rFonts w:ascii="Times New Roman" w:eastAsiaTheme="minorHAnsi" w:hAnsi="Times New Roman" w:cs="Times New Roman"/>
      <w:sz w:val="24"/>
      <w:szCs w:val="24"/>
    </w:rPr>
  </w:style>
  <w:style w:type="paragraph" w:customStyle="1" w:styleId="DC2EF32093BF43C0A94DD7E32D84DD50">
    <w:name w:val="DC2EF32093BF43C0A94DD7E32D84DD50"/>
    <w:rsid w:val="008E2BC6"/>
    <w:pPr>
      <w:spacing w:after="100" w:line="240" w:lineRule="auto"/>
    </w:pPr>
    <w:rPr>
      <w:rFonts w:ascii="Times New Roman" w:eastAsiaTheme="minorHAnsi" w:hAnsi="Times New Roman" w:cs="Times New Roman"/>
      <w:sz w:val="24"/>
      <w:szCs w:val="24"/>
    </w:rPr>
  </w:style>
  <w:style w:type="paragraph" w:customStyle="1" w:styleId="395B38E8934744C78C48BC268B4CC50A">
    <w:name w:val="395B38E8934744C78C48BC268B4CC50A"/>
    <w:rsid w:val="008E2BC6"/>
    <w:pPr>
      <w:spacing w:after="100" w:line="240" w:lineRule="auto"/>
    </w:pPr>
    <w:rPr>
      <w:rFonts w:ascii="Times New Roman" w:eastAsiaTheme="minorHAnsi" w:hAnsi="Times New Roman" w:cs="Times New Roman"/>
      <w:sz w:val="24"/>
      <w:szCs w:val="24"/>
    </w:rPr>
  </w:style>
  <w:style w:type="paragraph" w:customStyle="1" w:styleId="8C92DF0A996F4AE4A0FB9630F7EC0E1D">
    <w:name w:val="8C92DF0A996F4AE4A0FB9630F7EC0E1D"/>
    <w:rsid w:val="008E2BC6"/>
    <w:pPr>
      <w:spacing w:after="100" w:line="240" w:lineRule="auto"/>
    </w:pPr>
    <w:rPr>
      <w:rFonts w:ascii="Times New Roman" w:eastAsiaTheme="minorHAnsi" w:hAnsi="Times New Roman" w:cs="Times New Roman"/>
      <w:sz w:val="24"/>
      <w:szCs w:val="24"/>
    </w:rPr>
  </w:style>
  <w:style w:type="paragraph" w:customStyle="1" w:styleId="DD73C119A8A9435790E516CD4334B448">
    <w:name w:val="DD73C119A8A9435790E516CD4334B448"/>
    <w:rsid w:val="008E2BC6"/>
    <w:pPr>
      <w:spacing w:after="100" w:line="240" w:lineRule="auto"/>
    </w:pPr>
    <w:rPr>
      <w:rFonts w:ascii="Times New Roman" w:eastAsiaTheme="minorHAnsi" w:hAnsi="Times New Roman" w:cs="Times New Roman"/>
      <w:sz w:val="24"/>
      <w:szCs w:val="24"/>
    </w:rPr>
  </w:style>
  <w:style w:type="paragraph" w:customStyle="1" w:styleId="A7E23CBD38734F23B9E293F2E17D4E26">
    <w:name w:val="A7E23CBD38734F23B9E293F2E17D4E26"/>
    <w:rsid w:val="008E2BC6"/>
    <w:pPr>
      <w:spacing w:after="100" w:line="240" w:lineRule="auto"/>
    </w:pPr>
    <w:rPr>
      <w:rFonts w:ascii="Times New Roman" w:eastAsiaTheme="minorHAnsi" w:hAnsi="Times New Roman" w:cs="Times New Roman"/>
      <w:sz w:val="24"/>
      <w:szCs w:val="24"/>
    </w:rPr>
  </w:style>
  <w:style w:type="paragraph" w:customStyle="1" w:styleId="43767ED78D634302976E9E6F02BDD75F">
    <w:name w:val="43767ED78D634302976E9E6F02BDD75F"/>
    <w:rsid w:val="008E2BC6"/>
    <w:pPr>
      <w:spacing w:after="100" w:line="240" w:lineRule="auto"/>
    </w:pPr>
    <w:rPr>
      <w:rFonts w:ascii="Times New Roman" w:eastAsiaTheme="minorHAnsi" w:hAnsi="Times New Roman" w:cs="Times New Roman"/>
      <w:sz w:val="24"/>
      <w:szCs w:val="24"/>
    </w:rPr>
  </w:style>
  <w:style w:type="paragraph" w:customStyle="1" w:styleId="4162BBA1815547B9AF1ACBF13A3581A6">
    <w:name w:val="4162BBA1815547B9AF1ACBF13A3581A6"/>
    <w:rsid w:val="008E2BC6"/>
    <w:pPr>
      <w:spacing w:after="100" w:line="240" w:lineRule="auto"/>
    </w:pPr>
    <w:rPr>
      <w:rFonts w:ascii="Times New Roman" w:eastAsiaTheme="minorHAnsi" w:hAnsi="Times New Roman" w:cs="Times New Roman"/>
      <w:sz w:val="24"/>
      <w:szCs w:val="24"/>
    </w:rPr>
  </w:style>
  <w:style w:type="paragraph" w:customStyle="1" w:styleId="CA50F303FDA14018B55CEB2F7CDDEC39">
    <w:name w:val="CA50F303FDA14018B55CEB2F7CDDEC39"/>
    <w:rsid w:val="008E2BC6"/>
    <w:pPr>
      <w:spacing w:after="100" w:line="240" w:lineRule="auto"/>
    </w:pPr>
    <w:rPr>
      <w:rFonts w:ascii="Times New Roman" w:eastAsiaTheme="minorHAnsi" w:hAnsi="Times New Roman" w:cs="Times New Roman"/>
      <w:sz w:val="24"/>
      <w:szCs w:val="24"/>
    </w:rPr>
  </w:style>
  <w:style w:type="paragraph" w:customStyle="1" w:styleId="CED7672FC8BC4540AA47BA9D523209B2">
    <w:name w:val="CED7672FC8BC4540AA47BA9D523209B2"/>
    <w:rsid w:val="008E2BC6"/>
    <w:pPr>
      <w:spacing w:after="100" w:line="240" w:lineRule="auto"/>
    </w:pPr>
    <w:rPr>
      <w:rFonts w:ascii="Times New Roman" w:eastAsiaTheme="minorHAnsi" w:hAnsi="Times New Roman" w:cs="Times New Roman"/>
      <w:sz w:val="24"/>
      <w:szCs w:val="24"/>
    </w:rPr>
  </w:style>
  <w:style w:type="paragraph" w:customStyle="1" w:styleId="73D85049EEB3492A920DD2AD77060875">
    <w:name w:val="73D85049EEB3492A920DD2AD77060875"/>
    <w:rsid w:val="008E2BC6"/>
    <w:pPr>
      <w:spacing w:after="100" w:line="240" w:lineRule="auto"/>
    </w:pPr>
    <w:rPr>
      <w:rFonts w:ascii="Times New Roman" w:eastAsiaTheme="minorHAnsi" w:hAnsi="Times New Roman" w:cs="Times New Roman"/>
      <w:sz w:val="24"/>
      <w:szCs w:val="24"/>
    </w:rPr>
  </w:style>
  <w:style w:type="paragraph" w:customStyle="1" w:styleId="6DBFD14C596F422D8351A390436D6CF2">
    <w:name w:val="6DBFD14C596F422D8351A390436D6CF2"/>
    <w:rsid w:val="008E2BC6"/>
    <w:pPr>
      <w:spacing w:after="100" w:line="240" w:lineRule="auto"/>
    </w:pPr>
    <w:rPr>
      <w:rFonts w:ascii="Times New Roman" w:eastAsiaTheme="minorHAnsi" w:hAnsi="Times New Roman" w:cs="Times New Roman"/>
      <w:sz w:val="24"/>
      <w:szCs w:val="24"/>
    </w:rPr>
  </w:style>
  <w:style w:type="paragraph" w:customStyle="1" w:styleId="21C5B090484F4E918D0EC74ABA140CBE">
    <w:name w:val="21C5B090484F4E918D0EC74ABA140CBE"/>
    <w:rsid w:val="008E2BC6"/>
    <w:pPr>
      <w:spacing w:after="100" w:line="240" w:lineRule="auto"/>
    </w:pPr>
    <w:rPr>
      <w:rFonts w:ascii="Times New Roman" w:eastAsiaTheme="minorHAnsi" w:hAnsi="Times New Roman" w:cs="Times New Roman"/>
      <w:sz w:val="24"/>
      <w:szCs w:val="24"/>
    </w:rPr>
  </w:style>
  <w:style w:type="paragraph" w:customStyle="1" w:styleId="25EA592B950245ACB6AD42580A20B9E3">
    <w:name w:val="25EA592B950245ACB6AD42580A20B9E3"/>
    <w:rsid w:val="008E2BC6"/>
    <w:pPr>
      <w:spacing w:after="100" w:line="240" w:lineRule="auto"/>
    </w:pPr>
    <w:rPr>
      <w:rFonts w:ascii="Times New Roman" w:eastAsiaTheme="minorHAnsi" w:hAnsi="Times New Roman" w:cs="Times New Roman"/>
      <w:sz w:val="24"/>
      <w:szCs w:val="24"/>
    </w:rPr>
  </w:style>
  <w:style w:type="paragraph" w:customStyle="1" w:styleId="B221AEAB84A940B888713F95983EA005">
    <w:name w:val="B221AEAB84A940B888713F95983EA005"/>
    <w:rsid w:val="008E2BC6"/>
    <w:pPr>
      <w:spacing w:after="100" w:line="240" w:lineRule="auto"/>
    </w:pPr>
    <w:rPr>
      <w:rFonts w:ascii="Times New Roman" w:eastAsiaTheme="minorHAnsi" w:hAnsi="Times New Roman" w:cs="Times New Roman"/>
      <w:sz w:val="24"/>
      <w:szCs w:val="24"/>
    </w:rPr>
  </w:style>
  <w:style w:type="paragraph" w:customStyle="1" w:styleId="434A0429DCF6499DA9135B6F54164F05">
    <w:name w:val="434A0429DCF6499DA9135B6F54164F05"/>
    <w:rsid w:val="008E2BC6"/>
    <w:pPr>
      <w:spacing w:after="100" w:line="240" w:lineRule="auto"/>
    </w:pPr>
    <w:rPr>
      <w:rFonts w:ascii="Times New Roman" w:eastAsiaTheme="minorHAnsi" w:hAnsi="Times New Roman" w:cs="Times New Roman"/>
      <w:sz w:val="24"/>
      <w:szCs w:val="24"/>
    </w:rPr>
  </w:style>
  <w:style w:type="paragraph" w:customStyle="1" w:styleId="8E057675C74F46A3A0B73CA73C19E0EE">
    <w:name w:val="8E057675C74F46A3A0B73CA73C19E0EE"/>
    <w:rsid w:val="008E2BC6"/>
    <w:pPr>
      <w:spacing w:after="100" w:line="240" w:lineRule="auto"/>
    </w:pPr>
    <w:rPr>
      <w:rFonts w:ascii="Times New Roman" w:eastAsiaTheme="minorHAnsi" w:hAnsi="Times New Roman" w:cs="Times New Roman"/>
      <w:sz w:val="24"/>
      <w:szCs w:val="24"/>
    </w:rPr>
  </w:style>
  <w:style w:type="paragraph" w:customStyle="1" w:styleId="AEF6A9C1579046C291CCC71B97D8BD93">
    <w:name w:val="AEF6A9C1579046C291CCC71B97D8BD93"/>
    <w:rsid w:val="008E2BC6"/>
    <w:pPr>
      <w:spacing w:after="100" w:line="240" w:lineRule="auto"/>
    </w:pPr>
    <w:rPr>
      <w:rFonts w:ascii="Times New Roman" w:eastAsiaTheme="minorHAnsi" w:hAnsi="Times New Roman" w:cs="Times New Roman"/>
      <w:sz w:val="24"/>
      <w:szCs w:val="24"/>
    </w:rPr>
  </w:style>
  <w:style w:type="paragraph" w:customStyle="1" w:styleId="63F903183FA44BBDBC5318222F8F4FD6">
    <w:name w:val="63F903183FA44BBDBC5318222F8F4FD6"/>
    <w:rsid w:val="008E2BC6"/>
    <w:pPr>
      <w:spacing w:after="100" w:line="240" w:lineRule="auto"/>
    </w:pPr>
    <w:rPr>
      <w:rFonts w:ascii="Times New Roman" w:eastAsiaTheme="minorHAnsi" w:hAnsi="Times New Roman" w:cs="Times New Roman"/>
      <w:sz w:val="24"/>
      <w:szCs w:val="24"/>
    </w:rPr>
  </w:style>
  <w:style w:type="paragraph" w:customStyle="1" w:styleId="CD67EDF52B8F4410AB01137A6A849160">
    <w:name w:val="CD67EDF52B8F4410AB01137A6A849160"/>
    <w:rsid w:val="008E2BC6"/>
    <w:pPr>
      <w:spacing w:after="100" w:line="240" w:lineRule="auto"/>
    </w:pPr>
    <w:rPr>
      <w:rFonts w:ascii="Times New Roman" w:eastAsiaTheme="minorHAnsi" w:hAnsi="Times New Roman" w:cs="Times New Roman"/>
      <w:sz w:val="24"/>
      <w:szCs w:val="24"/>
    </w:rPr>
  </w:style>
  <w:style w:type="paragraph" w:customStyle="1" w:styleId="006661A9D73B47D181B823C467958CFE">
    <w:name w:val="006661A9D73B47D181B823C467958CFE"/>
    <w:rsid w:val="008E2BC6"/>
    <w:pPr>
      <w:spacing w:after="100" w:line="240" w:lineRule="auto"/>
    </w:pPr>
    <w:rPr>
      <w:rFonts w:ascii="Times New Roman" w:eastAsiaTheme="minorHAnsi" w:hAnsi="Times New Roman" w:cs="Times New Roman"/>
      <w:sz w:val="24"/>
      <w:szCs w:val="24"/>
    </w:rPr>
  </w:style>
  <w:style w:type="paragraph" w:customStyle="1" w:styleId="3BAF286FA6B94975A445ECCB2BBD4BA9">
    <w:name w:val="3BAF286FA6B94975A445ECCB2BBD4BA9"/>
    <w:rsid w:val="008E2BC6"/>
    <w:pPr>
      <w:spacing w:after="100" w:line="240" w:lineRule="auto"/>
    </w:pPr>
    <w:rPr>
      <w:rFonts w:ascii="Times New Roman" w:eastAsiaTheme="minorHAnsi" w:hAnsi="Times New Roman" w:cs="Times New Roman"/>
      <w:sz w:val="24"/>
      <w:szCs w:val="24"/>
    </w:rPr>
  </w:style>
  <w:style w:type="paragraph" w:customStyle="1" w:styleId="2A4A31AE702E4B8984E5F40A2BA5DCD1">
    <w:name w:val="2A4A31AE702E4B8984E5F40A2BA5DCD1"/>
    <w:rsid w:val="008E2BC6"/>
    <w:pPr>
      <w:spacing w:after="100" w:line="240" w:lineRule="auto"/>
    </w:pPr>
    <w:rPr>
      <w:rFonts w:ascii="Times New Roman" w:eastAsiaTheme="minorHAnsi" w:hAnsi="Times New Roman" w:cs="Times New Roman"/>
      <w:sz w:val="24"/>
      <w:szCs w:val="24"/>
    </w:rPr>
  </w:style>
  <w:style w:type="paragraph" w:customStyle="1" w:styleId="BC93DD50046A49F4A592D75397CE558D">
    <w:name w:val="BC93DD50046A49F4A592D75397CE558D"/>
    <w:rsid w:val="008E2BC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4DFACB04A9D4278B6D6A61D5B4B797C">
    <w:name w:val="E4DFACB04A9D4278B6D6A61D5B4B797C"/>
    <w:rsid w:val="008E2BC6"/>
    <w:pPr>
      <w:spacing w:after="100" w:line="240" w:lineRule="auto"/>
    </w:pPr>
    <w:rPr>
      <w:rFonts w:ascii="Times New Roman" w:eastAsiaTheme="minorHAnsi" w:hAnsi="Times New Roman" w:cs="Times New Roman"/>
      <w:sz w:val="24"/>
      <w:szCs w:val="24"/>
    </w:rPr>
  </w:style>
  <w:style w:type="paragraph" w:customStyle="1" w:styleId="55F0C69ED33F45E4BA0B62BE3F534E8C">
    <w:name w:val="55F0C69ED33F45E4BA0B62BE3F534E8C"/>
    <w:rsid w:val="008E2BC6"/>
    <w:pPr>
      <w:spacing w:after="100" w:line="240" w:lineRule="auto"/>
    </w:pPr>
    <w:rPr>
      <w:rFonts w:ascii="Times New Roman" w:eastAsiaTheme="minorHAnsi" w:hAnsi="Times New Roman" w:cs="Times New Roman"/>
      <w:sz w:val="24"/>
      <w:szCs w:val="24"/>
    </w:rPr>
  </w:style>
  <w:style w:type="paragraph" w:customStyle="1" w:styleId="5127CC5C527B413883D2B5F24E5C5099">
    <w:name w:val="5127CC5C527B413883D2B5F24E5C5099"/>
    <w:rsid w:val="008E2BC6"/>
    <w:pPr>
      <w:spacing w:after="100" w:line="240" w:lineRule="auto"/>
    </w:pPr>
    <w:rPr>
      <w:rFonts w:ascii="Times New Roman" w:eastAsiaTheme="minorHAnsi" w:hAnsi="Times New Roman" w:cs="Times New Roman"/>
      <w:sz w:val="24"/>
      <w:szCs w:val="24"/>
    </w:rPr>
  </w:style>
  <w:style w:type="paragraph" w:customStyle="1" w:styleId="849B3BD04DB243B09BA765F08D84DD0E">
    <w:name w:val="849B3BD04DB243B09BA765F08D84DD0E"/>
    <w:rsid w:val="008E2BC6"/>
    <w:pPr>
      <w:spacing w:after="100" w:line="240" w:lineRule="auto"/>
    </w:pPr>
    <w:rPr>
      <w:rFonts w:ascii="Times New Roman" w:eastAsiaTheme="minorHAnsi" w:hAnsi="Times New Roman" w:cs="Times New Roman"/>
      <w:sz w:val="24"/>
      <w:szCs w:val="24"/>
    </w:rPr>
  </w:style>
  <w:style w:type="paragraph" w:customStyle="1" w:styleId="F19AEBEC3B8A4ECD94112CF1AF3CD689">
    <w:name w:val="F19AEBEC3B8A4ECD94112CF1AF3CD689"/>
    <w:rsid w:val="008E2BC6"/>
    <w:pPr>
      <w:spacing w:after="100" w:line="240" w:lineRule="auto"/>
    </w:pPr>
    <w:rPr>
      <w:rFonts w:ascii="Times New Roman" w:eastAsiaTheme="minorHAnsi" w:hAnsi="Times New Roman" w:cs="Times New Roman"/>
      <w:sz w:val="24"/>
      <w:szCs w:val="24"/>
    </w:rPr>
  </w:style>
  <w:style w:type="paragraph" w:customStyle="1" w:styleId="8438C03CDFAC4D7DA689960D285056EF">
    <w:name w:val="8438C03CDFAC4D7DA689960D285056EF"/>
    <w:rsid w:val="008E2BC6"/>
    <w:pPr>
      <w:spacing w:after="100" w:line="240" w:lineRule="auto"/>
    </w:pPr>
    <w:rPr>
      <w:rFonts w:ascii="Times New Roman" w:eastAsiaTheme="minorHAnsi" w:hAnsi="Times New Roman" w:cs="Times New Roman"/>
      <w:sz w:val="24"/>
      <w:szCs w:val="24"/>
    </w:rPr>
  </w:style>
  <w:style w:type="paragraph" w:customStyle="1" w:styleId="2EDE4F03BB684DC19DAF0BE37C12069A">
    <w:name w:val="2EDE4F03BB684DC19DAF0BE37C12069A"/>
    <w:rsid w:val="008E2BC6"/>
    <w:pPr>
      <w:spacing w:after="100" w:line="240" w:lineRule="auto"/>
    </w:pPr>
    <w:rPr>
      <w:rFonts w:ascii="Times New Roman" w:eastAsiaTheme="minorHAnsi" w:hAnsi="Times New Roman" w:cs="Times New Roman"/>
      <w:sz w:val="24"/>
      <w:szCs w:val="24"/>
    </w:rPr>
  </w:style>
  <w:style w:type="paragraph" w:customStyle="1" w:styleId="095734A2763C4D458568996C4AEE9854">
    <w:name w:val="095734A2763C4D458568996C4AEE9854"/>
    <w:rsid w:val="008E2BC6"/>
    <w:pPr>
      <w:spacing w:after="100" w:line="240" w:lineRule="auto"/>
    </w:pPr>
    <w:rPr>
      <w:rFonts w:ascii="Times New Roman" w:eastAsiaTheme="minorHAnsi" w:hAnsi="Times New Roman" w:cs="Times New Roman"/>
      <w:sz w:val="24"/>
      <w:szCs w:val="24"/>
    </w:rPr>
  </w:style>
  <w:style w:type="paragraph" w:customStyle="1" w:styleId="1131DE8F2446454AAD91E2F56A034DF1">
    <w:name w:val="1131DE8F2446454AAD91E2F56A034DF1"/>
    <w:rsid w:val="008E2BC6"/>
    <w:pPr>
      <w:spacing w:after="100" w:line="240" w:lineRule="auto"/>
    </w:pPr>
    <w:rPr>
      <w:rFonts w:ascii="Times New Roman" w:eastAsiaTheme="minorHAnsi" w:hAnsi="Times New Roman" w:cs="Times New Roman"/>
      <w:sz w:val="24"/>
      <w:szCs w:val="24"/>
    </w:rPr>
  </w:style>
  <w:style w:type="paragraph" w:customStyle="1" w:styleId="02E1F3C17FEA46ABB0210812BBD6B1C1">
    <w:name w:val="02E1F3C17FEA46ABB0210812BBD6B1C1"/>
    <w:rsid w:val="008E2BC6"/>
    <w:pPr>
      <w:spacing w:after="100" w:line="240" w:lineRule="auto"/>
    </w:pPr>
    <w:rPr>
      <w:rFonts w:ascii="Times New Roman" w:eastAsiaTheme="minorHAnsi" w:hAnsi="Times New Roman" w:cs="Times New Roman"/>
      <w:sz w:val="24"/>
      <w:szCs w:val="24"/>
    </w:rPr>
  </w:style>
  <w:style w:type="paragraph" w:customStyle="1" w:styleId="B3691BD50BFE4B56A9F175291803EBED">
    <w:name w:val="B3691BD50BFE4B56A9F175291803EBED"/>
    <w:rsid w:val="008E2BC6"/>
    <w:pPr>
      <w:spacing w:after="100" w:line="240" w:lineRule="auto"/>
    </w:pPr>
    <w:rPr>
      <w:rFonts w:ascii="Times New Roman" w:eastAsiaTheme="minorHAnsi" w:hAnsi="Times New Roman" w:cs="Times New Roman"/>
      <w:sz w:val="24"/>
      <w:szCs w:val="24"/>
    </w:rPr>
  </w:style>
  <w:style w:type="paragraph" w:customStyle="1" w:styleId="FE43F7CD5F1847CBA77F6179EB522DBD">
    <w:name w:val="FE43F7CD5F1847CBA77F6179EB522DBD"/>
    <w:rsid w:val="008E2BC6"/>
    <w:pPr>
      <w:spacing w:after="100" w:line="240" w:lineRule="auto"/>
    </w:pPr>
    <w:rPr>
      <w:rFonts w:ascii="Times New Roman" w:eastAsiaTheme="minorHAnsi" w:hAnsi="Times New Roman" w:cs="Times New Roman"/>
      <w:sz w:val="24"/>
      <w:szCs w:val="24"/>
    </w:rPr>
  </w:style>
  <w:style w:type="paragraph" w:customStyle="1" w:styleId="3C2FA1458FA74691AB35871A8C6005A9">
    <w:name w:val="3C2FA1458FA74691AB35871A8C6005A9"/>
    <w:rsid w:val="008E2BC6"/>
    <w:pPr>
      <w:spacing w:after="100" w:line="240" w:lineRule="auto"/>
    </w:pPr>
    <w:rPr>
      <w:rFonts w:ascii="Times New Roman" w:eastAsiaTheme="minorHAnsi" w:hAnsi="Times New Roman" w:cs="Times New Roman"/>
      <w:sz w:val="24"/>
      <w:szCs w:val="24"/>
    </w:rPr>
  </w:style>
  <w:style w:type="paragraph" w:customStyle="1" w:styleId="74E7D0ED60004598B49A356AD9EC605D">
    <w:name w:val="74E7D0ED60004598B49A356AD9EC605D"/>
    <w:rsid w:val="008E2BC6"/>
    <w:pPr>
      <w:spacing w:after="100" w:line="240" w:lineRule="auto"/>
    </w:pPr>
    <w:rPr>
      <w:rFonts w:ascii="Times New Roman" w:eastAsiaTheme="minorHAnsi" w:hAnsi="Times New Roman" w:cs="Times New Roman"/>
      <w:sz w:val="24"/>
      <w:szCs w:val="24"/>
    </w:rPr>
  </w:style>
  <w:style w:type="paragraph" w:customStyle="1" w:styleId="B9BEFC5E271A445088365D38C5A66692">
    <w:name w:val="B9BEFC5E271A445088365D38C5A66692"/>
    <w:rsid w:val="008E2BC6"/>
    <w:pPr>
      <w:spacing w:after="100" w:line="240" w:lineRule="auto"/>
    </w:pPr>
    <w:rPr>
      <w:rFonts w:ascii="Times New Roman" w:eastAsiaTheme="minorHAnsi" w:hAnsi="Times New Roman" w:cs="Times New Roman"/>
      <w:sz w:val="24"/>
      <w:szCs w:val="24"/>
    </w:rPr>
  </w:style>
  <w:style w:type="paragraph" w:customStyle="1" w:styleId="3A626B75EC8045368055AF6330EF5E8C">
    <w:name w:val="3A626B75EC8045368055AF6330EF5E8C"/>
    <w:rsid w:val="008E2BC6"/>
    <w:pPr>
      <w:spacing w:after="100" w:line="240" w:lineRule="auto"/>
    </w:pPr>
    <w:rPr>
      <w:rFonts w:ascii="Times New Roman" w:eastAsiaTheme="minorHAnsi" w:hAnsi="Times New Roman" w:cs="Times New Roman"/>
      <w:sz w:val="24"/>
      <w:szCs w:val="24"/>
    </w:rPr>
  </w:style>
  <w:style w:type="paragraph" w:customStyle="1" w:styleId="09F68A6E6C404365BF99402E7723EC41">
    <w:name w:val="09F68A6E6C404365BF99402E7723EC41"/>
    <w:rsid w:val="008E2BC6"/>
    <w:pPr>
      <w:spacing w:after="100" w:line="240" w:lineRule="auto"/>
    </w:pPr>
    <w:rPr>
      <w:rFonts w:ascii="Times New Roman" w:eastAsiaTheme="minorHAnsi" w:hAnsi="Times New Roman" w:cs="Times New Roman"/>
      <w:sz w:val="24"/>
      <w:szCs w:val="24"/>
    </w:rPr>
  </w:style>
  <w:style w:type="paragraph" w:customStyle="1" w:styleId="6AD70D26AFFF4168AD9DD773513EC091">
    <w:name w:val="6AD70D26AFFF4168AD9DD773513EC091"/>
    <w:rsid w:val="008E2BC6"/>
    <w:pPr>
      <w:spacing w:after="100" w:line="240" w:lineRule="auto"/>
    </w:pPr>
    <w:rPr>
      <w:rFonts w:ascii="Times New Roman" w:eastAsiaTheme="minorHAnsi" w:hAnsi="Times New Roman" w:cs="Times New Roman"/>
      <w:sz w:val="24"/>
      <w:szCs w:val="24"/>
    </w:rPr>
  </w:style>
  <w:style w:type="paragraph" w:customStyle="1" w:styleId="3DA77C8C7A97444990B9BEB89825F5F2">
    <w:name w:val="3DA77C8C7A97444990B9BEB89825F5F2"/>
    <w:rsid w:val="008E2BC6"/>
    <w:pPr>
      <w:spacing w:after="100" w:line="240" w:lineRule="auto"/>
    </w:pPr>
    <w:rPr>
      <w:rFonts w:ascii="Times New Roman" w:eastAsiaTheme="minorHAnsi" w:hAnsi="Times New Roman" w:cs="Times New Roman"/>
      <w:sz w:val="24"/>
      <w:szCs w:val="24"/>
    </w:rPr>
  </w:style>
  <w:style w:type="paragraph" w:customStyle="1" w:styleId="DECDC1022E7643C69C1CDB1662C0240D">
    <w:name w:val="DECDC1022E7643C69C1CDB1662C0240D"/>
    <w:rsid w:val="008E2BC6"/>
    <w:pPr>
      <w:spacing w:after="100" w:line="240" w:lineRule="auto"/>
    </w:pPr>
    <w:rPr>
      <w:rFonts w:ascii="Times New Roman" w:eastAsiaTheme="minorHAnsi" w:hAnsi="Times New Roman" w:cs="Times New Roman"/>
      <w:sz w:val="24"/>
      <w:szCs w:val="24"/>
    </w:rPr>
  </w:style>
  <w:style w:type="paragraph" w:customStyle="1" w:styleId="1138BA218CA843868B37E0E0BB8383F6">
    <w:name w:val="1138BA218CA843868B37E0E0BB8383F6"/>
    <w:rsid w:val="008E2BC6"/>
    <w:pPr>
      <w:spacing w:after="100" w:line="240" w:lineRule="auto"/>
    </w:pPr>
    <w:rPr>
      <w:rFonts w:ascii="Times New Roman" w:eastAsiaTheme="minorHAnsi" w:hAnsi="Times New Roman" w:cs="Times New Roman"/>
      <w:sz w:val="24"/>
      <w:szCs w:val="24"/>
    </w:rPr>
  </w:style>
  <w:style w:type="paragraph" w:customStyle="1" w:styleId="3963C1988A034937AA0732A46ACDE014">
    <w:name w:val="3963C1988A034937AA0732A46ACDE014"/>
    <w:rsid w:val="008E2BC6"/>
    <w:pPr>
      <w:spacing w:after="100" w:line="240" w:lineRule="auto"/>
    </w:pPr>
    <w:rPr>
      <w:rFonts w:ascii="Times New Roman" w:eastAsiaTheme="minorHAnsi" w:hAnsi="Times New Roman" w:cs="Times New Roman"/>
      <w:sz w:val="24"/>
      <w:szCs w:val="24"/>
    </w:rPr>
  </w:style>
  <w:style w:type="paragraph" w:customStyle="1" w:styleId="B44C9E4A2B4B434281C40E3D253FED5B">
    <w:name w:val="B44C9E4A2B4B434281C40E3D253FED5B"/>
    <w:rsid w:val="008E2BC6"/>
    <w:pPr>
      <w:spacing w:after="100" w:line="240" w:lineRule="auto"/>
    </w:pPr>
    <w:rPr>
      <w:rFonts w:ascii="Times New Roman" w:eastAsiaTheme="minorHAnsi" w:hAnsi="Times New Roman" w:cs="Times New Roman"/>
      <w:sz w:val="24"/>
      <w:szCs w:val="24"/>
    </w:rPr>
  </w:style>
  <w:style w:type="paragraph" w:customStyle="1" w:styleId="BB4E49A91886493DB1E14C8B7CF40E41">
    <w:name w:val="BB4E49A91886493DB1E14C8B7CF40E41"/>
    <w:rsid w:val="008E2BC6"/>
    <w:pPr>
      <w:spacing w:after="100" w:line="240" w:lineRule="auto"/>
    </w:pPr>
    <w:rPr>
      <w:rFonts w:ascii="Times New Roman" w:eastAsiaTheme="minorHAnsi" w:hAnsi="Times New Roman" w:cs="Times New Roman"/>
      <w:sz w:val="24"/>
      <w:szCs w:val="24"/>
    </w:rPr>
  </w:style>
  <w:style w:type="paragraph" w:customStyle="1" w:styleId="FB67286ABAE44B17B238D12E326B1149">
    <w:name w:val="FB67286ABAE44B17B238D12E326B1149"/>
    <w:rsid w:val="00BB35FF"/>
  </w:style>
  <w:style w:type="paragraph" w:customStyle="1" w:styleId="B6B61D2846D4413B912C4C452630A254">
    <w:name w:val="B6B61D2846D4413B912C4C452630A254"/>
    <w:rsid w:val="00BB35FF"/>
  </w:style>
  <w:style w:type="paragraph" w:customStyle="1" w:styleId="4C294DE270A0494BBCA44CBD3DB7F5C9">
    <w:name w:val="4C294DE270A0494BBCA44CBD3DB7F5C9"/>
    <w:rsid w:val="00BB35FF"/>
  </w:style>
  <w:style w:type="paragraph" w:customStyle="1" w:styleId="0D50B41275454081B9CE5CB91CD19AF6">
    <w:name w:val="0D50B41275454081B9CE5CB91CD19AF6"/>
    <w:rsid w:val="00BB35FF"/>
  </w:style>
  <w:style w:type="paragraph" w:customStyle="1" w:styleId="40227DC7AFF74899BAB51821FB21257E">
    <w:name w:val="40227DC7AFF74899BAB51821FB21257E"/>
    <w:rsid w:val="00BB35FF"/>
  </w:style>
  <w:style w:type="paragraph" w:customStyle="1" w:styleId="BBE7B9A4CB4E4C7E8D54CFBE87C879BF">
    <w:name w:val="BBE7B9A4CB4E4C7E8D54CFBE87C879BF"/>
    <w:rsid w:val="00FA2B3B"/>
  </w:style>
  <w:style w:type="paragraph" w:customStyle="1" w:styleId="EFDF846B8A4745B980DA5EF322E11AEF">
    <w:name w:val="EFDF846B8A4745B980DA5EF322E11AEF"/>
    <w:rsid w:val="00FA2B3B"/>
  </w:style>
  <w:style w:type="paragraph" w:customStyle="1" w:styleId="75EC642ACD2F48F0A568FEFF27B6E5EB">
    <w:name w:val="75EC642ACD2F48F0A568FEFF27B6E5EB"/>
    <w:rsid w:val="00FA2B3B"/>
  </w:style>
  <w:style w:type="paragraph" w:customStyle="1" w:styleId="15F955E19EF54B79BDC59BB9632BE41B">
    <w:name w:val="15F955E19EF54B79BDC59BB9632BE41B"/>
    <w:rsid w:val="00FA2B3B"/>
  </w:style>
  <w:style w:type="paragraph" w:customStyle="1" w:styleId="C2FC6185C2F74AD19BB484C1F7703D61">
    <w:name w:val="C2FC6185C2F74AD19BB484C1F7703D61"/>
    <w:rsid w:val="00FA2B3B"/>
  </w:style>
  <w:style w:type="paragraph" w:customStyle="1" w:styleId="90FBD8DCAADC400BB0090C0290AB7402">
    <w:name w:val="90FBD8DCAADC400BB0090C0290AB7402"/>
    <w:rsid w:val="00FA2B3B"/>
  </w:style>
  <w:style w:type="paragraph" w:customStyle="1" w:styleId="CF47378017E14C38AC3A6B6817EA2BE7">
    <w:name w:val="CF47378017E14C38AC3A6B6817EA2BE7"/>
    <w:rsid w:val="00FA2B3B"/>
  </w:style>
  <w:style w:type="paragraph" w:customStyle="1" w:styleId="2F712361D38C4AF0922594BCFFDF55AA">
    <w:name w:val="2F712361D38C4AF0922594BCFFDF55AA"/>
    <w:rsid w:val="00FA2B3B"/>
  </w:style>
  <w:style w:type="paragraph" w:customStyle="1" w:styleId="E8445D8F8DD04C80BA95FDB3C629B228">
    <w:name w:val="E8445D8F8DD04C80BA95FDB3C629B228"/>
    <w:rsid w:val="00FA2B3B"/>
  </w:style>
  <w:style w:type="paragraph" w:customStyle="1" w:styleId="507CD40E3DF440D6A13BA528D52C2F05">
    <w:name w:val="507CD40E3DF440D6A13BA528D52C2F05"/>
    <w:rsid w:val="00FA2B3B"/>
  </w:style>
  <w:style w:type="paragraph" w:customStyle="1" w:styleId="F0745EED3B554871B9327B8A7A7FCD97">
    <w:name w:val="F0745EED3B554871B9327B8A7A7FCD97"/>
    <w:rsid w:val="00FA2B3B"/>
  </w:style>
  <w:style w:type="paragraph" w:customStyle="1" w:styleId="FD100FE0E5E146CA8C472B0F2CB12315">
    <w:name w:val="FD100FE0E5E146CA8C472B0F2CB12315"/>
    <w:rsid w:val="00FA2B3B"/>
  </w:style>
  <w:style w:type="paragraph" w:customStyle="1" w:styleId="4BFD1F37A9944EEDAC381F83C1659403">
    <w:name w:val="4BFD1F37A9944EEDAC381F83C1659403"/>
    <w:rsid w:val="00FA2B3B"/>
  </w:style>
  <w:style w:type="paragraph" w:customStyle="1" w:styleId="444A71318BF74BB6A8B0BED82A02D605">
    <w:name w:val="444A71318BF74BB6A8B0BED82A02D605"/>
    <w:rsid w:val="00FA2B3B"/>
  </w:style>
  <w:style w:type="paragraph" w:customStyle="1" w:styleId="9A8AD1AD605F4A2F9F797D7A7776AEB2">
    <w:name w:val="9A8AD1AD605F4A2F9F797D7A7776AEB2"/>
    <w:rsid w:val="00FA2B3B"/>
  </w:style>
  <w:style w:type="paragraph" w:customStyle="1" w:styleId="F9EE54050ACA4C80804DA991A34BAE7A">
    <w:name w:val="F9EE54050ACA4C80804DA991A34BAE7A"/>
    <w:rsid w:val="00FA2B3B"/>
  </w:style>
  <w:style w:type="paragraph" w:customStyle="1" w:styleId="9B862A3DFDA149E3A7E2881840C56C15">
    <w:name w:val="9B862A3DFDA149E3A7E2881840C56C15"/>
    <w:rsid w:val="00FA2B3B"/>
  </w:style>
  <w:style w:type="paragraph" w:customStyle="1" w:styleId="DDAC3CD9C1E5414EB7EEF822B47FDA43">
    <w:name w:val="DDAC3CD9C1E5414EB7EEF822B47FDA43"/>
    <w:rsid w:val="00FA2B3B"/>
  </w:style>
  <w:style w:type="paragraph" w:customStyle="1" w:styleId="553FB50D32224BBFB0F65F3DF2934A3A">
    <w:name w:val="553FB50D32224BBFB0F65F3DF2934A3A"/>
    <w:rsid w:val="00FA2B3B"/>
  </w:style>
  <w:style w:type="paragraph" w:customStyle="1" w:styleId="BC1373A6AA444FFFA7149ABD0BE78EC7">
    <w:name w:val="BC1373A6AA444FFFA7149ABD0BE78EC7"/>
    <w:rsid w:val="00FA2B3B"/>
  </w:style>
  <w:style w:type="paragraph" w:customStyle="1" w:styleId="B129032BDA8F4B5D92E08E9954B49621">
    <w:name w:val="B129032BDA8F4B5D92E08E9954B49621"/>
    <w:rsid w:val="00FA2B3B"/>
  </w:style>
  <w:style w:type="paragraph" w:customStyle="1" w:styleId="6EF9EB22A8C14D2F9B69ED3D77D14E9F">
    <w:name w:val="6EF9EB22A8C14D2F9B69ED3D77D14E9F"/>
    <w:rsid w:val="00FA2B3B"/>
  </w:style>
  <w:style w:type="paragraph" w:customStyle="1" w:styleId="025A0C359B2C44F79EFFFC1321233A64">
    <w:name w:val="025A0C359B2C44F79EFFFC1321233A64"/>
    <w:rsid w:val="00FA2B3B"/>
  </w:style>
  <w:style w:type="paragraph" w:customStyle="1" w:styleId="DA711F4682234601B961218DF7EC2F34">
    <w:name w:val="DA711F4682234601B961218DF7EC2F34"/>
    <w:rsid w:val="00FA2B3B"/>
  </w:style>
  <w:style w:type="paragraph" w:customStyle="1" w:styleId="1A96013F44674C27B0C8F7B2F9619FC7">
    <w:name w:val="1A96013F44674C27B0C8F7B2F9619FC7"/>
    <w:rsid w:val="00FA2B3B"/>
  </w:style>
  <w:style w:type="paragraph" w:customStyle="1" w:styleId="89447ECF8F614828AE2DC51D67107AC8">
    <w:name w:val="89447ECF8F614828AE2DC51D67107AC8"/>
    <w:rsid w:val="00FA2B3B"/>
  </w:style>
  <w:style w:type="paragraph" w:customStyle="1" w:styleId="B0F548D268EB410682054D5AEFDED82F">
    <w:name w:val="B0F548D268EB410682054D5AEFDED82F"/>
    <w:rsid w:val="00FA2B3B"/>
  </w:style>
  <w:style w:type="paragraph" w:customStyle="1" w:styleId="E6D5DB3CAAEC49DCA5F25AF538BD573C">
    <w:name w:val="E6D5DB3CAAEC49DCA5F25AF538BD573C"/>
    <w:rsid w:val="00FA2B3B"/>
  </w:style>
  <w:style w:type="paragraph" w:customStyle="1" w:styleId="17AD04650C6241BE8FD362CBCC38A8B4">
    <w:name w:val="17AD04650C6241BE8FD362CBCC38A8B4"/>
    <w:rsid w:val="00FA2B3B"/>
  </w:style>
  <w:style w:type="paragraph" w:customStyle="1" w:styleId="D2376417E6AD45F1A05A702845A01664">
    <w:name w:val="D2376417E6AD45F1A05A702845A01664"/>
    <w:rsid w:val="00FA2B3B"/>
  </w:style>
  <w:style w:type="paragraph" w:customStyle="1" w:styleId="9435CD5C0980405F8601285BFB2ED09D">
    <w:name w:val="9435CD5C0980405F8601285BFB2ED09D"/>
    <w:rsid w:val="00FA2B3B"/>
  </w:style>
  <w:style w:type="paragraph" w:customStyle="1" w:styleId="8D1419B4706C43CCA341C70E48CD7DA0">
    <w:name w:val="8D1419B4706C43CCA341C70E48CD7DA0"/>
    <w:rsid w:val="00FA2B3B"/>
  </w:style>
  <w:style w:type="paragraph" w:customStyle="1" w:styleId="B8BFAB8277FE44A09FE84F1A7509FEA6">
    <w:name w:val="B8BFAB8277FE44A09FE84F1A7509FEA6"/>
    <w:rsid w:val="00FA2B3B"/>
  </w:style>
  <w:style w:type="paragraph" w:customStyle="1" w:styleId="41279667367F4E1C92A1BFC087D33411">
    <w:name w:val="41279667367F4E1C92A1BFC087D33411"/>
    <w:rsid w:val="00FA2B3B"/>
  </w:style>
  <w:style w:type="paragraph" w:customStyle="1" w:styleId="DDE4B6DD8A8F4A2AA5F1A436AE74C5A3">
    <w:name w:val="DDE4B6DD8A8F4A2AA5F1A436AE74C5A3"/>
    <w:rsid w:val="00FA2B3B"/>
  </w:style>
  <w:style w:type="paragraph" w:customStyle="1" w:styleId="827B19C0AC4E42DA96AA0CCA1B9CAD45">
    <w:name w:val="827B19C0AC4E42DA96AA0CCA1B9CAD45"/>
    <w:rsid w:val="00FA2B3B"/>
  </w:style>
  <w:style w:type="paragraph" w:customStyle="1" w:styleId="B6DCABBC8AA4491598CBF601C3CEF4BC">
    <w:name w:val="B6DCABBC8AA4491598CBF601C3CEF4BC"/>
    <w:rsid w:val="00FA2B3B"/>
  </w:style>
  <w:style w:type="paragraph" w:customStyle="1" w:styleId="83D784E4BDF94A74B3A2E7D40A196B5D">
    <w:name w:val="83D784E4BDF94A74B3A2E7D40A196B5D"/>
    <w:rsid w:val="00FA2B3B"/>
  </w:style>
  <w:style w:type="paragraph" w:customStyle="1" w:styleId="3AB1582551444230865BCAD4F11F4981">
    <w:name w:val="3AB1582551444230865BCAD4F11F4981"/>
    <w:rsid w:val="00FA2B3B"/>
  </w:style>
  <w:style w:type="paragraph" w:customStyle="1" w:styleId="CB2B6A1C2B0348D0982D27F959BB82D5">
    <w:name w:val="CB2B6A1C2B0348D0982D27F959BB82D5"/>
    <w:rsid w:val="00FA2B3B"/>
  </w:style>
  <w:style w:type="paragraph" w:customStyle="1" w:styleId="F6E329E011BC407F9F9E9CFE86385591">
    <w:name w:val="F6E329E011BC407F9F9E9CFE86385591"/>
    <w:rsid w:val="00FA2B3B"/>
  </w:style>
  <w:style w:type="paragraph" w:customStyle="1" w:styleId="816346B31721458F8C632E51EC26E9EE">
    <w:name w:val="816346B31721458F8C632E51EC26E9EE"/>
    <w:rsid w:val="00FA2B3B"/>
  </w:style>
  <w:style w:type="paragraph" w:customStyle="1" w:styleId="279886E12490472F9D58E4194BF7CD0F">
    <w:name w:val="279886E12490472F9D58E4194BF7CD0F"/>
    <w:rsid w:val="00FA2B3B"/>
  </w:style>
  <w:style w:type="paragraph" w:customStyle="1" w:styleId="B1F0808ECE114B18AE0F761843FFDF10">
    <w:name w:val="B1F0808ECE114B18AE0F761843FFDF10"/>
    <w:rsid w:val="00FA2B3B"/>
  </w:style>
  <w:style w:type="paragraph" w:customStyle="1" w:styleId="3F8AE78581BC4E19B7B917AF9C71D04F">
    <w:name w:val="3F8AE78581BC4E19B7B917AF9C71D04F"/>
    <w:rsid w:val="00FA2B3B"/>
  </w:style>
  <w:style w:type="paragraph" w:customStyle="1" w:styleId="EDD1C76CD4DC41C7A557B11844C69910">
    <w:name w:val="EDD1C76CD4DC41C7A557B11844C69910"/>
    <w:rsid w:val="00FA2B3B"/>
  </w:style>
  <w:style w:type="paragraph" w:customStyle="1" w:styleId="3CF4C5B649854ACBA62E0C3674361E44">
    <w:name w:val="3CF4C5B649854ACBA62E0C3674361E44"/>
    <w:rsid w:val="00FA2B3B"/>
  </w:style>
  <w:style w:type="paragraph" w:customStyle="1" w:styleId="130A74B7B15F409388CCB95997EAC0A8">
    <w:name w:val="130A74B7B15F409388CCB95997EAC0A8"/>
    <w:rsid w:val="00FA2B3B"/>
  </w:style>
  <w:style w:type="paragraph" w:customStyle="1" w:styleId="472753AB5C024967BAF0339C50EABB76">
    <w:name w:val="472753AB5C024967BAF0339C50EABB76"/>
    <w:rsid w:val="00FA2B3B"/>
  </w:style>
  <w:style w:type="paragraph" w:customStyle="1" w:styleId="3947D5FC5C9444F6A9E19D85FFA1CE73">
    <w:name w:val="3947D5FC5C9444F6A9E19D85FFA1CE73"/>
    <w:rsid w:val="00FA2B3B"/>
  </w:style>
  <w:style w:type="paragraph" w:customStyle="1" w:styleId="CBD94C1445B64D879484F73AB0B1036A">
    <w:name w:val="CBD94C1445B64D879484F73AB0B1036A"/>
    <w:rsid w:val="00FA2B3B"/>
  </w:style>
  <w:style w:type="paragraph" w:customStyle="1" w:styleId="D51AEFF55C444617968938FA0BCD1812">
    <w:name w:val="D51AEFF55C444617968938FA0BCD1812"/>
    <w:rsid w:val="00FA2B3B"/>
  </w:style>
  <w:style w:type="paragraph" w:customStyle="1" w:styleId="839895D87312462F86F71CCBADC94418">
    <w:name w:val="839895D87312462F86F71CCBADC94418"/>
    <w:rsid w:val="00FA2B3B"/>
  </w:style>
  <w:style w:type="paragraph" w:customStyle="1" w:styleId="09FFB38AAE7443A88096D3F7E562334D">
    <w:name w:val="09FFB38AAE7443A88096D3F7E562334D"/>
    <w:rsid w:val="00FA2B3B"/>
  </w:style>
  <w:style w:type="paragraph" w:customStyle="1" w:styleId="5B4320BC9C6D4377AA0EF36118AD2541">
    <w:name w:val="5B4320BC9C6D4377AA0EF36118AD2541"/>
    <w:rsid w:val="00FA2B3B"/>
  </w:style>
  <w:style w:type="paragraph" w:customStyle="1" w:styleId="275BE99875A048D6ACC690D0D33D76F3">
    <w:name w:val="275BE99875A048D6ACC690D0D33D76F3"/>
    <w:rsid w:val="00FA2B3B"/>
  </w:style>
  <w:style w:type="paragraph" w:customStyle="1" w:styleId="D49FBE3D3151407FA8DB979EE3BD426A">
    <w:name w:val="D49FBE3D3151407FA8DB979EE3BD426A"/>
    <w:rsid w:val="00FA2B3B"/>
  </w:style>
  <w:style w:type="paragraph" w:customStyle="1" w:styleId="2EB15AEEF0B1404D8E5B8E5D63247BCA">
    <w:name w:val="2EB15AEEF0B1404D8E5B8E5D63247BCA"/>
    <w:rsid w:val="00FA2B3B"/>
  </w:style>
  <w:style w:type="paragraph" w:customStyle="1" w:styleId="1FFB2A0DD7464500A956072BCEADA299">
    <w:name w:val="1FFB2A0DD7464500A956072BCEADA299"/>
    <w:rsid w:val="00FA2B3B"/>
  </w:style>
  <w:style w:type="paragraph" w:customStyle="1" w:styleId="9BFBB771CB084F11A5EF65683F8E78E3">
    <w:name w:val="9BFBB771CB084F11A5EF65683F8E78E3"/>
    <w:rsid w:val="00FA2B3B"/>
  </w:style>
  <w:style w:type="paragraph" w:customStyle="1" w:styleId="FFFABC3263774BF49F046D77C2CCD0B8">
    <w:name w:val="FFFABC3263774BF49F046D77C2CCD0B8"/>
    <w:rsid w:val="00FA2B3B"/>
  </w:style>
  <w:style w:type="paragraph" w:customStyle="1" w:styleId="3B278448EDD343429C72171908B36B32">
    <w:name w:val="3B278448EDD343429C72171908B36B32"/>
    <w:rsid w:val="00FA2B3B"/>
  </w:style>
  <w:style w:type="paragraph" w:customStyle="1" w:styleId="84227F972E5548288B72E4F0B0F30C0C">
    <w:name w:val="84227F972E5548288B72E4F0B0F30C0C"/>
    <w:rsid w:val="00FA2B3B"/>
  </w:style>
  <w:style w:type="paragraph" w:customStyle="1" w:styleId="3C604E89B3B04693A8DDF62A99DD9A2E">
    <w:name w:val="3C604E89B3B04693A8DDF62A99DD9A2E"/>
    <w:rsid w:val="00FA2B3B"/>
  </w:style>
  <w:style w:type="paragraph" w:customStyle="1" w:styleId="B5789DBAFE174257B40B26231928BA57">
    <w:name w:val="B5789DBAFE174257B40B26231928BA57"/>
    <w:rsid w:val="00FA2B3B"/>
  </w:style>
  <w:style w:type="paragraph" w:customStyle="1" w:styleId="226C0582954148078CC90E16CB9BAE8A">
    <w:name w:val="226C0582954148078CC90E16CB9BAE8A"/>
    <w:rsid w:val="00FA2B3B"/>
  </w:style>
  <w:style w:type="paragraph" w:customStyle="1" w:styleId="702D9E4AE5A14FF3A6FCC52C0070D961">
    <w:name w:val="702D9E4AE5A14FF3A6FCC52C0070D961"/>
    <w:rsid w:val="00FA2B3B"/>
  </w:style>
  <w:style w:type="paragraph" w:customStyle="1" w:styleId="C2B61A97D1504BF5AC7DFF9BE6A4220E">
    <w:name w:val="C2B61A97D1504BF5AC7DFF9BE6A4220E"/>
    <w:rsid w:val="00FA2B3B"/>
  </w:style>
  <w:style w:type="paragraph" w:customStyle="1" w:styleId="7819940B5F4E44429175AC337CA87BFC">
    <w:name w:val="7819940B5F4E44429175AC337CA87BFC"/>
    <w:rsid w:val="00FA2B3B"/>
  </w:style>
  <w:style w:type="paragraph" w:customStyle="1" w:styleId="970E9D4DE47D4E849A2E2E2B943F95E5">
    <w:name w:val="970E9D4DE47D4E849A2E2E2B943F95E5"/>
    <w:rsid w:val="00FA2B3B"/>
  </w:style>
  <w:style w:type="paragraph" w:customStyle="1" w:styleId="D0FC8E2898DB4D0A9920896F654720FE">
    <w:name w:val="D0FC8E2898DB4D0A9920896F654720FE"/>
    <w:rsid w:val="00FA2B3B"/>
  </w:style>
  <w:style w:type="paragraph" w:customStyle="1" w:styleId="F84D31CE53BD4214AEB1D74A66440D3B">
    <w:name w:val="F84D31CE53BD4214AEB1D74A66440D3B"/>
    <w:rsid w:val="00FA2B3B"/>
  </w:style>
  <w:style w:type="paragraph" w:customStyle="1" w:styleId="C3977A54350849A5B30B4B7E637EFD30">
    <w:name w:val="C3977A54350849A5B30B4B7E637EFD30"/>
    <w:rsid w:val="00FA2B3B"/>
  </w:style>
  <w:style w:type="paragraph" w:customStyle="1" w:styleId="9C241EA6E22E4003A2456C699F962674">
    <w:name w:val="9C241EA6E22E4003A2456C699F962674"/>
    <w:rsid w:val="00FA2B3B"/>
  </w:style>
  <w:style w:type="paragraph" w:customStyle="1" w:styleId="4F79034D00F24021876B9221734A7CD7">
    <w:name w:val="4F79034D00F24021876B9221734A7CD7"/>
    <w:rsid w:val="00FA2B3B"/>
  </w:style>
  <w:style w:type="paragraph" w:customStyle="1" w:styleId="8FC309ABA5494FFC940A56CDB234156F">
    <w:name w:val="8FC309ABA5494FFC940A56CDB234156F"/>
    <w:rsid w:val="00FA2B3B"/>
  </w:style>
  <w:style w:type="paragraph" w:customStyle="1" w:styleId="307D38FCF75D4FA9BFC37240BA0F1D6A">
    <w:name w:val="307D38FCF75D4FA9BFC37240BA0F1D6A"/>
    <w:rsid w:val="00FA2B3B"/>
  </w:style>
  <w:style w:type="paragraph" w:customStyle="1" w:styleId="702493E7B10749808618FBA4D6246F58">
    <w:name w:val="702493E7B10749808618FBA4D6246F58"/>
    <w:rsid w:val="00FA2B3B"/>
  </w:style>
  <w:style w:type="paragraph" w:customStyle="1" w:styleId="3EED73A8C2DD42DCBAF6EFC83BC9704A">
    <w:name w:val="3EED73A8C2DD42DCBAF6EFC83BC9704A"/>
    <w:rsid w:val="00FA2B3B"/>
  </w:style>
  <w:style w:type="paragraph" w:customStyle="1" w:styleId="3B95F25B68F84DFA829C7A2CD34E57B8">
    <w:name w:val="3B95F25B68F84DFA829C7A2CD34E57B8"/>
    <w:rsid w:val="00FA2B3B"/>
  </w:style>
  <w:style w:type="paragraph" w:customStyle="1" w:styleId="38DB9BCAB5CE4A8B832DF138EE75C6C8">
    <w:name w:val="38DB9BCAB5CE4A8B832DF138EE75C6C8"/>
    <w:rsid w:val="00FA2B3B"/>
  </w:style>
  <w:style w:type="paragraph" w:customStyle="1" w:styleId="60B224D5794649A59CA779FD2FBD0FE3">
    <w:name w:val="60B224D5794649A59CA779FD2FBD0FE3"/>
    <w:rsid w:val="00FA2B3B"/>
  </w:style>
  <w:style w:type="paragraph" w:customStyle="1" w:styleId="B95A08A9230C440C8949B6BA18149CA6">
    <w:name w:val="B95A08A9230C440C8949B6BA18149CA6"/>
    <w:rsid w:val="00FA2B3B"/>
  </w:style>
  <w:style w:type="paragraph" w:customStyle="1" w:styleId="0CA4FB2FC70D43C9A2F2C627F34859F3">
    <w:name w:val="0CA4FB2FC70D43C9A2F2C627F34859F3"/>
    <w:rsid w:val="00FA2B3B"/>
  </w:style>
  <w:style w:type="paragraph" w:customStyle="1" w:styleId="FD81496B0B7445AC90A04D1583667641">
    <w:name w:val="FD81496B0B7445AC90A04D1583667641"/>
    <w:rsid w:val="00FA2B3B"/>
  </w:style>
  <w:style w:type="paragraph" w:customStyle="1" w:styleId="AF95E059DD544AE6B6B03BB9EC428E8A">
    <w:name w:val="AF95E059DD544AE6B6B03BB9EC428E8A"/>
    <w:rsid w:val="00FA2B3B"/>
  </w:style>
  <w:style w:type="paragraph" w:customStyle="1" w:styleId="07E6990E450D4F73BFE03F43100AD649">
    <w:name w:val="07E6990E450D4F73BFE03F43100AD649"/>
    <w:rsid w:val="00FA2B3B"/>
  </w:style>
  <w:style w:type="paragraph" w:customStyle="1" w:styleId="12332BE78A9F45178E14A29E98320A93">
    <w:name w:val="12332BE78A9F45178E14A29E98320A93"/>
    <w:rsid w:val="00FA2B3B"/>
  </w:style>
  <w:style w:type="paragraph" w:customStyle="1" w:styleId="8CF88105DB724020B2403BA36CBD2DE2">
    <w:name w:val="8CF88105DB724020B2403BA36CBD2DE2"/>
    <w:rsid w:val="00FA2B3B"/>
  </w:style>
  <w:style w:type="paragraph" w:customStyle="1" w:styleId="BF53A47145BA4142BD315AE975241783">
    <w:name w:val="BF53A47145BA4142BD315AE975241783"/>
    <w:rsid w:val="00FA2B3B"/>
  </w:style>
  <w:style w:type="paragraph" w:customStyle="1" w:styleId="54AAE5CB2CDF4F8F8B4AEC1CF41D9681">
    <w:name w:val="54AAE5CB2CDF4F8F8B4AEC1CF41D9681"/>
    <w:rsid w:val="00FA2B3B"/>
  </w:style>
  <w:style w:type="paragraph" w:customStyle="1" w:styleId="9B600DF73E26431A89933CA661F7B9D6">
    <w:name w:val="9B600DF73E26431A89933CA661F7B9D6"/>
    <w:rsid w:val="00FA2B3B"/>
  </w:style>
  <w:style w:type="paragraph" w:customStyle="1" w:styleId="E0625A7A58FF43019111F30BBE9DE85D">
    <w:name w:val="E0625A7A58FF43019111F30BBE9DE85D"/>
    <w:rsid w:val="00FA2B3B"/>
  </w:style>
  <w:style w:type="paragraph" w:customStyle="1" w:styleId="2661184051AC4219A04ADCB45F60BF96">
    <w:name w:val="2661184051AC4219A04ADCB45F60BF96"/>
    <w:rsid w:val="00FA2B3B"/>
  </w:style>
  <w:style w:type="paragraph" w:customStyle="1" w:styleId="FE9BD512CABF4F5EB788229B2F2C5160">
    <w:name w:val="FE9BD512CABF4F5EB788229B2F2C5160"/>
    <w:rsid w:val="00FA2B3B"/>
  </w:style>
  <w:style w:type="paragraph" w:customStyle="1" w:styleId="35BB0BC0929B457C9EB64E7C48F7257D">
    <w:name w:val="35BB0BC0929B457C9EB64E7C48F7257D"/>
    <w:rsid w:val="00FA2B3B"/>
  </w:style>
  <w:style w:type="paragraph" w:customStyle="1" w:styleId="8AB229928AA8470C945175CD09BCC826">
    <w:name w:val="8AB229928AA8470C945175CD09BCC826"/>
    <w:rsid w:val="00FA2B3B"/>
  </w:style>
  <w:style w:type="paragraph" w:customStyle="1" w:styleId="05C4756B33A14C0EAA98E0C64A646524">
    <w:name w:val="05C4756B33A14C0EAA98E0C64A646524"/>
    <w:rsid w:val="00FA2B3B"/>
  </w:style>
  <w:style w:type="paragraph" w:customStyle="1" w:styleId="A04C7C161B13487D99D23A9295DA5263">
    <w:name w:val="A04C7C161B13487D99D23A9295DA5263"/>
    <w:rsid w:val="00FA2B3B"/>
  </w:style>
  <w:style w:type="paragraph" w:customStyle="1" w:styleId="225999734AE741ABBB7D5798BE8ABB57">
    <w:name w:val="225999734AE741ABBB7D5798BE8ABB57"/>
    <w:rsid w:val="00FA2B3B"/>
  </w:style>
  <w:style w:type="paragraph" w:customStyle="1" w:styleId="BB5ABD5F7A294F899219E80F7C81563A">
    <w:name w:val="BB5ABD5F7A294F899219E80F7C81563A"/>
    <w:rsid w:val="00FA2B3B"/>
  </w:style>
  <w:style w:type="paragraph" w:customStyle="1" w:styleId="93EE218B72974B4697803738DC46DC21">
    <w:name w:val="93EE218B72974B4697803738DC46DC21"/>
    <w:rsid w:val="00FA2B3B"/>
  </w:style>
  <w:style w:type="paragraph" w:customStyle="1" w:styleId="2CF80E4D3D9149DC8E123DC0C39F8DD7">
    <w:name w:val="2CF80E4D3D9149DC8E123DC0C39F8DD7"/>
    <w:rsid w:val="00FA2B3B"/>
  </w:style>
  <w:style w:type="paragraph" w:customStyle="1" w:styleId="74AA7AAC876D4A53B05B2EF99894B17B">
    <w:name w:val="74AA7AAC876D4A53B05B2EF99894B17B"/>
    <w:rsid w:val="00FA2B3B"/>
  </w:style>
  <w:style w:type="paragraph" w:customStyle="1" w:styleId="9D1AFEA0C628477F9852C6839AC9EF42">
    <w:name w:val="9D1AFEA0C628477F9852C6839AC9EF42"/>
    <w:rsid w:val="00FA2B3B"/>
  </w:style>
  <w:style w:type="paragraph" w:customStyle="1" w:styleId="52F822F603F84D9B9E896D108E08145A">
    <w:name w:val="52F822F603F84D9B9E896D108E08145A"/>
    <w:rsid w:val="00FA2B3B"/>
  </w:style>
  <w:style w:type="paragraph" w:customStyle="1" w:styleId="42901628B9104D829389B957F4A3AD99">
    <w:name w:val="42901628B9104D829389B957F4A3AD99"/>
    <w:rsid w:val="00FA2B3B"/>
  </w:style>
  <w:style w:type="paragraph" w:customStyle="1" w:styleId="46C896BF61A64D428861540BE03500FE">
    <w:name w:val="46C896BF61A64D428861540BE03500FE"/>
    <w:rsid w:val="00FA2B3B"/>
  </w:style>
  <w:style w:type="paragraph" w:customStyle="1" w:styleId="3D498170917D4EB28652A8555F4EF5F1">
    <w:name w:val="3D498170917D4EB28652A8555F4EF5F1"/>
    <w:rsid w:val="00FA2B3B"/>
  </w:style>
  <w:style w:type="paragraph" w:customStyle="1" w:styleId="D951A090935342AEB36506668F6E785B">
    <w:name w:val="D951A090935342AEB36506668F6E785B"/>
    <w:rsid w:val="00FA2B3B"/>
  </w:style>
  <w:style w:type="paragraph" w:customStyle="1" w:styleId="FB346E5C5C324DD49934D9E64F336A47">
    <w:name w:val="FB346E5C5C324DD49934D9E64F336A47"/>
    <w:rsid w:val="00FA2B3B"/>
  </w:style>
  <w:style w:type="paragraph" w:customStyle="1" w:styleId="B057425918BC43998A59FDB8EB9CD315">
    <w:name w:val="B057425918BC43998A59FDB8EB9CD315"/>
    <w:rsid w:val="00FA2B3B"/>
  </w:style>
  <w:style w:type="paragraph" w:customStyle="1" w:styleId="26C7977DC67C4D96926035D58392FDD3">
    <w:name w:val="26C7977DC67C4D96926035D58392FDD3"/>
    <w:rsid w:val="00710FAB"/>
    <w:pPr>
      <w:spacing w:after="160" w:line="259" w:lineRule="auto"/>
    </w:pPr>
  </w:style>
  <w:style w:type="paragraph" w:customStyle="1" w:styleId="027B16FF9C5A4B848FD8FB6032DE26F4">
    <w:name w:val="027B16FF9C5A4B848FD8FB6032DE26F4"/>
    <w:rsid w:val="00710FAB"/>
    <w:pPr>
      <w:spacing w:after="160" w:line="259" w:lineRule="auto"/>
    </w:pPr>
  </w:style>
  <w:style w:type="paragraph" w:customStyle="1" w:styleId="38EBDBED437E46D6822D484596C1747E">
    <w:name w:val="38EBDBED437E46D6822D484596C1747E"/>
    <w:rsid w:val="00710FAB"/>
    <w:pPr>
      <w:spacing w:after="160" w:line="259" w:lineRule="auto"/>
    </w:pPr>
  </w:style>
  <w:style w:type="paragraph" w:customStyle="1" w:styleId="94D0D86432EB43AC9CCAA17BBD2FEC16">
    <w:name w:val="94D0D86432EB43AC9CCAA17BBD2FEC16"/>
    <w:rsid w:val="00710FAB"/>
    <w:pPr>
      <w:spacing w:after="160" w:line="259" w:lineRule="auto"/>
    </w:pPr>
  </w:style>
  <w:style w:type="paragraph" w:customStyle="1" w:styleId="DA70680DD2814C4882FDC72A70079510">
    <w:name w:val="DA70680DD2814C4882FDC72A70079510"/>
    <w:rsid w:val="00710FAB"/>
    <w:pPr>
      <w:spacing w:after="160" w:line="259" w:lineRule="auto"/>
    </w:pPr>
  </w:style>
  <w:style w:type="paragraph" w:customStyle="1" w:styleId="7D2F1ACD4C3D4659A7CE651198E8ADD4">
    <w:name w:val="7D2F1ACD4C3D4659A7CE651198E8ADD4"/>
    <w:rsid w:val="00710FAB"/>
    <w:pPr>
      <w:spacing w:after="160" w:line="259" w:lineRule="auto"/>
    </w:pPr>
  </w:style>
  <w:style w:type="paragraph" w:customStyle="1" w:styleId="85B59F312DDB4E60A65B1E37597D7621">
    <w:name w:val="85B59F312DDB4E60A65B1E37597D7621"/>
    <w:rsid w:val="00710FAB"/>
    <w:pPr>
      <w:spacing w:after="160" w:line="259" w:lineRule="auto"/>
    </w:pPr>
  </w:style>
  <w:style w:type="paragraph" w:customStyle="1" w:styleId="543A20CAC1C84E99A1B14C3671E5D76F">
    <w:name w:val="543A20CAC1C84E99A1B14C3671E5D76F"/>
    <w:rsid w:val="00710FAB"/>
    <w:pPr>
      <w:spacing w:after="160" w:line="259" w:lineRule="auto"/>
    </w:pPr>
  </w:style>
  <w:style w:type="paragraph" w:customStyle="1" w:styleId="A3BEA156CF7948268AF969EE4F1A5332">
    <w:name w:val="A3BEA156CF7948268AF969EE4F1A5332"/>
    <w:rsid w:val="00710FAB"/>
    <w:pPr>
      <w:spacing w:after="160" w:line="259" w:lineRule="auto"/>
    </w:pPr>
  </w:style>
  <w:style w:type="paragraph" w:customStyle="1" w:styleId="DE81158D8E554C389CB61CB3D682472F">
    <w:name w:val="DE81158D8E554C389CB61CB3D682472F"/>
    <w:rsid w:val="00710FAB"/>
    <w:pPr>
      <w:spacing w:after="160" w:line="259" w:lineRule="auto"/>
    </w:pPr>
  </w:style>
  <w:style w:type="paragraph" w:customStyle="1" w:styleId="0152F153415046D882305CFF6E9D3F1B">
    <w:name w:val="0152F153415046D882305CFF6E9D3F1B"/>
    <w:rsid w:val="00710FAB"/>
    <w:pPr>
      <w:spacing w:after="160" w:line="259" w:lineRule="auto"/>
    </w:pPr>
  </w:style>
  <w:style w:type="paragraph" w:customStyle="1" w:styleId="9766A0F72E1641BFBE9E1335D2B0AD01">
    <w:name w:val="9766A0F72E1641BFBE9E1335D2B0AD01"/>
    <w:rsid w:val="00710FAB"/>
    <w:pPr>
      <w:spacing w:after="160" w:line="259" w:lineRule="auto"/>
    </w:pPr>
  </w:style>
  <w:style w:type="paragraph" w:customStyle="1" w:styleId="D3DBD25598954A7B9E8A1733180BED44">
    <w:name w:val="D3DBD25598954A7B9E8A1733180BED44"/>
    <w:rsid w:val="00710FAB"/>
    <w:pPr>
      <w:spacing w:after="160" w:line="259" w:lineRule="auto"/>
    </w:pPr>
  </w:style>
  <w:style w:type="paragraph" w:customStyle="1" w:styleId="CBC54F2529994F7D84E35DA24D545D1E">
    <w:name w:val="CBC54F2529994F7D84E35DA24D545D1E"/>
    <w:rsid w:val="00710FAB"/>
    <w:pPr>
      <w:spacing w:after="160" w:line="259" w:lineRule="auto"/>
    </w:pPr>
  </w:style>
  <w:style w:type="paragraph" w:customStyle="1" w:styleId="A4FF9CB4AF8246E4A8D9F7920240E771">
    <w:name w:val="A4FF9CB4AF8246E4A8D9F7920240E771"/>
    <w:rsid w:val="00710FAB"/>
    <w:pPr>
      <w:spacing w:after="160" w:line="259" w:lineRule="auto"/>
    </w:pPr>
  </w:style>
  <w:style w:type="paragraph" w:customStyle="1" w:styleId="DB68FF8F8F944A8EB29BF8B28DCF4E0B">
    <w:name w:val="DB68FF8F8F944A8EB29BF8B28DCF4E0B"/>
    <w:rsid w:val="00710FAB"/>
    <w:pPr>
      <w:spacing w:after="160" w:line="259" w:lineRule="auto"/>
    </w:pPr>
  </w:style>
  <w:style w:type="paragraph" w:customStyle="1" w:styleId="B617D390FBEA4F9B8B79C81C34B8E899">
    <w:name w:val="B617D390FBEA4F9B8B79C81C34B8E899"/>
    <w:rsid w:val="00710FAB"/>
    <w:pPr>
      <w:spacing w:after="160" w:line="259" w:lineRule="auto"/>
    </w:pPr>
  </w:style>
  <w:style w:type="paragraph" w:customStyle="1" w:styleId="EDC61E1451C84819B95117337E666CD1">
    <w:name w:val="EDC61E1451C84819B95117337E666CD1"/>
    <w:rsid w:val="00710FAB"/>
    <w:pPr>
      <w:spacing w:after="160" w:line="259" w:lineRule="auto"/>
    </w:pPr>
  </w:style>
  <w:style w:type="paragraph" w:customStyle="1" w:styleId="5895E6762C3B47169398B20E51CC4F1C">
    <w:name w:val="5895E6762C3B47169398B20E51CC4F1C"/>
    <w:rsid w:val="00710FAB"/>
    <w:pPr>
      <w:spacing w:after="160" w:line="259" w:lineRule="auto"/>
    </w:pPr>
  </w:style>
  <w:style w:type="paragraph" w:customStyle="1" w:styleId="44F93978BD4E4ADCA33A75000E915448">
    <w:name w:val="44F93978BD4E4ADCA33A75000E915448"/>
    <w:rsid w:val="00710FAB"/>
    <w:pPr>
      <w:spacing w:after="160" w:line="259" w:lineRule="auto"/>
    </w:pPr>
  </w:style>
  <w:style w:type="paragraph" w:customStyle="1" w:styleId="95ACD1B91EEC42A7969A712F2EA7FDAC">
    <w:name w:val="95ACD1B91EEC42A7969A712F2EA7FDAC"/>
    <w:rsid w:val="00710FAB"/>
    <w:pPr>
      <w:spacing w:after="160" w:line="259" w:lineRule="auto"/>
    </w:pPr>
  </w:style>
  <w:style w:type="paragraph" w:customStyle="1" w:styleId="65ABA5FA6B664990BF4ADC9D3575CEAD">
    <w:name w:val="65ABA5FA6B664990BF4ADC9D3575CEAD"/>
    <w:rsid w:val="00710FAB"/>
    <w:pPr>
      <w:spacing w:after="160" w:line="259" w:lineRule="auto"/>
    </w:pPr>
  </w:style>
  <w:style w:type="paragraph" w:customStyle="1" w:styleId="EE376AA09BD0437CBD72F276996B4251">
    <w:name w:val="EE376AA09BD0437CBD72F276996B4251"/>
    <w:rsid w:val="00710FAB"/>
    <w:pPr>
      <w:spacing w:after="160" w:line="259" w:lineRule="auto"/>
    </w:pPr>
  </w:style>
  <w:style w:type="paragraph" w:customStyle="1" w:styleId="FCADDD89611C4DA5BDF8180F2391E8B6">
    <w:name w:val="FCADDD89611C4DA5BDF8180F2391E8B6"/>
    <w:rsid w:val="00710FAB"/>
    <w:pPr>
      <w:spacing w:after="160" w:line="259" w:lineRule="auto"/>
    </w:pPr>
  </w:style>
  <w:style w:type="paragraph" w:customStyle="1" w:styleId="4D380CDF85E945A3B59E9156FF1F61FA">
    <w:name w:val="4D380CDF85E945A3B59E9156FF1F61FA"/>
    <w:rsid w:val="00710FAB"/>
    <w:pPr>
      <w:spacing w:after="160" w:line="259" w:lineRule="auto"/>
    </w:pPr>
  </w:style>
  <w:style w:type="paragraph" w:customStyle="1" w:styleId="9BFD8C3A8A5642CB91BE062204EA29A2">
    <w:name w:val="9BFD8C3A8A5642CB91BE062204EA29A2"/>
    <w:rsid w:val="00710FAB"/>
    <w:pPr>
      <w:spacing w:after="160" w:line="259" w:lineRule="auto"/>
    </w:pPr>
  </w:style>
  <w:style w:type="paragraph" w:customStyle="1" w:styleId="B11F436ABDA74A84B61C30D8CD7DBCD6">
    <w:name w:val="B11F436ABDA74A84B61C30D8CD7DBCD6"/>
    <w:rsid w:val="00710FAB"/>
    <w:pPr>
      <w:spacing w:after="160" w:line="259" w:lineRule="auto"/>
    </w:pPr>
  </w:style>
  <w:style w:type="paragraph" w:customStyle="1" w:styleId="41630D28419E423D9BA98B9FD23ABB78">
    <w:name w:val="41630D28419E423D9BA98B9FD23ABB78"/>
    <w:rsid w:val="00710FAB"/>
    <w:pPr>
      <w:spacing w:after="160" w:line="259" w:lineRule="auto"/>
    </w:pPr>
  </w:style>
  <w:style w:type="paragraph" w:customStyle="1" w:styleId="EF51A5A6F3F84023BB3C6670F8E352F9">
    <w:name w:val="EF51A5A6F3F84023BB3C6670F8E352F9"/>
    <w:rsid w:val="00710FAB"/>
    <w:pPr>
      <w:spacing w:after="160" w:line="259" w:lineRule="auto"/>
    </w:pPr>
  </w:style>
  <w:style w:type="paragraph" w:customStyle="1" w:styleId="DA97F5B49701492FA7613DB3D20FB95D">
    <w:name w:val="DA97F5B49701492FA7613DB3D20FB95D"/>
    <w:rsid w:val="00710FAB"/>
    <w:pPr>
      <w:spacing w:after="160" w:line="259" w:lineRule="auto"/>
    </w:pPr>
  </w:style>
  <w:style w:type="paragraph" w:customStyle="1" w:styleId="6B35B785F54D4AD6927E9B5D062EFF2A">
    <w:name w:val="6B35B785F54D4AD6927E9B5D062EFF2A"/>
    <w:rsid w:val="00710FAB"/>
    <w:pPr>
      <w:spacing w:after="160" w:line="259" w:lineRule="auto"/>
    </w:pPr>
  </w:style>
  <w:style w:type="paragraph" w:customStyle="1" w:styleId="991E9882F728472BA0110AE490E70B6E">
    <w:name w:val="991E9882F728472BA0110AE490E70B6E"/>
    <w:rsid w:val="00710FAB"/>
    <w:pPr>
      <w:spacing w:after="160" w:line="259" w:lineRule="auto"/>
    </w:pPr>
  </w:style>
  <w:style w:type="paragraph" w:customStyle="1" w:styleId="495416AD36F043678FF1116353C8DED2">
    <w:name w:val="495416AD36F043678FF1116353C8DED2"/>
    <w:rsid w:val="00710FAB"/>
    <w:pPr>
      <w:spacing w:after="160" w:line="259" w:lineRule="auto"/>
    </w:pPr>
  </w:style>
  <w:style w:type="paragraph" w:customStyle="1" w:styleId="96D05267F9464235A190155076DBFDDF">
    <w:name w:val="96D05267F9464235A190155076DBFDDF"/>
    <w:rsid w:val="00710FAB"/>
    <w:pPr>
      <w:spacing w:after="160" w:line="259" w:lineRule="auto"/>
    </w:pPr>
  </w:style>
  <w:style w:type="paragraph" w:customStyle="1" w:styleId="7D3D47D804D243428FF7A5BC4492B615">
    <w:name w:val="7D3D47D804D243428FF7A5BC4492B615"/>
    <w:rsid w:val="00710FAB"/>
    <w:pPr>
      <w:spacing w:after="160" w:line="259" w:lineRule="auto"/>
    </w:pPr>
  </w:style>
  <w:style w:type="paragraph" w:customStyle="1" w:styleId="92A968E1106847268DCBA0D0A73E98CE">
    <w:name w:val="92A968E1106847268DCBA0D0A73E98CE"/>
    <w:rsid w:val="00710FAB"/>
    <w:pPr>
      <w:spacing w:after="160" w:line="259" w:lineRule="auto"/>
    </w:pPr>
  </w:style>
  <w:style w:type="paragraph" w:customStyle="1" w:styleId="53B15FAB5CEC46C0A820FD6A47CA7605">
    <w:name w:val="53B15FAB5CEC46C0A820FD6A47CA7605"/>
    <w:rsid w:val="00710FAB"/>
    <w:pPr>
      <w:spacing w:after="160" w:line="259" w:lineRule="auto"/>
    </w:pPr>
  </w:style>
  <w:style w:type="paragraph" w:customStyle="1" w:styleId="DAD236E88F6745608C28667CDADB8AC3">
    <w:name w:val="DAD236E88F6745608C28667CDADB8AC3"/>
    <w:rsid w:val="00710FAB"/>
    <w:pPr>
      <w:spacing w:after="160" w:line="259" w:lineRule="auto"/>
    </w:pPr>
  </w:style>
  <w:style w:type="paragraph" w:customStyle="1" w:styleId="3F8F6B241FEE49F59D989310356A8D3B">
    <w:name w:val="3F8F6B241FEE49F59D989310356A8D3B"/>
    <w:rsid w:val="00710FAB"/>
    <w:pPr>
      <w:spacing w:after="160" w:line="259" w:lineRule="auto"/>
    </w:pPr>
  </w:style>
  <w:style w:type="paragraph" w:customStyle="1" w:styleId="8E0A8D6EA4F3489B8910D285CDF35712">
    <w:name w:val="8E0A8D6EA4F3489B8910D285CDF35712"/>
    <w:rsid w:val="00710FAB"/>
    <w:pPr>
      <w:spacing w:after="160" w:line="259" w:lineRule="auto"/>
    </w:pPr>
  </w:style>
  <w:style w:type="paragraph" w:customStyle="1" w:styleId="6C92B71761A241A286E1D863AD960725">
    <w:name w:val="6C92B71761A241A286E1D863AD960725"/>
    <w:rsid w:val="00710FAB"/>
    <w:pPr>
      <w:spacing w:after="160" w:line="259" w:lineRule="auto"/>
    </w:pPr>
  </w:style>
  <w:style w:type="paragraph" w:customStyle="1" w:styleId="FB791F7E63114B99958D2B2712FE8586">
    <w:name w:val="FB791F7E63114B99958D2B2712FE8586"/>
    <w:rsid w:val="00710FAB"/>
    <w:pPr>
      <w:spacing w:after="160" w:line="259" w:lineRule="auto"/>
    </w:pPr>
  </w:style>
  <w:style w:type="paragraph" w:customStyle="1" w:styleId="E36416E425A54A698F910DA39A22E5A6">
    <w:name w:val="E36416E425A54A698F910DA39A22E5A6"/>
    <w:rsid w:val="00710FAB"/>
    <w:pPr>
      <w:spacing w:after="160" w:line="259" w:lineRule="auto"/>
    </w:pPr>
  </w:style>
  <w:style w:type="paragraph" w:customStyle="1" w:styleId="99987A55D00A4CD3B738A6E1385CB004">
    <w:name w:val="99987A55D00A4CD3B738A6E1385CB004"/>
    <w:rsid w:val="00710FAB"/>
    <w:pPr>
      <w:spacing w:after="160" w:line="259" w:lineRule="auto"/>
    </w:pPr>
  </w:style>
  <w:style w:type="paragraph" w:customStyle="1" w:styleId="10E0487A04CC41C7A0537D90F87A2FEE">
    <w:name w:val="10E0487A04CC41C7A0537D90F87A2FEE"/>
    <w:rsid w:val="00710FAB"/>
    <w:pPr>
      <w:spacing w:after="160" w:line="259" w:lineRule="auto"/>
    </w:pPr>
  </w:style>
  <w:style w:type="paragraph" w:customStyle="1" w:styleId="57A0C2BF94144CFCAC35B164FA29E2D8">
    <w:name w:val="57A0C2BF94144CFCAC35B164FA29E2D8"/>
    <w:rsid w:val="00710FAB"/>
    <w:pPr>
      <w:spacing w:after="160" w:line="259" w:lineRule="auto"/>
    </w:pPr>
  </w:style>
  <w:style w:type="paragraph" w:customStyle="1" w:styleId="D261E99ADD5A4ED4917B7A2F496BD9DC">
    <w:name w:val="D261E99ADD5A4ED4917B7A2F496BD9DC"/>
    <w:rsid w:val="00710FAB"/>
    <w:pPr>
      <w:spacing w:after="160" w:line="259" w:lineRule="auto"/>
    </w:pPr>
  </w:style>
  <w:style w:type="paragraph" w:customStyle="1" w:styleId="0932E1744F5C4F8380229834E059CDBA">
    <w:name w:val="0932E1744F5C4F8380229834E059CDBA"/>
    <w:rsid w:val="00710FAB"/>
    <w:pPr>
      <w:spacing w:after="160" w:line="259" w:lineRule="auto"/>
    </w:pPr>
  </w:style>
  <w:style w:type="paragraph" w:customStyle="1" w:styleId="CBA3288279B94CB6AF5A6125E6B59463">
    <w:name w:val="CBA3288279B94CB6AF5A6125E6B59463"/>
    <w:rsid w:val="00710FAB"/>
    <w:pPr>
      <w:spacing w:after="160" w:line="259" w:lineRule="auto"/>
    </w:pPr>
  </w:style>
  <w:style w:type="paragraph" w:customStyle="1" w:styleId="1ECAC116200549B6921DF55F3E69F8B5">
    <w:name w:val="1ECAC116200549B6921DF55F3E69F8B5"/>
    <w:rsid w:val="00710FAB"/>
    <w:pPr>
      <w:spacing w:after="160" w:line="259" w:lineRule="auto"/>
    </w:pPr>
  </w:style>
  <w:style w:type="paragraph" w:customStyle="1" w:styleId="7C06CC6274A74DAEAD8F5772CF0E91D4">
    <w:name w:val="7C06CC6274A74DAEAD8F5772CF0E91D4"/>
    <w:rsid w:val="00710FAB"/>
    <w:pPr>
      <w:spacing w:after="160" w:line="259" w:lineRule="auto"/>
    </w:pPr>
  </w:style>
  <w:style w:type="paragraph" w:customStyle="1" w:styleId="3C9432C04E684DBD88F67A95B5B617EA">
    <w:name w:val="3C9432C04E684DBD88F67A95B5B617EA"/>
    <w:rsid w:val="00710FAB"/>
    <w:pPr>
      <w:spacing w:after="160" w:line="259" w:lineRule="auto"/>
    </w:pPr>
  </w:style>
  <w:style w:type="paragraph" w:customStyle="1" w:styleId="33521D0206A0438A9D8BDE1F872F79BB">
    <w:name w:val="33521D0206A0438A9D8BDE1F872F79BB"/>
    <w:rsid w:val="00710FAB"/>
    <w:pPr>
      <w:spacing w:after="160" w:line="259" w:lineRule="auto"/>
    </w:pPr>
  </w:style>
  <w:style w:type="paragraph" w:customStyle="1" w:styleId="2690530A77BB4F75A3346ACBA952C515">
    <w:name w:val="2690530A77BB4F75A3346ACBA952C515"/>
    <w:rsid w:val="00710FAB"/>
    <w:pPr>
      <w:spacing w:after="160" w:line="259" w:lineRule="auto"/>
    </w:pPr>
  </w:style>
  <w:style w:type="paragraph" w:customStyle="1" w:styleId="E228F78824BE44FF933F7ED3548813F6">
    <w:name w:val="E228F78824BE44FF933F7ED3548813F6"/>
    <w:rsid w:val="00710FAB"/>
    <w:pPr>
      <w:spacing w:after="160" w:line="259" w:lineRule="auto"/>
    </w:pPr>
  </w:style>
  <w:style w:type="paragraph" w:customStyle="1" w:styleId="2196BBD04D6945E69AFD2DBFA2322687">
    <w:name w:val="2196BBD04D6945E69AFD2DBFA2322687"/>
    <w:rsid w:val="00710FAB"/>
    <w:pPr>
      <w:spacing w:after="160" w:line="259" w:lineRule="auto"/>
    </w:pPr>
  </w:style>
  <w:style w:type="paragraph" w:customStyle="1" w:styleId="25E1D7B1561442128DE6B32AAE6788E3">
    <w:name w:val="25E1D7B1561442128DE6B32AAE6788E3"/>
    <w:rsid w:val="00710FAB"/>
    <w:pPr>
      <w:spacing w:after="160" w:line="259" w:lineRule="auto"/>
    </w:pPr>
  </w:style>
  <w:style w:type="paragraph" w:customStyle="1" w:styleId="A162EB48E94244ACA2750A30DDC4575F">
    <w:name w:val="A162EB48E94244ACA2750A30DDC4575F"/>
    <w:rsid w:val="00710FAB"/>
    <w:pPr>
      <w:spacing w:after="160" w:line="259" w:lineRule="auto"/>
    </w:pPr>
  </w:style>
  <w:style w:type="paragraph" w:customStyle="1" w:styleId="72C9977E85204FEF8298B9847717E7AE">
    <w:name w:val="72C9977E85204FEF8298B9847717E7AE"/>
    <w:rsid w:val="00710FAB"/>
    <w:pPr>
      <w:spacing w:after="160" w:line="259" w:lineRule="auto"/>
    </w:pPr>
  </w:style>
  <w:style w:type="paragraph" w:customStyle="1" w:styleId="0C9A427C797A4C8A90206820FA800228">
    <w:name w:val="0C9A427C797A4C8A90206820FA800228"/>
    <w:rsid w:val="00710FAB"/>
    <w:pPr>
      <w:spacing w:after="160" w:line="259" w:lineRule="auto"/>
    </w:pPr>
  </w:style>
  <w:style w:type="paragraph" w:customStyle="1" w:styleId="3A1842B1B5254C29A4B6FBCF70086E7B">
    <w:name w:val="3A1842B1B5254C29A4B6FBCF70086E7B"/>
    <w:rsid w:val="00710FAB"/>
    <w:pPr>
      <w:spacing w:after="160" w:line="259" w:lineRule="auto"/>
    </w:pPr>
  </w:style>
  <w:style w:type="paragraph" w:customStyle="1" w:styleId="ACAB66F4475D403AAC50FC24560FD51F">
    <w:name w:val="ACAB66F4475D403AAC50FC24560FD51F"/>
    <w:rsid w:val="00710FAB"/>
    <w:pPr>
      <w:spacing w:after="160" w:line="259" w:lineRule="auto"/>
    </w:pPr>
  </w:style>
  <w:style w:type="paragraph" w:customStyle="1" w:styleId="AFF79311DDD44886AF063CE3CEE8313B">
    <w:name w:val="AFF79311DDD44886AF063CE3CEE8313B"/>
    <w:rsid w:val="00710FAB"/>
    <w:pPr>
      <w:spacing w:after="160" w:line="259" w:lineRule="auto"/>
    </w:pPr>
  </w:style>
  <w:style w:type="paragraph" w:customStyle="1" w:styleId="87C0436C12AE4A45B5CF3EC769D99163">
    <w:name w:val="87C0436C12AE4A45B5CF3EC769D99163"/>
    <w:rsid w:val="00710FAB"/>
    <w:pPr>
      <w:spacing w:after="160" w:line="259" w:lineRule="auto"/>
    </w:pPr>
  </w:style>
  <w:style w:type="paragraph" w:customStyle="1" w:styleId="881EA8D1986C4AE8B53A3A45741B4449">
    <w:name w:val="881EA8D1986C4AE8B53A3A45741B4449"/>
    <w:rsid w:val="00710FAB"/>
    <w:pPr>
      <w:spacing w:after="160" w:line="259" w:lineRule="auto"/>
    </w:pPr>
  </w:style>
  <w:style w:type="paragraph" w:customStyle="1" w:styleId="959C7AF7F7B1473DBDB621D5F4447EA8">
    <w:name w:val="959C7AF7F7B1473DBDB621D5F4447EA8"/>
    <w:rsid w:val="00710FAB"/>
    <w:pPr>
      <w:spacing w:after="160" w:line="259" w:lineRule="auto"/>
    </w:pPr>
  </w:style>
  <w:style w:type="paragraph" w:customStyle="1" w:styleId="BE109566388A4C47AC6ECB2E8BBFDE44">
    <w:name w:val="BE109566388A4C47AC6ECB2E8BBFDE44"/>
    <w:rsid w:val="00710FAB"/>
    <w:pPr>
      <w:spacing w:after="160" w:line="259" w:lineRule="auto"/>
    </w:pPr>
  </w:style>
  <w:style w:type="paragraph" w:customStyle="1" w:styleId="67A16FDF604346F4B9FEFF037A1CA765">
    <w:name w:val="67A16FDF604346F4B9FEFF037A1CA765"/>
    <w:rsid w:val="00710FAB"/>
    <w:pPr>
      <w:spacing w:after="160" w:line="259" w:lineRule="auto"/>
    </w:pPr>
  </w:style>
  <w:style w:type="paragraph" w:customStyle="1" w:styleId="D1CCF5E35BA443129961A94EC01FD36E">
    <w:name w:val="D1CCF5E35BA443129961A94EC01FD36E"/>
    <w:rsid w:val="00710FAB"/>
    <w:pPr>
      <w:spacing w:after="160" w:line="259" w:lineRule="auto"/>
    </w:pPr>
  </w:style>
  <w:style w:type="paragraph" w:customStyle="1" w:styleId="B8753B8EA67642988A22760BA741786A">
    <w:name w:val="B8753B8EA67642988A22760BA741786A"/>
    <w:rsid w:val="00710FAB"/>
    <w:pPr>
      <w:spacing w:after="160" w:line="259" w:lineRule="auto"/>
    </w:pPr>
  </w:style>
  <w:style w:type="paragraph" w:customStyle="1" w:styleId="1F6539C8D55A42BE87AD7006DC308D9E">
    <w:name w:val="1F6539C8D55A42BE87AD7006DC308D9E"/>
    <w:rsid w:val="00710FAB"/>
    <w:pPr>
      <w:spacing w:after="160" w:line="259" w:lineRule="auto"/>
    </w:pPr>
  </w:style>
  <w:style w:type="paragraph" w:customStyle="1" w:styleId="394D82910FDD48A19495145FEDC70929">
    <w:name w:val="394D82910FDD48A19495145FEDC70929"/>
    <w:rsid w:val="00710FAB"/>
    <w:pPr>
      <w:spacing w:after="160" w:line="259" w:lineRule="auto"/>
    </w:pPr>
  </w:style>
  <w:style w:type="paragraph" w:customStyle="1" w:styleId="D7DEB206926C4B629530267B89C94ECB">
    <w:name w:val="D7DEB206926C4B629530267B89C94ECB"/>
    <w:rsid w:val="00710FAB"/>
    <w:pPr>
      <w:spacing w:after="160" w:line="259" w:lineRule="auto"/>
    </w:pPr>
  </w:style>
  <w:style w:type="paragraph" w:customStyle="1" w:styleId="57751685E18945608A8F60492D64974B">
    <w:name w:val="57751685E18945608A8F60492D64974B"/>
    <w:rsid w:val="00710FAB"/>
    <w:pPr>
      <w:spacing w:after="160" w:line="259" w:lineRule="auto"/>
    </w:pPr>
  </w:style>
  <w:style w:type="paragraph" w:customStyle="1" w:styleId="837971135A994D5DAAE9D1F273E06682">
    <w:name w:val="837971135A994D5DAAE9D1F273E06682"/>
    <w:rsid w:val="00710FAB"/>
    <w:pPr>
      <w:spacing w:after="160" w:line="259" w:lineRule="auto"/>
    </w:pPr>
  </w:style>
  <w:style w:type="paragraph" w:customStyle="1" w:styleId="332D4B17DD0E41E7A80A3C00CD201825">
    <w:name w:val="332D4B17DD0E41E7A80A3C00CD201825"/>
    <w:rsid w:val="00710FAB"/>
    <w:pPr>
      <w:spacing w:after="160" w:line="259" w:lineRule="auto"/>
    </w:pPr>
  </w:style>
  <w:style w:type="paragraph" w:customStyle="1" w:styleId="4F2497623A9A48968516B766C183757D">
    <w:name w:val="4F2497623A9A48968516B766C183757D"/>
    <w:rsid w:val="00710FAB"/>
    <w:pPr>
      <w:spacing w:after="160" w:line="259" w:lineRule="auto"/>
    </w:pPr>
  </w:style>
  <w:style w:type="paragraph" w:customStyle="1" w:styleId="031D556F2CE64708A47139CA5914586F">
    <w:name w:val="031D556F2CE64708A47139CA5914586F"/>
    <w:rsid w:val="00710FAB"/>
    <w:pPr>
      <w:spacing w:after="160" w:line="259" w:lineRule="auto"/>
    </w:pPr>
  </w:style>
  <w:style w:type="paragraph" w:customStyle="1" w:styleId="14D321F8BF5D435FB7F63C7CAB5CCB20">
    <w:name w:val="14D321F8BF5D435FB7F63C7CAB5CCB20"/>
    <w:rsid w:val="00710FAB"/>
    <w:pPr>
      <w:spacing w:after="160" w:line="259" w:lineRule="auto"/>
    </w:pPr>
  </w:style>
  <w:style w:type="paragraph" w:customStyle="1" w:styleId="B201D26A235949E1AE52A88B32401CE3">
    <w:name w:val="B201D26A235949E1AE52A88B32401CE3"/>
    <w:rsid w:val="00710FAB"/>
    <w:pPr>
      <w:spacing w:after="160" w:line="259" w:lineRule="auto"/>
    </w:pPr>
  </w:style>
  <w:style w:type="paragraph" w:customStyle="1" w:styleId="3E7F6DFD6127491AA4CAA3CC6A66F404">
    <w:name w:val="3E7F6DFD6127491AA4CAA3CC6A66F404"/>
    <w:rsid w:val="00710FAB"/>
    <w:pPr>
      <w:spacing w:after="160" w:line="259" w:lineRule="auto"/>
    </w:pPr>
  </w:style>
  <w:style w:type="paragraph" w:customStyle="1" w:styleId="F5D1B6D7DCB9451A88CAC43F8F63FFA8">
    <w:name w:val="F5D1B6D7DCB9451A88CAC43F8F63FFA8"/>
    <w:rsid w:val="00710FAB"/>
    <w:pPr>
      <w:spacing w:after="160" w:line="259" w:lineRule="auto"/>
    </w:pPr>
  </w:style>
  <w:style w:type="paragraph" w:customStyle="1" w:styleId="938FFF2DD9444FE0A729391124B9B0D0">
    <w:name w:val="938FFF2DD9444FE0A729391124B9B0D0"/>
    <w:rsid w:val="00710FAB"/>
    <w:pPr>
      <w:spacing w:after="160" w:line="259" w:lineRule="auto"/>
    </w:pPr>
  </w:style>
  <w:style w:type="paragraph" w:customStyle="1" w:styleId="CD57B75137164C469FE730D2871DA1DB">
    <w:name w:val="CD57B75137164C469FE730D2871DA1DB"/>
    <w:rsid w:val="00710FAB"/>
    <w:pPr>
      <w:spacing w:after="160" w:line="259" w:lineRule="auto"/>
    </w:pPr>
  </w:style>
  <w:style w:type="paragraph" w:customStyle="1" w:styleId="FB1BD72722F441E084E3B233D745CAAD">
    <w:name w:val="FB1BD72722F441E084E3B233D745CAAD"/>
    <w:rsid w:val="00710FAB"/>
    <w:pPr>
      <w:spacing w:after="160" w:line="259" w:lineRule="auto"/>
    </w:pPr>
  </w:style>
  <w:style w:type="paragraph" w:customStyle="1" w:styleId="21B0D786FE834A268590526F21201DF5">
    <w:name w:val="21B0D786FE834A268590526F21201DF5"/>
    <w:rsid w:val="00710FAB"/>
    <w:pPr>
      <w:spacing w:after="160" w:line="259" w:lineRule="auto"/>
    </w:pPr>
  </w:style>
  <w:style w:type="paragraph" w:customStyle="1" w:styleId="A0C6CC2AEEF943EDB65DAA447EE3CC7E">
    <w:name w:val="A0C6CC2AEEF943EDB65DAA447EE3CC7E"/>
    <w:rsid w:val="00710FAB"/>
    <w:pPr>
      <w:spacing w:after="160" w:line="259" w:lineRule="auto"/>
    </w:pPr>
  </w:style>
  <w:style w:type="paragraph" w:customStyle="1" w:styleId="142B612C31CD4A4195DFC636E006392A">
    <w:name w:val="142B612C31CD4A4195DFC636E006392A"/>
    <w:rsid w:val="00710FAB"/>
    <w:pPr>
      <w:spacing w:after="160" w:line="259" w:lineRule="auto"/>
    </w:pPr>
  </w:style>
  <w:style w:type="paragraph" w:customStyle="1" w:styleId="937A52BFC7AB4A1EA57C37F974BC596C">
    <w:name w:val="937A52BFC7AB4A1EA57C37F974BC596C"/>
    <w:rsid w:val="00710FAB"/>
    <w:pPr>
      <w:spacing w:after="160" w:line="259" w:lineRule="auto"/>
    </w:pPr>
  </w:style>
  <w:style w:type="paragraph" w:customStyle="1" w:styleId="7236B1A315CE4E068BC5462EBB2E693B">
    <w:name w:val="7236B1A315CE4E068BC5462EBB2E693B"/>
    <w:rsid w:val="00710FAB"/>
    <w:pPr>
      <w:spacing w:after="160" w:line="259" w:lineRule="auto"/>
    </w:pPr>
  </w:style>
  <w:style w:type="paragraph" w:customStyle="1" w:styleId="5045776266CE45C8B2F70AA4AFB02921">
    <w:name w:val="5045776266CE45C8B2F70AA4AFB02921"/>
    <w:rsid w:val="00710FAB"/>
    <w:pPr>
      <w:spacing w:after="160" w:line="259" w:lineRule="auto"/>
    </w:pPr>
  </w:style>
  <w:style w:type="paragraph" w:customStyle="1" w:styleId="811E9B0C23C24990A19A57846C613700">
    <w:name w:val="811E9B0C23C24990A19A57846C613700"/>
    <w:rsid w:val="00710FAB"/>
    <w:pPr>
      <w:spacing w:after="160" w:line="259" w:lineRule="auto"/>
    </w:pPr>
  </w:style>
  <w:style w:type="paragraph" w:customStyle="1" w:styleId="924CFF99E3CB4DB3ACCAA81F43490704">
    <w:name w:val="924CFF99E3CB4DB3ACCAA81F43490704"/>
    <w:rsid w:val="00710FAB"/>
    <w:pPr>
      <w:spacing w:after="160" w:line="259" w:lineRule="auto"/>
    </w:pPr>
  </w:style>
  <w:style w:type="paragraph" w:customStyle="1" w:styleId="A46FF702EBEE410E9ACFC59067A16569">
    <w:name w:val="A46FF702EBEE410E9ACFC59067A16569"/>
    <w:rsid w:val="00710FAB"/>
    <w:pPr>
      <w:spacing w:after="160" w:line="259" w:lineRule="auto"/>
    </w:pPr>
  </w:style>
  <w:style w:type="paragraph" w:customStyle="1" w:styleId="CA719A0C0B374F5EADB871455F2EEEFF">
    <w:name w:val="CA719A0C0B374F5EADB871455F2EEEFF"/>
    <w:rsid w:val="00710FAB"/>
    <w:pPr>
      <w:spacing w:after="160" w:line="259" w:lineRule="auto"/>
    </w:pPr>
  </w:style>
  <w:style w:type="paragraph" w:customStyle="1" w:styleId="856E6783AD814D82AD99A0ED9267C138">
    <w:name w:val="856E6783AD814D82AD99A0ED9267C138"/>
    <w:rsid w:val="00710FAB"/>
    <w:pPr>
      <w:spacing w:after="160" w:line="259" w:lineRule="auto"/>
    </w:pPr>
  </w:style>
  <w:style w:type="paragraph" w:customStyle="1" w:styleId="1B18A29416DC4326876715917C7243BE">
    <w:name w:val="1B18A29416DC4326876715917C7243BE"/>
    <w:rsid w:val="00710FAB"/>
    <w:pPr>
      <w:spacing w:after="160" w:line="259" w:lineRule="auto"/>
    </w:pPr>
  </w:style>
  <w:style w:type="paragraph" w:customStyle="1" w:styleId="C41931132AEF41A997CCD5D4E71416B3">
    <w:name w:val="C41931132AEF41A997CCD5D4E71416B3"/>
    <w:rsid w:val="00710FAB"/>
    <w:pPr>
      <w:spacing w:after="160" w:line="259" w:lineRule="auto"/>
    </w:pPr>
  </w:style>
  <w:style w:type="paragraph" w:customStyle="1" w:styleId="4B94A1731E914E57A168C8279DDE1A97">
    <w:name w:val="4B94A1731E914E57A168C8279DDE1A97"/>
    <w:rsid w:val="00710FAB"/>
    <w:pPr>
      <w:spacing w:after="160" w:line="259" w:lineRule="auto"/>
    </w:pPr>
  </w:style>
  <w:style w:type="paragraph" w:customStyle="1" w:styleId="6CAB1BA16A854390A03C09D9C4E0001E">
    <w:name w:val="6CAB1BA16A854390A03C09D9C4E0001E"/>
    <w:rsid w:val="00710FAB"/>
    <w:pPr>
      <w:spacing w:after="160" w:line="259" w:lineRule="auto"/>
    </w:pPr>
  </w:style>
  <w:style w:type="paragraph" w:customStyle="1" w:styleId="6805D544BAF347A3B78CFF2EE8AF7778">
    <w:name w:val="6805D544BAF347A3B78CFF2EE8AF7778"/>
    <w:rsid w:val="00710FAB"/>
    <w:pPr>
      <w:spacing w:after="160" w:line="259" w:lineRule="auto"/>
    </w:pPr>
  </w:style>
  <w:style w:type="paragraph" w:customStyle="1" w:styleId="F3BC8D151D044DA6A340B3E099DBD1A8">
    <w:name w:val="F3BC8D151D044DA6A340B3E099DBD1A8"/>
    <w:rsid w:val="00710FAB"/>
    <w:pPr>
      <w:spacing w:after="160" w:line="259" w:lineRule="auto"/>
    </w:pPr>
  </w:style>
  <w:style w:type="paragraph" w:customStyle="1" w:styleId="45EF3B97BEEB49C98DC67717F5A49CC0">
    <w:name w:val="45EF3B97BEEB49C98DC67717F5A49CC0"/>
    <w:rsid w:val="00710FAB"/>
    <w:pPr>
      <w:spacing w:after="160" w:line="259" w:lineRule="auto"/>
    </w:pPr>
  </w:style>
  <w:style w:type="paragraph" w:customStyle="1" w:styleId="DAA938D8EFC447C295F611567EC77C9B">
    <w:name w:val="DAA938D8EFC447C295F611567EC77C9B"/>
    <w:rsid w:val="00710FAB"/>
    <w:pPr>
      <w:spacing w:after="160" w:line="259" w:lineRule="auto"/>
    </w:pPr>
  </w:style>
  <w:style w:type="paragraph" w:customStyle="1" w:styleId="9CF290BAEE924AA78E49C115910532FA">
    <w:name w:val="9CF290BAEE924AA78E49C115910532FA"/>
    <w:rsid w:val="00710FAB"/>
    <w:pPr>
      <w:spacing w:after="160" w:line="259" w:lineRule="auto"/>
    </w:pPr>
  </w:style>
  <w:style w:type="paragraph" w:customStyle="1" w:styleId="85ED44FDED71431DAE314FB0F38F301A">
    <w:name w:val="85ED44FDED71431DAE314FB0F38F301A"/>
    <w:rsid w:val="00710FAB"/>
    <w:pPr>
      <w:spacing w:after="160" w:line="259" w:lineRule="auto"/>
    </w:pPr>
  </w:style>
  <w:style w:type="paragraph" w:customStyle="1" w:styleId="580422A07AD74703A632C2F6FDDF96B8">
    <w:name w:val="580422A07AD74703A632C2F6FDDF96B8"/>
    <w:rsid w:val="00710FAB"/>
    <w:pPr>
      <w:spacing w:after="160" w:line="259" w:lineRule="auto"/>
    </w:pPr>
  </w:style>
  <w:style w:type="paragraph" w:customStyle="1" w:styleId="2158F7AE1CC74A90B8C497E1F193BD0A">
    <w:name w:val="2158F7AE1CC74A90B8C497E1F193BD0A"/>
    <w:rsid w:val="00710FAB"/>
    <w:pPr>
      <w:spacing w:after="160" w:line="259" w:lineRule="auto"/>
    </w:pPr>
  </w:style>
  <w:style w:type="paragraph" w:customStyle="1" w:styleId="A77157B99C954C7A8DD04B33159D2753">
    <w:name w:val="A77157B99C954C7A8DD04B33159D2753"/>
    <w:rsid w:val="00710FAB"/>
    <w:pPr>
      <w:spacing w:after="160" w:line="259" w:lineRule="auto"/>
    </w:pPr>
  </w:style>
  <w:style w:type="paragraph" w:customStyle="1" w:styleId="60E7DE46E0A944338FF505C4D1E53AA6">
    <w:name w:val="60E7DE46E0A944338FF505C4D1E53AA6"/>
    <w:rsid w:val="00710FAB"/>
    <w:pPr>
      <w:spacing w:after="160" w:line="259" w:lineRule="auto"/>
    </w:pPr>
  </w:style>
  <w:style w:type="paragraph" w:customStyle="1" w:styleId="1D3E6AE9588D418BB0046027AA8C6C71">
    <w:name w:val="1D3E6AE9588D418BB0046027AA8C6C71"/>
    <w:rsid w:val="00710FAB"/>
    <w:pPr>
      <w:spacing w:after="160" w:line="259" w:lineRule="auto"/>
    </w:pPr>
  </w:style>
  <w:style w:type="paragraph" w:customStyle="1" w:styleId="DAFA4980911C40368FDA38279F342B32">
    <w:name w:val="DAFA4980911C40368FDA38279F342B32"/>
    <w:rsid w:val="00710FAB"/>
    <w:pPr>
      <w:spacing w:after="160" w:line="259" w:lineRule="auto"/>
    </w:pPr>
  </w:style>
  <w:style w:type="paragraph" w:customStyle="1" w:styleId="7454F8BF255440E29F96A5658E2686FD">
    <w:name w:val="7454F8BF255440E29F96A5658E2686FD"/>
    <w:rsid w:val="00710FAB"/>
    <w:pPr>
      <w:spacing w:after="160" w:line="259" w:lineRule="auto"/>
    </w:pPr>
  </w:style>
  <w:style w:type="paragraph" w:customStyle="1" w:styleId="29D94D47278148959A0D8A9A330545CB">
    <w:name w:val="29D94D47278148959A0D8A9A330545CB"/>
    <w:rsid w:val="00710FAB"/>
    <w:pPr>
      <w:spacing w:after="160" w:line="259" w:lineRule="auto"/>
    </w:pPr>
  </w:style>
  <w:style w:type="paragraph" w:customStyle="1" w:styleId="0F099D09D42B4968962EF5486F35C29F">
    <w:name w:val="0F099D09D42B4968962EF5486F35C29F"/>
    <w:rsid w:val="00710FAB"/>
    <w:pPr>
      <w:spacing w:after="160" w:line="259" w:lineRule="auto"/>
    </w:pPr>
  </w:style>
  <w:style w:type="paragraph" w:customStyle="1" w:styleId="7BA75EFE0FAA4733A0264ADB9B8415C3">
    <w:name w:val="7BA75EFE0FAA4733A0264ADB9B8415C3"/>
    <w:rsid w:val="00710FAB"/>
    <w:pPr>
      <w:spacing w:after="160" w:line="259" w:lineRule="auto"/>
    </w:pPr>
  </w:style>
  <w:style w:type="paragraph" w:customStyle="1" w:styleId="C996F55DF5994BC2A0DB0B49BB055EEE">
    <w:name w:val="C996F55DF5994BC2A0DB0B49BB055EEE"/>
    <w:rsid w:val="00710FAB"/>
    <w:pPr>
      <w:spacing w:after="160" w:line="259" w:lineRule="auto"/>
    </w:pPr>
  </w:style>
  <w:style w:type="paragraph" w:customStyle="1" w:styleId="6B885FDC748747139A184205088F7E59">
    <w:name w:val="6B885FDC748747139A184205088F7E59"/>
    <w:rsid w:val="00710FAB"/>
    <w:pPr>
      <w:spacing w:after="160" w:line="259" w:lineRule="auto"/>
    </w:pPr>
  </w:style>
  <w:style w:type="paragraph" w:customStyle="1" w:styleId="7AAEF06E5E7A4B5E83F4143A3D6757AE">
    <w:name w:val="7AAEF06E5E7A4B5E83F4143A3D6757AE"/>
    <w:rsid w:val="00710FAB"/>
    <w:pPr>
      <w:spacing w:after="160" w:line="259" w:lineRule="auto"/>
    </w:pPr>
  </w:style>
  <w:style w:type="paragraph" w:customStyle="1" w:styleId="C50B063B5D60479FB5430B0B78FE9AC0">
    <w:name w:val="C50B063B5D60479FB5430B0B78FE9AC0"/>
    <w:rsid w:val="00710FAB"/>
    <w:pPr>
      <w:spacing w:after="160" w:line="259" w:lineRule="auto"/>
    </w:pPr>
  </w:style>
  <w:style w:type="paragraph" w:customStyle="1" w:styleId="33C7F47495E64926972A9FEA030BCC75">
    <w:name w:val="33C7F47495E64926972A9FEA030BCC75"/>
    <w:rsid w:val="00710FAB"/>
    <w:pPr>
      <w:spacing w:after="160" w:line="259" w:lineRule="auto"/>
    </w:pPr>
  </w:style>
  <w:style w:type="paragraph" w:customStyle="1" w:styleId="627B22BA0ECF4D41A6DDA52EFAA0AE53">
    <w:name w:val="627B22BA0ECF4D41A6DDA52EFAA0AE53"/>
    <w:rsid w:val="00710FAB"/>
    <w:pPr>
      <w:spacing w:after="160" w:line="259" w:lineRule="auto"/>
    </w:pPr>
  </w:style>
  <w:style w:type="paragraph" w:customStyle="1" w:styleId="7698558CB8174A25BDCC07962ACAEA65">
    <w:name w:val="7698558CB8174A25BDCC07962ACAEA65"/>
    <w:rsid w:val="00710FAB"/>
    <w:pPr>
      <w:spacing w:after="160" w:line="259" w:lineRule="auto"/>
    </w:pPr>
  </w:style>
  <w:style w:type="paragraph" w:customStyle="1" w:styleId="EA43A4C1D0ED4CBCB3EEF2100549C144">
    <w:name w:val="EA43A4C1D0ED4CBCB3EEF2100549C144"/>
    <w:rsid w:val="00710FAB"/>
    <w:pPr>
      <w:spacing w:after="160" w:line="259" w:lineRule="auto"/>
    </w:pPr>
  </w:style>
  <w:style w:type="paragraph" w:customStyle="1" w:styleId="5F804ACB4329454CBE6D3C1C0B70B2B3">
    <w:name w:val="5F804ACB4329454CBE6D3C1C0B70B2B3"/>
    <w:rsid w:val="00710FAB"/>
    <w:pPr>
      <w:spacing w:after="160" w:line="259" w:lineRule="auto"/>
    </w:pPr>
  </w:style>
  <w:style w:type="paragraph" w:customStyle="1" w:styleId="F6747915209B46F6BE3A984FC3599798">
    <w:name w:val="F6747915209B46F6BE3A984FC3599798"/>
    <w:rsid w:val="00710FAB"/>
    <w:pPr>
      <w:spacing w:after="160" w:line="259" w:lineRule="auto"/>
    </w:pPr>
  </w:style>
  <w:style w:type="paragraph" w:customStyle="1" w:styleId="E6890AE86E154E9BAD8D71585EC46341">
    <w:name w:val="E6890AE86E154E9BAD8D71585EC46341"/>
    <w:rsid w:val="00710FAB"/>
    <w:pPr>
      <w:spacing w:after="160" w:line="259" w:lineRule="auto"/>
    </w:pPr>
  </w:style>
  <w:style w:type="paragraph" w:customStyle="1" w:styleId="B47154C65FF94075B295641F3BE5AC92">
    <w:name w:val="B47154C65FF94075B295641F3BE5AC92"/>
    <w:rsid w:val="00710FAB"/>
    <w:pPr>
      <w:spacing w:after="160" w:line="259" w:lineRule="auto"/>
    </w:pPr>
  </w:style>
  <w:style w:type="paragraph" w:customStyle="1" w:styleId="6519314E9BE0434186275B46E529FD9F">
    <w:name w:val="6519314E9BE0434186275B46E529FD9F"/>
    <w:rsid w:val="00710FAB"/>
    <w:pPr>
      <w:spacing w:after="160" w:line="259" w:lineRule="auto"/>
    </w:pPr>
  </w:style>
  <w:style w:type="paragraph" w:customStyle="1" w:styleId="4DE1F004273B410C9AAA40866EBA3003">
    <w:name w:val="4DE1F004273B410C9AAA40866EBA3003"/>
    <w:rsid w:val="00710FAB"/>
    <w:pPr>
      <w:spacing w:after="160" w:line="259" w:lineRule="auto"/>
    </w:pPr>
  </w:style>
  <w:style w:type="paragraph" w:customStyle="1" w:styleId="7006063E967A4FCA9D3FFF6C4EECE551">
    <w:name w:val="7006063E967A4FCA9D3FFF6C4EECE551"/>
    <w:rsid w:val="00710FAB"/>
    <w:pPr>
      <w:spacing w:after="160" w:line="259" w:lineRule="auto"/>
    </w:pPr>
  </w:style>
  <w:style w:type="paragraph" w:customStyle="1" w:styleId="E7617A44687A44A79A08667CC6102614">
    <w:name w:val="E7617A44687A44A79A08667CC6102614"/>
    <w:rsid w:val="00710FAB"/>
    <w:pPr>
      <w:spacing w:after="160" w:line="259" w:lineRule="auto"/>
    </w:pPr>
  </w:style>
  <w:style w:type="paragraph" w:customStyle="1" w:styleId="0AA5BF851F8B45948B652C455E9BF8CF">
    <w:name w:val="0AA5BF851F8B45948B652C455E9BF8CF"/>
    <w:rsid w:val="00710FAB"/>
    <w:pPr>
      <w:spacing w:after="160" w:line="259" w:lineRule="auto"/>
    </w:pPr>
  </w:style>
  <w:style w:type="paragraph" w:customStyle="1" w:styleId="D9C0AAB712074933970B1AFEA55ADFF9">
    <w:name w:val="D9C0AAB712074933970B1AFEA55ADFF9"/>
    <w:rsid w:val="00710FAB"/>
    <w:pPr>
      <w:spacing w:after="160" w:line="259" w:lineRule="auto"/>
    </w:pPr>
  </w:style>
  <w:style w:type="paragraph" w:customStyle="1" w:styleId="E7BE8EA947BB4808B7F0F6988EB0B5A6">
    <w:name w:val="E7BE8EA947BB4808B7F0F6988EB0B5A6"/>
    <w:rsid w:val="00710FAB"/>
    <w:pPr>
      <w:spacing w:after="160" w:line="259" w:lineRule="auto"/>
    </w:pPr>
  </w:style>
  <w:style w:type="paragraph" w:customStyle="1" w:styleId="735B19CAA6EC4EF1BE026CC65B605111">
    <w:name w:val="735B19CAA6EC4EF1BE026CC65B605111"/>
    <w:rsid w:val="00710FAB"/>
    <w:pPr>
      <w:spacing w:after="160" w:line="259" w:lineRule="auto"/>
    </w:pPr>
  </w:style>
  <w:style w:type="paragraph" w:customStyle="1" w:styleId="6C375A447DB9497286755BC1C48A0448">
    <w:name w:val="6C375A447DB9497286755BC1C48A0448"/>
    <w:rsid w:val="00710FAB"/>
    <w:pPr>
      <w:spacing w:after="160" w:line="259" w:lineRule="auto"/>
    </w:pPr>
  </w:style>
  <w:style w:type="paragraph" w:customStyle="1" w:styleId="04874DCA7A3A415B939DB6E4846746AE">
    <w:name w:val="04874DCA7A3A415B939DB6E4846746AE"/>
    <w:rsid w:val="00710FAB"/>
    <w:pPr>
      <w:spacing w:after="160" w:line="259" w:lineRule="auto"/>
    </w:pPr>
  </w:style>
  <w:style w:type="paragraph" w:customStyle="1" w:styleId="3DA74EAD484048EF8DD99F4D733BDD0B">
    <w:name w:val="3DA74EAD484048EF8DD99F4D733BDD0B"/>
    <w:rsid w:val="00710FAB"/>
    <w:pPr>
      <w:spacing w:after="160" w:line="259" w:lineRule="auto"/>
    </w:pPr>
  </w:style>
  <w:style w:type="paragraph" w:customStyle="1" w:styleId="EDE28034F8834E81B10D5FF54CC7219E">
    <w:name w:val="EDE28034F8834E81B10D5FF54CC7219E"/>
    <w:rsid w:val="00710FAB"/>
    <w:pPr>
      <w:spacing w:after="160" w:line="259" w:lineRule="auto"/>
    </w:pPr>
  </w:style>
  <w:style w:type="paragraph" w:customStyle="1" w:styleId="4E74F3D2F62E4E57BFEAE711F304E43E">
    <w:name w:val="4E74F3D2F62E4E57BFEAE711F304E43E"/>
    <w:rsid w:val="00710FAB"/>
    <w:pPr>
      <w:spacing w:after="160" w:line="259" w:lineRule="auto"/>
    </w:pPr>
  </w:style>
  <w:style w:type="paragraph" w:customStyle="1" w:styleId="59AF66C7766842CE8493DD0660C7010F">
    <w:name w:val="59AF66C7766842CE8493DD0660C7010F"/>
    <w:rsid w:val="00710FAB"/>
    <w:pPr>
      <w:spacing w:after="160" w:line="259" w:lineRule="auto"/>
    </w:pPr>
  </w:style>
  <w:style w:type="paragraph" w:customStyle="1" w:styleId="FD63D379625D418BB221A75F340D1885">
    <w:name w:val="FD63D379625D418BB221A75F340D1885"/>
    <w:rsid w:val="00710FAB"/>
    <w:pPr>
      <w:spacing w:after="160" w:line="259" w:lineRule="auto"/>
    </w:pPr>
  </w:style>
  <w:style w:type="paragraph" w:customStyle="1" w:styleId="4E57D7718368477685EAFA6C6F08EBF7">
    <w:name w:val="4E57D7718368477685EAFA6C6F08EBF7"/>
    <w:rsid w:val="00710FAB"/>
    <w:pPr>
      <w:spacing w:after="160" w:line="259" w:lineRule="auto"/>
    </w:pPr>
  </w:style>
  <w:style w:type="paragraph" w:customStyle="1" w:styleId="C4439331443D48A2B764C381AE381604">
    <w:name w:val="C4439331443D48A2B764C381AE381604"/>
    <w:rsid w:val="00710FAB"/>
    <w:pPr>
      <w:spacing w:after="160" w:line="259" w:lineRule="auto"/>
    </w:pPr>
  </w:style>
  <w:style w:type="paragraph" w:customStyle="1" w:styleId="B00C08F1138649B397BC2A6A8BBECFD3">
    <w:name w:val="B00C08F1138649B397BC2A6A8BBECFD3"/>
    <w:rsid w:val="00710FAB"/>
    <w:pPr>
      <w:spacing w:after="160" w:line="259" w:lineRule="auto"/>
    </w:pPr>
  </w:style>
  <w:style w:type="paragraph" w:customStyle="1" w:styleId="6E9779D9C0A246CA819907E434647F2A">
    <w:name w:val="6E9779D9C0A246CA819907E434647F2A"/>
    <w:rsid w:val="00710FAB"/>
    <w:pPr>
      <w:spacing w:after="160" w:line="259" w:lineRule="auto"/>
    </w:pPr>
  </w:style>
  <w:style w:type="paragraph" w:customStyle="1" w:styleId="D7CC50742D354FB193937780566C002D">
    <w:name w:val="D7CC50742D354FB193937780566C002D"/>
    <w:rsid w:val="00710FAB"/>
    <w:pPr>
      <w:spacing w:after="160" w:line="259" w:lineRule="auto"/>
    </w:pPr>
  </w:style>
  <w:style w:type="paragraph" w:customStyle="1" w:styleId="C1CF9ACE4B2C4B2587A1ABDD5A53392F">
    <w:name w:val="C1CF9ACE4B2C4B2587A1ABDD5A53392F"/>
    <w:rsid w:val="00710FAB"/>
    <w:pPr>
      <w:spacing w:after="160" w:line="259" w:lineRule="auto"/>
    </w:pPr>
  </w:style>
  <w:style w:type="paragraph" w:customStyle="1" w:styleId="B0D6F14090414BF1933228CD95A6E875">
    <w:name w:val="B0D6F14090414BF1933228CD95A6E875"/>
    <w:rsid w:val="00710FAB"/>
    <w:pPr>
      <w:spacing w:after="160" w:line="259" w:lineRule="auto"/>
    </w:pPr>
  </w:style>
  <w:style w:type="paragraph" w:customStyle="1" w:styleId="42CA05BC821D42A9890EA6518580BBA7">
    <w:name w:val="42CA05BC821D42A9890EA6518580BBA7"/>
    <w:rsid w:val="00710FAB"/>
    <w:pPr>
      <w:spacing w:after="160" w:line="259" w:lineRule="auto"/>
    </w:pPr>
  </w:style>
  <w:style w:type="paragraph" w:customStyle="1" w:styleId="0804AEE495534C6EAD5EB4904D462338">
    <w:name w:val="0804AEE495534C6EAD5EB4904D462338"/>
    <w:rsid w:val="00710FAB"/>
    <w:pPr>
      <w:spacing w:after="160" w:line="259" w:lineRule="auto"/>
    </w:pPr>
  </w:style>
  <w:style w:type="paragraph" w:customStyle="1" w:styleId="C0FC52537D494B459385805B13F07BA1">
    <w:name w:val="C0FC52537D494B459385805B13F07BA1"/>
    <w:rsid w:val="00710FAB"/>
    <w:pPr>
      <w:spacing w:after="160" w:line="259" w:lineRule="auto"/>
    </w:pPr>
  </w:style>
  <w:style w:type="paragraph" w:customStyle="1" w:styleId="EAA8AD3AB5284AD1968DF9BF3C4A3368">
    <w:name w:val="EAA8AD3AB5284AD1968DF9BF3C4A3368"/>
    <w:rsid w:val="00710FAB"/>
    <w:pPr>
      <w:spacing w:after="160" w:line="259" w:lineRule="auto"/>
    </w:pPr>
  </w:style>
  <w:style w:type="paragraph" w:customStyle="1" w:styleId="63D909405DDF40E3BF60C51273818602">
    <w:name w:val="63D909405DDF40E3BF60C51273818602"/>
    <w:rsid w:val="00710FAB"/>
    <w:pPr>
      <w:spacing w:after="160" w:line="259" w:lineRule="auto"/>
    </w:pPr>
  </w:style>
  <w:style w:type="paragraph" w:customStyle="1" w:styleId="5AD638C847B54FECB3B9D097D0ECD217">
    <w:name w:val="5AD638C847B54FECB3B9D097D0ECD217"/>
    <w:rsid w:val="00710FAB"/>
    <w:pPr>
      <w:spacing w:after="160" w:line="259" w:lineRule="auto"/>
    </w:pPr>
  </w:style>
  <w:style w:type="paragraph" w:customStyle="1" w:styleId="DEEECFA1F1774BFE92A1F036C639BE20">
    <w:name w:val="DEEECFA1F1774BFE92A1F036C639BE20"/>
    <w:rsid w:val="00710FAB"/>
    <w:pPr>
      <w:spacing w:after="160" w:line="259" w:lineRule="auto"/>
    </w:pPr>
  </w:style>
  <w:style w:type="paragraph" w:customStyle="1" w:styleId="C9D89B3452A04104878CD39DB10533A4">
    <w:name w:val="C9D89B3452A04104878CD39DB10533A4"/>
    <w:rsid w:val="00710FAB"/>
    <w:pPr>
      <w:spacing w:after="160" w:line="259" w:lineRule="auto"/>
    </w:pPr>
  </w:style>
  <w:style w:type="paragraph" w:customStyle="1" w:styleId="83824F23765E464F86800CE95F368AB3">
    <w:name w:val="83824F23765E464F86800CE95F368AB3"/>
    <w:rsid w:val="00710FAB"/>
    <w:pPr>
      <w:spacing w:after="160" w:line="259" w:lineRule="auto"/>
    </w:pPr>
  </w:style>
  <w:style w:type="paragraph" w:customStyle="1" w:styleId="64E8B5C384C5472F97869F2BFCBCB75F">
    <w:name w:val="64E8B5C384C5472F97869F2BFCBCB75F"/>
    <w:rsid w:val="00710FAB"/>
    <w:pPr>
      <w:spacing w:after="160" w:line="259" w:lineRule="auto"/>
    </w:pPr>
  </w:style>
  <w:style w:type="paragraph" w:customStyle="1" w:styleId="3C57D45663844D21BE1946A33CB2D09F">
    <w:name w:val="3C57D45663844D21BE1946A33CB2D09F"/>
    <w:rsid w:val="00710FAB"/>
    <w:pPr>
      <w:spacing w:after="160" w:line="259" w:lineRule="auto"/>
    </w:pPr>
  </w:style>
  <w:style w:type="paragraph" w:customStyle="1" w:styleId="96CE811A358C41529D5B3E359E71B4FB">
    <w:name w:val="96CE811A358C41529D5B3E359E71B4FB"/>
    <w:rsid w:val="00710FAB"/>
    <w:pPr>
      <w:spacing w:after="160" w:line="259" w:lineRule="auto"/>
    </w:pPr>
  </w:style>
  <w:style w:type="paragraph" w:customStyle="1" w:styleId="87764E27128048178DB1C48706D3DAE6">
    <w:name w:val="87764E27128048178DB1C48706D3DAE6"/>
    <w:rsid w:val="00710FAB"/>
    <w:pPr>
      <w:spacing w:after="160" w:line="259" w:lineRule="auto"/>
    </w:pPr>
  </w:style>
  <w:style w:type="paragraph" w:customStyle="1" w:styleId="5F916AE00104406090E690AF26F11D82">
    <w:name w:val="5F916AE00104406090E690AF26F11D82"/>
    <w:rsid w:val="00710FAB"/>
    <w:pPr>
      <w:spacing w:after="160" w:line="259" w:lineRule="auto"/>
    </w:pPr>
  </w:style>
  <w:style w:type="paragraph" w:customStyle="1" w:styleId="DB6E9F099D1A40E8B301736790E35953">
    <w:name w:val="DB6E9F099D1A40E8B301736790E35953"/>
    <w:rsid w:val="00710FAB"/>
    <w:pPr>
      <w:spacing w:after="160" w:line="259" w:lineRule="auto"/>
    </w:pPr>
  </w:style>
  <w:style w:type="paragraph" w:customStyle="1" w:styleId="9580763873FB4E25BFFC7146565BCE7A">
    <w:name w:val="9580763873FB4E25BFFC7146565BCE7A"/>
    <w:rsid w:val="00710FAB"/>
    <w:pPr>
      <w:spacing w:after="160" w:line="259" w:lineRule="auto"/>
    </w:pPr>
  </w:style>
  <w:style w:type="paragraph" w:customStyle="1" w:styleId="DDC7DEE9133E4421916CA1DFCFF5A89B">
    <w:name w:val="DDC7DEE9133E4421916CA1DFCFF5A89B"/>
    <w:rsid w:val="00710FAB"/>
    <w:pPr>
      <w:spacing w:after="160" w:line="259" w:lineRule="auto"/>
    </w:pPr>
  </w:style>
  <w:style w:type="paragraph" w:customStyle="1" w:styleId="E4B1DA8C9D8B42509E8643D3BC77C7F3">
    <w:name w:val="E4B1DA8C9D8B42509E8643D3BC77C7F3"/>
    <w:rsid w:val="00710FAB"/>
    <w:pPr>
      <w:spacing w:after="160" w:line="259" w:lineRule="auto"/>
    </w:pPr>
  </w:style>
  <w:style w:type="paragraph" w:customStyle="1" w:styleId="A749E8A813EB4AD2A359F9CD2E7BD3DC">
    <w:name w:val="A749E8A813EB4AD2A359F9CD2E7BD3DC"/>
    <w:rsid w:val="00710FAB"/>
    <w:pPr>
      <w:spacing w:after="160" w:line="259" w:lineRule="auto"/>
    </w:pPr>
  </w:style>
  <w:style w:type="paragraph" w:customStyle="1" w:styleId="BDC085035A3E494FB1B073BB83052FD9">
    <w:name w:val="BDC085035A3E494FB1B073BB83052FD9"/>
    <w:rsid w:val="00710FAB"/>
    <w:pPr>
      <w:spacing w:after="160" w:line="259" w:lineRule="auto"/>
    </w:pPr>
  </w:style>
  <w:style w:type="paragraph" w:customStyle="1" w:styleId="4829FA6051084A20BBB724215F5715D8">
    <w:name w:val="4829FA6051084A20BBB724215F5715D8"/>
    <w:rsid w:val="00710FAB"/>
    <w:pPr>
      <w:spacing w:after="160" w:line="259" w:lineRule="auto"/>
    </w:pPr>
  </w:style>
  <w:style w:type="paragraph" w:customStyle="1" w:styleId="29CBF43F3DC647B3A71E89B47A27D00E">
    <w:name w:val="29CBF43F3DC647B3A71E89B47A27D00E"/>
    <w:rsid w:val="00710FAB"/>
    <w:pPr>
      <w:spacing w:after="160" w:line="259" w:lineRule="auto"/>
    </w:pPr>
  </w:style>
  <w:style w:type="paragraph" w:customStyle="1" w:styleId="66E6FBBC1CAB49448E0F45CF84189CD7">
    <w:name w:val="66E6FBBC1CAB49448E0F45CF84189CD7"/>
    <w:rsid w:val="00710FAB"/>
    <w:pPr>
      <w:spacing w:after="160" w:line="259" w:lineRule="auto"/>
    </w:pPr>
  </w:style>
  <w:style w:type="paragraph" w:customStyle="1" w:styleId="898CED60B88B4762B035A51B872B1A9B">
    <w:name w:val="898CED60B88B4762B035A51B872B1A9B"/>
    <w:rsid w:val="00710FAB"/>
    <w:pPr>
      <w:spacing w:after="160" w:line="259" w:lineRule="auto"/>
    </w:pPr>
  </w:style>
  <w:style w:type="paragraph" w:customStyle="1" w:styleId="651281CB2C6749BAB155CB975EAD762E">
    <w:name w:val="651281CB2C6749BAB155CB975EAD762E"/>
    <w:rsid w:val="00710FAB"/>
    <w:pPr>
      <w:spacing w:after="160" w:line="259" w:lineRule="auto"/>
    </w:pPr>
  </w:style>
  <w:style w:type="paragraph" w:customStyle="1" w:styleId="064D0ED1840B4A58BA26BC79007A8083">
    <w:name w:val="064D0ED1840B4A58BA26BC79007A8083"/>
    <w:rsid w:val="00710FAB"/>
    <w:pPr>
      <w:spacing w:after="160" w:line="259" w:lineRule="auto"/>
    </w:pPr>
  </w:style>
  <w:style w:type="paragraph" w:customStyle="1" w:styleId="CCB3F052C7A04FA688DA26121FB5D811">
    <w:name w:val="CCB3F052C7A04FA688DA26121FB5D811"/>
    <w:rsid w:val="00710FAB"/>
    <w:pPr>
      <w:spacing w:after="160" w:line="259" w:lineRule="auto"/>
    </w:pPr>
  </w:style>
  <w:style w:type="paragraph" w:customStyle="1" w:styleId="D4D61EDBA2234B37885AE09BC82B3A30">
    <w:name w:val="D4D61EDBA2234B37885AE09BC82B3A30"/>
    <w:rsid w:val="00710FAB"/>
    <w:pPr>
      <w:spacing w:after="160" w:line="259" w:lineRule="auto"/>
    </w:pPr>
  </w:style>
  <w:style w:type="paragraph" w:customStyle="1" w:styleId="83720FE8BD9A42E19FD6D52F9E80C4F1">
    <w:name w:val="83720FE8BD9A42E19FD6D52F9E80C4F1"/>
    <w:rsid w:val="00710FAB"/>
    <w:pPr>
      <w:spacing w:after="160" w:line="259" w:lineRule="auto"/>
    </w:pPr>
  </w:style>
  <w:style w:type="paragraph" w:customStyle="1" w:styleId="FC40F46F1E054A1EAA7B525F7021A339">
    <w:name w:val="FC40F46F1E054A1EAA7B525F7021A339"/>
    <w:rsid w:val="00710FAB"/>
    <w:pPr>
      <w:spacing w:after="160" w:line="259" w:lineRule="auto"/>
    </w:pPr>
  </w:style>
  <w:style w:type="paragraph" w:customStyle="1" w:styleId="95D10BF9313E4DF1B0EEC0BDC2C2DB3D">
    <w:name w:val="95D10BF9313E4DF1B0EEC0BDC2C2DB3D"/>
    <w:rsid w:val="00710FAB"/>
    <w:pPr>
      <w:spacing w:after="160" w:line="259" w:lineRule="auto"/>
    </w:pPr>
  </w:style>
  <w:style w:type="paragraph" w:customStyle="1" w:styleId="FA88C611C2E642E18A9F2C4C32781913">
    <w:name w:val="FA88C611C2E642E18A9F2C4C32781913"/>
    <w:rsid w:val="00710FAB"/>
    <w:pPr>
      <w:spacing w:after="160" w:line="259" w:lineRule="auto"/>
    </w:pPr>
  </w:style>
  <w:style w:type="paragraph" w:customStyle="1" w:styleId="80191CBCC01043C99111FF413448AEE2">
    <w:name w:val="80191CBCC01043C99111FF413448AEE2"/>
    <w:rsid w:val="00710FAB"/>
    <w:pPr>
      <w:spacing w:after="160" w:line="259" w:lineRule="auto"/>
    </w:pPr>
  </w:style>
  <w:style w:type="paragraph" w:customStyle="1" w:styleId="55A6F2AE1F91480E8742FBF6FCD1603F">
    <w:name w:val="55A6F2AE1F91480E8742FBF6FCD1603F"/>
    <w:rsid w:val="00710FAB"/>
    <w:pPr>
      <w:spacing w:after="160" w:line="259" w:lineRule="auto"/>
    </w:pPr>
  </w:style>
  <w:style w:type="paragraph" w:customStyle="1" w:styleId="6849D25C4BE047528489D7286BF2F538">
    <w:name w:val="6849D25C4BE047528489D7286BF2F538"/>
    <w:rsid w:val="00710FAB"/>
    <w:pPr>
      <w:spacing w:after="160" w:line="259" w:lineRule="auto"/>
    </w:pPr>
  </w:style>
  <w:style w:type="paragraph" w:customStyle="1" w:styleId="DDAC4D08DC50486D8A83E82E1C4BBE88">
    <w:name w:val="DDAC4D08DC50486D8A83E82E1C4BBE88"/>
    <w:rsid w:val="00710FAB"/>
    <w:pPr>
      <w:spacing w:after="160" w:line="259" w:lineRule="auto"/>
    </w:pPr>
  </w:style>
  <w:style w:type="paragraph" w:customStyle="1" w:styleId="AD52B93F52E643E4AAC852597996FB39">
    <w:name w:val="AD52B93F52E643E4AAC852597996FB39"/>
    <w:rsid w:val="00710FAB"/>
    <w:pPr>
      <w:spacing w:after="160" w:line="259" w:lineRule="auto"/>
    </w:pPr>
  </w:style>
  <w:style w:type="paragraph" w:customStyle="1" w:styleId="36947C7FDBFB400C9E1E72FDC424BCB3">
    <w:name w:val="36947C7FDBFB400C9E1E72FDC424BCB3"/>
    <w:rsid w:val="00710FAB"/>
    <w:pPr>
      <w:spacing w:after="160" w:line="259" w:lineRule="auto"/>
    </w:pPr>
  </w:style>
  <w:style w:type="paragraph" w:customStyle="1" w:styleId="EDDD74E9A2FE461B8CB861D8E9FECD46">
    <w:name w:val="EDDD74E9A2FE461B8CB861D8E9FECD46"/>
    <w:rsid w:val="00710FAB"/>
    <w:pPr>
      <w:spacing w:after="160" w:line="259" w:lineRule="auto"/>
    </w:pPr>
  </w:style>
  <w:style w:type="paragraph" w:customStyle="1" w:styleId="8F83657DC9F34DD89BE2A1834457BDF7">
    <w:name w:val="8F83657DC9F34DD89BE2A1834457BDF7"/>
    <w:rsid w:val="00710FAB"/>
    <w:pPr>
      <w:spacing w:after="160" w:line="259" w:lineRule="auto"/>
    </w:pPr>
  </w:style>
  <w:style w:type="paragraph" w:customStyle="1" w:styleId="DE31DDA970FF4894993A3DF7D46DCE91">
    <w:name w:val="DE31DDA970FF4894993A3DF7D46DCE91"/>
    <w:rsid w:val="00710FAB"/>
    <w:pPr>
      <w:spacing w:after="160" w:line="259" w:lineRule="auto"/>
    </w:pPr>
  </w:style>
  <w:style w:type="paragraph" w:customStyle="1" w:styleId="0BD1BF97DAD742AAAB62E5E57C33823D">
    <w:name w:val="0BD1BF97DAD742AAAB62E5E57C33823D"/>
    <w:rsid w:val="00710FAB"/>
    <w:pPr>
      <w:spacing w:after="160" w:line="259" w:lineRule="auto"/>
    </w:pPr>
  </w:style>
  <w:style w:type="paragraph" w:customStyle="1" w:styleId="0FF3CB83EF374C699E5E9054162AFFF5">
    <w:name w:val="0FF3CB83EF374C699E5E9054162AFFF5"/>
    <w:rsid w:val="00710FAB"/>
    <w:pPr>
      <w:spacing w:after="160" w:line="259" w:lineRule="auto"/>
    </w:pPr>
  </w:style>
  <w:style w:type="paragraph" w:customStyle="1" w:styleId="839F1309934D4EE68984E37ED595A071">
    <w:name w:val="839F1309934D4EE68984E37ED595A071"/>
    <w:rsid w:val="00710FAB"/>
    <w:pPr>
      <w:spacing w:after="160" w:line="259" w:lineRule="auto"/>
    </w:pPr>
  </w:style>
  <w:style w:type="paragraph" w:customStyle="1" w:styleId="F2624A3D92DA4A26AC7748E02951306A">
    <w:name w:val="F2624A3D92DA4A26AC7748E02951306A"/>
    <w:rsid w:val="00710FAB"/>
    <w:pPr>
      <w:spacing w:after="160" w:line="259" w:lineRule="auto"/>
    </w:pPr>
  </w:style>
  <w:style w:type="paragraph" w:customStyle="1" w:styleId="CAB56D1091B849669F3392235B70824C">
    <w:name w:val="CAB56D1091B849669F3392235B70824C"/>
    <w:rsid w:val="00710FAB"/>
    <w:pPr>
      <w:spacing w:after="160" w:line="259" w:lineRule="auto"/>
    </w:pPr>
  </w:style>
  <w:style w:type="paragraph" w:customStyle="1" w:styleId="43BAACE313D84F4FAE60BEA76D445CBE">
    <w:name w:val="43BAACE313D84F4FAE60BEA76D445CBE"/>
    <w:rsid w:val="00710FAB"/>
    <w:pPr>
      <w:spacing w:after="160" w:line="259" w:lineRule="auto"/>
    </w:pPr>
  </w:style>
  <w:style w:type="paragraph" w:customStyle="1" w:styleId="C90688F74E3349F7BDA6F95D601754AE">
    <w:name w:val="C90688F74E3349F7BDA6F95D601754AE"/>
    <w:rsid w:val="00710FAB"/>
    <w:pPr>
      <w:spacing w:after="160" w:line="259" w:lineRule="auto"/>
    </w:pPr>
  </w:style>
  <w:style w:type="paragraph" w:customStyle="1" w:styleId="CE0F025F88464C6086412C42E767D02A">
    <w:name w:val="CE0F025F88464C6086412C42E767D02A"/>
    <w:rsid w:val="00710FAB"/>
    <w:pPr>
      <w:spacing w:after="160" w:line="259" w:lineRule="auto"/>
    </w:pPr>
  </w:style>
  <w:style w:type="paragraph" w:customStyle="1" w:styleId="D1F03C6BD68546E38BD8339A3960C04D">
    <w:name w:val="D1F03C6BD68546E38BD8339A3960C04D"/>
    <w:rsid w:val="00710FAB"/>
    <w:pPr>
      <w:spacing w:after="160" w:line="259" w:lineRule="auto"/>
    </w:pPr>
  </w:style>
  <w:style w:type="paragraph" w:customStyle="1" w:styleId="BA353256FBC3429280A869F2A673D141">
    <w:name w:val="BA353256FBC3429280A869F2A673D141"/>
    <w:rsid w:val="00710FAB"/>
    <w:pPr>
      <w:spacing w:after="160" w:line="259" w:lineRule="auto"/>
    </w:pPr>
  </w:style>
  <w:style w:type="paragraph" w:customStyle="1" w:styleId="436BCBCF4FF0485CAFAE8AC2742CB969">
    <w:name w:val="436BCBCF4FF0485CAFAE8AC2742CB969"/>
    <w:rsid w:val="00710FAB"/>
    <w:pPr>
      <w:spacing w:after="160" w:line="259" w:lineRule="auto"/>
    </w:pPr>
  </w:style>
  <w:style w:type="paragraph" w:customStyle="1" w:styleId="07D485C5BFCF4F8EB78260C540AC9A8F">
    <w:name w:val="07D485C5BFCF4F8EB78260C540AC9A8F"/>
    <w:rsid w:val="00710FAB"/>
    <w:pPr>
      <w:spacing w:after="160" w:line="259" w:lineRule="auto"/>
    </w:pPr>
  </w:style>
  <w:style w:type="paragraph" w:customStyle="1" w:styleId="D0AE4BD8918C4D9B810BBDA8B7344108">
    <w:name w:val="D0AE4BD8918C4D9B810BBDA8B7344108"/>
    <w:rsid w:val="00710FAB"/>
    <w:pPr>
      <w:spacing w:after="160" w:line="259" w:lineRule="auto"/>
    </w:pPr>
  </w:style>
  <w:style w:type="paragraph" w:customStyle="1" w:styleId="4727318B66F94C41A685905E274C5298">
    <w:name w:val="4727318B66F94C41A685905E274C5298"/>
    <w:rsid w:val="00710FAB"/>
    <w:pPr>
      <w:spacing w:after="160" w:line="259" w:lineRule="auto"/>
    </w:pPr>
  </w:style>
  <w:style w:type="paragraph" w:customStyle="1" w:styleId="62D2467ECDFD4A9FA92697771730A8B1">
    <w:name w:val="62D2467ECDFD4A9FA92697771730A8B1"/>
    <w:rsid w:val="00710FAB"/>
    <w:pPr>
      <w:spacing w:after="160" w:line="259" w:lineRule="auto"/>
    </w:pPr>
  </w:style>
  <w:style w:type="paragraph" w:customStyle="1" w:styleId="52A3328E2A4142C7ADF0501C55D5AFA7">
    <w:name w:val="52A3328E2A4142C7ADF0501C55D5AFA7"/>
    <w:rsid w:val="00710FAB"/>
    <w:pPr>
      <w:spacing w:after="160" w:line="259" w:lineRule="auto"/>
    </w:pPr>
  </w:style>
  <w:style w:type="paragraph" w:customStyle="1" w:styleId="E9760A54F9814C8F8F77356DB93F03A0">
    <w:name w:val="E9760A54F9814C8F8F77356DB93F03A0"/>
    <w:rsid w:val="00710FAB"/>
    <w:pPr>
      <w:spacing w:after="160" w:line="259" w:lineRule="auto"/>
    </w:pPr>
  </w:style>
  <w:style w:type="paragraph" w:customStyle="1" w:styleId="40D17897ADC3422980CC42054A16B0B7">
    <w:name w:val="40D17897ADC3422980CC42054A16B0B7"/>
    <w:rsid w:val="00710FAB"/>
    <w:pPr>
      <w:spacing w:after="160" w:line="259" w:lineRule="auto"/>
    </w:pPr>
  </w:style>
  <w:style w:type="paragraph" w:customStyle="1" w:styleId="6FF887D5E2A24E51B6F3447316C9001F">
    <w:name w:val="6FF887D5E2A24E51B6F3447316C9001F"/>
    <w:rsid w:val="00710FAB"/>
    <w:pPr>
      <w:spacing w:after="160" w:line="259" w:lineRule="auto"/>
    </w:pPr>
  </w:style>
  <w:style w:type="paragraph" w:customStyle="1" w:styleId="43D6A6B940474343A3B2E588768AB99E">
    <w:name w:val="43D6A6B940474343A3B2E588768AB99E"/>
    <w:rsid w:val="00710FAB"/>
    <w:pPr>
      <w:spacing w:after="160" w:line="259" w:lineRule="auto"/>
    </w:pPr>
  </w:style>
  <w:style w:type="paragraph" w:customStyle="1" w:styleId="30D3A067CB32483CBF68BD7D20276D0E">
    <w:name w:val="30D3A067CB32483CBF68BD7D20276D0E"/>
    <w:rsid w:val="00710FAB"/>
    <w:pPr>
      <w:spacing w:after="160" w:line="259" w:lineRule="auto"/>
    </w:pPr>
  </w:style>
  <w:style w:type="paragraph" w:customStyle="1" w:styleId="A8A67AB63A7B4ED4905A03ECB80DC54B">
    <w:name w:val="A8A67AB63A7B4ED4905A03ECB80DC54B"/>
    <w:rsid w:val="00710FAB"/>
    <w:pPr>
      <w:spacing w:after="160" w:line="259" w:lineRule="auto"/>
    </w:pPr>
  </w:style>
  <w:style w:type="paragraph" w:customStyle="1" w:styleId="5572152D7DBF4BEA9B8B9D6F7A735B17">
    <w:name w:val="5572152D7DBF4BEA9B8B9D6F7A735B17"/>
    <w:rsid w:val="00710FAB"/>
    <w:pPr>
      <w:spacing w:after="160" w:line="259" w:lineRule="auto"/>
    </w:pPr>
  </w:style>
  <w:style w:type="paragraph" w:customStyle="1" w:styleId="81E5614B3E9748BBB858A338CF1AA4D2">
    <w:name w:val="81E5614B3E9748BBB858A338CF1AA4D2"/>
    <w:rsid w:val="00710FAB"/>
    <w:pPr>
      <w:spacing w:after="160" w:line="259" w:lineRule="auto"/>
    </w:pPr>
  </w:style>
  <w:style w:type="paragraph" w:customStyle="1" w:styleId="E4576D77F888479DA529159DACA18044">
    <w:name w:val="E4576D77F888479DA529159DACA18044"/>
    <w:rsid w:val="00710FAB"/>
    <w:pPr>
      <w:spacing w:after="160" w:line="259" w:lineRule="auto"/>
    </w:pPr>
  </w:style>
  <w:style w:type="paragraph" w:customStyle="1" w:styleId="F74E5D9CEA1C47D18E5020C9907AA292">
    <w:name w:val="F74E5D9CEA1C47D18E5020C9907AA292"/>
    <w:rsid w:val="00710FAB"/>
    <w:pPr>
      <w:spacing w:after="160" w:line="259" w:lineRule="auto"/>
    </w:pPr>
  </w:style>
  <w:style w:type="paragraph" w:customStyle="1" w:styleId="AE41D3426C2C425399F8219F5C058E7C">
    <w:name w:val="AE41D3426C2C425399F8219F5C058E7C"/>
    <w:rsid w:val="00710FAB"/>
    <w:pPr>
      <w:spacing w:after="160" w:line="259" w:lineRule="auto"/>
    </w:pPr>
  </w:style>
  <w:style w:type="paragraph" w:customStyle="1" w:styleId="A8CE0871C3B84EA3AD9E3203AB104879">
    <w:name w:val="A8CE0871C3B84EA3AD9E3203AB104879"/>
    <w:rsid w:val="00710FAB"/>
    <w:pPr>
      <w:spacing w:after="160" w:line="259" w:lineRule="auto"/>
    </w:pPr>
  </w:style>
  <w:style w:type="paragraph" w:customStyle="1" w:styleId="E5067C57737A4AB1B014D1B159C5017F">
    <w:name w:val="E5067C57737A4AB1B014D1B159C5017F"/>
    <w:rsid w:val="00710FAB"/>
    <w:pPr>
      <w:spacing w:after="160" w:line="259" w:lineRule="auto"/>
    </w:pPr>
  </w:style>
  <w:style w:type="paragraph" w:customStyle="1" w:styleId="992A7E2810DC4273AB9B94AD71ABC9D5">
    <w:name w:val="992A7E2810DC4273AB9B94AD71ABC9D5"/>
    <w:rsid w:val="00710FAB"/>
    <w:pPr>
      <w:spacing w:after="160" w:line="259" w:lineRule="auto"/>
    </w:pPr>
  </w:style>
  <w:style w:type="paragraph" w:customStyle="1" w:styleId="EBD9ED4938964C51A0A56354AB2ACB38">
    <w:name w:val="EBD9ED4938964C51A0A56354AB2ACB38"/>
    <w:rsid w:val="00710FAB"/>
    <w:pPr>
      <w:spacing w:after="160" w:line="259" w:lineRule="auto"/>
    </w:pPr>
  </w:style>
  <w:style w:type="paragraph" w:customStyle="1" w:styleId="DB0AF051EBF447C299BE5E2537BE9ACA">
    <w:name w:val="DB0AF051EBF447C299BE5E2537BE9ACA"/>
    <w:rsid w:val="00710FAB"/>
    <w:pPr>
      <w:spacing w:after="160" w:line="259" w:lineRule="auto"/>
    </w:pPr>
  </w:style>
  <w:style w:type="paragraph" w:customStyle="1" w:styleId="EC19A512E36E4D23B8943CA910C4A704">
    <w:name w:val="EC19A512E36E4D23B8943CA910C4A704"/>
    <w:rsid w:val="00710FAB"/>
    <w:pPr>
      <w:spacing w:after="160" w:line="259" w:lineRule="auto"/>
    </w:pPr>
  </w:style>
  <w:style w:type="paragraph" w:customStyle="1" w:styleId="B6669E7C447042D2834C905DF87FA3FB">
    <w:name w:val="B6669E7C447042D2834C905DF87FA3FB"/>
    <w:rsid w:val="0034778F"/>
    <w:pPr>
      <w:spacing w:after="160" w:line="259" w:lineRule="auto"/>
    </w:pPr>
  </w:style>
  <w:style w:type="paragraph" w:customStyle="1" w:styleId="3963828E99414A44998D7661AE0ADC0E">
    <w:name w:val="3963828E99414A44998D7661AE0ADC0E"/>
    <w:rsid w:val="0034778F"/>
    <w:pPr>
      <w:spacing w:after="160" w:line="259" w:lineRule="auto"/>
    </w:pPr>
  </w:style>
  <w:style w:type="paragraph" w:customStyle="1" w:styleId="2169131F49CA4B28920B652B3DF6FC37">
    <w:name w:val="2169131F49CA4B28920B652B3DF6FC37"/>
    <w:rsid w:val="0034778F"/>
    <w:pPr>
      <w:spacing w:after="160" w:line="259" w:lineRule="auto"/>
    </w:pPr>
  </w:style>
  <w:style w:type="paragraph" w:customStyle="1" w:styleId="7454F8BF255440E29F96A5658E2686FD1">
    <w:name w:val="7454F8BF255440E29F96A5658E2686FD1"/>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9D94D47278148959A0D8A9A330545CB1">
    <w:name w:val="29D94D47278148959A0D8A9A330545CB1"/>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7BA75EFE0FAA4733A0264ADB9B8415C31">
    <w:name w:val="7BA75EFE0FAA4733A0264ADB9B8415C31"/>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996F55DF5994BC2A0DB0B49BB055EEE1">
    <w:name w:val="C996F55DF5994BC2A0DB0B49BB055EEE1"/>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6B885FDC748747139A184205088F7E591">
    <w:name w:val="6B885FDC748747139A184205088F7E591"/>
    <w:rsid w:val="00983200"/>
    <w:pPr>
      <w:spacing w:after="100" w:line="240" w:lineRule="auto"/>
    </w:pPr>
    <w:rPr>
      <w:rFonts w:ascii="Times New Roman" w:eastAsiaTheme="minorHAnsi" w:hAnsi="Times New Roman" w:cs="Times New Roman"/>
      <w:sz w:val="24"/>
      <w:szCs w:val="24"/>
    </w:rPr>
  </w:style>
  <w:style w:type="paragraph" w:customStyle="1" w:styleId="7AAEF06E5E7A4B5E83F4143A3D6757AE1">
    <w:name w:val="7AAEF06E5E7A4B5E83F4143A3D6757AE1"/>
    <w:rsid w:val="00983200"/>
    <w:pPr>
      <w:spacing w:after="100" w:line="240" w:lineRule="auto"/>
    </w:pPr>
    <w:rPr>
      <w:rFonts w:ascii="Times New Roman" w:eastAsiaTheme="minorHAnsi" w:hAnsi="Times New Roman" w:cs="Times New Roman"/>
      <w:sz w:val="24"/>
      <w:szCs w:val="24"/>
    </w:rPr>
  </w:style>
  <w:style w:type="paragraph" w:customStyle="1" w:styleId="C50B063B5D60479FB5430B0B78FE9AC01">
    <w:name w:val="C50B063B5D60479FB5430B0B78FE9AC01"/>
    <w:rsid w:val="00983200"/>
    <w:pPr>
      <w:spacing w:after="100" w:line="240" w:lineRule="auto"/>
    </w:pPr>
    <w:rPr>
      <w:rFonts w:ascii="Times New Roman" w:eastAsiaTheme="minorHAnsi" w:hAnsi="Times New Roman" w:cs="Times New Roman"/>
      <w:sz w:val="24"/>
      <w:szCs w:val="24"/>
    </w:rPr>
  </w:style>
  <w:style w:type="paragraph" w:customStyle="1" w:styleId="33C7F47495E64926972A9FEA030BCC751">
    <w:name w:val="33C7F47495E64926972A9FEA030BCC751"/>
    <w:rsid w:val="00983200"/>
    <w:pPr>
      <w:spacing w:after="100" w:line="240" w:lineRule="auto"/>
    </w:pPr>
    <w:rPr>
      <w:rFonts w:ascii="Times New Roman" w:eastAsiaTheme="minorHAnsi" w:hAnsi="Times New Roman" w:cs="Times New Roman"/>
      <w:sz w:val="24"/>
      <w:szCs w:val="24"/>
    </w:rPr>
  </w:style>
  <w:style w:type="paragraph" w:customStyle="1" w:styleId="627B22BA0ECF4D41A6DDA52EFAA0AE531">
    <w:name w:val="627B22BA0ECF4D41A6DDA52EFAA0AE531"/>
    <w:rsid w:val="00983200"/>
    <w:pPr>
      <w:spacing w:after="100" w:line="240" w:lineRule="auto"/>
    </w:pPr>
    <w:rPr>
      <w:rFonts w:ascii="Times New Roman" w:eastAsiaTheme="minorHAnsi" w:hAnsi="Times New Roman" w:cs="Times New Roman"/>
      <w:sz w:val="24"/>
      <w:szCs w:val="24"/>
    </w:rPr>
  </w:style>
  <w:style w:type="paragraph" w:customStyle="1" w:styleId="7698558CB8174A25BDCC07962ACAEA651">
    <w:name w:val="7698558CB8174A25BDCC07962ACAEA651"/>
    <w:rsid w:val="00983200"/>
    <w:pPr>
      <w:spacing w:after="100" w:line="240" w:lineRule="auto"/>
    </w:pPr>
    <w:rPr>
      <w:rFonts w:ascii="Times New Roman" w:eastAsiaTheme="minorHAnsi" w:hAnsi="Times New Roman" w:cs="Times New Roman"/>
      <w:sz w:val="24"/>
      <w:szCs w:val="24"/>
    </w:rPr>
  </w:style>
  <w:style w:type="paragraph" w:customStyle="1" w:styleId="EA43A4C1D0ED4CBCB3EEF2100549C1441">
    <w:name w:val="EA43A4C1D0ED4CBCB3EEF2100549C1441"/>
    <w:rsid w:val="00983200"/>
    <w:pPr>
      <w:spacing w:after="100" w:line="240" w:lineRule="auto"/>
    </w:pPr>
    <w:rPr>
      <w:rFonts w:ascii="Times New Roman" w:eastAsiaTheme="minorHAnsi" w:hAnsi="Times New Roman" w:cs="Times New Roman"/>
      <w:sz w:val="24"/>
      <w:szCs w:val="24"/>
    </w:rPr>
  </w:style>
  <w:style w:type="paragraph" w:customStyle="1" w:styleId="5F804ACB4329454CBE6D3C1C0B70B2B31">
    <w:name w:val="5F804ACB4329454CBE6D3C1C0B70B2B31"/>
    <w:rsid w:val="00983200"/>
    <w:pPr>
      <w:spacing w:after="100" w:line="240" w:lineRule="auto"/>
      <w:ind w:left="720"/>
      <w:contextualSpacing/>
    </w:pPr>
    <w:rPr>
      <w:rFonts w:ascii="Times New Roman" w:eastAsiaTheme="minorHAnsi" w:hAnsi="Times New Roman" w:cs="Times New Roman"/>
      <w:noProof/>
      <w:sz w:val="24"/>
      <w:szCs w:val="24"/>
    </w:rPr>
  </w:style>
  <w:style w:type="paragraph" w:customStyle="1" w:styleId="F6747915209B46F6BE3A984FC35997981">
    <w:name w:val="F6747915209B46F6BE3A984FC35997981"/>
    <w:rsid w:val="00983200"/>
    <w:pPr>
      <w:spacing w:after="100" w:line="240" w:lineRule="auto"/>
    </w:pPr>
    <w:rPr>
      <w:rFonts w:ascii="Times New Roman" w:eastAsiaTheme="minorHAnsi" w:hAnsi="Times New Roman" w:cs="Times New Roman"/>
      <w:sz w:val="24"/>
      <w:szCs w:val="24"/>
    </w:rPr>
  </w:style>
  <w:style w:type="paragraph" w:customStyle="1" w:styleId="E6890AE86E154E9BAD8D71585EC463411">
    <w:name w:val="E6890AE86E154E9BAD8D71585EC463411"/>
    <w:rsid w:val="00983200"/>
    <w:pPr>
      <w:spacing w:after="100" w:line="240" w:lineRule="auto"/>
    </w:pPr>
    <w:rPr>
      <w:rFonts w:ascii="Times New Roman" w:eastAsiaTheme="minorHAnsi" w:hAnsi="Times New Roman" w:cs="Times New Roman"/>
      <w:sz w:val="24"/>
      <w:szCs w:val="24"/>
    </w:rPr>
  </w:style>
  <w:style w:type="paragraph" w:customStyle="1" w:styleId="B6669E7C447042D2834C905DF87FA3FB1">
    <w:name w:val="B6669E7C447042D2834C905DF87FA3FB1"/>
    <w:rsid w:val="00983200"/>
    <w:pPr>
      <w:spacing w:after="100" w:line="240" w:lineRule="auto"/>
    </w:pPr>
    <w:rPr>
      <w:rFonts w:ascii="Times New Roman" w:eastAsiaTheme="minorHAnsi" w:hAnsi="Times New Roman" w:cs="Times New Roman"/>
      <w:sz w:val="24"/>
      <w:szCs w:val="24"/>
    </w:rPr>
  </w:style>
  <w:style w:type="paragraph" w:customStyle="1" w:styleId="3963828E99414A44998D7661AE0ADC0E1">
    <w:name w:val="3963828E99414A44998D7661AE0ADC0E1"/>
    <w:rsid w:val="00983200"/>
    <w:pPr>
      <w:spacing w:after="100" w:line="240" w:lineRule="auto"/>
    </w:pPr>
    <w:rPr>
      <w:rFonts w:ascii="Times New Roman" w:eastAsiaTheme="minorHAnsi" w:hAnsi="Times New Roman" w:cs="Times New Roman"/>
      <w:sz w:val="24"/>
      <w:szCs w:val="24"/>
    </w:rPr>
  </w:style>
  <w:style w:type="paragraph" w:customStyle="1" w:styleId="2169131F49CA4B28920B652B3DF6FC371">
    <w:name w:val="2169131F49CA4B28920B652B3DF6FC371"/>
    <w:rsid w:val="00983200"/>
    <w:pPr>
      <w:spacing w:after="100" w:line="240" w:lineRule="auto"/>
    </w:pPr>
    <w:rPr>
      <w:rFonts w:ascii="Times New Roman" w:eastAsiaTheme="minorHAnsi" w:hAnsi="Times New Roman" w:cs="Times New Roman"/>
      <w:sz w:val="24"/>
      <w:szCs w:val="24"/>
    </w:rPr>
  </w:style>
  <w:style w:type="paragraph" w:customStyle="1" w:styleId="7006063E967A4FCA9D3FFF6C4EECE5511">
    <w:name w:val="7006063E967A4FCA9D3FFF6C4EECE5511"/>
    <w:rsid w:val="00983200"/>
    <w:pPr>
      <w:spacing w:after="100" w:line="240" w:lineRule="auto"/>
    </w:pPr>
    <w:rPr>
      <w:rFonts w:ascii="Times New Roman" w:eastAsiaTheme="minorHAnsi" w:hAnsi="Times New Roman" w:cs="Times New Roman"/>
      <w:sz w:val="24"/>
      <w:szCs w:val="24"/>
    </w:rPr>
  </w:style>
  <w:style w:type="paragraph" w:customStyle="1" w:styleId="E7617A44687A44A79A08667CC61026141">
    <w:name w:val="E7617A44687A44A79A08667CC61026141"/>
    <w:rsid w:val="00983200"/>
    <w:pPr>
      <w:spacing w:after="100" w:line="240" w:lineRule="auto"/>
    </w:pPr>
    <w:rPr>
      <w:rFonts w:ascii="Times New Roman" w:eastAsiaTheme="minorHAnsi" w:hAnsi="Times New Roman" w:cs="Times New Roman"/>
      <w:sz w:val="24"/>
      <w:szCs w:val="24"/>
    </w:rPr>
  </w:style>
  <w:style w:type="paragraph" w:customStyle="1" w:styleId="0AA5BF851F8B45948B652C455E9BF8CF1">
    <w:name w:val="0AA5BF851F8B45948B652C455E9BF8CF1"/>
    <w:rsid w:val="00983200"/>
    <w:pPr>
      <w:spacing w:after="100" w:line="240" w:lineRule="auto"/>
    </w:pPr>
    <w:rPr>
      <w:rFonts w:ascii="Times New Roman" w:eastAsiaTheme="minorHAnsi" w:hAnsi="Times New Roman" w:cs="Times New Roman"/>
      <w:sz w:val="24"/>
      <w:szCs w:val="24"/>
    </w:rPr>
  </w:style>
  <w:style w:type="paragraph" w:customStyle="1" w:styleId="D9C0AAB712074933970B1AFEA55ADFF91">
    <w:name w:val="D9C0AAB712074933970B1AFEA55ADFF91"/>
    <w:rsid w:val="00983200"/>
    <w:pPr>
      <w:spacing w:after="100" w:line="240" w:lineRule="auto"/>
    </w:pPr>
    <w:rPr>
      <w:rFonts w:ascii="Times New Roman" w:eastAsiaTheme="minorHAnsi" w:hAnsi="Times New Roman" w:cs="Times New Roman"/>
      <w:sz w:val="24"/>
      <w:szCs w:val="24"/>
    </w:rPr>
  </w:style>
  <w:style w:type="paragraph" w:customStyle="1" w:styleId="E7BE8EA947BB4808B7F0F6988EB0B5A61">
    <w:name w:val="E7BE8EA947BB4808B7F0F6988EB0B5A61"/>
    <w:rsid w:val="00983200"/>
    <w:pPr>
      <w:spacing w:after="100" w:line="240" w:lineRule="auto"/>
    </w:pPr>
    <w:rPr>
      <w:rFonts w:ascii="Times New Roman" w:eastAsiaTheme="minorHAnsi" w:hAnsi="Times New Roman" w:cs="Times New Roman"/>
      <w:sz w:val="24"/>
      <w:szCs w:val="24"/>
    </w:rPr>
  </w:style>
  <w:style w:type="paragraph" w:customStyle="1" w:styleId="735B19CAA6EC4EF1BE026CC65B6051111">
    <w:name w:val="735B19CAA6EC4EF1BE026CC65B6051111"/>
    <w:rsid w:val="00983200"/>
    <w:pPr>
      <w:spacing w:after="100" w:line="240" w:lineRule="auto"/>
    </w:pPr>
    <w:rPr>
      <w:rFonts w:ascii="Times New Roman" w:eastAsiaTheme="minorHAnsi" w:hAnsi="Times New Roman" w:cs="Times New Roman"/>
      <w:sz w:val="24"/>
      <w:szCs w:val="24"/>
    </w:rPr>
  </w:style>
  <w:style w:type="paragraph" w:customStyle="1" w:styleId="6C375A447DB9497286755BC1C48A04481">
    <w:name w:val="6C375A447DB9497286755BC1C48A04481"/>
    <w:rsid w:val="00983200"/>
    <w:pPr>
      <w:spacing w:after="100" w:line="240" w:lineRule="auto"/>
    </w:pPr>
    <w:rPr>
      <w:rFonts w:ascii="Times New Roman" w:eastAsiaTheme="minorHAnsi" w:hAnsi="Times New Roman" w:cs="Times New Roman"/>
      <w:sz w:val="24"/>
      <w:szCs w:val="24"/>
    </w:rPr>
  </w:style>
  <w:style w:type="paragraph" w:customStyle="1" w:styleId="04874DCA7A3A415B939DB6E4846746AE1">
    <w:name w:val="04874DCA7A3A415B939DB6E4846746AE1"/>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3DA74EAD484048EF8DD99F4D733BDD0B1">
    <w:name w:val="3DA74EAD484048EF8DD99F4D733BDD0B1"/>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EDE28034F8834E81B10D5FF54CC7219E1">
    <w:name w:val="EDE28034F8834E81B10D5FF54CC7219E1"/>
    <w:rsid w:val="00983200"/>
    <w:pPr>
      <w:spacing w:after="100" w:line="240" w:lineRule="auto"/>
    </w:pPr>
    <w:rPr>
      <w:rFonts w:ascii="Times New Roman" w:eastAsiaTheme="minorHAnsi" w:hAnsi="Times New Roman" w:cs="Times New Roman"/>
      <w:sz w:val="24"/>
      <w:szCs w:val="24"/>
    </w:rPr>
  </w:style>
  <w:style w:type="paragraph" w:customStyle="1" w:styleId="4E74F3D2F62E4E57BFEAE711F304E43E1">
    <w:name w:val="4E74F3D2F62E4E57BFEAE711F304E43E1"/>
    <w:rsid w:val="00983200"/>
    <w:pPr>
      <w:spacing w:after="100" w:line="240" w:lineRule="auto"/>
    </w:pPr>
    <w:rPr>
      <w:rFonts w:ascii="Times New Roman" w:eastAsiaTheme="minorHAnsi" w:hAnsi="Times New Roman" w:cs="Times New Roman"/>
      <w:sz w:val="24"/>
      <w:szCs w:val="24"/>
    </w:rPr>
  </w:style>
  <w:style w:type="paragraph" w:customStyle="1" w:styleId="59AF66C7766842CE8493DD0660C7010F1">
    <w:name w:val="59AF66C7766842CE8493DD0660C7010F1"/>
    <w:rsid w:val="00983200"/>
    <w:pPr>
      <w:spacing w:after="100" w:line="240" w:lineRule="auto"/>
    </w:pPr>
    <w:rPr>
      <w:rFonts w:ascii="Times New Roman" w:eastAsiaTheme="minorHAnsi" w:hAnsi="Times New Roman" w:cs="Times New Roman"/>
      <w:sz w:val="24"/>
      <w:szCs w:val="24"/>
    </w:rPr>
  </w:style>
  <w:style w:type="paragraph" w:customStyle="1" w:styleId="FD63D379625D418BB221A75F340D18851">
    <w:name w:val="FD63D379625D418BB221A75F340D18851"/>
    <w:rsid w:val="00983200"/>
    <w:pPr>
      <w:spacing w:after="100" w:line="240" w:lineRule="auto"/>
    </w:pPr>
    <w:rPr>
      <w:rFonts w:ascii="Times New Roman" w:eastAsiaTheme="minorHAnsi" w:hAnsi="Times New Roman" w:cs="Times New Roman"/>
      <w:sz w:val="24"/>
      <w:szCs w:val="24"/>
    </w:rPr>
  </w:style>
  <w:style w:type="paragraph" w:customStyle="1" w:styleId="4E57D7718368477685EAFA6C6F08EBF71">
    <w:name w:val="4E57D7718368477685EAFA6C6F08EBF71"/>
    <w:rsid w:val="00983200"/>
    <w:pPr>
      <w:spacing w:after="100" w:line="240" w:lineRule="auto"/>
    </w:pPr>
    <w:rPr>
      <w:rFonts w:ascii="Times New Roman" w:eastAsiaTheme="minorHAnsi" w:hAnsi="Times New Roman" w:cs="Times New Roman"/>
      <w:sz w:val="24"/>
      <w:szCs w:val="24"/>
    </w:rPr>
  </w:style>
  <w:style w:type="paragraph" w:customStyle="1" w:styleId="C4439331443D48A2B764C381AE3816041">
    <w:name w:val="C4439331443D48A2B764C381AE3816041"/>
    <w:rsid w:val="00983200"/>
    <w:pPr>
      <w:spacing w:after="100" w:line="240" w:lineRule="auto"/>
    </w:pPr>
    <w:rPr>
      <w:rFonts w:ascii="Times New Roman" w:eastAsiaTheme="minorHAnsi" w:hAnsi="Times New Roman" w:cs="Times New Roman"/>
      <w:sz w:val="24"/>
      <w:szCs w:val="24"/>
    </w:rPr>
  </w:style>
  <w:style w:type="paragraph" w:customStyle="1" w:styleId="B00C08F1138649B397BC2A6A8BBECFD31">
    <w:name w:val="B00C08F1138649B397BC2A6A8BBECFD31"/>
    <w:rsid w:val="00983200"/>
    <w:pPr>
      <w:spacing w:after="100" w:line="240" w:lineRule="auto"/>
    </w:pPr>
    <w:rPr>
      <w:rFonts w:ascii="Times New Roman" w:eastAsiaTheme="minorHAnsi" w:hAnsi="Times New Roman" w:cs="Times New Roman"/>
      <w:sz w:val="24"/>
      <w:szCs w:val="24"/>
    </w:rPr>
  </w:style>
  <w:style w:type="paragraph" w:customStyle="1" w:styleId="6E9779D9C0A246CA819907E434647F2A1">
    <w:name w:val="6E9779D9C0A246CA819907E434647F2A1"/>
    <w:rsid w:val="00983200"/>
    <w:pPr>
      <w:spacing w:after="100" w:line="240" w:lineRule="auto"/>
    </w:pPr>
    <w:rPr>
      <w:rFonts w:ascii="Times New Roman" w:eastAsiaTheme="minorHAnsi" w:hAnsi="Times New Roman" w:cs="Times New Roman"/>
      <w:sz w:val="24"/>
      <w:szCs w:val="24"/>
    </w:rPr>
  </w:style>
  <w:style w:type="paragraph" w:customStyle="1" w:styleId="D7CC50742D354FB193937780566C002D1">
    <w:name w:val="D7CC50742D354FB193937780566C002D1"/>
    <w:rsid w:val="00983200"/>
    <w:pPr>
      <w:spacing w:after="100" w:line="240" w:lineRule="auto"/>
    </w:pPr>
    <w:rPr>
      <w:rFonts w:ascii="Times New Roman" w:eastAsiaTheme="minorHAnsi" w:hAnsi="Times New Roman" w:cs="Times New Roman"/>
      <w:sz w:val="24"/>
      <w:szCs w:val="24"/>
    </w:rPr>
  </w:style>
  <w:style w:type="paragraph" w:customStyle="1" w:styleId="C1CF9ACE4B2C4B2587A1ABDD5A53392F1">
    <w:name w:val="C1CF9ACE4B2C4B2587A1ABDD5A53392F1"/>
    <w:rsid w:val="00983200"/>
    <w:pPr>
      <w:spacing w:after="100" w:line="240" w:lineRule="auto"/>
    </w:pPr>
    <w:rPr>
      <w:rFonts w:ascii="Times New Roman" w:eastAsiaTheme="minorHAnsi" w:hAnsi="Times New Roman" w:cs="Times New Roman"/>
      <w:sz w:val="24"/>
      <w:szCs w:val="24"/>
    </w:rPr>
  </w:style>
  <w:style w:type="paragraph" w:customStyle="1" w:styleId="B0D6F14090414BF1933228CD95A6E8751">
    <w:name w:val="B0D6F14090414BF1933228CD95A6E8751"/>
    <w:rsid w:val="00983200"/>
    <w:pPr>
      <w:spacing w:after="100" w:line="240" w:lineRule="auto"/>
    </w:pPr>
    <w:rPr>
      <w:rFonts w:ascii="Times New Roman" w:eastAsiaTheme="minorHAnsi" w:hAnsi="Times New Roman" w:cs="Times New Roman"/>
      <w:sz w:val="24"/>
      <w:szCs w:val="24"/>
    </w:rPr>
  </w:style>
  <w:style w:type="paragraph" w:customStyle="1" w:styleId="42CA05BC821D42A9890EA6518580BBA71">
    <w:name w:val="42CA05BC821D42A9890EA6518580BBA71"/>
    <w:rsid w:val="00983200"/>
    <w:pPr>
      <w:spacing w:after="100" w:line="240" w:lineRule="auto"/>
    </w:pPr>
    <w:rPr>
      <w:rFonts w:ascii="Times New Roman" w:eastAsiaTheme="minorHAnsi" w:hAnsi="Times New Roman" w:cs="Times New Roman"/>
      <w:sz w:val="24"/>
      <w:szCs w:val="24"/>
    </w:rPr>
  </w:style>
  <w:style w:type="paragraph" w:customStyle="1" w:styleId="0804AEE495534C6EAD5EB4904D4623381">
    <w:name w:val="0804AEE495534C6EAD5EB4904D4623381"/>
    <w:rsid w:val="00983200"/>
    <w:pPr>
      <w:spacing w:after="100" w:line="240" w:lineRule="auto"/>
    </w:pPr>
    <w:rPr>
      <w:rFonts w:ascii="Times New Roman" w:eastAsiaTheme="minorHAnsi" w:hAnsi="Times New Roman" w:cs="Times New Roman"/>
      <w:sz w:val="24"/>
      <w:szCs w:val="24"/>
    </w:rPr>
  </w:style>
  <w:style w:type="paragraph" w:customStyle="1" w:styleId="C0FC52537D494B459385805B13F07BA11">
    <w:name w:val="C0FC52537D494B459385805B13F07BA11"/>
    <w:rsid w:val="00983200"/>
    <w:pPr>
      <w:spacing w:after="100" w:line="240" w:lineRule="auto"/>
    </w:pPr>
    <w:rPr>
      <w:rFonts w:ascii="Times New Roman" w:eastAsiaTheme="minorHAnsi" w:hAnsi="Times New Roman" w:cs="Times New Roman"/>
      <w:sz w:val="24"/>
      <w:szCs w:val="24"/>
    </w:rPr>
  </w:style>
  <w:style w:type="paragraph" w:customStyle="1" w:styleId="EAA8AD3AB5284AD1968DF9BF3C4A33681">
    <w:name w:val="EAA8AD3AB5284AD1968DF9BF3C4A33681"/>
    <w:rsid w:val="00983200"/>
    <w:pPr>
      <w:spacing w:after="100" w:line="240" w:lineRule="auto"/>
    </w:pPr>
    <w:rPr>
      <w:rFonts w:ascii="Times New Roman" w:eastAsiaTheme="minorHAnsi" w:hAnsi="Times New Roman" w:cs="Times New Roman"/>
      <w:sz w:val="24"/>
      <w:szCs w:val="24"/>
    </w:rPr>
  </w:style>
  <w:style w:type="paragraph" w:customStyle="1" w:styleId="63D909405DDF40E3BF60C512738186021">
    <w:name w:val="63D909405DDF40E3BF60C512738186021"/>
    <w:rsid w:val="00983200"/>
    <w:pPr>
      <w:spacing w:after="100" w:line="240" w:lineRule="auto"/>
    </w:pPr>
    <w:rPr>
      <w:rFonts w:ascii="Times New Roman" w:eastAsiaTheme="minorHAnsi" w:hAnsi="Times New Roman" w:cs="Times New Roman"/>
      <w:sz w:val="24"/>
      <w:szCs w:val="24"/>
    </w:rPr>
  </w:style>
  <w:style w:type="paragraph" w:customStyle="1" w:styleId="5AD638C847B54FECB3B9D097D0ECD2171">
    <w:name w:val="5AD638C847B54FECB3B9D097D0ECD2171"/>
    <w:rsid w:val="00983200"/>
    <w:pPr>
      <w:spacing w:after="100" w:line="240" w:lineRule="auto"/>
    </w:pPr>
    <w:rPr>
      <w:rFonts w:ascii="Times New Roman" w:eastAsiaTheme="minorHAnsi" w:hAnsi="Times New Roman" w:cs="Times New Roman"/>
      <w:sz w:val="24"/>
      <w:szCs w:val="24"/>
    </w:rPr>
  </w:style>
  <w:style w:type="paragraph" w:customStyle="1" w:styleId="DEEECFA1F1774BFE92A1F036C639BE201">
    <w:name w:val="DEEECFA1F1774BFE92A1F036C639BE201"/>
    <w:rsid w:val="00983200"/>
    <w:pPr>
      <w:spacing w:after="100" w:line="240" w:lineRule="auto"/>
    </w:pPr>
    <w:rPr>
      <w:rFonts w:ascii="Times New Roman" w:eastAsiaTheme="minorHAnsi" w:hAnsi="Times New Roman" w:cs="Times New Roman"/>
      <w:sz w:val="24"/>
      <w:szCs w:val="24"/>
    </w:rPr>
  </w:style>
  <w:style w:type="paragraph" w:customStyle="1" w:styleId="C9D89B3452A04104878CD39DB10533A41">
    <w:name w:val="C9D89B3452A04104878CD39DB10533A41"/>
    <w:rsid w:val="00983200"/>
    <w:pPr>
      <w:spacing w:after="100" w:line="240" w:lineRule="auto"/>
    </w:pPr>
    <w:rPr>
      <w:rFonts w:ascii="Times New Roman" w:eastAsiaTheme="minorHAnsi" w:hAnsi="Times New Roman" w:cs="Times New Roman"/>
      <w:sz w:val="24"/>
      <w:szCs w:val="24"/>
    </w:rPr>
  </w:style>
  <w:style w:type="paragraph" w:customStyle="1" w:styleId="83824F23765E464F86800CE95F368AB31">
    <w:name w:val="83824F23765E464F86800CE95F368AB31"/>
    <w:rsid w:val="00983200"/>
    <w:pPr>
      <w:spacing w:after="100" w:line="240" w:lineRule="auto"/>
    </w:pPr>
    <w:rPr>
      <w:rFonts w:ascii="Times New Roman" w:eastAsiaTheme="minorHAnsi" w:hAnsi="Times New Roman" w:cs="Times New Roman"/>
      <w:sz w:val="24"/>
      <w:szCs w:val="24"/>
    </w:rPr>
  </w:style>
  <w:style w:type="paragraph" w:customStyle="1" w:styleId="64E8B5C384C5472F97869F2BFCBCB75F1">
    <w:name w:val="64E8B5C384C5472F97869F2BFCBCB75F1"/>
    <w:rsid w:val="00983200"/>
    <w:pPr>
      <w:spacing w:after="100" w:line="240" w:lineRule="auto"/>
    </w:pPr>
    <w:rPr>
      <w:rFonts w:ascii="Times New Roman" w:eastAsiaTheme="minorHAnsi" w:hAnsi="Times New Roman" w:cs="Times New Roman"/>
      <w:sz w:val="24"/>
      <w:szCs w:val="24"/>
    </w:rPr>
  </w:style>
  <w:style w:type="paragraph" w:customStyle="1" w:styleId="3C57D45663844D21BE1946A33CB2D09F1">
    <w:name w:val="3C57D45663844D21BE1946A33CB2D09F1"/>
    <w:rsid w:val="00983200"/>
    <w:pPr>
      <w:spacing w:after="100" w:line="240" w:lineRule="auto"/>
    </w:pPr>
    <w:rPr>
      <w:rFonts w:ascii="Times New Roman" w:eastAsiaTheme="minorHAnsi" w:hAnsi="Times New Roman" w:cs="Times New Roman"/>
      <w:sz w:val="24"/>
      <w:szCs w:val="24"/>
    </w:rPr>
  </w:style>
  <w:style w:type="paragraph" w:customStyle="1" w:styleId="96CE811A358C41529D5B3E359E71B4FB1">
    <w:name w:val="96CE811A358C41529D5B3E359E71B4FB1"/>
    <w:rsid w:val="00983200"/>
    <w:pPr>
      <w:spacing w:after="100" w:line="240" w:lineRule="auto"/>
    </w:pPr>
    <w:rPr>
      <w:rFonts w:ascii="Times New Roman" w:eastAsiaTheme="minorHAnsi" w:hAnsi="Times New Roman" w:cs="Times New Roman"/>
      <w:sz w:val="24"/>
      <w:szCs w:val="24"/>
    </w:rPr>
  </w:style>
  <w:style w:type="paragraph" w:customStyle="1" w:styleId="87764E27128048178DB1C48706D3DAE61">
    <w:name w:val="87764E27128048178DB1C48706D3DAE61"/>
    <w:rsid w:val="00983200"/>
    <w:pPr>
      <w:spacing w:after="100" w:line="240" w:lineRule="auto"/>
    </w:pPr>
    <w:rPr>
      <w:rFonts w:ascii="Times New Roman" w:eastAsiaTheme="minorHAnsi" w:hAnsi="Times New Roman" w:cs="Times New Roman"/>
      <w:sz w:val="24"/>
      <w:szCs w:val="24"/>
    </w:rPr>
  </w:style>
  <w:style w:type="paragraph" w:customStyle="1" w:styleId="5F916AE00104406090E690AF26F11D821">
    <w:name w:val="5F916AE00104406090E690AF26F11D821"/>
    <w:rsid w:val="00983200"/>
    <w:pPr>
      <w:spacing w:after="100" w:line="240" w:lineRule="auto"/>
    </w:pPr>
    <w:rPr>
      <w:rFonts w:ascii="Times New Roman" w:eastAsiaTheme="minorHAnsi" w:hAnsi="Times New Roman" w:cs="Times New Roman"/>
      <w:sz w:val="24"/>
      <w:szCs w:val="24"/>
    </w:rPr>
  </w:style>
  <w:style w:type="paragraph" w:customStyle="1" w:styleId="DB6E9F099D1A40E8B301736790E359531">
    <w:name w:val="DB6E9F099D1A40E8B301736790E359531"/>
    <w:rsid w:val="00983200"/>
    <w:pPr>
      <w:spacing w:after="100" w:line="240" w:lineRule="auto"/>
    </w:pPr>
    <w:rPr>
      <w:rFonts w:ascii="Times New Roman" w:eastAsiaTheme="minorHAnsi" w:hAnsi="Times New Roman" w:cs="Times New Roman"/>
      <w:sz w:val="24"/>
      <w:szCs w:val="24"/>
    </w:rPr>
  </w:style>
  <w:style w:type="paragraph" w:customStyle="1" w:styleId="9580763873FB4E25BFFC7146565BCE7A1">
    <w:name w:val="9580763873FB4E25BFFC7146565BCE7A1"/>
    <w:rsid w:val="00983200"/>
    <w:pPr>
      <w:spacing w:after="100" w:line="240" w:lineRule="auto"/>
    </w:pPr>
    <w:rPr>
      <w:rFonts w:ascii="Times New Roman" w:eastAsiaTheme="minorHAnsi" w:hAnsi="Times New Roman" w:cs="Times New Roman"/>
      <w:sz w:val="24"/>
      <w:szCs w:val="24"/>
    </w:rPr>
  </w:style>
  <w:style w:type="paragraph" w:customStyle="1" w:styleId="DDC7DEE9133E4421916CA1DFCFF5A89B1">
    <w:name w:val="DDC7DEE9133E4421916CA1DFCFF5A89B1"/>
    <w:rsid w:val="00983200"/>
    <w:pPr>
      <w:spacing w:after="100" w:line="240" w:lineRule="auto"/>
    </w:pPr>
    <w:rPr>
      <w:rFonts w:ascii="Times New Roman" w:eastAsiaTheme="minorHAnsi" w:hAnsi="Times New Roman" w:cs="Times New Roman"/>
      <w:sz w:val="24"/>
      <w:szCs w:val="24"/>
    </w:rPr>
  </w:style>
  <w:style w:type="paragraph" w:customStyle="1" w:styleId="E4B1DA8C9D8B42509E8643D3BC77C7F31">
    <w:name w:val="E4B1DA8C9D8B42509E8643D3BC77C7F31"/>
    <w:rsid w:val="00983200"/>
    <w:pPr>
      <w:spacing w:after="100" w:line="240" w:lineRule="auto"/>
    </w:pPr>
    <w:rPr>
      <w:rFonts w:ascii="Times New Roman" w:eastAsiaTheme="minorHAnsi" w:hAnsi="Times New Roman" w:cs="Times New Roman"/>
      <w:sz w:val="24"/>
      <w:szCs w:val="24"/>
    </w:rPr>
  </w:style>
  <w:style w:type="paragraph" w:customStyle="1" w:styleId="A749E8A813EB4AD2A359F9CD2E7BD3DC1">
    <w:name w:val="A749E8A813EB4AD2A359F9CD2E7BD3DC1"/>
    <w:rsid w:val="00983200"/>
    <w:pPr>
      <w:spacing w:after="100" w:line="240" w:lineRule="auto"/>
    </w:pPr>
    <w:rPr>
      <w:rFonts w:ascii="Times New Roman" w:eastAsiaTheme="minorHAnsi" w:hAnsi="Times New Roman" w:cs="Times New Roman"/>
      <w:sz w:val="24"/>
      <w:szCs w:val="24"/>
    </w:rPr>
  </w:style>
  <w:style w:type="paragraph" w:customStyle="1" w:styleId="BDC085035A3E494FB1B073BB83052FD91">
    <w:name w:val="BDC085035A3E494FB1B073BB83052FD91"/>
    <w:rsid w:val="00983200"/>
    <w:pPr>
      <w:spacing w:after="100" w:line="240" w:lineRule="auto"/>
    </w:pPr>
    <w:rPr>
      <w:rFonts w:ascii="Times New Roman" w:eastAsiaTheme="minorHAnsi" w:hAnsi="Times New Roman" w:cs="Times New Roman"/>
      <w:sz w:val="24"/>
      <w:szCs w:val="24"/>
    </w:rPr>
  </w:style>
  <w:style w:type="paragraph" w:customStyle="1" w:styleId="29CBF43F3DC647B3A71E89B47A27D00E1">
    <w:name w:val="29CBF43F3DC647B3A71E89B47A27D00E1"/>
    <w:rsid w:val="00983200"/>
    <w:pPr>
      <w:spacing w:after="100" w:line="240" w:lineRule="auto"/>
    </w:pPr>
    <w:rPr>
      <w:rFonts w:ascii="Times New Roman" w:eastAsiaTheme="minorHAnsi" w:hAnsi="Times New Roman" w:cs="Times New Roman"/>
      <w:sz w:val="24"/>
      <w:szCs w:val="24"/>
    </w:rPr>
  </w:style>
  <w:style w:type="paragraph" w:customStyle="1" w:styleId="66E6FBBC1CAB49448E0F45CF84189CD71">
    <w:name w:val="66E6FBBC1CAB49448E0F45CF84189CD71"/>
    <w:rsid w:val="00983200"/>
    <w:pPr>
      <w:spacing w:after="100" w:line="240" w:lineRule="auto"/>
    </w:pPr>
    <w:rPr>
      <w:rFonts w:ascii="Times New Roman" w:eastAsiaTheme="minorHAnsi" w:hAnsi="Times New Roman" w:cs="Times New Roman"/>
      <w:sz w:val="24"/>
      <w:szCs w:val="24"/>
    </w:rPr>
  </w:style>
  <w:style w:type="paragraph" w:customStyle="1" w:styleId="898CED60B88B4762B035A51B872B1A9B1">
    <w:name w:val="898CED60B88B4762B035A51B872B1A9B1"/>
    <w:rsid w:val="00983200"/>
    <w:pPr>
      <w:spacing w:after="100" w:line="240" w:lineRule="auto"/>
    </w:pPr>
    <w:rPr>
      <w:rFonts w:ascii="Times New Roman" w:eastAsiaTheme="minorHAnsi" w:hAnsi="Times New Roman" w:cs="Times New Roman"/>
      <w:sz w:val="24"/>
      <w:szCs w:val="24"/>
    </w:rPr>
  </w:style>
  <w:style w:type="paragraph" w:customStyle="1" w:styleId="651281CB2C6749BAB155CB975EAD762E1">
    <w:name w:val="651281CB2C6749BAB155CB975EAD762E1"/>
    <w:rsid w:val="00983200"/>
    <w:pPr>
      <w:spacing w:after="100" w:line="240" w:lineRule="auto"/>
    </w:pPr>
    <w:rPr>
      <w:rFonts w:ascii="Times New Roman" w:eastAsiaTheme="minorHAnsi" w:hAnsi="Times New Roman" w:cs="Times New Roman"/>
      <w:sz w:val="24"/>
      <w:szCs w:val="24"/>
    </w:rPr>
  </w:style>
  <w:style w:type="paragraph" w:customStyle="1" w:styleId="064D0ED1840B4A58BA26BC79007A80831">
    <w:name w:val="064D0ED1840B4A58BA26BC79007A80831"/>
    <w:rsid w:val="00983200"/>
    <w:pPr>
      <w:spacing w:after="100" w:line="240" w:lineRule="auto"/>
    </w:pPr>
    <w:rPr>
      <w:rFonts w:ascii="Times New Roman" w:eastAsiaTheme="minorHAnsi" w:hAnsi="Times New Roman" w:cs="Times New Roman"/>
      <w:sz w:val="24"/>
      <w:szCs w:val="24"/>
    </w:rPr>
  </w:style>
  <w:style w:type="paragraph" w:customStyle="1" w:styleId="CCB3F052C7A04FA688DA26121FB5D8111">
    <w:name w:val="CCB3F052C7A04FA688DA26121FB5D8111"/>
    <w:rsid w:val="00983200"/>
    <w:pPr>
      <w:spacing w:after="100" w:line="240" w:lineRule="auto"/>
    </w:pPr>
    <w:rPr>
      <w:rFonts w:ascii="Times New Roman" w:eastAsiaTheme="minorHAnsi" w:hAnsi="Times New Roman" w:cs="Times New Roman"/>
      <w:sz w:val="24"/>
      <w:szCs w:val="24"/>
    </w:rPr>
  </w:style>
  <w:style w:type="paragraph" w:customStyle="1" w:styleId="D4D61EDBA2234B37885AE09BC82B3A301">
    <w:name w:val="D4D61EDBA2234B37885AE09BC82B3A301"/>
    <w:rsid w:val="00983200"/>
    <w:pPr>
      <w:spacing w:after="100" w:line="240" w:lineRule="auto"/>
    </w:pPr>
    <w:rPr>
      <w:rFonts w:ascii="Times New Roman" w:eastAsiaTheme="minorHAnsi" w:hAnsi="Times New Roman" w:cs="Times New Roman"/>
      <w:sz w:val="24"/>
      <w:szCs w:val="24"/>
    </w:rPr>
  </w:style>
  <w:style w:type="paragraph" w:customStyle="1" w:styleId="83720FE8BD9A42E19FD6D52F9E80C4F11">
    <w:name w:val="83720FE8BD9A42E19FD6D52F9E80C4F11"/>
    <w:rsid w:val="00983200"/>
    <w:pPr>
      <w:spacing w:after="100" w:line="240" w:lineRule="auto"/>
    </w:pPr>
    <w:rPr>
      <w:rFonts w:ascii="Times New Roman" w:eastAsiaTheme="minorHAnsi" w:hAnsi="Times New Roman" w:cs="Times New Roman"/>
      <w:sz w:val="24"/>
      <w:szCs w:val="24"/>
    </w:rPr>
  </w:style>
  <w:style w:type="paragraph" w:customStyle="1" w:styleId="FC40F46F1E054A1EAA7B525F7021A3391">
    <w:name w:val="FC40F46F1E054A1EAA7B525F7021A3391"/>
    <w:rsid w:val="00983200"/>
    <w:pPr>
      <w:spacing w:after="100" w:line="240" w:lineRule="auto"/>
    </w:pPr>
    <w:rPr>
      <w:rFonts w:ascii="Times New Roman" w:eastAsiaTheme="minorHAnsi" w:hAnsi="Times New Roman" w:cs="Times New Roman"/>
      <w:sz w:val="24"/>
      <w:szCs w:val="24"/>
    </w:rPr>
  </w:style>
  <w:style w:type="paragraph" w:customStyle="1" w:styleId="95D10BF9313E4DF1B0EEC0BDC2C2DB3D1">
    <w:name w:val="95D10BF9313E4DF1B0EEC0BDC2C2DB3D1"/>
    <w:rsid w:val="00983200"/>
    <w:pPr>
      <w:spacing w:after="100" w:line="240" w:lineRule="auto"/>
    </w:pPr>
    <w:rPr>
      <w:rFonts w:ascii="Times New Roman" w:eastAsiaTheme="minorHAnsi" w:hAnsi="Times New Roman" w:cs="Times New Roman"/>
      <w:sz w:val="24"/>
      <w:szCs w:val="24"/>
    </w:rPr>
  </w:style>
  <w:style w:type="paragraph" w:customStyle="1" w:styleId="FA88C611C2E642E18A9F2C4C327819131">
    <w:name w:val="FA88C611C2E642E18A9F2C4C327819131"/>
    <w:rsid w:val="00983200"/>
    <w:pPr>
      <w:spacing w:after="100" w:line="240" w:lineRule="auto"/>
    </w:pPr>
    <w:rPr>
      <w:rFonts w:ascii="Times New Roman" w:eastAsiaTheme="minorHAnsi" w:hAnsi="Times New Roman" w:cs="Times New Roman"/>
      <w:sz w:val="24"/>
      <w:szCs w:val="24"/>
    </w:rPr>
  </w:style>
  <w:style w:type="paragraph" w:customStyle="1" w:styleId="80191CBCC01043C99111FF413448AEE21">
    <w:name w:val="80191CBCC01043C99111FF413448AEE21"/>
    <w:rsid w:val="00983200"/>
    <w:pPr>
      <w:spacing w:after="100" w:line="240" w:lineRule="auto"/>
    </w:pPr>
    <w:rPr>
      <w:rFonts w:ascii="Times New Roman" w:eastAsiaTheme="minorHAnsi" w:hAnsi="Times New Roman" w:cs="Times New Roman"/>
      <w:sz w:val="24"/>
      <w:szCs w:val="24"/>
    </w:rPr>
  </w:style>
  <w:style w:type="paragraph" w:customStyle="1" w:styleId="55A6F2AE1F91480E8742FBF6FCD1603F1">
    <w:name w:val="55A6F2AE1F91480E8742FBF6FCD1603F1"/>
    <w:rsid w:val="00983200"/>
    <w:pPr>
      <w:spacing w:after="100" w:line="240" w:lineRule="auto"/>
    </w:pPr>
    <w:rPr>
      <w:rFonts w:ascii="Times New Roman" w:eastAsiaTheme="minorHAnsi" w:hAnsi="Times New Roman" w:cs="Times New Roman"/>
      <w:sz w:val="24"/>
      <w:szCs w:val="24"/>
    </w:rPr>
  </w:style>
  <w:style w:type="paragraph" w:customStyle="1" w:styleId="6849D25C4BE047528489D7286BF2F5381">
    <w:name w:val="6849D25C4BE047528489D7286BF2F5381"/>
    <w:rsid w:val="00983200"/>
    <w:pPr>
      <w:spacing w:after="100" w:line="240" w:lineRule="auto"/>
    </w:pPr>
    <w:rPr>
      <w:rFonts w:ascii="Times New Roman" w:eastAsiaTheme="minorHAnsi" w:hAnsi="Times New Roman" w:cs="Times New Roman"/>
      <w:sz w:val="24"/>
      <w:szCs w:val="24"/>
    </w:rPr>
  </w:style>
  <w:style w:type="paragraph" w:customStyle="1" w:styleId="DDAC4D08DC50486D8A83E82E1C4BBE881">
    <w:name w:val="DDAC4D08DC50486D8A83E82E1C4BBE881"/>
    <w:rsid w:val="00983200"/>
    <w:pPr>
      <w:spacing w:after="100" w:line="240" w:lineRule="auto"/>
    </w:pPr>
    <w:rPr>
      <w:rFonts w:ascii="Times New Roman" w:eastAsiaTheme="minorHAnsi" w:hAnsi="Times New Roman" w:cs="Times New Roman"/>
      <w:sz w:val="24"/>
      <w:szCs w:val="24"/>
    </w:rPr>
  </w:style>
  <w:style w:type="paragraph" w:customStyle="1" w:styleId="AD52B93F52E643E4AAC852597996FB391">
    <w:name w:val="AD52B93F52E643E4AAC852597996FB391"/>
    <w:rsid w:val="00983200"/>
    <w:pPr>
      <w:spacing w:after="100" w:line="240" w:lineRule="auto"/>
    </w:pPr>
    <w:rPr>
      <w:rFonts w:ascii="Times New Roman" w:eastAsiaTheme="minorHAnsi" w:hAnsi="Times New Roman" w:cs="Times New Roman"/>
      <w:sz w:val="24"/>
      <w:szCs w:val="24"/>
    </w:rPr>
  </w:style>
  <w:style w:type="paragraph" w:customStyle="1" w:styleId="36947C7FDBFB400C9E1E72FDC424BCB31">
    <w:name w:val="36947C7FDBFB400C9E1E72FDC424BCB31"/>
    <w:rsid w:val="00983200"/>
    <w:pPr>
      <w:spacing w:after="100" w:line="240" w:lineRule="auto"/>
    </w:pPr>
    <w:rPr>
      <w:rFonts w:ascii="Times New Roman" w:eastAsiaTheme="minorHAnsi" w:hAnsi="Times New Roman" w:cs="Times New Roman"/>
      <w:sz w:val="24"/>
      <w:szCs w:val="24"/>
    </w:rPr>
  </w:style>
  <w:style w:type="paragraph" w:customStyle="1" w:styleId="EDDD74E9A2FE461B8CB861D8E9FECD461">
    <w:name w:val="EDDD74E9A2FE461B8CB861D8E9FECD461"/>
    <w:rsid w:val="00983200"/>
    <w:pPr>
      <w:spacing w:after="100" w:line="240" w:lineRule="auto"/>
    </w:pPr>
    <w:rPr>
      <w:rFonts w:ascii="Times New Roman" w:eastAsiaTheme="minorHAnsi" w:hAnsi="Times New Roman" w:cs="Times New Roman"/>
      <w:sz w:val="24"/>
      <w:szCs w:val="24"/>
    </w:rPr>
  </w:style>
  <w:style w:type="paragraph" w:customStyle="1" w:styleId="8F83657DC9F34DD89BE2A1834457BDF71">
    <w:name w:val="8F83657DC9F34DD89BE2A1834457BDF71"/>
    <w:rsid w:val="00983200"/>
    <w:pPr>
      <w:spacing w:after="100" w:line="240" w:lineRule="auto"/>
    </w:pPr>
    <w:rPr>
      <w:rFonts w:ascii="Times New Roman" w:eastAsiaTheme="minorHAnsi" w:hAnsi="Times New Roman" w:cs="Times New Roman"/>
      <w:sz w:val="24"/>
      <w:szCs w:val="24"/>
    </w:rPr>
  </w:style>
  <w:style w:type="paragraph" w:customStyle="1" w:styleId="DE31DDA970FF4894993A3DF7D46DCE911">
    <w:name w:val="DE31DDA970FF4894993A3DF7D46DCE911"/>
    <w:rsid w:val="00983200"/>
    <w:pPr>
      <w:spacing w:after="100" w:line="240" w:lineRule="auto"/>
    </w:pPr>
    <w:rPr>
      <w:rFonts w:ascii="Times New Roman" w:eastAsiaTheme="minorHAnsi" w:hAnsi="Times New Roman" w:cs="Times New Roman"/>
      <w:sz w:val="24"/>
      <w:szCs w:val="24"/>
    </w:rPr>
  </w:style>
  <w:style w:type="paragraph" w:customStyle="1" w:styleId="0BD1BF97DAD742AAAB62E5E57C33823D1">
    <w:name w:val="0BD1BF97DAD742AAAB62E5E57C33823D1"/>
    <w:rsid w:val="00983200"/>
    <w:pPr>
      <w:spacing w:after="100" w:line="240" w:lineRule="auto"/>
    </w:pPr>
    <w:rPr>
      <w:rFonts w:ascii="Times New Roman" w:eastAsiaTheme="minorHAnsi" w:hAnsi="Times New Roman" w:cs="Times New Roman"/>
      <w:sz w:val="24"/>
      <w:szCs w:val="24"/>
    </w:rPr>
  </w:style>
  <w:style w:type="paragraph" w:customStyle="1" w:styleId="0FF3CB83EF374C699E5E9054162AFFF51">
    <w:name w:val="0FF3CB83EF374C699E5E9054162AFFF51"/>
    <w:rsid w:val="00983200"/>
    <w:pPr>
      <w:spacing w:after="100" w:line="240" w:lineRule="auto"/>
    </w:pPr>
    <w:rPr>
      <w:rFonts w:ascii="Times New Roman" w:eastAsiaTheme="minorHAnsi" w:hAnsi="Times New Roman" w:cs="Times New Roman"/>
      <w:sz w:val="24"/>
      <w:szCs w:val="24"/>
    </w:rPr>
  </w:style>
  <w:style w:type="paragraph" w:customStyle="1" w:styleId="839F1309934D4EE68984E37ED595A0711">
    <w:name w:val="839F1309934D4EE68984E37ED595A0711"/>
    <w:rsid w:val="00983200"/>
    <w:pPr>
      <w:spacing w:after="100" w:line="240" w:lineRule="auto"/>
    </w:pPr>
    <w:rPr>
      <w:rFonts w:ascii="Times New Roman" w:eastAsiaTheme="minorHAnsi" w:hAnsi="Times New Roman" w:cs="Times New Roman"/>
      <w:sz w:val="24"/>
      <w:szCs w:val="24"/>
    </w:rPr>
  </w:style>
  <w:style w:type="paragraph" w:customStyle="1" w:styleId="F2624A3D92DA4A26AC7748E02951306A1">
    <w:name w:val="F2624A3D92DA4A26AC7748E02951306A1"/>
    <w:rsid w:val="00983200"/>
    <w:pPr>
      <w:spacing w:after="100" w:line="240" w:lineRule="auto"/>
    </w:pPr>
    <w:rPr>
      <w:rFonts w:ascii="Times New Roman" w:eastAsiaTheme="minorHAnsi" w:hAnsi="Times New Roman" w:cs="Times New Roman"/>
      <w:sz w:val="24"/>
      <w:szCs w:val="24"/>
    </w:rPr>
  </w:style>
  <w:style w:type="paragraph" w:customStyle="1" w:styleId="CAB56D1091B849669F3392235B70824C1">
    <w:name w:val="CAB56D1091B849669F3392235B70824C1"/>
    <w:rsid w:val="00983200"/>
    <w:pPr>
      <w:spacing w:after="100" w:line="240" w:lineRule="auto"/>
    </w:pPr>
    <w:rPr>
      <w:rFonts w:ascii="Times New Roman" w:eastAsiaTheme="minorHAnsi" w:hAnsi="Times New Roman" w:cs="Times New Roman"/>
      <w:sz w:val="24"/>
      <w:szCs w:val="24"/>
    </w:rPr>
  </w:style>
  <w:style w:type="paragraph" w:customStyle="1" w:styleId="43BAACE313D84F4FAE60BEA76D445CBE1">
    <w:name w:val="43BAACE313D84F4FAE60BEA76D445CBE1"/>
    <w:rsid w:val="00983200"/>
    <w:pPr>
      <w:spacing w:after="100" w:line="240" w:lineRule="auto"/>
    </w:pPr>
    <w:rPr>
      <w:rFonts w:ascii="Times New Roman" w:eastAsiaTheme="minorHAnsi" w:hAnsi="Times New Roman" w:cs="Times New Roman"/>
      <w:sz w:val="24"/>
      <w:szCs w:val="24"/>
    </w:rPr>
  </w:style>
  <w:style w:type="paragraph" w:customStyle="1" w:styleId="C90688F74E3349F7BDA6F95D601754AE1">
    <w:name w:val="C90688F74E3349F7BDA6F95D601754AE1"/>
    <w:rsid w:val="00983200"/>
    <w:pPr>
      <w:spacing w:after="100" w:line="240" w:lineRule="auto"/>
    </w:pPr>
    <w:rPr>
      <w:rFonts w:ascii="Times New Roman" w:eastAsiaTheme="minorHAnsi" w:hAnsi="Times New Roman" w:cs="Times New Roman"/>
      <w:sz w:val="24"/>
      <w:szCs w:val="24"/>
    </w:rPr>
  </w:style>
  <w:style w:type="paragraph" w:customStyle="1" w:styleId="CE0F025F88464C6086412C42E767D02A1">
    <w:name w:val="CE0F025F88464C6086412C42E767D02A1"/>
    <w:rsid w:val="00983200"/>
    <w:pPr>
      <w:spacing w:after="100" w:line="240" w:lineRule="auto"/>
    </w:pPr>
    <w:rPr>
      <w:rFonts w:ascii="Times New Roman" w:eastAsiaTheme="minorHAnsi" w:hAnsi="Times New Roman" w:cs="Times New Roman"/>
      <w:sz w:val="24"/>
      <w:szCs w:val="24"/>
    </w:rPr>
  </w:style>
  <w:style w:type="paragraph" w:customStyle="1" w:styleId="D1F03C6BD68546E38BD8339A3960C04D1">
    <w:name w:val="D1F03C6BD68546E38BD8339A3960C04D1"/>
    <w:rsid w:val="00983200"/>
    <w:pPr>
      <w:spacing w:after="100" w:line="240" w:lineRule="auto"/>
    </w:pPr>
    <w:rPr>
      <w:rFonts w:ascii="Times New Roman" w:eastAsiaTheme="minorHAnsi" w:hAnsi="Times New Roman" w:cs="Times New Roman"/>
      <w:sz w:val="24"/>
      <w:szCs w:val="24"/>
    </w:rPr>
  </w:style>
  <w:style w:type="paragraph" w:customStyle="1" w:styleId="BA353256FBC3429280A869F2A673D1411">
    <w:name w:val="BA353256FBC3429280A869F2A673D1411"/>
    <w:rsid w:val="00983200"/>
    <w:pPr>
      <w:spacing w:after="100" w:line="240" w:lineRule="auto"/>
    </w:pPr>
    <w:rPr>
      <w:rFonts w:ascii="Times New Roman" w:eastAsiaTheme="minorHAnsi" w:hAnsi="Times New Roman" w:cs="Times New Roman"/>
      <w:sz w:val="24"/>
      <w:szCs w:val="24"/>
    </w:rPr>
  </w:style>
  <w:style w:type="paragraph" w:customStyle="1" w:styleId="436BCBCF4FF0485CAFAE8AC2742CB9691">
    <w:name w:val="436BCBCF4FF0485CAFAE8AC2742CB9691"/>
    <w:rsid w:val="00983200"/>
    <w:pPr>
      <w:spacing w:after="100" w:line="240" w:lineRule="auto"/>
    </w:pPr>
    <w:rPr>
      <w:rFonts w:ascii="Times New Roman" w:eastAsiaTheme="minorHAnsi" w:hAnsi="Times New Roman" w:cs="Times New Roman"/>
      <w:sz w:val="24"/>
      <w:szCs w:val="24"/>
    </w:rPr>
  </w:style>
  <w:style w:type="paragraph" w:customStyle="1" w:styleId="07D485C5BFCF4F8EB78260C540AC9A8F1">
    <w:name w:val="07D485C5BFCF4F8EB78260C540AC9A8F1"/>
    <w:rsid w:val="00983200"/>
    <w:pPr>
      <w:spacing w:after="100" w:line="240" w:lineRule="auto"/>
    </w:pPr>
    <w:rPr>
      <w:rFonts w:ascii="Times New Roman" w:eastAsiaTheme="minorHAnsi" w:hAnsi="Times New Roman" w:cs="Times New Roman"/>
      <w:sz w:val="24"/>
      <w:szCs w:val="24"/>
    </w:rPr>
  </w:style>
  <w:style w:type="paragraph" w:customStyle="1" w:styleId="D0AE4BD8918C4D9B810BBDA8B73441081">
    <w:name w:val="D0AE4BD8918C4D9B810BBDA8B73441081"/>
    <w:rsid w:val="00983200"/>
    <w:pPr>
      <w:spacing w:after="100" w:line="240" w:lineRule="auto"/>
    </w:pPr>
    <w:rPr>
      <w:rFonts w:ascii="Times New Roman" w:eastAsiaTheme="minorHAnsi" w:hAnsi="Times New Roman" w:cs="Times New Roman"/>
      <w:sz w:val="24"/>
      <w:szCs w:val="24"/>
    </w:rPr>
  </w:style>
  <w:style w:type="paragraph" w:customStyle="1" w:styleId="4727318B66F94C41A685905E274C52981">
    <w:name w:val="4727318B66F94C41A685905E274C52981"/>
    <w:rsid w:val="00983200"/>
    <w:pPr>
      <w:spacing w:after="100" w:line="240" w:lineRule="auto"/>
    </w:pPr>
    <w:rPr>
      <w:rFonts w:ascii="Times New Roman" w:eastAsiaTheme="minorHAnsi" w:hAnsi="Times New Roman" w:cs="Times New Roman"/>
      <w:sz w:val="24"/>
      <w:szCs w:val="24"/>
    </w:rPr>
  </w:style>
  <w:style w:type="paragraph" w:customStyle="1" w:styleId="62D2467ECDFD4A9FA92697771730A8B11">
    <w:name w:val="62D2467ECDFD4A9FA92697771730A8B11"/>
    <w:rsid w:val="00983200"/>
    <w:pPr>
      <w:spacing w:after="100" w:line="240" w:lineRule="auto"/>
    </w:pPr>
    <w:rPr>
      <w:rFonts w:ascii="Times New Roman" w:eastAsiaTheme="minorHAnsi" w:hAnsi="Times New Roman" w:cs="Times New Roman"/>
      <w:sz w:val="24"/>
      <w:szCs w:val="24"/>
    </w:rPr>
  </w:style>
  <w:style w:type="paragraph" w:customStyle="1" w:styleId="52A3328E2A4142C7ADF0501C55D5AFA71">
    <w:name w:val="52A3328E2A4142C7ADF0501C55D5AFA71"/>
    <w:rsid w:val="00983200"/>
    <w:pPr>
      <w:spacing w:after="100" w:line="240" w:lineRule="auto"/>
    </w:pPr>
    <w:rPr>
      <w:rFonts w:ascii="Times New Roman" w:eastAsiaTheme="minorHAnsi" w:hAnsi="Times New Roman" w:cs="Times New Roman"/>
      <w:sz w:val="24"/>
      <w:szCs w:val="24"/>
    </w:rPr>
  </w:style>
  <w:style w:type="paragraph" w:customStyle="1" w:styleId="E9760A54F9814C8F8F77356DB93F03A01">
    <w:name w:val="E9760A54F9814C8F8F77356DB93F03A01"/>
    <w:rsid w:val="00983200"/>
    <w:pPr>
      <w:spacing w:after="100" w:line="240" w:lineRule="auto"/>
    </w:pPr>
    <w:rPr>
      <w:rFonts w:ascii="Times New Roman" w:eastAsiaTheme="minorHAnsi" w:hAnsi="Times New Roman" w:cs="Times New Roman"/>
      <w:sz w:val="24"/>
      <w:szCs w:val="24"/>
    </w:rPr>
  </w:style>
  <w:style w:type="paragraph" w:customStyle="1" w:styleId="40D17897ADC3422980CC42054A16B0B71">
    <w:name w:val="40D17897ADC3422980CC42054A16B0B71"/>
    <w:rsid w:val="00983200"/>
    <w:pPr>
      <w:spacing w:after="100" w:line="240" w:lineRule="auto"/>
    </w:pPr>
    <w:rPr>
      <w:rFonts w:ascii="Times New Roman" w:eastAsiaTheme="minorHAnsi" w:hAnsi="Times New Roman" w:cs="Times New Roman"/>
      <w:sz w:val="24"/>
      <w:szCs w:val="24"/>
    </w:rPr>
  </w:style>
  <w:style w:type="paragraph" w:customStyle="1" w:styleId="6FF887D5E2A24E51B6F3447316C9001F1">
    <w:name w:val="6FF887D5E2A24E51B6F3447316C9001F1"/>
    <w:rsid w:val="00983200"/>
    <w:pPr>
      <w:spacing w:after="100" w:line="240" w:lineRule="auto"/>
    </w:pPr>
    <w:rPr>
      <w:rFonts w:ascii="Times New Roman" w:eastAsiaTheme="minorHAnsi" w:hAnsi="Times New Roman" w:cs="Times New Roman"/>
      <w:sz w:val="24"/>
      <w:szCs w:val="24"/>
    </w:rPr>
  </w:style>
  <w:style w:type="paragraph" w:customStyle="1" w:styleId="43D6A6B940474343A3B2E588768AB99E1">
    <w:name w:val="43D6A6B940474343A3B2E588768AB99E1"/>
    <w:rsid w:val="00983200"/>
    <w:pPr>
      <w:spacing w:after="100" w:line="240" w:lineRule="auto"/>
    </w:pPr>
    <w:rPr>
      <w:rFonts w:ascii="Times New Roman" w:eastAsiaTheme="minorHAnsi" w:hAnsi="Times New Roman" w:cs="Times New Roman"/>
      <w:sz w:val="24"/>
      <w:szCs w:val="24"/>
    </w:rPr>
  </w:style>
  <w:style w:type="paragraph" w:customStyle="1" w:styleId="30D3A067CB32483CBF68BD7D20276D0E1">
    <w:name w:val="30D3A067CB32483CBF68BD7D20276D0E1"/>
    <w:rsid w:val="00983200"/>
    <w:pPr>
      <w:spacing w:after="100" w:line="240" w:lineRule="auto"/>
    </w:pPr>
    <w:rPr>
      <w:rFonts w:ascii="Times New Roman" w:eastAsiaTheme="minorHAnsi" w:hAnsi="Times New Roman" w:cs="Times New Roman"/>
      <w:sz w:val="24"/>
      <w:szCs w:val="24"/>
    </w:rPr>
  </w:style>
  <w:style w:type="paragraph" w:customStyle="1" w:styleId="A8A67AB63A7B4ED4905A03ECB80DC54B1">
    <w:name w:val="A8A67AB63A7B4ED4905A03ECB80DC54B1"/>
    <w:rsid w:val="00983200"/>
    <w:pPr>
      <w:spacing w:after="100" w:line="240" w:lineRule="auto"/>
    </w:pPr>
    <w:rPr>
      <w:rFonts w:ascii="Times New Roman" w:eastAsiaTheme="minorHAnsi" w:hAnsi="Times New Roman" w:cs="Times New Roman"/>
      <w:sz w:val="24"/>
      <w:szCs w:val="24"/>
    </w:rPr>
  </w:style>
  <w:style w:type="paragraph" w:customStyle="1" w:styleId="5572152D7DBF4BEA9B8B9D6F7A735B171">
    <w:name w:val="5572152D7DBF4BEA9B8B9D6F7A735B171"/>
    <w:rsid w:val="00983200"/>
    <w:pPr>
      <w:spacing w:after="100" w:line="240" w:lineRule="auto"/>
    </w:pPr>
    <w:rPr>
      <w:rFonts w:ascii="Times New Roman" w:eastAsiaTheme="minorHAnsi" w:hAnsi="Times New Roman" w:cs="Times New Roman"/>
      <w:sz w:val="24"/>
      <w:szCs w:val="24"/>
    </w:rPr>
  </w:style>
  <w:style w:type="paragraph" w:customStyle="1" w:styleId="81E5614B3E9748BBB858A338CF1AA4D21">
    <w:name w:val="81E5614B3E9748BBB858A338CF1AA4D21"/>
    <w:rsid w:val="00983200"/>
    <w:pPr>
      <w:spacing w:after="100" w:line="240" w:lineRule="auto"/>
    </w:pPr>
    <w:rPr>
      <w:rFonts w:ascii="Times New Roman" w:eastAsiaTheme="minorHAnsi" w:hAnsi="Times New Roman" w:cs="Times New Roman"/>
      <w:sz w:val="24"/>
      <w:szCs w:val="24"/>
    </w:rPr>
  </w:style>
  <w:style w:type="paragraph" w:customStyle="1" w:styleId="E4576D77F888479DA529159DACA180441">
    <w:name w:val="E4576D77F888479DA529159DACA180441"/>
    <w:rsid w:val="00983200"/>
    <w:pPr>
      <w:spacing w:after="100" w:line="240" w:lineRule="auto"/>
    </w:pPr>
    <w:rPr>
      <w:rFonts w:ascii="Times New Roman" w:eastAsiaTheme="minorHAnsi" w:hAnsi="Times New Roman" w:cs="Times New Roman"/>
      <w:sz w:val="24"/>
      <w:szCs w:val="24"/>
    </w:rPr>
  </w:style>
  <w:style w:type="paragraph" w:customStyle="1" w:styleId="F74E5D9CEA1C47D18E5020C9907AA2921">
    <w:name w:val="F74E5D9CEA1C47D18E5020C9907AA2921"/>
    <w:rsid w:val="00983200"/>
    <w:pPr>
      <w:spacing w:after="100" w:line="240" w:lineRule="auto"/>
    </w:pPr>
    <w:rPr>
      <w:rFonts w:ascii="Times New Roman" w:eastAsiaTheme="minorHAnsi" w:hAnsi="Times New Roman" w:cs="Times New Roman"/>
      <w:sz w:val="24"/>
      <w:szCs w:val="24"/>
    </w:rPr>
  </w:style>
  <w:style w:type="paragraph" w:customStyle="1" w:styleId="AE41D3426C2C425399F8219F5C058E7C1">
    <w:name w:val="AE41D3426C2C425399F8219F5C058E7C1"/>
    <w:rsid w:val="00983200"/>
    <w:pPr>
      <w:spacing w:after="100" w:line="240" w:lineRule="auto"/>
    </w:pPr>
    <w:rPr>
      <w:rFonts w:ascii="Times New Roman" w:eastAsiaTheme="minorHAnsi" w:hAnsi="Times New Roman" w:cs="Times New Roman"/>
      <w:sz w:val="24"/>
      <w:szCs w:val="24"/>
    </w:rPr>
  </w:style>
  <w:style w:type="paragraph" w:customStyle="1" w:styleId="A8CE0871C3B84EA3AD9E3203AB1048791">
    <w:name w:val="A8CE0871C3B84EA3AD9E3203AB1048791"/>
    <w:rsid w:val="00983200"/>
    <w:pPr>
      <w:spacing w:after="100" w:line="240" w:lineRule="auto"/>
    </w:pPr>
    <w:rPr>
      <w:rFonts w:ascii="Times New Roman" w:eastAsiaTheme="minorHAnsi" w:hAnsi="Times New Roman" w:cs="Times New Roman"/>
      <w:sz w:val="24"/>
      <w:szCs w:val="24"/>
    </w:rPr>
  </w:style>
  <w:style w:type="paragraph" w:customStyle="1" w:styleId="E5067C57737A4AB1B014D1B159C5017F1">
    <w:name w:val="E5067C57737A4AB1B014D1B159C5017F1"/>
    <w:rsid w:val="00983200"/>
    <w:pPr>
      <w:spacing w:after="100" w:line="240" w:lineRule="auto"/>
    </w:pPr>
    <w:rPr>
      <w:rFonts w:ascii="Times New Roman" w:eastAsiaTheme="minorHAnsi" w:hAnsi="Times New Roman" w:cs="Times New Roman"/>
      <w:sz w:val="24"/>
      <w:szCs w:val="24"/>
    </w:rPr>
  </w:style>
  <w:style w:type="paragraph" w:customStyle="1" w:styleId="992A7E2810DC4273AB9B94AD71ABC9D51">
    <w:name w:val="992A7E2810DC4273AB9B94AD71ABC9D51"/>
    <w:rsid w:val="00983200"/>
    <w:pPr>
      <w:spacing w:after="100" w:line="240" w:lineRule="auto"/>
    </w:pPr>
    <w:rPr>
      <w:rFonts w:ascii="Times New Roman" w:eastAsiaTheme="minorHAnsi" w:hAnsi="Times New Roman" w:cs="Times New Roman"/>
      <w:sz w:val="24"/>
      <w:szCs w:val="24"/>
    </w:rPr>
  </w:style>
  <w:style w:type="paragraph" w:customStyle="1" w:styleId="EBD9ED4938964C51A0A56354AB2ACB381">
    <w:name w:val="EBD9ED4938964C51A0A56354AB2ACB381"/>
    <w:rsid w:val="00983200"/>
    <w:pPr>
      <w:spacing w:after="100" w:line="240" w:lineRule="auto"/>
    </w:pPr>
    <w:rPr>
      <w:rFonts w:ascii="Times New Roman" w:eastAsiaTheme="minorHAnsi" w:hAnsi="Times New Roman" w:cs="Times New Roman"/>
      <w:sz w:val="24"/>
      <w:szCs w:val="24"/>
    </w:rPr>
  </w:style>
  <w:style w:type="paragraph" w:customStyle="1" w:styleId="DB0AF051EBF447C299BE5E2537BE9ACA1">
    <w:name w:val="DB0AF051EBF447C299BE5E2537BE9ACA1"/>
    <w:rsid w:val="00983200"/>
    <w:pPr>
      <w:spacing w:after="100" w:line="240" w:lineRule="auto"/>
    </w:pPr>
    <w:rPr>
      <w:rFonts w:ascii="Times New Roman" w:eastAsiaTheme="minorHAnsi" w:hAnsi="Times New Roman" w:cs="Times New Roman"/>
      <w:sz w:val="24"/>
      <w:szCs w:val="24"/>
    </w:rPr>
  </w:style>
  <w:style w:type="paragraph" w:customStyle="1" w:styleId="EC19A512E36E4D23B8943CA910C4A7041">
    <w:name w:val="EC19A512E36E4D23B8943CA910C4A7041"/>
    <w:rsid w:val="00983200"/>
    <w:pPr>
      <w:spacing w:after="100" w:line="240" w:lineRule="auto"/>
    </w:pPr>
    <w:rPr>
      <w:rFonts w:ascii="Times New Roman" w:eastAsiaTheme="minorHAnsi" w:hAnsi="Times New Roman" w:cs="Times New Roman"/>
      <w:sz w:val="24"/>
      <w:szCs w:val="24"/>
    </w:rPr>
  </w:style>
  <w:style w:type="paragraph" w:customStyle="1" w:styleId="7454F8BF255440E29F96A5658E2686FD2">
    <w:name w:val="7454F8BF255440E29F96A5658E2686FD2"/>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9D94D47278148959A0D8A9A330545CB2">
    <w:name w:val="29D94D47278148959A0D8A9A330545CB2"/>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7BA75EFE0FAA4733A0264ADB9B8415C32">
    <w:name w:val="7BA75EFE0FAA4733A0264ADB9B8415C32"/>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996F55DF5994BC2A0DB0B49BB055EEE2">
    <w:name w:val="C996F55DF5994BC2A0DB0B49BB055EEE2"/>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6B885FDC748747139A184205088F7E592">
    <w:name w:val="6B885FDC748747139A184205088F7E592"/>
    <w:rsid w:val="00983200"/>
    <w:pPr>
      <w:spacing w:after="100" w:line="240" w:lineRule="auto"/>
    </w:pPr>
    <w:rPr>
      <w:rFonts w:ascii="Times New Roman" w:eastAsiaTheme="minorHAnsi" w:hAnsi="Times New Roman" w:cs="Times New Roman"/>
      <w:sz w:val="24"/>
      <w:szCs w:val="24"/>
    </w:rPr>
  </w:style>
  <w:style w:type="paragraph" w:customStyle="1" w:styleId="7AAEF06E5E7A4B5E83F4143A3D6757AE2">
    <w:name w:val="7AAEF06E5E7A4B5E83F4143A3D6757AE2"/>
    <w:rsid w:val="00983200"/>
    <w:pPr>
      <w:spacing w:after="100" w:line="240" w:lineRule="auto"/>
    </w:pPr>
    <w:rPr>
      <w:rFonts w:ascii="Times New Roman" w:eastAsiaTheme="minorHAnsi" w:hAnsi="Times New Roman" w:cs="Times New Roman"/>
      <w:sz w:val="24"/>
      <w:szCs w:val="24"/>
    </w:rPr>
  </w:style>
  <w:style w:type="paragraph" w:customStyle="1" w:styleId="C50B063B5D60479FB5430B0B78FE9AC02">
    <w:name w:val="C50B063B5D60479FB5430B0B78FE9AC02"/>
    <w:rsid w:val="00983200"/>
    <w:pPr>
      <w:spacing w:after="100" w:line="240" w:lineRule="auto"/>
    </w:pPr>
    <w:rPr>
      <w:rFonts w:ascii="Times New Roman" w:eastAsiaTheme="minorHAnsi" w:hAnsi="Times New Roman" w:cs="Times New Roman"/>
      <w:sz w:val="24"/>
      <w:szCs w:val="24"/>
    </w:rPr>
  </w:style>
  <w:style w:type="paragraph" w:customStyle="1" w:styleId="33C7F47495E64926972A9FEA030BCC752">
    <w:name w:val="33C7F47495E64926972A9FEA030BCC752"/>
    <w:rsid w:val="00983200"/>
    <w:pPr>
      <w:spacing w:after="100" w:line="240" w:lineRule="auto"/>
    </w:pPr>
    <w:rPr>
      <w:rFonts w:ascii="Times New Roman" w:eastAsiaTheme="minorHAnsi" w:hAnsi="Times New Roman" w:cs="Times New Roman"/>
      <w:sz w:val="24"/>
      <w:szCs w:val="24"/>
    </w:rPr>
  </w:style>
  <w:style w:type="paragraph" w:customStyle="1" w:styleId="627B22BA0ECF4D41A6DDA52EFAA0AE532">
    <w:name w:val="627B22BA0ECF4D41A6DDA52EFAA0AE532"/>
    <w:rsid w:val="00983200"/>
    <w:pPr>
      <w:spacing w:after="100" w:line="240" w:lineRule="auto"/>
    </w:pPr>
    <w:rPr>
      <w:rFonts w:ascii="Times New Roman" w:eastAsiaTheme="minorHAnsi" w:hAnsi="Times New Roman" w:cs="Times New Roman"/>
      <w:sz w:val="24"/>
      <w:szCs w:val="24"/>
    </w:rPr>
  </w:style>
  <w:style w:type="paragraph" w:customStyle="1" w:styleId="7698558CB8174A25BDCC07962ACAEA652">
    <w:name w:val="7698558CB8174A25BDCC07962ACAEA652"/>
    <w:rsid w:val="00983200"/>
    <w:pPr>
      <w:spacing w:after="100" w:line="240" w:lineRule="auto"/>
    </w:pPr>
    <w:rPr>
      <w:rFonts w:ascii="Times New Roman" w:eastAsiaTheme="minorHAnsi" w:hAnsi="Times New Roman" w:cs="Times New Roman"/>
      <w:sz w:val="24"/>
      <w:szCs w:val="24"/>
    </w:rPr>
  </w:style>
  <w:style w:type="paragraph" w:customStyle="1" w:styleId="EA43A4C1D0ED4CBCB3EEF2100549C1442">
    <w:name w:val="EA43A4C1D0ED4CBCB3EEF2100549C1442"/>
    <w:rsid w:val="00983200"/>
    <w:pPr>
      <w:spacing w:after="100" w:line="240" w:lineRule="auto"/>
    </w:pPr>
    <w:rPr>
      <w:rFonts w:ascii="Times New Roman" w:eastAsiaTheme="minorHAnsi" w:hAnsi="Times New Roman" w:cs="Times New Roman"/>
      <w:sz w:val="24"/>
      <w:szCs w:val="24"/>
    </w:rPr>
  </w:style>
  <w:style w:type="paragraph" w:customStyle="1" w:styleId="5F804ACB4329454CBE6D3C1C0B70B2B32">
    <w:name w:val="5F804ACB4329454CBE6D3C1C0B70B2B32"/>
    <w:rsid w:val="00983200"/>
    <w:pPr>
      <w:spacing w:after="100" w:line="240" w:lineRule="auto"/>
      <w:ind w:left="720"/>
      <w:contextualSpacing/>
    </w:pPr>
    <w:rPr>
      <w:rFonts w:ascii="Times New Roman" w:eastAsiaTheme="minorHAnsi" w:hAnsi="Times New Roman" w:cs="Times New Roman"/>
      <w:noProof/>
      <w:sz w:val="24"/>
      <w:szCs w:val="24"/>
    </w:rPr>
  </w:style>
  <w:style w:type="paragraph" w:customStyle="1" w:styleId="F6747915209B46F6BE3A984FC35997982">
    <w:name w:val="F6747915209B46F6BE3A984FC35997982"/>
    <w:rsid w:val="00983200"/>
    <w:pPr>
      <w:spacing w:after="100" w:line="240" w:lineRule="auto"/>
    </w:pPr>
    <w:rPr>
      <w:rFonts w:ascii="Times New Roman" w:eastAsiaTheme="minorHAnsi" w:hAnsi="Times New Roman" w:cs="Times New Roman"/>
      <w:sz w:val="24"/>
      <w:szCs w:val="24"/>
    </w:rPr>
  </w:style>
  <w:style w:type="paragraph" w:customStyle="1" w:styleId="E6890AE86E154E9BAD8D71585EC463412">
    <w:name w:val="E6890AE86E154E9BAD8D71585EC463412"/>
    <w:rsid w:val="00983200"/>
    <w:pPr>
      <w:spacing w:after="100" w:line="240" w:lineRule="auto"/>
    </w:pPr>
    <w:rPr>
      <w:rFonts w:ascii="Times New Roman" w:eastAsiaTheme="minorHAnsi" w:hAnsi="Times New Roman" w:cs="Times New Roman"/>
      <w:sz w:val="24"/>
      <w:szCs w:val="24"/>
    </w:rPr>
  </w:style>
  <w:style w:type="paragraph" w:customStyle="1" w:styleId="B6669E7C447042D2834C905DF87FA3FB2">
    <w:name w:val="B6669E7C447042D2834C905DF87FA3FB2"/>
    <w:rsid w:val="00983200"/>
    <w:pPr>
      <w:spacing w:after="100" w:line="240" w:lineRule="auto"/>
    </w:pPr>
    <w:rPr>
      <w:rFonts w:ascii="Times New Roman" w:eastAsiaTheme="minorHAnsi" w:hAnsi="Times New Roman" w:cs="Times New Roman"/>
      <w:sz w:val="24"/>
      <w:szCs w:val="24"/>
    </w:rPr>
  </w:style>
  <w:style w:type="paragraph" w:customStyle="1" w:styleId="3963828E99414A44998D7661AE0ADC0E2">
    <w:name w:val="3963828E99414A44998D7661AE0ADC0E2"/>
    <w:rsid w:val="00983200"/>
    <w:pPr>
      <w:spacing w:after="100" w:line="240" w:lineRule="auto"/>
    </w:pPr>
    <w:rPr>
      <w:rFonts w:ascii="Times New Roman" w:eastAsiaTheme="minorHAnsi" w:hAnsi="Times New Roman" w:cs="Times New Roman"/>
      <w:sz w:val="24"/>
      <w:szCs w:val="24"/>
    </w:rPr>
  </w:style>
  <w:style w:type="paragraph" w:customStyle="1" w:styleId="2169131F49CA4B28920B652B3DF6FC372">
    <w:name w:val="2169131F49CA4B28920B652B3DF6FC372"/>
    <w:rsid w:val="00983200"/>
    <w:pPr>
      <w:spacing w:after="100" w:line="240" w:lineRule="auto"/>
    </w:pPr>
    <w:rPr>
      <w:rFonts w:ascii="Times New Roman" w:eastAsiaTheme="minorHAnsi" w:hAnsi="Times New Roman" w:cs="Times New Roman"/>
      <w:sz w:val="24"/>
      <w:szCs w:val="24"/>
    </w:rPr>
  </w:style>
  <w:style w:type="paragraph" w:customStyle="1" w:styleId="7006063E967A4FCA9D3FFF6C4EECE5512">
    <w:name w:val="7006063E967A4FCA9D3FFF6C4EECE5512"/>
    <w:rsid w:val="00983200"/>
    <w:pPr>
      <w:spacing w:after="100" w:line="240" w:lineRule="auto"/>
    </w:pPr>
    <w:rPr>
      <w:rFonts w:ascii="Times New Roman" w:eastAsiaTheme="minorHAnsi" w:hAnsi="Times New Roman" w:cs="Times New Roman"/>
      <w:sz w:val="24"/>
      <w:szCs w:val="24"/>
    </w:rPr>
  </w:style>
  <w:style w:type="paragraph" w:customStyle="1" w:styleId="E7617A44687A44A79A08667CC61026142">
    <w:name w:val="E7617A44687A44A79A08667CC61026142"/>
    <w:rsid w:val="00983200"/>
    <w:pPr>
      <w:spacing w:after="100" w:line="240" w:lineRule="auto"/>
    </w:pPr>
    <w:rPr>
      <w:rFonts w:ascii="Times New Roman" w:eastAsiaTheme="minorHAnsi" w:hAnsi="Times New Roman" w:cs="Times New Roman"/>
      <w:sz w:val="24"/>
      <w:szCs w:val="24"/>
    </w:rPr>
  </w:style>
  <w:style w:type="paragraph" w:customStyle="1" w:styleId="0AA5BF851F8B45948B652C455E9BF8CF2">
    <w:name w:val="0AA5BF851F8B45948B652C455E9BF8CF2"/>
    <w:rsid w:val="00983200"/>
    <w:pPr>
      <w:spacing w:after="100" w:line="240" w:lineRule="auto"/>
    </w:pPr>
    <w:rPr>
      <w:rFonts w:ascii="Times New Roman" w:eastAsiaTheme="minorHAnsi" w:hAnsi="Times New Roman" w:cs="Times New Roman"/>
      <w:sz w:val="24"/>
      <w:szCs w:val="24"/>
    </w:rPr>
  </w:style>
  <w:style w:type="paragraph" w:customStyle="1" w:styleId="D9C0AAB712074933970B1AFEA55ADFF92">
    <w:name w:val="D9C0AAB712074933970B1AFEA55ADFF92"/>
    <w:rsid w:val="00983200"/>
    <w:pPr>
      <w:spacing w:after="100" w:line="240" w:lineRule="auto"/>
    </w:pPr>
    <w:rPr>
      <w:rFonts w:ascii="Times New Roman" w:eastAsiaTheme="minorHAnsi" w:hAnsi="Times New Roman" w:cs="Times New Roman"/>
      <w:sz w:val="24"/>
      <w:szCs w:val="24"/>
    </w:rPr>
  </w:style>
  <w:style w:type="paragraph" w:customStyle="1" w:styleId="E7BE8EA947BB4808B7F0F6988EB0B5A62">
    <w:name w:val="E7BE8EA947BB4808B7F0F6988EB0B5A62"/>
    <w:rsid w:val="00983200"/>
    <w:pPr>
      <w:spacing w:after="100" w:line="240" w:lineRule="auto"/>
    </w:pPr>
    <w:rPr>
      <w:rFonts w:ascii="Times New Roman" w:eastAsiaTheme="minorHAnsi" w:hAnsi="Times New Roman" w:cs="Times New Roman"/>
      <w:sz w:val="24"/>
      <w:szCs w:val="24"/>
    </w:rPr>
  </w:style>
  <w:style w:type="paragraph" w:customStyle="1" w:styleId="735B19CAA6EC4EF1BE026CC65B6051112">
    <w:name w:val="735B19CAA6EC4EF1BE026CC65B6051112"/>
    <w:rsid w:val="00983200"/>
    <w:pPr>
      <w:spacing w:after="100" w:line="240" w:lineRule="auto"/>
    </w:pPr>
    <w:rPr>
      <w:rFonts w:ascii="Times New Roman" w:eastAsiaTheme="minorHAnsi" w:hAnsi="Times New Roman" w:cs="Times New Roman"/>
      <w:sz w:val="24"/>
      <w:szCs w:val="24"/>
    </w:rPr>
  </w:style>
  <w:style w:type="paragraph" w:customStyle="1" w:styleId="6C375A447DB9497286755BC1C48A04482">
    <w:name w:val="6C375A447DB9497286755BC1C48A04482"/>
    <w:rsid w:val="00983200"/>
    <w:pPr>
      <w:spacing w:after="100" w:line="240" w:lineRule="auto"/>
    </w:pPr>
    <w:rPr>
      <w:rFonts w:ascii="Times New Roman" w:eastAsiaTheme="minorHAnsi" w:hAnsi="Times New Roman" w:cs="Times New Roman"/>
      <w:sz w:val="24"/>
      <w:szCs w:val="24"/>
    </w:rPr>
  </w:style>
  <w:style w:type="paragraph" w:customStyle="1" w:styleId="04874DCA7A3A415B939DB6E4846746AE2">
    <w:name w:val="04874DCA7A3A415B939DB6E4846746AE2"/>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3DA74EAD484048EF8DD99F4D733BDD0B2">
    <w:name w:val="3DA74EAD484048EF8DD99F4D733BDD0B2"/>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EDE28034F8834E81B10D5FF54CC7219E2">
    <w:name w:val="EDE28034F8834E81B10D5FF54CC7219E2"/>
    <w:rsid w:val="00983200"/>
    <w:pPr>
      <w:spacing w:after="100" w:line="240" w:lineRule="auto"/>
    </w:pPr>
    <w:rPr>
      <w:rFonts w:ascii="Times New Roman" w:eastAsiaTheme="minorHAnsi" w:hAnsi="Times New Roman" w:cs="Times New Roman"/>
      <w:sz w:val="24"/>
      <w:szCs w:val="24"/>
    </w:rPr>
  </w:style>
  <w:style w:type="paragraph" w:customStyle="1" w:styleId="4E74F3D2F62E4E57BFEAE711F304E43E2">
    <w:name w:val="4E74F3D2F62E4E57BFEAE711F304E43E2"/>
    <w:rsid w:val="00983200"/>
    <w:pPr>
      <w:spacing w:after="100" w:line="240" w:lineRule="auto"/>
    </w:pPr>
    <w:rPr>
      <w:rFonts w:ascii="Times New Roman" w:eastAsiaTheme="minorHAnsi" w:hAnsi="Times New Roman" w:cs="Times New Roman"/>
      <w:sz w:val="24"/>
      <w:szCs w:val="24"/>
    </w:rPr>
  </w:style>
  <w:style w:type="paragraph" w:customStyle="1" w:styleId="59AF66C7766842CE8493DD0660C7010F2">
    <w:name w:val="59AF66C7766842CE8493DD0660C7010F2"/>
    <w:rsid w:val="00983200"/>
    <w:pPr>
      <w:spacing w:after="100" w:line="240" w:lineRule="auto"/>
    </w:pPr>
    <w:rPr>
      <w:rFonts w:ascii="Times New Roman" w:eastAsiaTheme="minorHAnsi" w:hAnsi="Times New Roman" w:cs="Times New Roman"/>
      <w:sz w:val="24"/>
      <w:szCs w:val="24"/>
    </w:rPr>
  </w:style>
  <w:style w:type="paragraph" w:customStyle="1" w:styleId="FD63D379625D418BB221A75F340D18852">
    <w:name w:val="FD63D379625D418BB221A75F340D18852"/>
    <w:rsid w:val="00983200"/>
    <w:pPr>
      <w:spacing w:after="100" w:line="240" w:lineRule="auto"/>
    </w:pPr>
    <w:rPr>
      <w:rFonts w:ascii="Times New Roman" w:eastAsiaTheme="minorHAnsi" w:hAnsi="Times New Roman" w:cs="Times New Roman"/>
      <w:sz w:val="24"/>
      <w:szCs w:val="24"/>
    </w:rPr>
  </w:style>
  <w:style w:type="paragraph" w:customStyle="1" w:styleId="4E57D7718368477685EAFA6C6F08EBF72">
    <w:name w:val="4E57D7718368477685EAFA6C6F08EBF72"/>
    <w:rsid w:val="00983200"/>
    <w:pPr>
      <w:spacing w:after="100" w:line="240" w:lineRule="auto"/>
    </w:pPr>
    <w:rPr>
      <w:rFonts w:ascii="Times New Roman" w:eastAsiaTheme="minorHAnsi" w:hAnsi="Times New Roman" w:cs="Times New Roman"/>
      <w:sz w:val="24"/>
      <w:szCs w:val="24"/>
    </w:rPr>
  </w:style>
  <w:style w:type="paragraph" w:customStyle="1" w:styleId="C4439331443D48A2B764C381AE3816042">
    <w:name w:val="C4439331443D48A2B764C381AE3816042"/>
    <w:rsid w:val="00983200"/>
    <w:pPr>
      <w:spacing w:after="100" w:line="240" w:lineRule="auto"/>
    </w:pPr>
    <w:rPr>
      <w:rFonts w:ascii="Times New Roman" w:eastAsiaTheme="minorHAnsi" w:hAnsi="Times New Roman" w:cs="Times New Roman"/>
      <w:sz w:val="24"/>
      <w:szCs w:val="24"/>
    </w:rPr>
  </w:style>
  <w:style w:type="paragraph" w:customStyle="1" w:styleId="B00C08F1138649B397BC2A6A8BBECFD32">
    <w:name w:val="B00C08F1138649B397BC2A6A8BBECFD32"/>
    <w:rsid w:val="00983200"/>
    <w:pPr>
      <w:spacing w:after="100" w:line="240" w:lineRule="auto"/>
    </w:pPr>
    <w:rPr>
      <w:rFonts w:ascii="Times New Roman" w:eastAsiaTheme="minorHAnsi" w:hAnsi="Times New Roman" w:cs="Times New Roman"/>
      <w:sz w:val="24"/>
      <w:szCs w:val="24"/>
    </w:rPr>
  </w:style>
  <w:style w:type="paragraph" w:customStyle="1" w:styleId="6E9779D9C0A246CA819907E434647F2A2">
    <w:name w:val="6E9779D9C0A246CA819907E434647F2A2"/>
    <w:rsid w:val="00983200"/>
    <w:pPr>
      <w:spacing w:after="100" w:line="240" w:lineRule="auto"/>
    </w:pPr>
    <w:rPr>
      <w:rFonts w:ascii="Times New Roman" w:eastAsiaTheme="minorHAnsi" w:hAnsi="Times New Roman" w:cs="Times New Roman"/>
      <w:sz w:val="24"/>
      <w:szCs w:val="24"/>
    </w:rPr>
  </w:style>
  <w:style w:type="paragraph" w:customStyle="1" w:styleId="D7CC50742D354FB193937780566C002D2">
    <w:name w:val="D7CC50742D354FB193937780566C002D2"/>
    <w:rsid w:val="00983200"/>
    <w:pPr>
      <w:spacing w:after="100" w:line="240" w:lineRule="auto"/>
    </w:pPr>
    <w:rPr>
      <w:rFonts w:ascii="Times New Roman" w:eastAsiaTheme="minorHAnsi" w:hAnsi="Times New Roman" w:cs="Times New Roman"/>
      <w:sz w:val="24"/>
      <w:szCs w:val="24"/>
    </w:rPr>
  </w:style>
  <w:style w:type="paragraph" w:customStyle="1" w:styleId="C1CF9ACE4B2C4B2587A1ABDD5A53392F2">
    <w:name w:val="C1CF9ACE4B2C4B2587A1ABDD5A53392F2"/>
    <w:rsid w:val="00983200"/>
    <w:pPr>
      <w:spacing w:after="100" w:line="240" w:lineRule="auto"/>
    </w:pPr>
    <w:rPr>
      <w:rFonts w:ascii="Times New Roman" w:eastAsiaTheme="minorHAnsi" w:hAnsi="Times New Roman" w:cs="Times New Roman"/>
      <w:sz w:val="24"/>
      <w:szCs w:val="24"/>
    </w:rPr>
  </w:style>
  <w:style w:type="paragraph" w:customStyle="1" w:styleId="B0D6F14090414BF1933228CD95A6E8752">
    <w:name w:val="B0D6F14090414BF1933228CD95A6E8752"/>
    <w:rsid w:val="00983200"/>
    <w:pPr>
      <w:spacing w:after="100" w:line="240" w:lineRule="auto"/>
    </w:pPr>
    <w:rPr>
      <w:rFonts w:ascii="Times New Roman" w:eastAsiaTheme="minorHAnsi" w:hAnsi="Times New Roman" w:cs="Times New Roman"/>
      <w:sz w:val="24"/>
      <w:szCs w:val="24"/>
    </w:rPr>
  </w:style>
  <w:style w:type="paragraph" w:customStyle="1" w:styleId="42CA05BC821D42A9890EA6518580BBA72">
    <w:name w:val="42CA05BC821D42A9890EA6518580BBA72"/>
    <w:rsid w:val="00983200"/>
    <w:pPr>
      <w:spacing w:after="100" w:line="240" w:lineRule="auto"/>
    </w:pPr>
    <w:rPr>
      <w:rFonts w:ascii="Times New Roman" w:eastAsiaTheme="minorHAnsi" w:hAnsi="Times New Roman" w:cs="Times New Roman"/>
      <w:sz w:val="24"/>
      <w:szCs w:val="24"/>
    </w:rPr>
  </w:style>
  <w:style w:type="paragraph" w:customStyle="1" w:styleId="0804AEE495534C6EAD5EB4904D4623382">
    <w:name w:val="0804AEE495534C6EAD5EB4904D4623382"/>
    <w:rsid w:val="00983200"/>
    <w:pPr>
      <w:spacing w:after="100" w:line="240" w:lineRule="auto"/>
    </w:pPr>
    <w:rPr>
      <w:rFonts w:ascii="Times New Roman" w:eastAsiaTheme="minorHAnsi" w:hAnsi="Times New Roman" w:cs="Times New Roman"/>
      <w:sz w:val="24"/>
      <w:szCs w:val="24"/>
    </w:rPr>
  </w:style>
  <w:style w:type="paragraph" w:customStyle="1" w:styleId="C0FC52537D494B459385805B13F07BA12">
    <w:name w:val="C0FC52537D494B459385805B13F07BA12"/>
    <w:rsid w:val="00983200"/>
    <w:pPr>
      <w:spacing w:after="100" w:line="240" w:lineRule="auto"/>
    </w:pPr>
    <w:rPr>
      <w:rFonts w:ascii="Times New Roman" w:eastAsiaTheme="minorHAnsi" w:hAnsi="Times New Roman" w:cs="Times New Roman"/>
      <w:sz w:val="24"/>
      <w:szCs w:val="24"/>
    </w:rPr>
  </w:style>
  <w:style w:type="paragraph" w:customStyle="1" w:styleId="EAA8AD3AB5284AD1968DF9BF3C4A33682">
    <w:name w:val="EAA8AD3AB5284AD1968DF9BF3C4A33682"/>
    <w:rsid w:val="00983200"/>
    <w:pPr>
      <w:spacing w:after="100" w:line="240" w:lineRule="auto"/>
    </w:pPr>
    <w:rPr>
      <w:rFonts w:ascii="Times New Roman" w:eastAsiaTheme="minorHAnsi" w:hAnsi="Times New Roman" w:cs="Times New Roman"/>
      <w:sz w:val="24"/>
      <w:szCs w:val="24"/>
    </w:rPr>
  </w:style>
  <w:style w:type="paragraph" w:customStyle="1" w:styleId="63D909405DDF40E3BF60C512738186022">
    <w:name w:val="63D909405DDF40E3BF60C512738186022"/>
    <w:rsid w:val="00983200"/>
    <w:pPr>
      <w:spacing w:after="100" w:line="240" w:lineRule="auto"/>
    </w:pPr>
    <w:rPr>
      <w:rFonts w:ascii="Times New Roman" w:eastAsiaTheme="minorHAnsi" w:hAnsi="Times New Roman" w:cs="Times New Roman"/>
      <w:sz w:val="24"/>
      <w:szCs w:val="24"/>
    </w:rPr>
  </w:style>
  <w:style w:type="paragraph" w:customStyle="1" w:styleId="5AD638C847B54FECB3B9D097D0ECD2172">
    <w:name w:val="5AD638C847B54FECB3B9D097D0ECD2172"/>
    <w:rsid w:val="00983200"/>
    <w:pPr>
      <w:spacing w:after="100" w:line="240" w:lineRule="auto"/>
    </w:pPr>
    <w:rPr>
      <w:rFonts w:ascii="Times New Roman" w:eastAsiaTheme="minorHAnsi" w:hAnsi="Times New Roman" w:cs="Times New Roman"/>
      <w:sz w:val="24"/>
      <w:szCs w:val="24"/>
    </w:rPr>
  </w:style>
  <w:style w:type="paragraph" w:customStyle="1" w:styleId="DEEECFA1F1774BFE92A1F036C639BE202">
    <w:name w:val="DEEECFA1F1774BFE92A1F036C639BE202"/>
    <w:rsid w:val="00983200"/>
    <w:pPr>
      <w:spacing w:after="100" w:line="240" w:lineRule="auto"/>
    </w:pPr>
    <w:rPr>
      <w:rFonts w:ascii="Times New Roman" w:eastAsiaTheme="minorHAnsi" w:hAnsi="Times New Roman" w:cs="Times New Roman"/>
      <w:sz w:val="24"/>
      <w:szCs w:val="24"/>
    </w:rPr>
  </w:style>
  <w:style w:type="paragraph" w:customStyle="1" w:styleId="C9D89B3452A04104878CD39DB10533A42">
    <w:name w:val="C9D89B3452A04104878CD39DB10533A42"/>
    <w:rsid w:val="00983200"/>
    <w:pPr>
      <w:spacing w:after="100" w:line="240" w:lineRule="auto"/>
    </w:pPr>
    <w:rPr>
      <w:rFonts w:ascii="Times New Roman" w:eastAsiaTheme="minorHAnsi" w:hAnsi="Times New Roman" w:cs="Times New Roman"/>
      <w:sz w:val="24"/>
      <w:szCs w:val="24"/>
    </w:rPr>
  </w:style>
  <w:style w:type="paragraph" w:customStyle="1" w:styleId="83824F23765E464F86800CE95F368AB32">
    <w:name w:val="83824F23765E464F86800CE95F368AB32"/>
    <w:rsid w:val="00983200"/>
    <w:pPr>
      <w:spacing w:after="100" w:line="240" w:lineRule="auto"/>
    </w:pPr>
    <w:rPr>
      <w:rFonts w:ascii="Times New Roman" w:eastAsiaTheme="minorHAnsi" w:hAnsi="Times New Roman" w:cs="Times New Roman"/>
      <w:sz w:val="24"/>
      <w:szCs w:val="24"/>
    </w:rPr>
  </w:style>
  <w:style w:type="paragraph" w:customStyle="1" w:styleId="64E8B5C384C5472F97869F2BFCBCB75F2">
    <w:name w:val="64E8B5C384C5472F97869F2BFCBCB75F2"/>
    <w:rsid w:val="00983200"/>
    <w:pPr>
      <w:spacing w:after="100" w:line="240" w:lineRule="auto"/>
    </w:pPr>
    <w:rPr>
      <w:rFonts w:ascii="Times New Roman" w:eastAsiaTheme="minorHAnsi" w:hAnsi="Times New Roman" w:cs="Times New Roman"/>
      <w:sz w:val="24"/>
      <w:szCs w:val="24"/>
    </w:rPr>
  </w:style>
  <w:style w:type="paragraph" w:customStyle="1" w:styleId="3C57D45663844D21BE1946A33CB2D09F2">
    <w:name w:val="3C57D45663844D21BE1946A33CB2D09F2"/>
    <w:rsid w:val="00983200"/>
    <w:pPr>
      <w:spacing w:after="100" w:line="240" w:lineRule="auto"/>
    </w:pPr>
    <w:rPr>
      <w:rFonts w:ascii="Times New Roman" w:eastAsiaTheme="minorHAnsi" w:hAnsi="Times New Roman" w:cs="Times New Roman"/>
      <w:sz w:val="24"/>
      <w:szCs w:val="24"/>
    </w:rPr>
  </w:style>
  <w:style w:type="paragraph" w:customStyle="1" w:styleId="96CE811A358C41529D5B3E359E71B4FB2">
    <w:name w:val="96CE811A358C41529D5B3E359E71B4FB2"/>
    <w:rsid w:val="00983200"/>
    <w:pPr>
      <w:spacing w:after="100" w:line="240" w:lineRule="auto"/>
    </w:pPr>
    <w:rPr>
      <w:rFonts w:ascii="Times New Roman" w:eastAsiaTheme="minorHAnsi" w:hAnsi="Times New Roman" w:cs="Times New Roman"/>
      <w:sz w:val="24"/>
      <w:szCs w:val="24"/>
    </w:rPr>
  </w:style>
  <w:style w:type="paragraph" w:customStyle="1" w:styleId="87764E27128048178DB1C48706D3DAE62">
    <w:name w:val="87764E27128048178DB1C48706D3DAE62"/>
    <w:rsid w:val="00983200"/>
    <w:pPr>
      <w:spacing w:after="100" w:line="240" w:lineRule="auto"/>
    </w:pPr>
    <w:rPr>
      <w:rFonts w:ascii="Times New Roman" w:eastAsiaTheme="minorHAnsi" w:hAnsi="Times New Roman" w:cs="Times New Roman"/>
      <w:sz w:val="24"/>
      <w:szCs w:val="24"/>
    </w:rPr>
  </w:style>
  <w:style w:type="paragraph" w:customStyle="1" w:styleId="5F916AE00104406090E690AF26F11D822">
    <w:name w:val="5F916AE00104406090E690AF26F11D822"/>
    <w:rsid w:val="00983200"/>
    <w:pPr>
      <w:spacing w:after="100" w:line="240" w:lineRule="auto"/>
    </w:pPr>
    <w:rPr>
      <w:rFonts w:ascii="Times New Roman" w:eastAsiaTheme="minorHAnsi" w:hAnsi="Times New Roman" w:cs="Times New Roman"/>
      <w:sz w:val="24"/>
      <w:szCs w:val="24"/>
    </w:rPr>
  </w:style>
  <w:style w:type="paragraph" w:customStyle="1" w:styleId="DB6E9F099D1A40E8B301736790E359532">
    <w:name w:val="DB6E9F099D1A40E8B301736790E359532"/>
    <w:rsid w:val="00983200"/>
    <w:pPr>
      <w:spacing w:after="100" w:line="240" w:lineRule="auto"/>
    </w:pPr>
    <w:rPr>
      <w:rFonts w:ascii="Times New Roman" w:eastAsiaTheme="minorHAnsi" w:hAnsi="Times New Roman" w:cs="Times New Roman"/>
      <w:sz w:val="24"/>
      <w:szCs w:val="24"/>
    </w:rPr>
  </w:style>
  <w:style w:type="paragraph" w:customStyle="1" w:styleId="9580763873FB4E25BFFC7146565BCE7A2">
    <w:name w:val="9580763873FB4E25BFFC7146565BCE7A2"/>
    <w:rsid w:val="00983200"/>
    <w:pPr>
      <w:spacing w:after="100" w:line="240" w:lineRule="auto"/>
    </w:pPr>
    <w:rPr>
      <w:rFonts w:ascii="Times New Roman" w:eastAsiaTheme="minorHAnsi" w:hAnsi="Times New Roman" w:cs="Times New Roman"/>
      <w:sz w:val="24"/>
      <w:szCs w:val="24"/>
    </w:rPr>
  </w:style>
  <w:style w:type="paragraph" w:customStyle="1" w:styleId="DDC7DEE9133E4421916CA1DFCFF5A89B2">
    <w:name w:val="DDC7DEE9133E4421916CA1DFCFF5A89B2"/>
    <w:rsid w:val="00983200"/>
    <w:pPr>
      <w:spacing w:after="100" w:line="240" w:lineRule="auto"/>
    </w:pPr>
    <w:rPr>
      <w:rFonts w:ascii="Times New Roman" w:eastAsiaTheme="minorHAnsi" w:hAnsi="Times New Roman" w:cs="Times New Roman"/>
      <w:sz w:val="24"/>
      <w:szCs w:val="24"/>
    </w:rPr>
  </w:style>
  <w:style w:type="paragraph" w:customStyle="1" w:styleId="E4B1DA8C9D8B42509E8643D3BC77C7F32">
    <w:name w:val="E4B1DA8C9D8B42509E8643D3BC77C7F32"/>
    <w:rsid w:val="00983200"/>
    <w:pPr>
      <w:spacing w:after="100" w:line="240" w:lineRule="auto"/>
    </w:pPr>
    <w:rPr>
      <w:rFonts w:ascii="Times New Roman" w:eastAsiaTheme="minorHAnsi" w:hAnsi="Times New Roman" w:cs="Times New Roman"/>
      <w:sz w:val="24"/>
      <w:szCs w:val="24"/>
    </w:rPr>
  </w:style>
  <w:style w:type="paragraph" w:customStyle="1" w:styleId="A749E8A813EB4AD2A359F9CD2E7BD3DC2">
    <w:name w:val="A749E8A813EB4AD2A359F9CD2E7BD3DC2"/>
    <w:rsid w:val="00983200"/>
    <w:pPr>
      <w:spacing w:after="100" w:line="240" w:lineRule="auto"/>
    </w:pPr>
    <w:rPr>
      <w:rFonts w:ascii="Times New Roman" w:eastAsiaTheme="minorHAnsi" w:hAnsi="Times New Roman" w:cs="Times New Roman"/>
      <w:sz w:val="24"/>
      <w:szCs w:val="24"/>
    </w:rPr>
  </w:style>
  <w:style w:type="paragraph" w:customStyle="1" w:styleId="BDC085035A3E494FB1B073BB83052FD92">
    <w:name w:val="BDC085035A3E494FB1B073BB83052FD92"/>
    <w:rsid w:val="00983200"/>
    <w:pPr>
      <w:spacing w:after="100" w:line="240" w:lineRule="auto"/>
    </w:pPr>
    <w:rPr>
      <w:rFonts w:ascii="Times New Roman" w:eastAsiaTheme="minorHAnsi" w:hAnsi="Times New Roman" w:cs="Times New Roman"/>
      <w:sz w:val="24"/>
      <w:szCs w:val="24"/>
    </w:rPr>
  </w:style>
  <w:style w:type="paragraph" w:customStyle="1" w:styleId="29CBF43F3DC647B3A71E89B47A27D00E2">
    <w:name w:val="29CBF43F3DC647B3A71E89B47A27D00E2"/>
    <w:rsid w:val="00983200"/>
    <w:pPr>
      <w:spacing w:after="100" w:line="240" w:lineRule="auto"/>
    </w:pPr>
    <w:rPr>
      <w:rFonts w:ascii="Times New Roman" w:eastAsiaTheme="minorHAnsi" w:hAnsi="Times New Roman" w:cs="Times New Roman"/>
      <w:sz w:val="24"/>
      <w:szCs w:val="24"/>
    </w:rPr>
  </w:style>
  <w:style w:type="paragraph" w:customStyle="1" w:styleId="66E6FBBC1CAB49448E0F45CF84189CD72">
    <w:name w:val="66E6FBBC1CAB49448E0F45CF84189CD72"/>
    <w:rsid w:val="00983200"/>
    <w:pPr>
      <w:spacing w:after="100" w:line="240" w:lineRule="auto"/>
    </w:pPr>
    <w:rPr>
      <w:rFonts w:ascii="Times New Roman" w:eastAsiaTheme="minorHAnsi" w:hAnsi="Times New Roman" w:cs="Times New Roman"/>
      <w:sz w:val="24"/>
      <w:szCs w:val="24"/>
    </w:rPr>
  </w:style>
  <w:style w:type="paragraph" w:customStyle="1" w:styleId="898CED60B88B4762B035A51B872B1A9B2">
    <w:name w:val="898CED60B88B4762B035A51B872B1A9B2"/>
    <w:rsid w:val="00983200"/>
    <w:pPr>
      <w:spacing w:after="100" w:line="240" w:lineRule="auto"/>
    </w:pPr>
    <w:rPr>
      <w:rFonts w:ascii="Times New Roman" w:eastAsiaTheme="minorHAnsi" w:hAnsi="Times New Roman" w:cs="Times New Roman"/>
      <w:sz w:val="24"/>
      <w:szCs w:val="24"/>
    </w:rPr>
  </w:style>
  <w:style w:type="paragraph" w:customStyle="1" w:styleId="651281CB2C6749BAB155CB975EAD762E2">
    <w:name w:val="651281CB2C6749BAB155CB975EAD762E2"/>
    <w:rsid w:val="00983200"/>
    <w:pPr>
      <w:spacing w:after="100" w:line="240" w:lineRule="auto"/>
    </w:pPr>
    <w:rPr>
      <w:rFonts w:ascii="Times New Roman" w:eastAsiaTheme="minorHAnsi" w:hAnsi="Times New Roman" w:cs="Times New Roman"/>
      <w:sz w:val="24"/>
      <w:szCs w:val="24"/>
    </w:rPr>
  </w:style>
  <w:style w:type="paragraph" w:customStyle="1" w:styleId="064D0ED1840B4A58BA26BC79007A80832">
    <w:name w:val="064D0ED1840B4A58BA26BC79007A80832"/>
    <w:rsid w:val="00983200"/>
    <w:pPr>
      <w:spacing w:after="100" w:line="240" w:lineRule="auto"/>
    </w:pPr>
    <w:rPr>
      <w:rFonts w:ascii="Times New Roman" w:eastAsiaTheme="minorHAnsi" w:hAnsi="Times New Roman" w:cs="Times New Roman"/>
      <w:sz w:val="24"/>
      <w:szCs w:val="24"/>
    </w:rPr>
  </w:style>
  <w:style w:type="paragraph" w:customStyle="1" w:styleId="CCB3F052C7A04FA688DA26121FB5D8112">
    <w:name w:val="CCB3F052C7A04FA688DA26121FB5D8112"/>
    <w:rsid w:val="00983200"/>
    <w:pPr>
      <w:spacing w:after="100" w:line="240" w:lineRule="auto"/>
    </w:pPr>
    <w:rPr>
      <w:rFonts w:ascii="Times New Roman" w:eastAsiaTheme="minorHAnsi" w:hAnsi="Times New Roman" w:cs="Times New Roman"/>
      <w:sz w:val="24"/>
      <w:szCs w:val="24"/>
    </w:rPr>
  </w:style>
  <w:style w:type="paragraph" w:customStyle="1" w:styleId="D4D61EDBA2234B37885AE09BC82B3A302">
    <w:name w:val="D4D61EDBA2234B37885AE09BC82B3A302"/>
    <w:rsid w:val="00983200"/>
    <w:pPr>
      <w:spacing w:after="100" w:line="240" w:lineRule="auto"/>
    </w:pPr>
    <w:rPr>
      <w:rFonts w:ascii="Times New Roman" w:eastAsiaTheme="minorHAnsi" w:hAnsi="Times New Roman" w:cs="Times New Roman"/>
      <w:sz w:val="24"/>
      <w:szCs w:val="24"/>
    </w:rPr>
  </w:style>
  <w:style w:type="paragraph" w:customStyle="1" w:styleId="83720FE8BD9A42E19FD6D52F9E80C4F12">
    <w:name w:val="83720FE8BD9A42E19FD6D52F9E80C4F12"/>
    <w:rsid w:val="00983200"/>
    <w:pPr>
      <w:spacing w:after="100" w:line="240" w:lineRule="auto"/>
    </w:pPr>
    <w:rPr>
      <w:rFonts w:ascii="Times New Roman" w:eastAsiaTheme="minorHAnsi" w:hAnsi="Times New Roman" w:cs="Times New Roman"/>
      <w:sz w:val="24"/>
      <w:szCs w:val="24"/>
    </w:rPr>
  </w:style>
  <w:style w:type="paragraph" w:customStyle="1" w:styleId="FC40F46F1E054A1EAA7B525F7021A3392">
    <w:name w:val="FC40F46F1E054A1EAA7B525F7021A3392"/>
    <w:rsid w:val="00983200"/>
    <w:pPr>
      <w:spacing w:after="100" w:line="240" w:lineRule="auto"/>
    </w:pPr>
    <w:rPr>
      <w:rFonts w:ascii="Times New Roman" w:eastAsiaTheme="minorHAnsi" w:hAnsi="Times New Roman" w:cs="Times New Roman"/>
      <w:sz w:val="24"/>
      <w:szCs w:val="24"/>
    </w:rPr>
  </w:style>
  <w:style w:type="paragraph" w:customStyle="1" w:styleId="95D10BF9313E4DF1B0EEC0BDC2C2DB3D2">
    <w:name w:val="95D10BF9313E4DF1B0EEC0BDC2C2DB3D2"/>
    <w:rsid w:val="00983200"/>
    <w:pPr>
      <w:spacing w:after="100" w:line="240" w:lineRule="auto"/>
    </w:pPr>
    <w:rPr>
      <w:rFonts w:ascii="Times New Roman" w:eastAsiaTheme="minorHAnsi" w:hAnsi="Times New Roman" w:cs="Times New Roman"/>
      <w:sz w:val="24"/>
      <w:szCs w:val="24"/>
    </w:rPr>
  </w:style>
  <w:style w:type="paragraph" w:customStyle="1" w:styleId="FA88C611C2E642E18A9F2C4C327819132">
    <w:name w:val="FA88C611C2E642E18A9F2C4C327819132"/>
    <w:rsid w:val="00983200"/>
    <w:pPr>
      <w:spacing w:after="100" w:line="240" w:lineRule="auto"/>
    </w:pPr>
    <w:rPr>
      <w:rFonts w:ascii="Times New Roman" w:eastAsiaTheme="minorHAnsi" w:hAnsi="Times New Roman" w:cs="Times New Roman"/>
      <w:sz w:val="24"/>
      <w:szCs w:val="24"/>
    </w:rPr>
  </w:style>
  <w:style w:type="paragraph" w:customStyle="1" w:styleId="80191CBCC01043C99111FF413448AEE22">
    <w:name w:val="80191CBCC01043C99111FF413448AEE22"/>
    <w:rsid w:val="00983200"/>
    <w:pPr>
      <w:spacing w:after="100" w:line="240" w:lineRule="auto"/>
    </w:pPr>
    <w:rPr>
      <w:rFonts w:ascii="Times New Roman" w:eastAsiaTheme="minorHAnsi" w:hAnsi="Times New Roman" w:cs="Times New Roman"/>
      <w:sz w:val="24"/>
      <w:szCs w:val="24"/>
    </w:rPr>
  </w:style>
  <w:style w:type="paragraph" w:customStyle="1" w:styleId="55A6F2AE1F91480E8742FBF6FCD1603F2">
    <w:name w:val="55A6F2AE1F91480E8742FBF6FCD1603F2"/>
    <w:rsid w:val="00983200"/>
    <w:pPr>
      <w:spacing w:after="100" w:line="240" w:lineRule="auto"/>
    </w:pPr>
    <w:rPr>
      <w:rFonts w:ascii="Times New Roman" w:eastAsiaTheme="minorHAnsi" w:hAnsi="Times New Roman" w:cs="Times New Roman"/>
      <w:sz w:val="24"/>
      <w:szCs w:val="24"/>
    </w:rPr>
  </w:style>
  <w:style w:type="paragraph" w:customStyle="1" w:styleId="6849D25C4BE047528489D7286BF2F5382">
    <w:name w:val="6849D25C4BE047528489D7286BF2F5382"/>
    <w:rsid w:val="00983200"/>
    <w:pPr>
      <w:spacing w:after="100" w:line="240" w:lineRule="auto"/>
    </w:pPr>
    <w:rPr>
      <w:rFonts w:ascii="Times New Roman" w:eastAsiaTheme="minorHAnsi" w:hAnsi="Times New Roman" w:cs="Times New Roman"/>
      <w:sz w:val="24"/>
      <w:szCs w:val="24"/>
    </w:rPr>
  </w:style>
  <w:style w:type="paragraph" w:customStyle="1" w:styleId="DDAC4D08DC50486D8A83E82E1C4BBE882">
    <w:name w:val="DDAC4D08DC50486D8A83E82E1C4BBE882"/>
    <w:rsid w:val="00983200"/>
    <w:pPr>
      <w:spacing w:after="100" w:line="240" w:lineRule="auto"/>
    </w:pPr>
    <w:rPr>
      <w:rFonts w:ascii="Times New Roman" w:eastAsiaTheme="minorHAnsi" w:hAnsi="Times New Roman" w:cs="Times New Roman"/>
      <w:sz w:val="24"/>
      <w:szCs w:val="24"/>
    </w:rPr>
  </w:style>
  <w:style w:type="paragraph" w:customStyle="1" w:styleId="AD52B93F52E643E4AAC852597996FB392">
    <w:name w:val="AD52B93F52E643E4AAC852597996FB392"/>
    <w:rsid w:val="00983200"/>
    <w:pPr>
      <w:spacing w:after="100" w:line="240" w:lineRule="auto"/>
    </w:pPr>
    <w:rPr>
      <w:rFonts w:ascii="Times New Roman" w:eastAsiaTheme="minorHAnsi" w:hAnsi="Times New Roman" w:cs="Times New Roman"/>
      <w:sz w:val="24"/>
      <w:szCs w:val="24"/>
    </w:rPr>
  </w:style>
  <w:style w:type="paragraph" w:customStyle="1" w:styleId="36947C7FDBFB400C9E1E72FDC424BCB32">
    <w:name w:val="36947C7FDBFB400C9E1E72FDC424BCB32"/>
    <w:rsid w:val="00983200"/>
    <w:pPr>
      <w:spacing w:after="100" w:line="240" w:lineRule="auto"/>
    </w:pPr>
    <w:rPr>
      <w:rFonts w:ascii="Times New Roman" w:eastAsiaTheme="minorHAnsi" w:hAnsi="Times New Roman" w:cs="Times New Roman"/>
      <w:sz w:val="24"/>
      <w:szCs w:val="24"/>
    </w:rPr>
  </w:style>
  <w:style w:type="paragraph" w:customStyle="1" w:styleId="EDDD74E9A2FE461B8CB861D8E9FECD462">
    <w:name w:val="EDDD74E9A2FE461B8CB861D8E9FECD462"/>
    <w:rsid w:val="00983200"/>
    <w:pPr>
      <w:spacing w:after="100" w:line="240" w:lineRule="auto"/>
    </w:pPr>
    <w:rPr>
      <w:rFonts w:ascii="Times New Roman" w:eastAsiaTheme="minorHAnsi" w:hAnsi="Times New Roman" w:cs="Times New Roman"/>
      <w:sz w:val="24"/>
      <w:szCs w:val="24"/>
    </w:rPr>
  </w:style>
  <w:style w:type="paragraph" w:customStyle="1" w:styleId="8F83657DC9F34DD89BE2A1834457BDF72">
    <w:name w:val="8F83657DC9F34DD89BE2A1834457BDF72"/>
    <w:rsid w:val="00983200"/>
    <w:pPr>
      <w:spacing w:after="100" w:line="240" w:lineRule="auto"/>
    </w:pPr>
    <w:rPr>
      <w:rFonts w:ascii="Times New Roman" w:eastAsiaTheme="minorHAnsi" w:hAnsi="Times New Roman" w:cs="Times New Roman"/>
      <w:sz w:val="24"/>
      <w:szCs w:val="24"/>
    </w:rPr>
  </w:style>
  <w:style w:type="paragraph" w:customStyle="1" w:styleId="DE31DDA970FF4894993A3DF7D46DCE912">
    <w:name w:val="DE31DDA970FF4894993A3DF7D46DCE912"/>
    <w:rsid w:val="00983200"/>
    <w:pPr>
      <w:spacing w:after="100" w:line="240" w:lineRule="auto"/>
    </w:pPr>
    <w:rPr>
      <w:rFonts w:ascii="Times New Roman" w:eastAsiaTheme="minorHAnsi" w:hAnsi="Times New Roman" w:cs="Times New Roman"/>
      <w:sz w:val="24"/>
      <w:szCs w:val="24"/>
    </w:rPr>
  </w:style>
  <w:style w:type="paragraph" w:customStyle="1" w:styleId="0BD1BF97DAD742AAAB62E5E57C33823D2">
    <w:name w:val="0BD1BF97DAD742AAAB62E5E57C33823D2"/>
    <w:rsid w:val="00983200"/>
    <w:pPr>
      <w:spacing w:after="100" w:line="240" w:lineRule="auto"/>
    </w:pPr>
    <w:rPr>
      <w:rFonts w:ascii="Times New Roman" w:eastAsiaTheme="minorHAnsi" w:hAnsi="Times New Roman" w:cs="Times New Roman"/>
      <w:sz w:val="24"/>
      <w:szCs w:val="24"/>
    </w:rPr>
  </w:style>
  <w:style w:type="paragraph" w:customStyle="1" w:styleId="0FF3CB83EF374C699E5E9054162AFFF52">
    <w:name w:val="0FF3CB83EF374C699E5E9054162AFFF52"/>
    <w:rsid w:val="00983200"/>
    <w:pPr>
      <w:spacing w:after="100" w:line="240" w:lineRule="auto"/>
    </w:pPr>
    <w:rPr>
      <w:rFonts w:ascii="Times New Roman" w:eastAsiaTheme="minorHAnsi" w:hAnsi="Times New Roman" w:cs="Times New Roman"/>
      <w:sz w:val="24"/>
      <w:szCs w:val="24"/>
    </w:rPr>
  </w:style>
  <w:style w:type="paragraph" w:customStyle="1" w:styleId="839F1309934D4EE68984E37ED595A0712">
    <w:name w:val="839F1309934D4EE68984E37ED595A0712"/>
    <w:rsid w:val="00983200"/>
    <w:pPr>
      <w:spacing w:after="100" w:line="240" w:lineRule="auto"/>
    </w:pPr>
    <w:rPr>
      <w:rFonts w:ascii="Times New Roman" w:eastAsiaTheme="minorHAnsi" w:hAnsi="Times New Roman" w:cs="Times New Roman"/>
      <w:sz w:val="24"/>
      <w:szCs w:val="24"/>
    </w:rPr>
  </w:style>
  <w:style w:type="paragraph" w:customStyle="1" w:styleId="F2624A3D92DA4A26AC7748E02951306A2">
    <w:name w:val="F2624A3D92DA4A26AC7748E02951306A2"/>
    <w:rsid w:val="00983200"/>
    <w:pPr>
      <w:spacing w:after="100" w:line="240" w:lineRule="auto"/>
    </w:pPr>
    <w:rPr>
      <w:rFonts w:ascii="Times New Roman" w:eastAsiaTheme="minorHAnsi" w:hAnsi="Times New Roman" w:cs="Times New Roman"/>
      <w:sz w:val="24"/>
      <w:szCs w:val="24"/>
    </w:rPr>
  </w:style>
  <w:style w:type="paragraph" w:customStyle="1" w:styleId="CAB56D1091B849669F3392235B70824C2">
    <w:name w:val="CAB56D1091B849669F3392235B70824C2"/>
    <w:rsid w:val="00983200"/>
    <w:pPr>
      <w:spacing w:after="100" w:line="240" w:lineRule="auto"/>
    </w:pPr>
    <w:rPr>
      <w:rFonts w:ascii="Times New Roman" w:eastAsiaTheme="minorHAnsi" w:hAnsi="Times New Roman" w:cs="Times New Roman"/>
      <w:sz w:val="24"/>
      <w:szCs w:val="24"/>
    </w:rPr>
  </w:style>
  <w:style w:type="paragraph" w:customStyle="1" w:styleId="43BAACE313D84F4FAE60BEA76D445CBE2">
    <w:name w:val="43BAACE313D84F4FAE60BEA76D445CBE2"/>
    <w:rsid w:val="00983200"/>
    <w:pPr>
      <w:spacing w:after="100" w:line="240" w:lineRule="auto"/>
    </w:pPr>
    <w:rPr>
      <w:rFonts w:ascii="Times New Roman" w:eastAsiaTheme="minorHAnsi" w:hAnsi="Times New Roman" w:cs="Times New Roman"/>
      <w:sz w:val="24"/>
      <w:szCs w:val="24"/>
    </w:rPr>
  </w:style>
  <w:style w:type="paragraph" w:customStyle="1" w:styleId="C90688F74E3349F7BDA6F95D601754AE2">
    <w:name w:val="C90688F74E3349F7BDA6F95D601754AE2"/>
    <w:rsid w:val="00983200"/>
    <w:pPr>
      <w:spacing w:after="100" w:line="240" w:lineRule="auto"/>
    </w:pPr>
    <w:rPr>
      <w:rFonts w:ascii="Times New Roman" w:eastAsiaTheme="minorHAnsi" w:hAnsi="Times New Roman" w:cs="Times New Roman"/>
      <w:sz w:val="24"/>
      <w:szCs w:val="24"/>
    </w:rPr>
  </w:style>
  <w:style w:type="paragraph" w:customStyle="1" w:styleId="CE0F025F88464C6086412C42E767D02A2">
    <w:name w:val="CE0F025F88464C6086412C42E767D02A2"/>
    <w:rsid w:val="00983200"/>
    <w:pPr>
      <w:spacing w:after="100" w:line="240" w:lineRule="auto"/>
    </w:pPr>
    <w:rPr>
      <w:rFonts w:ascii="Times New Roman" w:eastAsiaTheme="minorHAnsi" w:hAnsi="Times New Roman" w:cs="Times New Roman"/>
      <w:sz w:val="24"/>
      <w:szCs w:val="24"/>
    </w:rPr>
  </w:style>
  <w:style w:type="paragraph" w:customStyle="1" w:styleId="D1F03C6BD68546E38BD8339A3960C04D2">
    <w:name w:val="D1F03C6BD68546E38BD8339A3960C04D2"/>
    <w:rsid w:val="00983200"/>
    <w:pPr>
      <w:spacing w:after="100" w:line="240" w:lineRule="auto"/>
    </w:pPr>
    <w:rPr>
      <w:rFonts w:ascii="Times New Roman" w:eastAsiaTheme="minorHAnsi" w:hAnsi="Times New Roman" w:cs="Times New Roman"/>
      <w:sz w:val="24"/>
      <w:szCs w:val="24"/>
    </w:rPr>
  </w:style>
  <w:style w:type="paragraph" w:customStyle="1" w:styleId="BA353256FBC3429280A869F2A673D1412">
    <w:name w:val="BA353256FBC3429280A869F2A673D1412"/>
    <w:rsid w:val="00983200"/>
    <w:pPr>
      <w:spacing w:after="100" w:line="240" w:lineRule="auto"/>
    </w:pPr>
    <w:rPr>
      <w:rFonts w:ascii="Times New Roman" w:eastAsiaTheme="minorHAnsi" w:hAnsi="Times New Roman" w:cs="Times New Roman"/>
      <w:sz w:val="24"/>
      <w:szCs w:val="24"/>
    </w:rPr>
  </w:style>
  <w:style w:type="paragraph" w:customStyle="1" w:styleId="436BCBCF4FF0485CAFAE8AC2742CB9692">
    <w:name w:val="436BCBCF4FF0485CAFAE8AC2742CB9692"/>
    <w:rsid w:val="00983200"/>
    <w:pPr>
      <w:spacing w:after="100" w:line="240" w:lineRule="auto"/>
    </w:pPr>
    <w:rPr>
      <w:rFonts w:ascii="Times New Roman" w:eastAsiaTheme="minorHAnsi" w:hAnsi="Times New Roman" w:cs="Times New Roman"/>
      <w:sz w:val="24"/>
      <w:szCs w:val="24"/>
    </w:rPr>
  </w:style>
  <w:style w:type="paragraph" w:customStyle="1" w:styleId="07D485C5BFCF4F8EB78260C540AC9A8F2">
    <w:name w:val="07D485C5BFCF4F8EB78260C540AC9A8F2"/>
    <w:rsid w:val="00983200"/>
    <w:pPr>
      <w:spacing w:after="100" w:line="240" w:lineRule="auto"/>
    </w:pPr>
    <w:rPr>
      <w:rFonts w:ascii="Times New Roman" w:eastAsiaTheme="minorHAnsi" w:hAnsi="Times New Roman" w:cs="Times New Roman"/>
      <w:sz w:val="24"/>
      <w:szCs w:val="24"/>
    </w:rPr>
  </w:style>
  <w:style w:type="paragraph" w:customStyle="1" w:styleId="D0AE4BD8918C4D9B810BBDA8B73441082">
    <w:name w:val="D0AE4BD8918C4D9B810BBDA8B73441082"/>
    <w:rsid w:val="00983200"/>
    <w:pPr>
      <w:spacing w:after="100" w:line="240" w:lineRule="auto"/>
    </w:pPr>
    <w:rPr>
      <w:rFonts w:ascii="Times New Roman" w:eastAsiaTheme="minorHAnsi" w:hAnsi="Times New Roman" w:cs="Times New Roman"/>
      <w:sz w:val="24"/>
      <w:szCs w:val="24"/>
    </w:rPr>
  </w:style>
  <w:style w:type="paragraph" w:customStyle="1" w:styleId="4727318B66F94C41A685905E274C52982">
    <w:name w:val="4727318B66F94C41A685905E274C52982"/>
    <w:rsid w:val="00983200"/>
    <w:pPr>
      <w:spacing w:after="100" w:line="240" w:lineRule="auto"/>
    </w:pPr>
    <w:rPr>
      <w:rFonts w:ascii="Times New Roman" w:eastAsiaTheme="minorHAnsi" w:hAnsi="Times New Roman" w:cs="Times New Roman"/>
      <w:sz w:val="24"/>
      <w:szCs w:val="24"/>
    </w:rPr>
  </w:style>
  <w:style w:type="paragraph" w:customStyle="1" w:styleId="62D2467ECDFD4A9FA92697771730A8B12">
    <w:name w:val="62D2467ECDFD4A9FA92697771730A8B12"/>
    <w:rsid w:val="00983200"/>
    <w:pPr>
      <w:spacing w:after="100" w:line="240" w:lineRule="auto"/>
    </w:pPr>
    <w:rPr>
      <w:rFonts w:ascii="Times New Roman" w:eastAsiaTheme="minorHAnsi" w:hAnsi="Times New Roman" w:cs="Times New Roman"/>
      <w:sz w:val="24"/>
      <w:szCs w:val="24"/>
    </w:rPr>
  </w:style>
  <w:style w:type="paragraph" w:customStyle="1" w:styleId="52A3328E2A4142C7ADF0501C55D5AFA72">
    <w:name w:val="52A3328E2A4142C7ADF0501C55D5AFA72"/>
    <w:rsid w:val="00983200"/>
    <w:pPr>
      <w:spacing w:after="100" w:line="240" w:lineRule="auto"/>
    </w:pPr>
    <w:rPr>
      <w:rFonts w:ascii="Times New Roman" w:eastAsiaTheme="minorHAnsi" w:hAnsi="Times New Roman" w:cs="Times New Roman"/>
      <w:sz w:val="24"/>
      <w:szCs w:val="24"/>
    </w:rPr>
  </w:style>
  <w:style w:type="paragraph" w:customStyle="1" w:styleId="E9760A54F9814C8F8F77356DB93F03A02">
    <w:name w:val="E9760A54F9814C8F8F77356DB93F03A02"/>
    <w:rsid w:val="00983200"/>
    <w:pPr>
      <w:spacing w:after="100" w:line="240" w:lineRule="auto"/>
    </w:pPr>
    <w:rPr>
      <w:rFonts w:ascii="Times New Roman" w:eastAsiaTheme="minorHAnsi" w:hAnsi="Times New Roman" w:cs="Times New Roman"/>
      <w:sz w:val="24"/>
      <w:szCs w:val="24"/>
    </w:rPr>
  </w:style>
  <w:style w:type="paragraph" w:customStyle="1" w:styleId="40D17897ADC3422980CC42054A16B0B72">
    <w:name w:val="40D17897ADC3422980CC42054A16B0B72"/>
    <w:rsid w:val="00983200"/>
    <w:pPr>
      <w:spacing w:after="100" w:line="240" w:lineRule="auto"/>
    </w:pPr>
    <w:rPr>
      <w:rFonts w:ascii="Times New Roman" w:eastAsiaTheme="minorHAnsi" w:hAnsi="Times New Roman" w:cs="Times New Roman"/>
      <w:sz w:val="24"/>
      <w:szCs w:val="24"/>
    </w:rPr>
  </w:style>
  <w:style w:type="paragraph" w:customStyle="1" w:styleId="6FF887D5E2A24E51B6F3447316C9001F2">
    <w:name w:val="6FF887D5E2A24E51B6F3447316C9001F2"/>
    <w:rsid w:val="00983200"/>
    <w:pPr>
      <w:spacing w:after="100" w:line="240" w:lineRule="auto"/>
    </w:pPr>
    <w:rPr>
      <w:rFonts w:ascii="Times New Roman" w:eastAsiaTheme="minorHAnsi" w:hAnsi="Times New Roman" w:cs="Times New Roman"/>
      <w:sz w:val="24"/>
      <w:szCs w:val="24"/>
    </w:rPr>
  </w:style>
  <w:style w:type="paragraph" w:customStyle="1" w:styleId="43D6A6B940474343A3B2E588768AB99E2">
    <w:name w:val="43D6A6B940474343A3B2E588768AB99E2"/>
    <w:rsid w:val="00983200"/>
    <w:pPr>
      <w:spacing w:after="100" w:line="240" w:lineRule="auto"/>
    </w:pPr>
    <w:rPr>
      <w:rFonts w:ascii="Times New Roman" w:eastAsiaTheme="minorHAnsi" w:hAnsi="Times New Roman" w:cs="Times New Roman"/>
      <w:sz w:val="24"/>
      <w:szCs w:val="24"/>
    </w:rPr>
  </w:style>
  <w:style w:type="paragraph" w:customStyle="1" w:styleId="30D3A067CB32483CBF68BD7D20276D0E2">
    <w:name w:val="30D3A067CB32483CBF68BD7D20276D0E2"/>
    <w:rsid w:val="00983200"/>
    <w:pPr>
      <w:spacing w:after="100" w:line="240" w:lineRule="auto"/>
    </w:pPr>
    <w:rPr>
      <w:rFonts w:ascii="Times New Roman" w:eastAsiaTheme="minorHAnsi" w:hAnsi="Times New Roman" w:cs="Times New Roman"/>
      <w:sz w:val="24"/>
      <w:szCs w:val="24"/>
    </w:rPr>
  </w:style>
  <w:style w:type="paragraph" w:customStyle="1" w:styleId="A8A67AB63A7B4ED4905A03ECB80DC54B2">
    <w:name w:val="A8A67AB63A7B4ED4905A03ECB80DC54B2"/>
    <w:rsid w:val="00983200"/>
    <w:pPr>
      <w:spacing w:after="100" w:line="240" w:lineRule="auto"/>
    </w:pPr>
    <w:rPr>
      <w:rFonts w:ascii="Times New Roman" w:eastAsiaTheme="minorHAnsi" w:hAnsi="Times New Roman" w:cs="Times New Roman"/>
      <w:sz w:val="24"/>
      <w:szCs w:val="24"/>
    </w:rPr>
  </w:style>
  <w:style w:type="paragraph" w:customStyle="1" w:styleId="5572152D7DBF4BEA9B8B9D6F7A735B172">
    <w:name w:val="5572152D7DBF4BEA9B8B9D6F7A735B172"/>
    <w:rsid w:val="00983200"/>
    <w:pPr>
      <w:spacing w:after="100" w:line="240" w:lineRule="auto"/>
    </w:pPr>
    <w:rPr>
      <w:rFonts w:ascii="Times New Roman" w:eastAsiaTheme="minorHAnsi" w:hAnsi="Times New Roman" w:cs="Times New Roman"/>
      <w:sz w:val="24"/>
      <w:szCs w:val="24"/>
    </w:rPr>
  </w:style>
  <w:style w:type="paragraph" w:customStyle="1" w:styleId="81E5614B3E9748BBB858A338CF1AA4D22">
    <w:name w:val="81E5614B3E9748BBB858A338CF1AA4D22"/>
    <w:rsid w:val="00983200"/>
    <w:pPr>
      <w:spacing w:after="100" w:line="240" w:lineRule="auto"/>
    </w:pPr>
    <w:rPr>
      <w:rFonts w:ascii="Times New Roman" w:eastAsiaTheme="minorHAnsi" w:hAnsi="Times New Roman" w:cs="Times New Roman"/>
      <w:sz w:val="24"/>
      <w:szCs w:val="24"/>
    </w:rPr>
  </w:style>
  <w:style w:type="paragraph" w:customStyle="1" w:styleId="E4576D77F888479DA529159DACA180442">
    <w:name w:val="E4576D77F888479DA529159DACA180442"/>
    <w:rsid w:val="00983200"/>
    <w:pPr>
      <w:spacing w:after="100" w:line="240" w:lineRule="auto"/>
    </w:pPr>
    <w:rPr>
      <w:rFonts w:ascii="Times New Roman" w:eastAsiaTheme="minorHAnsi" w:hAnsi="Times New Roman" w:cs="Times New Roman"/>
      <w:sz w:val="24"/>
      <w:szCs w:val="24"/>
    </w:rPr>
  </w:style>
  <w:style w:type="paragraph" w:customStyle="1" w:styleId="F74E5D9CEA1C47D18E5020C9907AA2922">
    <w:name w:val="F74E5D9CEA1C47D18E5020C9907AA2922"/>
    <w:rsid w:val="00983200"/>
    <w:pPr>
      <w:spacing w:after="100" w:line="240" w:lineRule="auto"/>
    </w:pPr>
    <w:rPr>
      <w:rFonts w:ascii="Times New Roman" w:eastAsiaTheme="minorHAnsi" w:hAnsi="Times New Roman" w:cs="Times New Roman"/>
      <w:sz w:val="24"/>
      <w:szCs w:val="24"/>
    </w:rPr>
  </w:style>
  <w:style w:type="paragraph" w:customStyle="1" w:styleId="AE41D3426C2C425399F8219F5C058E7C2">
    <w:name w:val="AE41D3426C2C425399F8219F5C058E7C2"/>
    <w:rsid w:val="00983200"/>
    <w:pPr>
      <w:spacing w:after="100" w:line="240" w:lineRule="auto"/>
    </w:pPr>
    <w:rPr>
      <w:rFonts w:ascii="Times New Roman" w:eastAsiaTheme="minorHAnsi" w:hAnsi="Times New Roman" w:cs="Times New Roman"/>
      <w:sz w:val="24"/>
      <w:szCs w:val="24"/>
    </w:rPr>
  </w:style>
  <w:style w:type="paragraph" w:customStyle="1" w:styleId="A8CE0871C3B84EA3AD9E3203AB1048792">
    <w:name w:val="A8CE0871C3B84EA3AD9E3203AB1048792"/>
    <w:rsid w:val="00983200"/>
    <w:pPr>
      <w:spacing w:after="100" w:line="240" w:lineRule="auto"/>
    </w:pPr>
    <w:rPr>
      <w:rFonts w:ascii="Times New Roman" w:eastAsiaTheme="minorHAnsi" w:hAnsi="Times New Roman" w:cs="Times New Roman"/>
      <w:sz w:val="24"/>
      <w:szCs w:val="24"/>
    </w:rPr>
  </w:style>
  <w:style w:type="paragraph" w:customStyle="1" w:styleId="E5067C57737A4AB1B014D1B159C5017F2">
    <w:name w:val="E5067C57737A4AB1B014D1B159C5017F2"/>
    <w:rsid w:val="00983200"/>
    <w:pPr>
      <w:spacing w:after="100" w:line="240" w:lineRule="auto"/>
    </w:pPr>
    <w:rPr>
      <w:rFonts w:ascii="Times New Roman" w:eastAsiaTheme="minorHAnsi" w:hAnsi="Times New Roman" w:cs="Times New Roman"/>
      <w:sz w:val="24"/>
      <w:szCs w:val="24"/>
    </w:rPr>
  </w:style>
  <w:style w:type="paragraph" w:customStyle="1" w:styleId="992A7E2810DC4273AB9B94AD71ABC9D52">
    <w:name w:val="992A7E2810DC4273AB9B94AD71ABC9D52"/>
    <w:rsid w:val="00983200"/>
    <w:pPr>
      <w:spacing w:after="100" w:line="240" w:lineRule="auto"/>
    </w:pPr>
    <w:rPr>
      <w:rFonts w:ascii="Times New Roman" w:eastAsiaTheme="minorHAnsi" w:hAnsi="Times New Roman" w:cs="Times New Roman"/>
      <w:sz w:val="24"/>
      <w:szCs w:val="24"/>
    </w:rPr>
  </w:style>
  <w:style w:type="paragraph" w:customStyle="1" w:styleId="EBD9ED4938964C51A0A56354AB2ACB382">
    <w:name w:val="EBD9ED4938964C51A0A56354AB2ACB382"/>
    <w:rsid w:val="00983200"/>
    <w:pPr>
      <w:spacing w:after="100" w:line="240" w:lineRule="auto"/>
    </w:pPr>
    <w:rPr>
      <w:rFonts w:ascii="Times New Roman" w:eastAsiaTheme="minorHAnsi" w:hAnsi="Times New Roman" w:cs="Times New Roman"/>
      <w:sz w:val="24"/>
      <w:szCs w:val="24"/>
    </w:rPr>
  </w:style>
  <w:style w:type="paragraph" w:customStyle="1" w:styleId="DB0AF051EBF447C299BE5E2537BE9ACA2">
    <w:name w:val="DB0AF051EBF447C299BE5E2537BE9ACA2"/>
    <w:rsid w:val="00983200"/>
    <w:pPr>
      <w:spacing w:after="100" w:line="240" w:lineRule="auto"/>
    </w:pPr>
    <w:rPr>
      <w:rFonts w:ascii="Times New Roman" w:eastAsiaTheme="minorHAnsi" w:hAnsi="Times New Roman" w:cs="Times New Roman"/>
      <w:sz w:val="24"/>
      <w:szCs w:val="24"/>
    </w:rPr>
  </w:style>
  <w:style w:type="paragraph" w:customStyle="1" w:styleId="EC19A512E36E4D23B8943CA910C4A7042">
    <w:name w:val="EC19A512E36E4D23B8943CA910C4A7042"/>
    <w:rsid w:val="00983200"/>
    <w:pPr>
      <w:spacing w:after="100" w:line="240" w:lineRule="auto"/>
    </w:pPr>
    <w:rPr>
      <w:rFonts w:ascii="Times New Roman" w:eastAsiaTheme="minorHAnsi" w:hAnsi="Times New Roman" w:cs="Times New Roman"/>
      <w:sz w:val="24"/>
      <w:szCs w:val="24"/>
    </w:rPr>
  </w:style>
  <w:style w:type="paragraph" w:customStyle="1" w:styleId="761FA42722A14BCCBB8CB2DF51040AB6">
    <w:name w:val="761FA42722A14BCCBB8CB2DF51040AB6"/>
    <w:rsid w:val="00983200"/>
    <w:pPr>
      <w:spacing w:after="160" w:line="259" w:lineRule="auto"/>
    </w:pPr>
  </w:style>
  <w:style w:type="paragraph" w:customStyle="1" w:styleId="104AA7C7879048E080CADBD1B9EFC521">
    <w:name w:val="104AA7C7879048E080CADBD1B9EFC521"/>
    <w:rsid w:val="00983200"/>
    <w:pPr>
      <w:spacing w:after="160" w:line="259" w:lineRule="auto"/>
    </w:pPr>
  </w:style>
  <w:style w:type="paragraph" w:customStyle="1" w:styleId="D2190CA10D694F14AF508AF59D70F43F">
    <w:name w:val="D2190CA10D694F14AF508AF59D70F43F"/>
    <w:rsid w:val="00983200"/>
    <w:pPr>
      <w:spacing w:after="160" w:line="259" w:lineRule="auto"/>
    </w:pPr>
  </w:style>
  <w:style w:type="paragraph" w:customStyle="1" w:styleId="3D35A51328D14BDE992C5CD4C69D149A">
    <w:name w:val="3D35A51328D14BDE992C5CD4C69D149A"/>
    <w:rsid w:val="00983200"/>
    <w:pPr>
      <w:spacing w:after="160" w:line="259" w:lineRule="auto"/>
    </w:pPr>
  </w:style>
  <w:style w:type="paragraph" w:customStyle="1" w:styleId="942330F9CE9F4D62B0F6EDA446D18FEB">
    <w:name w:val="942330F9CE9F4D62B0F6EDA446D18FEB"/>
    <w:rsid w:val="00983200"/>
    <w:pPr>
      <w:spacing w:after="160" w:line="259" w:lineRule="auto"/>
    </w:pPr>
  </w:style>
  <w:style w:type="paragraph" w:customStyle="1" w:styleId="9BA3FCE4A8D74DB8A1AB476619383F84">
    <w:name w:val="9BA3FCE4A8D74DB8A1AB476619383F84"/>
    <w:rsid w:val="00983200"/>
    <w:pPr>
      <w:spacing w:after="160" w:line="259" w:lineRule="auto"/>
    </w:pPr>
  </w:style>
  <w:style w:type="paragraph" w:customStyle="1" w:styleId="699A91C305714A9596F74CA6C9F9F852">
    <w:name w:val="699A91C305714A9596F74CA6C9F9F852"/>
    <w:rsid w:val="00983200"/>
    <w:pPr>
      <w:spacing w:after="160" w:line="259" w:lineRule="auto"/>
    </w:pPr>
  </w:style>
  <w:style w:type="paragraph" w:customStyle="1" w:styleId="7454F8BF255440E29F96A5658E2686FD3">
    <w:name w:val="7454F8BF255440E29F96A5658E2686FD3"/>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9D94D47278148959A0D8A9A330545CB3">
    <w:name w:val="29D94D47278148959A0D8A9A330545CB3"/>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7BA75EFE0FAA4733A0264ADB9B8415C33">
    <w:name w:val="7BA75EFE0FAA4733A0264ADB9B8415C33"/>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996F55DF5994BC2A0DB0B49BB055EEE3">
    <w:name w:val="C996F55DF5994BC2A0DB0B49BB055EEE3"/>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6B885FDC748747139A184205088F7E593">
    <w:name w:val="6B885FDC748747139A184205088F7E593"/>
    <w:rsid w:val="00983200"/>
    <w:pPr>
      <w:spacing w:after="100" w:line="240" w:lineRule="auto"/>
    </w:pPr>
    <w:rPr>
      <w:rFonts w:ascii="Times New Roman" w:eastAsiaTheme="minorHAnsi" w:hAnsi="Times New Roman" w:cs="Times New Roman"/>
      <w:sz w:val="24"/>
      <w:szCs w:val="24"/>
    </w:rPr>
  </w:style>
  <w:style w:type="paragraph" w:customStyle="1" w:styleId="7AAEF06E5E7A4B5E83F4143A3D6757AE3">
    <w:name w:val="7AAEF06E5E7A4B5E83F4143A3D6757AE3"/>
    <w:rsid w:val="00983200"/>
    <w:pPr>
      <w:spacing w:after="100" w:line="240" w:lineRule="auto"/>
    </w:pPr>
    <w:rPr>
      <w:rFonts w:ascii="Times New Roman" w:eastAsiaTheme="minorHAnsi" w:hAnsi="Times New Roman" w:cs="Times New Roman"/>
      <w:sz w:val="24"/>
      <w:szCs w:val="24"/>
    </w:rPr>
  </w:style>
  <w:style w:type="paragraph" w:customStyle="1" w:styleId="C50B063B5D60479FB5430B0B78FE9AC03">
    <w:name w:val="C50B063B5D60479FB5430B0B78FE9AC03"/>
    <w:rsid w:val="00983200"/>
    <w:pPr>
      <w:spacing w:after="100" w:line="240" w:lineRule="auto"/>
    </w:pPr>
    <w:rPr>
      <w:rFonts w:ascii="Times New Roman" w:eastAsiaTheme="minorHAnsi" w:hAnsi="Times New Roman" w:cs="Times New Roman"/>
      <w:sz w:val="24"/>
      <w:szCs w:val="24"/>
    </w:rPr>
  </w:style>
  <w:style w:type="paragraph" w:customStyle="1" w:styleId="33C7F47495E64926972A9FEA030BCC753">
    <w:name w:val="33C7F47495E64926972A9FEA030BCC753"/>
    <w:rsid w:val="00983200"/>
    <w:pPr>
      <w:spacing w:after="100" w:line="240" w:lineRule="auto"/>
    </w:pPr>
    <w:rPr>
      <w:rFonts w:ascii="Times New Roman" w:eastAsiaTheme="minorHAnsi" w:hAnsi="Times New Roman" w:cs="Times New Roman"/>
      <w:sz w:val="24"/>
      <w:szCs w:val="24"/>
    </w:rPr>
  </w:style>
  <w:style w:type="paragraph" w:customStyle="1" w:styleId="627B22BA0ECF4D41A6DDA52EFAA0AE533">
    <w:name w:val="627B22BA0ECF4D41A6DDA52EFAA0AE533"/>
    <w:rsid w:val="00983200"/>
    <w:pPr>
      <w:spacing w:after="100" w:line="240" w:lineRule="auto"/>
    </w:pPr>
    <w:rPr>
      <w:rFonts w:ascii="Times New Roman" w:eastAsiaTheme="minorHAnsi" w:hAnsi="Times New Roman" w:cs="Times New Roman"/>
      <w:sz w:val="24"/>
      <w:szCs w:val="24"/>
    </w:rPr>
  </w:style>
  <w:style w:type="paragraph" w:customStyle="1" w:styleId="7698558CB8174A25BDCC07962ACAEA653">
    <w:name w:val="7698558CB8174A25BDCC07962ACAEA653"/>
    <w:rsid w:val="00983200"/>
    <w:pPr>
      <w:spacing w:after="100" w:line="240" w:lineRule="auto"/>
    </w:pPr>
    <w:rPr>
      <w:rFonts w:ascii="Times New Roman" w:eastAsiaTheme="minorHAnsi" w:hAnsi="Times New Roman" w:cs="Times New Roman"/>
      <w:sz w:val="24"/>
      <w:szCs w:val="24"/>
    </w:rPr>
  </w:style>
  <w:style w:type="paragraph" w:customStyle="1" w:styleId="EA43A4C1D0ED4CBCB3EEF2100549C1443">
    <w:name w:val="EA43A4C1D0ED4CBCB3EEF2100549C1443"/>
    <w:rsid w:val="00983200"/>
    <w:pPr>
      <w:spacing w:after="100" w:line="240" w:lineRule="auto"/>
    </w:pPr>
    <w:rPr>
      <w:rFonts w:ascii="Times New Roman" w:eastAsiaTheme="minorHAnsi" w:hAnsi="Times New Roman" w:cs="Times New Roman"/>
      <w:sz w:val="24"/>
      <w:szCs w:val="24"/>
    </w:rPr>
  </w:style>
  <w:style w:type="paragraph" w:customStyle="1" w:styleId="5F804ACB4329454CBE6D3C1C0B70B2B33">
    <w:name w:val="5F804ACB4329454CBE6D3C1C0B70B2B33"/>
    <w:rsid w:val="00983200"/>
    <w:pPr>
      <w:spacing w:after="100" w:line="240" w:lineRule="auto"/>
      <w:ind w:left="720"/>
      <w:contextualSpacing/>
    </w:pPr>
    <w:rPr>
      <w:rFonts w:ascii="Times New Roman" w:eastAsiaTheme="minorHAnsi" w:hAnsi="Times New Roman" w:cs="Times New Roman"/>
      <w:noProof/>
      <w:sz w:val="24"/>
      <w:szCs w:val="24"/>
    </w:rPr>
  </w:style>
  <w:style w:type="paragraph" w:customStyle="1" w:styleId="F6747915209B46F6BE3A984FC35997983">
    <w:name w:val="F6747915209B46F6BE3A984FC35997983"/>
    <w:rsid w:val="00983200"/>
    <w:pPr>
      <w:spacing w:after="100" w:line="240" w:lineRule="auto"/>
    </w:pPr>
    <w:rPr>
      <w:rFonts w:ascii="Times New Roman" w:eastAsiaTheme="minorHAnsi" w:hAnsi="Times New Roman" w:cs="Times New Roman"/>
      <w:sz w:val="24"/>
      <w:szCs w:val="24"/>
    </w:rPr>
  </w:style>
  <w:style w:type="paragraph" w:customStyle="1" w:styleId="E6890AE86E154E9BAD8D71585EC463413">
    <w:name w:val="E6890AE86E154E9BAD8D71585EC463413"/>
    <w:rsid w:val="00983200"/>
    <w:pPr>
      <w:spacing w:after="100" w:line="240" w:lineRule="auto"/>
    </w:pPr>
    <w:rPr>
      <w:rFonts w:ascii="Times New Roman" w:eastAsiaTheme="minorHAnsi" w:hAnsi="Times New Roman" w:cs="Times New Roman"/>
      <w:sz w:val="24"/>
      <w:szCs w:val="24"/>
    </w:rPr>
  </w:style>
  <w:style w:type="paragraph" w:customStyle="1" w:styleId="B6669E7C447042D2834C905DF87FA3FB3">
    <w:name w:val="B6669E7C447042D2834C905DF87FA3FB3"/>
    <w:rsid w:val="00983200"/>
    <w:pPr>
      <w:spacing w:after="100" w:line="240" w:lineRule="auto"/>
    </w:pPr>
    <w:rPr>
      <w:rFonts w:ascii="Times New Roman" w:eastAsiaTheme="minorHAnsi" w:hAnsi="Times New Roman" w:cs="Times New Roman"/>
      <w:sz w:val="24"/>
      <w:szCs w:val="24"/>
    </w:rPr>
  </w:style>
  <w:style w:type="paragraph" w:customStyle="1" w:styleId="3963828E99414A44998D7661AE0ADC0E3">
    <w:name w:val="3963828E99414A44998D7661AE0ADC0E3"/>
    <w:rsid w:val="00983200"/>
    <w:pPr>
      <w:spacing w:after="100" w:line="240" w:lineRule="auto"/>
    </w:pPr>
    <w:rPr>
      <w:rFonts w:ascii="Times New Roman" w:eastAsiaTheme="minorHAnsi" w:hAnsi="Times New Roman" w:cs="Times New Roman"/>
      <w:sz w:val="24"/>
      <w:szCs w:val="24"/>
    </w:rPr>
  </w:style>
  <w:style w:type="paragraph" w:customStyle="1" w:styleId="2169131F49CA4B28920B652B3DF6FC373">
    <w:name w:val="2169131F49CA4B28920B652B3DF6FC373"/>
    <w:rsid w:val="00983200"/>
    <w:pPr>
      <w:spacing w:after="100" w:line="240" w:lineRule="auto"/>
    </w:pPr>
    <w:rPr>
      <w:rFonts w:ascii="Times New Roman" w:eastAsiaTheme="minorHAnsi" w:hAnsi="Times New Roman" w:cs="Times New Roman"/>
      <w:sz w:val="24"/>
      <w:szCs w:val="24"/>
    </w:rPr>
  </w:style>
  <w:style w:type="paragraph" w:customStyle="1" w:styleId="7006063E967A4FCA9D3FFF6C4EECE5513">
    <w:name w:val="7006063E967A4FCA9D3FFF6C4EECE5513"/>
    <w:rsid w:val="00983200"/>
    <w:pPr>
      <w:spacing w:after="100" w:line="240" w:lineRule="auto"/>
    </w:pPr>
    <w:rPr>
      <w:rFonts w:ascii="Times New Roman" w:eastAsiaTheme="minorHAnsi" w:hAnsi="Times New Roman" w:cs="Times New Roman"/>
      <w:sz w:val="24"/>
      <w:szCs w:val="24"/>
    </w:rPr>
  </w:style>
  <w:style w:type="paragraph" w:customStyle="1" w:styleId="E7617A44687A44A79A08667CC61026143">
    <w:name w:val="E7617A44687A44A79A08667CC61026143"/>
    <w:rsid w:val="00983200"/>
    <w:pPr>
      <w:spacing w:after="100" w:line="240" w:lineRule="auto"/>
    </w:pPr>
    <w:rPr>
      <w:rFonts w:ascii="Times New Roman" w:eastAsiaTheme="minorHAnsi" w:hAnsi="Times New Roman" w:cs="Times New Roman"/>
      <w:sz w:val="24"/>
      <w:szCs w:val="24"/>
    </w:rPr>
  </w:style>
  <w:style w:type="paragraph" w:customStyle="1" w:styleId="0AA5BF851F8B45948B652C455E9BF8CF3">
    <w:name w:val="0AA5BF851F8B45948B652C455E9BF8CF3"/>
    <w:rsid w:val="00983200"/>
    <w:pPr>
      <w:spacing w:after="100" w:line="240" w:lineRule="auto"/>
    </w:pPr>
    <w:rPr>
      <w:rFonts w:ascii="Times New Roman" w:eastAsiaTheme="minorHAnsi" w:hAnsi="Times New Roman" w:cs="Times New Roman"/>
      <w:sz w:val="24"/>
      <w:szCs w:val="24"/>
    </w:rPr>
  </w:style>
  <w:style w:type="paragraph" w:customStyle="1" w:styleId="D9C0AAB712074933970B1AFEA55ADFF93">
    <w:name w:val="D9C0AAB712074933970B1AFEA55ADFF93"/>
    <w:rsid w:val="00983200"/>
    <w:pPr>
      <w:spacing w:after="100" w:line="240" w:lineRule="auto"/>
    </w:pPr>
    <w:rPr>
      <w:rFonts w:ascii="Times New Roman" w:eastAsiaTheme="minorHAnsi" w:hAnsi="Times New Roman" w:cs="Times New Roman"/>
      <w:sz w:val="24"/>
      <w:szCs w:val="24"/>
    </w:rPr>
  </w:style>
  <w:style w:type="paragraph" w:customStyle="1" w:styleId="D2190CA10D694F14AF508AF59D70F43F1">
    <w:name w:val="D2190CA10D694F14AF508AF59D70F43F1"/>
    <w:rsid w:val="00983200"/>
    <w:pPr>
      <w:spacing w:after="100" w:line="240" w:lineRule="auto"/>
    </w:pPr>
    <w:rPr>
      <w:rFonts w:ascii="Times New Roman" w:eastAsiaTheme="minorHAnsi" w:hAnsi="Times New Roman" w:cs="Times New Roman"/>
      <w:sz w:val="24"/>
      <w:szCs w:val="24"/>
    </w:rPr>
  </w:style>
  <w:style w:type="paragraph" w:customStyle="1" w:styleId="E7BE8EA947BB4808B7F0F6988EB0B5A63">
    <w:name w:val="E7BE8EA947BB4808B7F0F6988EB0B5A63"/>
    <w:rsid w:val="00983200"/>
    <w:pPr>
      <w:spacing w:after="100" w:line="240" w:lineRule="auto"/>
    </w:pPr>
    <w:rPr>
      <w:rFonts w:ascii="Times New Roman" w:eastAsiaTheme="minorHAnsi" w:hAnsi="Times New Roman" w:cs="Times New Roman"/>
      <w:sz w:val="24"/>
      <w:szCs w:val="24"/>
    </w:rPr>
  </w:style>
  <w:style w:type="paragraph" w:customStyle="1" w:styleId="735B19CAA6EC4EF1BE026CC65B6051113">
    <w:name w:val="735B19CAA6EC4EF1BE026CC65B6051113"/>
    <w:rsid w:val="00983200"/>
    <w:pPr>
      <w:spacing w:after="100" w:line="240" w:lineRule="auto"/>
    </w:pPr>
    <w:rPr>
      <w:rFonts w:ascii="Times New Roman" w:eastAsiaTheme="minorHAnsi" w:hAnsi="Times New Roman" w:cs="Times New Roman"/>
      <w:sz w:val="24"/>
      <w:szCs w:val="24"/>
    </w:rPr>
  </w:style>
  <w:style w:type="paragraph" w:customStyle="1" w:styleId="6C375A447DB9497286755BC1C48A04483">
    <w:name w:val="6C375A447DB9497286755BC1C48A04483"/>
    <w:rsid w:val="00983200"/>
    <w:pPr>
      <w:spacing w:after="100" w:line="240" w:lineRule="auto"/>
    </w:pPr>
    <w:rPr>
      <w:rFonts w:ascii="Times New Roman" w:eastAsiaTheme="minorHAnsi" w:hAnsi="Times New Roman" w:cs="Times New Roman"/>
      <w:sz w:val="24"/>
      <w:szCs w:val="24"/>
    </w:rPr>
  </w:style>
  <w:style w:type="paragraph" w:customStyle="1" w:styleId="04874DCA7A3A415B939DB6E4846746AE3">
    <w:name w:val="04874DCA7A3A415B939DB6E4846746AE3"/>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3DA74EAD484048EF8DD99F4D733BDD0B3">
    <w:name w:val="3DA74EAD484048EF8DD99F4D733BDD0B3"/>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EDE28034F8834E81B10D5FF54CC7219E3">
    <w:name w:val="EDE28034F8834E81B10D5FF54CC7219E3"/>
    <w:rsid w:val="00983200"/>
    <w:pPr>
      <w:spacing w:after="100" w:line="240" w:lineRule="auto"/>
    </w:pPr>
    <w:rPr>
      <w:rFonts w:ascii="Times New Roman" w:eastAsiaTheme="minorHAnsi" w:hAnsi="Times New Roman" w:cs="Times New Roman"/>
      <w:sz w:val="24"/>
      <w:szCs w:val="24"/>
    </w:rPr>
  </w:style>
  <w:style w:type="paragraph" w:customStyle="1" w:styleId="4E74F3D2F62E4E57BFEAE711F304E43E3">
    <w:name w:val="4E74F3D2F62E4E57BFEAE711F304E43E3"/>
    <w:rsid w:val="00983200"/>
    <w:pPr>
      <w:spacing w:after="100" w:line="240" w:lineRule="auto"/>
    </w:pPr>
    <w:rPr>
      <w:rFonts w:ascii="Times New Roman" w:eastAsiaTheme="minorHAnsi" w:hAnsi="Times New Roman" w:cs="Times New Roman"/>
      <w:sz w:val="24"/>
      <w:szCs w:val="24"/>
    </w:rPr>
  </w:style>
  <w:style w:type="paragraph" w:customStyle="1" w:styleId="59AF66C7766842CE8493DD0660C7010F3">
    <w:name w:val="59AF66C7766842CE8493DD0660C7010F3"/>
    <w:rsid w:val="00983200"/>
    <w:pPr>
      <w:spacing w:after="100" w:line="240" w:lineRule="auto"/>
    </w:pPr>
    <w:rPr>
      <w:rFonts w:ascii="Times New Roman" w:eastAsiaTheme="minorHAnsi" w:hAnsi="Times New Roman" w:cs="Times New Roman"/>
      <w:sz w:val="24"/>
      <w:szCs w:val="24"/>
    </w:rPr>
  </w:style>
  <w:style w:type="paragraph" w:customStyle="1" w:styleId="FD63D379625D418BB221A75F340D18853">
    <w:name w:val="FD63D379625D418BB221A75F340D18853"/>
    <w:rsid w:val="00983200"/>
    <w:pPr>
      <w:spacing w:after="100" w:line="240" w:lineRule="auto"/>
    </w:pPr>
    <w:rPr>
      <w:rFonts w:ascii="Times New Roman" w:eastAsiaTheme="minorHAnsi" w:hAnsi="Times New Roman" w:cs="Times New Roman"/>
      <w:sz w:val="24"/>
      <w:szCs w:val="24"/>
    </w:rPr>
  </w:style>
  <w:style w:type="paragraph" w:customStyle="1" w:styleId="4E57D7718368477685EAFA6C6F08EBF73">
    <w:name w:val="4E57D7718368477685EAFA6C6F08EBF73"/>
    <w:rsid w:val="00983200"/>
    <w:pPr>
      <w:spacing w:after="100" w:line="240" w:lineRule="auto"/>
    </w:pPr>
    <w:rPr>
      <w:rFonts w:ascii="Times New Roman" w:eastAsiaTheme="minorHAnsi" w:hAnsi="Times New Roman" w:cs="Times New Roman"/>
      <w:sz w:val="24"/>
      <w:szCs w:val="24"/>
    </w:rPr>
  </w:style>
  <w:style w:type="paragraph" w:customStyle="1" w:styleId="C4439331443D48A2B764C381AE3816043">
    <w:name w:val="C4439331443D48A2B764C381AE3816043"/>
    <w:rsid w:val="00983200"/>
    <w:pPr>
      <w:spacing w:after="100" w:line="240" w:lineRule="auto"/>
    </w:pPr>
    <w:rPr>
      <w:rFonts w:ascii="Times New Roman" w:eastAsiaTheme="minorHAnsi" w:hAnsi="Times New Roman" w:cs="Times New Roman"/>
      <w:sz w:val="24"/>
      <w:szCs w:val="24"/>
    </w:rPr>
  </w:style>
  <w:style w:type="paragraph" w:customStyle="1" w:styleId="3D35A51328D14BDE992C5CD4C69D149A1">
    <w:name w:val="3D35A51328D14BDE992C5CD4C69D149A1"/>
    <w:rsid w:val="00983200"/>
    <w:pPr>
      <w:spacing w:after="100" w:line="240" w:lineRule="auto"/>
    </w:pPr>
    <w:rPr>
      <w:rFonts w:ascii="Times New Roman" w:eastAsiaTheme="minorHAnsi" w:hAnsi="Times New Roman" w:cs="Times New Roman"/>
      <w:sz w:val="24"/>
      <w:szCs w:val="24"/>
    </w:rPr>
  </w:style>
  <w:style w:type="paragraph" w:customStyle="1" w:styleId="942330F9CE9F4D62B0F6EDA446D18FEB1">
    <w:name w:val="942330F9CE9F4D62B0F6EDA446D18FEB1"/>
    <w:rsid w:val="00983200"/>
    <w:pPr>
      <w:spacing w:after="100" w:line="240" w:lineRule="auto"/>
    </w:pPr>
    <w:rPr>
      <w:rFonts w:ascii="Times New Roman" w:eastAsiaTheme="minorHAnsi" w:hAnsi="Times New Roman" w:cs="Times New Roman"/>
      <w:sz w:val="24"/>
      <w:szCs w:val="24"/>
    </w:rPr>
  </w:style>
  <w:style w:type="paragraph" w:customStyle="1" w:styleId="D7CC50742D354FB193937780566C002D3">
    <w:name w:val="D7CC50742D354FB193937780566C002D3"/>
    <w:rsid w:val="00983200"/>
    <w:pPr>
      <w:spacing w:after="100" w:line="240" w:lineRule="auto"/>
    </w:pPr>
    <w:rPr>
      <w:rFonts w:ascii="Times New Roman" w:eastAsiaTheme="minorHAnsi" w:hAnsi="Times New Roman" w:cs="Times New Roman"/>
      <w:sz w:val="24"/>
      <w:szCs w:val="24"/>
    </w:rPr>
  </w:style>
  <w:style w:type="paragraph" w:customStyle="1" w:styleId="9BA3FCE4A8D74DB8A1AB476619383F841">
    <w:name w:val="9BA3FCE4A8D74DB8A1AB476619383F841"/>
    <w:rsid w:val="00983200"/>
    <w:pPr>
      <w:spacing w:after="100" w:line="240" w:lineRule="auto"/>
    </w:pPr>
    <w:rPr>
      <w:rFonts w:ascii="Times New Roman" w:eastAsiaTheme="minorHAnsi" w:hAnsi="Times New Roman" w:cs="Times New Roman"/>
      <w:sz w:val="24"/>
      <w:szCs w:val="24"/>
    </w:rPr>
  </w:style>
  <w:style w:type="paragraph" w:customStyle="1" w:styleId="699A91C305714A9596F74CA6C9F9F8521">
    <w:name w:val="699A91C305714A9596F74CA6C9F9F8521"/>
    <w:rsid w:val="00983200"/>
    <w:pPr>
      <w:spacing w:after="100" w:line="240" w:lineRule="auto"/>
    </w:pPr>
    <w:rPr>
      <w:rFonts w:ascii="Times New Roman" w:eastAsiaTheme="minorHAnsi" w:hAnsi="Times New Roman" w:cs="Times New Roman"/>
      <w:sz w:val="24"/>
      <w:szCs w:val="24"/>
    </w:rPr>
  </w:style>
  <w:style w:type="paragraph" w:customStyle="1" w:styleId="247DA4942D9F48E68331DA5C772E23C9">
    <w:name w:val="247DA4942D9F48E68331DA5C772E23C9"/>
    <w:rsid w:val="00983200"/>
    <w:pPr>
      <w:spacing w:after="100" w:line="240" w:lineRule="auto"/>
    </w:pPr>
    <w:rPr>
      <w:rFonts w:ascii="Times New Roman" w:eastAsiaTheme="minorHAnsi" w:hAnsi="Times New Roman" w:cs="Times New Roman"/>
      <w:sz w:val="24"/>
      <w:szCs w:val="24"/>
    </w:rPr>
  </w:style>
  <w:style w:type="paragraph" w:customStyle="1" w:styleId="B0D6F14090414BF1933228CD95A6E8753">
    <w:name w:val="B0D6F14090414BF1933228CD95A6E8753"/>
    <w:rsid w:val="00983200"/>
    <w:pPr>
      <w:spacing w:after="100" w:line="240" w:lineRule="auto"/>
    </w:pPr>
    <w:rPr>
      <w:rFonts w:ascii="Times New Roman" w:eastAsiaTheme="minorHAnsi" w:hAnsi="Times New Roman" w:cs="Times New Roman"/>
      <w:sz w:val="24"/>
      <w:szCs w:val="24"/>
    </w:rPr>
  </w:style>
  <w:style w:type="paragraph" w:customStyle="1" w:styleId="42CA05BC821D42A9890EA6518580BBA73">
    <w:name w:val="42CA05BC821D42A9890EA6518580BBA73"/>
    <w:rsid w:val="00983200"/>
    <w:pPr>
      <w:spacing w:after="100" w:line="240" w:lineRule="auto"/>
    </w:pPr>
    <w:rPr>
      <w:rFonts w:ascii="Times New Roman" w:eastAsiaTheme="minorHAnsi" w:hAnsi="Times New Roman" w:cs="Times New Roman"/>
      <w:sz w:val="24"/>
      <w:szCs w:val="24"/>
    </w:rPr>
  </w:style>
  <w:style w:type="paragraph" w:customStyle="1" w:styleId="0804AEE495534C6EAD5EB4904D4623383">
    <w:name w:val="0804AEE495534C6EAD5EB4904D4623383"/>
    <w:rsid w:val="00983200"/>
    <w:pPr>
      <w:spacing w:after="100" w:line="240" w:lineRule="auto"/>
    </w:pPr>
    <w:rPr>
      <w:rFonts w:ascii="Times New Roman" w:eastAsiaTheme="minorHAnsi" w:hAnsi="Times New Roman" w:cs="Times New Roman"/>
      <w:sz w:val="24"/>
      <w:szCs w:val="24"/>
    </w:rPr>
  </w:style>
  <w:style w:type="paragraph" w:customStyle="1" w:styleId="C0FC52537D494B459385805B13F07BA13">
    <w:name w:val="C0FC52537D494B459385805B13F07BA13"/>
    <w:rsid w:val="00983200"/>
    <w:pPr>
      <w:spacing w:after="100" w:line="240" w:lineRule="auto"/>
    </w:pPr>
    <w:rPr>
      <w:rFonts w:ascii="Times New Roman" w:eastAsiaTheme="minorHAnsi" w:hAnsi="Times New Roman" w:cs="Times New Roman"/>
      <w:sz w:val="24"/>
      <w:szCs w:val="24"/>
    </w:rPr>
  </w:style>
  <w:style w:type="paragraph" w:customStyle="1" w:styleId="EAA8AD3AB5284AD1968DF9BF3C4A33683">
    <w:name w:val="EAA8AD3AB5284AD1968DF9BF3C4A33683"/>
    <w:rsid w:val="00983200"/>
    <w:pPr>
      <w:spacing w:after="100" w:line="240" w:lineRule="auto"/>
    </w:pPr>
    <w:rPr>
      <w:rFonts w:ascii="Times New Roman" w:eastAsiaTheme="minorHAnsi" w:hAnsi="Times New Roman" w:cs="Times New Roman"/>
      <w:sz w:val="24"/>
      <w:szCs w:val="24"/>
    </w:rPr>
  </w:style>
  <w:style w:type="paragraph" w:customStyle="1" w:styleId="63D909405DDF40E3BF60C512738186023">
    <w:name w:val="63D909405DDF40E3BF60C512738186023"/>
    <w:rsid w:val="00983200"/>
    <w:pPr>
      <w:spacing w:after="100" w:line="240" w:lineRule="auto"/>
    </w:pPr>
    <w:rPr>
      <w:rFonts w:ascii="Times New Roman" w:eastAsiaTheme="minorHAnsi" w:hAnsi="Times New Roman" w:cs="Times New Roman"/>
      <w:sz w:val="24"/>
      <w:szCs w:val="24"/>
    </w:rPr>
  </w:style>
  <w:style w:type="paragraph" w:customStyle="1" w:styleId="5AD638C847B54FECB3B9D097D0ECD2173">
    <w:name w:val="5AD638C847B54FECB3B9D097D0ECD2173"/>
    <w:rsid w:val="00983200"/>
    <w:pPr>
      <w:spacing w:after="100" w:line="240" w:lineRule="auto"/>
    </w:pPr>
    <w:rPr>
      <w:rFonts w:ascii="Times New Roman" w:eastAsiaTheme="minorHAnsi" w:hAnsi="Times New Roman" w:cs="Times New Roman"/>
      <w:sz w:val="24"/>
      <w:szCs w:val="24"/>
    </w:rPr>
  </w:style>
  <w:style w:type="paragraph" w:customStyle="1" w:styleId="DEEECFA1F1774BFE92A1F036C639BE203">
    <w:name w:val="DEEECFA1F1774BFE92A1F036C639BE203"/>
    <w:rsid w:val="00983200"/>
    <w:pPr>
      <w:spacing w:after="100" w:line="240" w:lineRule="auto"/>
    </w:pPr>
    <w:rPr>
      <w:rFonts w:ascii="Times New Roman" w:eastAsiaTheme="minorHAnsi" w:hAnsi="Times New Roman" w:cs="Times New Roman"/>
      <w:sz w:val="24"/>
      <w:szCs w:val="24"/>
    </w:rPr>
  </w:style>
  <w:style w:type="paragraph" w:customStyle="1" w:styleId="C9D89B3452A04104878CD39DB10533A43">
    <w:name w:val="C9D89B3452A04104878CD39DB10533A43"/>
    <w:rsid w:val="00983200"/>
    <w:pPr>
      <w:spacing w:after="100" w:line="240" w:lineRule="auto"/>
    </w:pPr>
    <w:rPr>
      <w:rFonts w:ascii="Times New Roman" w:eastAsiaTheme="minorHAnsi" w:hAnsi="Times New Roman" w:cs="Times New Roman"/>
      <w:sz w:val="24"/>
      <w:szCs w:val="24"/>
    </w:rPr>
  </w:style>
  <w:style w:type="paragraph" w:customStyle="1" w:styleId="83824F23765E464F86800CE95F368AB33">
    <w:name w:val="83824F23765E464F86800CE95F368AB33"/>
    <w:rsid w:val="00983200"/>
    <w:pPr>
      <w:spacing w:after="100" w:line="240" w:lineRule="auto"/>
    </w:pPr>
    <w:rPr>
      <w:rFonts w:ascii="Times New Roman" w:eastAsiaTheme="minorHAnsi" w:hAnsi="Times New Roman" w:cs="Times New Roman"/>
      <w:sz w:val="24"/>
      <w:szCs w:val="24"/>
    </w:rPr>
  </w:style>
  <w:style w:type="paragraph" w:customStyle="1" w:styleId="64E8B5C384C5472F97869F2BFCBCB75F3">
    <w:name w:val="64E8B5C384C5472F97869F2BFCBCB75F3"/>
    <w:rsid w:val="00983200"/>
    <w:pPr>
      <w:spacing w:after="100" w:line="240" w:lineRule="auto"/>
    </w:pPr>
    <w:rPr>
      <w:rFonts w:ascii="Times New Roman" w:eastAsiaTheme="minorHAnsi" w:hAnsi="Times New Roman" w:cs="Times New Roman"/>
      <w:sz w:val="24"/>
      <w:szCs w:val="24"/>
    </w:rPr>
  </w:style>
  <w:style w:type="paragraph" w:customStyle="1" w:styleId="3C57D45663844D21BE1946A33CB2D09F3">
    <w:name w:val="3C57D45663844D21BE1946A33CB2D09F3"/>
    <w:rsid w:val="00983200"/>
    <w:pPr>
      <w:spacing w:after="100" w:line="240" w:lineRule="auto"/>
    </w:pPr>
    <w:rPr>
      <w:rFonts w:ascii="Times New Roman" w:eastAsiaTheme="minorHAnsi" w:hAnsi="Times New Roman" w:cs="Times New Roman"/>
      <w:sz w:val="24"/>
      <w:szCs w:val="24"/>
    </w:rPr>
  </w:style>
  <w:style w:type="paragraph" w:customStyle="1" w:styleId="96CE811A358C41529D5B3E359E71B4FB3">
    <w:name w:val="96CE811A358C41529D5B3E359E71B4FB3"/>
    <w:rsid w:val="00983200"/>
    <w:pPr>
      <w:spacing w:after="100" w:line="240" w:lineRule="auto"/>
    </w:pPr>
    <w:rPr>
      <w:rFonts w:ascii="Times New Roman" w:eastAsiaTheme="minorHAnsi" w:hAnsi="Times New Roman" w:cs="Times New Roman"/>
      <w:sz w:val="24"/>
      <w:szCs w:val="24"/>
    </w:rPr>
  </w:style>
  <w:style w:type="paragraph" w:customStyle="1" w:styleId="87764E27128048178DB1C48706D3DAE63">
    <w:name w:val="87764E27128048178DB1C48706D3DAE63"/>
    <w:rsid w:val="00983200"/>
    <w:pPr>
      <w:spacing w:after="100" w:line="240" w:lineRule="auto"/>
    </w:pPr>
    <w:rPr>
      <w:rFonts w:ascii="Times New Roman" w:eastAsiaTheme="minorHAnsi" w:hAnsi="Times New Roman" w:cs="Times New Roman"/>
      <w:sz w:val="24"/>
      <w:szCs w:val="24"/>
    </w:rPr>
  </w:style>
  <w:style w:type="paragraph" w:customStyle="1" w:styleId="5F916AE00104406090E690AF26F11D823">
    <w:name w:val="5F916AE00104406090E690AF26F11D823"/>
    <w:rsid w:val="00983200"/>
    <w:pPr>
      <w:spacing w:after="100" w:line="240" w:lineRule="auto"/>
    </w:pPr>
    <w:rPr>
      <w:rFonts w:ascii="Times New Roman" w:eastAsiaTheme="minorHAnsi" w:hAnsi="Times New Roman" w:cs="Times New Roman"/>
      <w:sz w:val="24"/>
      <w:szCs w:val="24"/>
    </w:rPr>
  </w:style>
  <w:style w:type="paragraph" w:customStyle="1" w:styleId="DB6E9F099D1A40E8B301736790E359533">
    <w:name w:val="DB6E9F099D1A40E8B301736790E359533"/>
    <w:rsid w:val="00983200"/>
    <w:pPr>
      <w:spacing w:after="100" w:line="240" w:lineRule="auto"/>
    </w:pPr>
    <w:rPr>
      <w:rFonts w:ascii="Times New Roman" w:eastAsiaTheme="minorHAnsi" w:hAnsi="Times New Roman" w:cs="Times New Roman"/>
      <w:sz w:val="24"/>
      <w:szCs w:val="24"/>
    </w:rPr>
  </w:style>
  <w:style w:type="paragraph" w:customStyle="1" w:styleId="9580763873FB4E25BFFC7146565BCE7A3">
    <w:name w:val="9580763873FB4E25BFFC7146565BCE7A3"/>
    <w:rsid w:val="00983200"/>
    <w:pPr>
      <w:spacing w:after="100" w:line="240" w:lineRule="auto"/>
    </w:pPr>
    <w:rPr>
      <w:rFonts w:ascii="Times New Roman" w:eastAsiaTheme="minorHAnsi" w:hAnsi="Times New Roman" w:cs="Times New Roman"/>
      <w:sz w:val="24"/>
      <w:szCs w:val="24"/>
    </w:rPr>
  </w:style>
  <w:style w:type="paragraph" w:customStyle="1" w:styleId="DDC7DEE9133E4421916CA1DFCFF5A89B3">
    <w:name w:val="DDC7DEE9133E4421916CA1DFCFF5A89B3"/>
    <w:rsid w:val="00983200"/>
    <w:pPr>
      <w:spacing w:after="100" w:line="240" w:lineRule="auto"/>
    </w:pPr>
    <w:rPr>
      <w:rFonts w:ascii="Times New Roman" w:eastAsiaTheme="minorHAnsi" w:hAnsi="Times New Roman" w:cs="Times New Roman"/>
      <w:sz w:val="24"/>
      <w:szCs w:val="24"/>
    </w:rPr>
  </w:style>
  <w:style w:type="paragraph" w:customStyle="1" w:styleId="E4B1DA8C9D8B42509E8643D3BC77C7F33">
    <w:name w:val="E4B1DA8C9D8B42509E8643D3BC77C7F33"/>
    <w:rsid w:val="00983200"/>
    <w:pPr>
      <w:spacing w:after="100" w:line="240" w:lineRule="auto"/>
    </w:pPr>
    <w:rPr>
      <w:rFonts w:ascii="Times New Roman" w:eastAsiaTheme="minorHAnsi" w:hAnsi="Times New Roman" w:cs="Times New Roman"/>
      <w:sz w:val="24"/>
      <w:szCs w:val="24"/>
    </w:rPr>
  </w:style>
  <w:style w:type="paragraph" w:customStyle="1" w:styleId="A749E8A813EB4AD2A359F9CD2E7BD3DC3">
    <w:name w:val="A749E8A813EB4AD2A359F9CD2E7BD3DC3"/>
    <w:rsid w:val="00983200"/>
    <w:pPr>
      <w:spacing w:after="100" w:line="240" w:lineRule="auto"/>
    </w:pPr>
    <w:rPr>
      <w:rFonts w:ascii="Times New Roman" w:eastAsiaTheme="minorHAnsi" w:hAnsi="Times New Roman" w:cs="Times New Roman"/>
      <w:sz w:val="24"/>
      <w:szCs w:val="24"/>
    </w:rPr>
  </w:style>
  <w:style w:type="paragraph" w:customStyle="1" w:styleId="BDC085035A3E494FB1B073BB83052FD93">
    <w:name w:val="BDC085035A3E494FB1B073BB83052FD93"/>
    <w:rsid w:val="00983200"/>
    <w:pPr>
      <w:spacing w:after="100" w:line="240" w:lineRule="auto"/>
    </w:pPr>
    <w:rPr>
      <w:rFonts w:ascii="Times New Roman" w:eastAsiaTheme="minorHAnsi" w:hAnsi="Times New Roman" w:cs="Times New Roman"/>
      <w:sz w:val="24"/>
      <w:szCs w:val="24"/>
    </w:rPr>
  </w:style>
  <w:style w:type="paragraph" w:customStyle="1" w:styleId="29CBF43F3DC647B3A71E89B47A27D00E3">
    <w:name w:val="29CBF43F3DC647B3A71E89B47A27D00E3"/>
    <w:rsid w:val="00983200"/>
    <w:pPr>
      <w:spacing w:after="100" w:line="240" w:lineRule="auto"/>
    </w:pPr>
    <w:rPr>
      <w:rFonts w:ascii="Times New Roman" w:eastAsiaTheme="minorHAnsi" w:hAnsi="Times New Roman" w:cs="Times New Roman"/>
      <w:sz w:val="24"/>
      <w:szCs w:val="24"/>
    </w:rPr>
  </w:style>
  <w:style w:type="paragraph" w:customStyle="1" w:styleId="66E6FBBC1CAB49448E0F45CF84189CD73">
    <w:name w:val="66E6FBBC1CAB49448E0F45CF84189CD73"/>
    <w:rsid w:val="00983200"/>
    <w:pPr>
      <w:spacing w:after="100" w:line="240" w:lineRule="auto"/>
    </w:pPr>
    <w:rPr>
      <w:rFonts w:ascii="Times New Roman" w:eastAsiaTheme="minorHAnsi" w:hAnsi="Times New Roman" w:cs="Times New Roman"/>
      <w:sz w:val="24"/>
      <w:szCs w:val="24"/>
    </w:rPr>
  </w:style>
  <w:style w:type="paragraph" w:customStyle="1" w:styleId="898CED60B88B4762B035A51B872B1A9B3">
    <w:name w:val="898CED60B88B4762B035A51B872B1A9B3"/>
    <w:rsid w:val="00983200"/>
    <w:pPr>
      <w:spacing w:after="100" w:line="240" w:lineRule="auto"/>
    </w:pPr>
    <w:rPr>
      <w:rFonts w:ascii="Times New Roman" w:eastAsiaTheme="minorHAnsi" w:hAnsi="Times New Roman" w:cs="Times New Roman"/>
      <w:sz w:val="24"/>
      <w:szCs w:val="24"/>
    </w:rPr>
  </w:style>
  <w:style w:type="paragraph" w:customStyle="1" w:styleId="651281CB2C6749BAB155CB975EAD762E3">
    <w:name w:val="651281CB2C6749BAB155CB975EAD762E3"/>
    <w:rsid w:val="00983200"/>
    <w:pPr>
      <w:spacing w:after="100" w:line="240" w:lineRule="auto"/>
    </w:pPr>
    <w:rPr>
      <w:rFonts w:ascii="Times New Roman" w:eastAsiaTheme="minorHAnsi" w:hAnsi="Times New Roman" w:cs="Times New Roman"/>
      <w:sz w:val="24"/>
      <w:szCs w:val="24"/>
    </w:rPr>
  </w:style>
  <w:style w:type="paragraph" w:customStyle="1" w:styleId="064D0ED1840B4A58BA26BC79007A80833">
    <w:name w:val="064D0ED1840B4A58BA26BC79007A80833"/>
    <w:rsid w:val="00983200"/>
    <w:pPr>
      <w:spacing w:after="100" w:line="240" w:lineRule="auto"/>
    </w:pPr>
    <w:rPr>
      <w:rFonts w:ascii="Times New Roman" w:eastAsiaTheme="minorHAnsi" w:hAnsi="Times New Roman" w:cs="Times New Roman"/>
      <w:sz w:val="24"/>
      <w:szCs w:val="24"/>
    </w:rPr>
  </w:style>
  <w:style w:type="paragraph" w:customStyle="1" w:styleId="CCB3F052C7A04FA688DA26121FB5D8113">
    <w:name w:val="CCB3F052C7A04FA688DA26121FB5D8113"/>
    <w:rsid w:val="00983200"/>
    <w:pPr>
      <w:spacing w:after="100" w:line="240" w:lineRule="auto"/>
    </w:pPr>
    <w:rPr>
      <w:rFonts w:ascii="Times New Roman" w:eastAsiaTheme="minorHAnsi" w:hAnsi="Times New Roman" w:cs="Times New Roman"/>
      <w:sz w:val="24"/>
      <w:szCs w:val="24"/>
    </w:rPr>
  </w:style>
  <w:style w:type="paragraph" w:customStyle="1" w:styleId="D4D61EDBA2234B37885AE09BC82B3A303">
    <w:name w:val="D4D61EDBA2234B37885AE09BC82B3A303"/>
    <w:rsid w:val="00983200"/>
    <w:pPr>
      <w:spacing w:after="100" w:line="240" w:lineRule="auto"/>
    </w:pPr>
    <w:rPr>
      <w:rFonts w:ascii="Times New Roman" w:eastAsiaTheme="minorHAnsi" w:hAnsi="Times New Roman" w:cs="Times New Roman"/>
      <w:sz w:val="24"/>
      <w:szCs w:val="24"/>
    </w:rPr>
  </w:style>
  <w:style w:type="paragraph" w:customStyle="1" w:styleId="83720FE8BD9A42E19FD6D52F9E80C4F13">
    <w:name w:val="83720FE8BD9A42E19FD6D52F9E80C4F13"/>
    <w:rsid w:val="00983200"/>
    <w:pPr>
      <w:spacing w:after="100" w:line="240" w:lineRule="auto"/>
    </w:pPr>
    <w:rPr>
      <w:rFonts w:ascii="Times New Roman" w:eastAsiaTheme="minorHAnsi" w:hAnsi="Times New Roman" w:cs="Times New Roman"/>
      <w:sz w:val="24"/>
      <w:szCs w:val="24"/>
    </w:rPr>
  </w:style>
  <w:style w:type="paragraph" w:customStyle="1" w:styleId="FC40F46F1E054A1EAA7B525F7021A3393">
    <w:name w:val="FC40F46F1E054A1EAA7B525F7021A3393"/>
    <w:rsid w:val="00983200"/>
    <w:pPr>
      <w:spacing w:after="100" w:line="240" w:lineRule="auto"/>
    </w:pPr>
    <w:rPr>
      <w:rFonts w:ascii="Times New Roman" w:eastAsiaTheme="minorHAnsi" w:hAnsi="Times New Roman" w:cs="Times New Roman"/>
      <w:sz w:val="24"/>
      <w:szCs w:val="24"/>
    </w:rPr>
  </w:style>
  <w:style w:type="paragraph" w:customStyle="1" w:styleId="95D10BF9313E4DF1B0EEC0BDC2C2DB3D3">
    <w:name w:val="95D10BF9313E4DF1B0EEC0BDC2C2DB3D3"/>
    <w:rsid w:val="00983200"/>
    <w:pPr>
      <w:spacing w:after="100" w:line="240" w:lineRule="auto"/>
    </w:pPr>
    <w:rPr>
      <w:rFonts w:ascii="Times New Roman" w:eastAsiaTheme="minorHAnsi" w:hAnsi="Times New Roman" w:cs="Times New Roman"/>
      <w:sz w:val="24"/>
      <w:szCs w:val="24"/>
    </w:rPr>
  </w:style>
  <w:style w:type="paragraph" w:customStyle="1" w:styleId="FA88C611C2E642E18A9F2C4C327819133">
    <w:name w:val="FA88C611C2E642E18A9F2C4C327819133"/>
    <w:rsid w:val="00983200"/>
    <w:pPr>
      <w:spacing w:after="100" w:line="240" w:lineRule="auto"/>
    </w:pPr>
    <w:rPr>
      <w:rFonts w:ascii="Times New Roman" w:eastAsiaTheme="minorHAnsi" w:hAnsi="Times New Roman" w:cs="Times New Roman"/>
      <w:sz w:val="24"/>
      <w:szCs w:val="24"/>
    </w:rPr>
  </w:style>
  <w:style w:type="paragraph" w:customStyle="1" w:styleId="80191CBCC01043C99111FF413448AEE23">
    <w:name w:val="80191CBCC01043C99111FF413448AEE23"/>
    <w:rsid w:val="00983200"/>
    <w:pPr>
      <w:spacing w:after="100" w:line="240" w:lineRule="auto"/>
    </w:pPr>
    <w:rPr>
      <w:rFonts w:ascii="Times New Roman" w:eastAsiaTheme="minorHAnsi" w:hAnsi="Times New Roman" w:cs="Times New Roman"/>
      <w:sz w:val="24"/>
      <w:szCs w:val="24"/>
    </w:rPr>
  </w:style>
  <w:style w:type="paragraph" w:customStyle="1" w:styleId="55A6F2AE1F91480E8742FBF6FCD1603F3">
    <w:name w:val="55A6F2AE1F91480E8742FBF6FCD1603F3"/>
    <w:rsid w:val="00983200"/>
    <w:pPr>
      <w:spacing w:after="100" w:line="240" w:lineRule="auto"/>
    </w:pPr>
    <w:rPr>
      <w:rFonts w:ascii="Times New Roman" w:eastAsiaTheme="minorHAnsi" w:hAnsi="Times New Roman" w:cs="Times New Roman"/>
      <w:sz w:val="24"/>
      <w:szCs w:val="24"/>
    </w:rPr>
  </w:style>
  <w:style w:type="paragraph" w:customStyle="1" w:styleId="6849D25C4BE047528489D7286BF2F5383">
    <w:name w:val="6849D25C4BE047528489D7286BF2F5383"/>
    <w:rsid w:val="00983200"/>
    <w:pPr>
      <w:spacing w:after="100" w:line="240" w:lineRule="auto"/>
    </w:pPr>
    <w:rPr>
      <w:rFonts w:ascii="Times New Roman" w:eastAsiaTheme="minorHAnsi" w:hAnsi="Times New Roman" w:cs="Times New Roman"/>
      <w:sz w:val="24"/>
      <w:szCs w:val="24"/>
    </w:rPr>
  </w:style>
  <w:style w:type="paragraph" w:customStyle="1" w:styleId="DDAC4D08DC50486D8A83E82E1C4BBE883">
    <w:name w:val="DDAC4D08DC50486D8A83E82E1C4BBE883"/>
    <w:rsid w:val="00983200"/>
    <w:pPr>
      <w:spacing w:after="100" w:line="240" w:lineRule="auto"/>
    </w:pPr>
    <w:rPr>
      <w:rFonts w:ascii="Times New Roman" w:eastAsiaTheme="minorHAnsi" w:hAnsi="Times New Roman" w:cs="Times New Roman"/>
      <w:sz w:val="24"/>
      <w:szCs w:val="24"/>
    </w:rPr>
  </w:style>
  <w:style w:type="paragraph" w:customStyle="1" w:styleId="AD52B93F52E643E4AAC852597996FB393">
    <w:name w:val="AD52B93F52E643E4AAC852597996FB393"/>
    <w:rsid w:val="00983200"/>
    <w:pPr>
      <w:spacing w:after="100" w:line="240" w:lineRule="auto"/>
    </w:pPr>
    <w:rPr>
      <w:rFonts w:ascii="Times New Roman" w:eastAsiaTheme="minorHAnsi" w:hAnsi="Times New Roman" w:cs="Times New Roman"/>
      <w:sz w:val="24"/>
      <w:szCs w:val="24"/>
    </w:rPr>
  </w:style>
  <w:style w:type="paragraph" w:customStyle="1" w:styleId="36947C7FDBFB400C9E1E72FDC424BCB33">
    <w:name w:val="36947C7FDBFB400C9E1E72FDC424BCB33"/>
    <w:rsid w:val="00983200"/>
    <w:pPr>
      <w:spacing w:after="100" w:line="240" w:lineRule="auto"/>
    </w:pPr>
    <w:rPr>
      <w:rFonts w:ascii="Times New Roman" w:eastAsiaTheme="minorHAnsi" w:hAnsi="Times New Roman" w:cs="Times New Roman"/>
      <w:sz w:val="24"/>
      <w:szCs w:val="24"/>
    </w:rPr>
  </w:style>
  <w:style w:type="paragraph" w:customStyle="1" w:styleId="EDDD74E9A2FE461B8CB861D8E9FECD463">
    <w:name w:val="EDDD74E9A2FE461B8CB861D8E9FECD463"/>
    <w:rsid w:val="00983200"/>
    <w:pPr>
      <w:spacing w:after="100" w:line="240" w:lineRule="auto"/>
    </w:pPr>
    <w:rPr>
      <w:rFonts w:ascii="Times New Roman" w:eastAsiaTheme="minorHAnsi" w:hAnsi="Times New Roman" w:cs="Times New Roman"/>
      <w:sz w:val="24"/>
      <w:szCs w:val="24"/>
    </w:rPr>
  </w:style>
  <w:style w:type="paragraph" w:customStyle="1" w:styleId="8F83657DC9F34DD89BE2A1834457BDF73">
    <w:name w:val="8F83657DC9F34DD89BE2A1834457BDF73"/>
    <w:rsid w:val="00983200"/>
    <w:pPr>
      <w:spacing w:after="100" w:line="240" w:lineRule="auto"/>
    </w:pPr>
    <w:rPr>
      <w:rFonts w:ascii="Times New Roman" w:eastAsiaTheme="minorHAnsi" w:hAnsi="Times New Roman" w:cs="Times New Roman"/>
      <w:sz w:val="24"/>
      <w:szCs w:val="24"/>
    </w:rPr>
  </w:style>
  <w:style w:type="paragraph" w:customStyle="1" w:styleId="DE31DDA970FF4894993A3DF7D46DCE913">
    <w:name w:val="DE31DDA970FF4894993A3DF7D46DCE913"/>
    <w:rsid w:val="00983200"/>
    <w:pPr>
      <w:spacing w:after="100" w:line="240" w:lineRule="auto"/>
    </w:pPr>
    <w:rPr>
      <w:rFonts w:ascii="Times New Roman" w:eastAsiaTheme="minorHAnsi" w:hAnsi="Times New Roman" w:cs="Times New Roman"/>
      <w:sz w:val="24"/>
      <w:szCs w:val="24"/>
    </w:rPr>
  </w:style>
  <w:style w:type="paragraph" w:customStyle="1" w:styleId="0BD1BF97DAD742AAAB62E5E57C33823D3">
    <w:name w:val="0BD1BF97DAD742AAAB62E5E57C33823D3"/>
    <w:rsid w:val="00983200"/>
    <w:pPr>
      <w:spacing w:after="100" w:line="240" w:lineRule="auto"/>
    </w:pPr>
    <w:rPr>
      <w:rFonts w:ascii="Times New Roman" w:eastAsiaTheme="minorHAnsi" w:hAnsi="Times New Roman" w:cs="Times New Roman"/>
      <w:sz w:val="24"/>
      <w:szCs w:val="24"/>
    </w:rPr>
  </w:style>
  <w:style w:type="paragraph" w:customStyle="1" w:styleId="0FF3CB83EF374C699E5E9054162AFFF53">
    <w:name w:val="0FF3CB83EF374C699E5E9054162AFFF53"/>
    <w:rsid w:val="00983200"/>
    <w:pPr>
      <w:spacing w:after="100" w:line="240" w:lineRule="auto"/>
    </w:pPr>
    <w:rPr>
      <w:rFonts w:ascii="Times New Roman" w:eastAsiaTheme="minorHAnsi" w:hAnsi="Times New Roman" w:cs="Times New Roman"/>
      <w:sz w:val="24"/>
      <w:szCs w:val="24"/>
    </w:rPr>
  </w:style>
  <w:style w:type="paragraph" w:customStyle="1" w:styleId="839F1309934D4EE68984E37ED595A0713">
    <w:name w:val="839F1309934D4EE68984E37ED595A0713"/>
    <w:rsid w:val="00983200"/>
    <w:pPr>
      <w:spacing w:after="100" w:line="240" w:lineRule="auto"/>
    </w:pPr>
    <w:rPr>
      <w:rFonts w:ascii="Times New Roman" w:eastAsiaTheme="minorHAnsi" w:hAnsi="Times New Roman" w:cs="Times New Roman"/>
      <w:sz w:val="24"/>
      <w:szCs w:val="24"/>
    </w:rPr>
  </w:style>
  <w:style w:type="paragraph" w:customStyle="1" w:styleId="F2624A3D92DA4A26AC7748E02951306A3">
    <w:name w:val="F2624A3D92DA4A26AC7748E02951306A3"/>
    <w:rsid w:val="00983200"/>
    <w:pPr>
      <w:spacing w:after="100" w:line="240" w:lineRule="auto"/>
    </w:pPr>
    <w:rPr>
      <w:rFonts w:ascii="Times New Roman" w:eastAsiaTheme="minorHAnsi" w:hAnsi="Times New Roman" w:cs="Times New Roman"/>
      <w:sz w:val="24"/>
      <w:szCs w:val="24"/>
    </w:rPr>
  </w:style>
  <w:style w:type="paragraph" w:customStyle="1" w:styleId="CAB56D1091B849669F3392235B70824C3">
    <w:name w:val="CAB56D1091B849669F3392235B70824C3"/>
    <w:rsid w:val="00983200"/>
    <w:pPr>
      <w:spacing w:after="100" w:line="240" w:lineRule="auto"/>
    </w:pPr>
    <w:rPr>
      <w:rFonts w:ascii="Times New Roman" w:eastAsiaTheme="minorHAnsi" w:hAnsi="Times New Roman" w:cs="Times New Roman"/>
      <w:sz w:val="24"/>
      <w:szCs w:val="24"/>
    </w:rPr>
  </w:style>
  <w:style w:type="paragraph" w:customStyle="1" w:styleId="43BAACE313D84F4FAE60BEA76D445CBE3">
    <w:name w:val="43BAACE313D84F4FAE60BEA76D445CBE3"/>
    <w:rsid w:val="00983200"/>
    <w:pPr>
      <w:spacing w:after="100" w:line="240" w:lineRule="auto"/>
    </w:pPr>
    <w:rPr>
      <w:rFonts w:ascii="Times New Roman" w:eastAsiaTheme="minorHAnsi" w:hAnsi="Times New Roman" w:cs="Times New Roman"/>
      <w:sz w:val="24"/>
      <w:szCs w:val="24"/>
    </w:rPr>
  </w:style>
  <w:style w:type="paragraph" w:customStyle="1" w:styleId="C90688F74E3349F7BDA6F95D601754AE3">
    <w:name w:val="C90688F74E3349F7BDA6F95D601754AE3"/>
    <w:rsid w:val="00983200"/>
    <w:pPr>
      <w:spacing w:after="100" w:line="240" w:lineRule="auto"/>
    </w:pPr>
    <w:rPr>
      <w:rFonts w:ascii="Times New Roman" w:eastAsiaTheme="minorHAnsi" w:hAnsi="Times New Roman" w:cs="Times New Roman"/>
      <w:sz w:val="24"/>
      <w:szCs w:val="24"/>
    </w:rPr>
  </w:style>
  <w:style w:type="paragraph" w:customStyle="1" w:styleId="CE0F025F88464C6086412C42E767D02A3">
    <w:name w:val="CE0F025F88464C6086412C42E767D02A3"/>
    <w:rsid w:val="00983200"/>
    <w:pPr>
      <w:spacing w:after="100" w:line="240" w:lineRule="auto"/>
    </w:pPr>
    <w:rPr>
      <w:rFonts w:ascii="Times New Roman" w:eastAsiaTheme="minorHAnsi" w:hAnsi="Times New Roman" w:cs="Times New Roman"/>
      <w:sz w:val="24"/>
      <w:szCs w:val="24"/>
    </w:rPr>
  </w:style>
  <w:style w:type="paragraph" w:customStyle="1" w:styleId="D1F03C6BD68546E38BD8339A3960C04D3">
    <w:name w:val="D1F03C6BD68546E38BD8339A3960C04D3"/>
    <w:rsid w:val="00983200"/>
    <w:pPr>
      <w:spacing w:after="100" w:line="240" w:lineRule="auto"/>
    </w:pPr>
    <w:rPr>
      <w:rFonts w:ascii="Times New Roman" w:eastAsiaTheme="minorHAnsi" w:hAnsi="Times New Roman" w:cs="Times New Roman"/>
      <w:sz w:val="24"/>
      <w:szCs w:val="24"/>
    </w:rPr>
  </w:style>
  <w:style w:type="paragraph" w:customStyle="1" w:styleId="BA353256FBC3429280A869F2A673D1413">
    <w:name w:val="BA353256FBC3429280A869F2A673D1413"/>
    <w:rsid w:val="00983200"/>
    <w:pPr>
      <w:spacing w:after="100" w:line="240" w:lineRule="auto"/>
    </w:pPr>
    <w:rPr>
      <w:rFonts w:ascii="Times New Roman" w:eastAsiaTheme="minorHAnsi" w:hAnsi="Times New Roman" w:cs="Times New Roman"/>
      <w:sz w:val="24"/>
      <w:szCs w:val="24"/>
    </w:rPr>
  </w:style>
  <w:style w:type="paragraph" w:customStyle="1" w:styleId="436BCBCF4FF0485CAFAE8AC2742CB9693">
    <w:name w:val="436BCBCF4FF0485CAFAE8AC2742CB9693"/>
    <w:rsid w:val="00983200"/>
    <w:pPr>
      <w:spacing w:after="100" w:line="240" w:lineRule="auto"/>
    </w:pPr>
    <w:rPr>
      <w:rFonts w:ascii="Times New Roman" w:eastAsiaTheme="minorHAnsi" w:hAnsi="Times New Roman" w:cs="Times New Roman"/>
      <w:sz w:val="24"/>
      <w:szCs w:val="24"/>
    </w:rPr>
  </w:style>
  <w:style w:type="paragraph" w:customStyle="1" w:styleId="07D485C5BFCF4F8EB78260C540AC9A8F3">
    <w:name w:val="07D485C5BFCF4F8EB78260C540AC9A8F3"/>
    <w:rsid w:val="00983200"/>
    <w:pPr>
      <w:spacing w:after="100" w:line="240" w:lineRule="auto"/>
    </w:pPr>
    <w:rPr>
      <w:rFonts w:ascii="Times New Roman" w:eastAsiaTheme="minorHAnsi" w:hAnsi="Times New Roman" w:cs="Times New Roman"/>
      <w:sz w:val="24"/>
      <w:szCs w:val="24"/>
    </w:rPr>
  </w:style>
  <w:style w:type="paragraph" w:customStyle="1" w:styleId="D0AE4BD8918C4D9B810BBDA8B73441083">
    <w:name w:val="D0AE4BD8918C4D9B810BBDA8B73441083"/>
    <w:rsid w:val="00983200"/>
    <w:pPr>
      <w:spacing w:after="100" w:line="240" w:lineRule="auto"/>
    </w:pPr>
    <w:rPr>
      <w:rFonts w:ascii="Times New Roman" w:eastAsiaTheme="minorHAnsi" w:hAnsi="Times New Roman" w:cs="Times New Roman"/>
      <w:sz w:val="24"/>
      <w:szCs w:val="24"/>
    </w:rPr>
  </w:style>
  <w:style w:type="paragraph" w:customStyle="1" w:styleId="4727318B66F94C41A685905E274C52983">
    <w:name w:val="4727318B66F94C41A685905E274C52983"/>
    <w:rsid w:val="00983200"/>
    <w:pPr>
      <w:spacing w:after="100" w:line="240" w:lineRule="auto"/>
    </w:pPr>
    <w:rPr>
      <w:rFonts w:ascii="Times New Roman" w:eastAsiaTheme="minorHAnsi" w:hAnsi="Times New Roman" w:cs="Times New Roman"/>
      <w:sz w:val="24"/>
      <w:szCs w:val="24"/>
    </w:rPr>
  </w:style>
  <w:style w:type="paragraph" w:customStyle="1" w:styleId="62D2467ECDFD4A9FA92697771730A8B13">
    <w:name w:val="62D2467ECDFD4A9FA92697771730A8B13"/>
    <w:rsid w:val="00983200"/>
    <w:pPr>
      <w:spacing w:after="100" w:line="240" w:lineRule="auto"/>
    </w:pPr>
    <w:rPr>
      <w:rFonts w:ascii="Times New Roman" w:eastAsiaTheme="minorHAnsi" w:hAnsi="Times New Roman" w:cs="Times New Roman"/>
      <w:sz w:val="24"/>
      <w:szCs w:val="24"/>
    </w:rPr>
  </w:style>
  <w:style w:type="paragraph" w:customStyle="1" w:styleId="52A3328E2A4142C7ADF0501C55D5AFA73">
    <w:name w:val="52A3328E2A4142C7ADF0501C55D5AFA73"/>
    <w:rsid w:val="00983200"/>
    <w:pPr>
      <w:spacing w:after="100" w:line="240" w:lineRule="auto"/>
    </w:pPr>
    <w:rPr>
      <w:rFonts w:ascii="Times New Roman" w:eastAsiaTheme="minorHAnsi" w:hAnsi="Times New Roman" w:cs="Times New Roman"/>
      <w:sz w:val="24"/>
      <w:szCs w:val="24"/>
    </w:rPr>
  </w:style>
  <w:style w:type="paragraph" w:customStyle="1" w:styleId="E9760A54F9814C8F8F77356DB93F03A03">
    <w:name w:val="E9760A54F9814C8F8F77356DB93F03A03"/>
    <w:rsid w:val="00983200"/>
    <w:pPr>
      <w:spacing w:after="100" w:line="240" w:lineRule="auto"/>
    </w:pPr>
    <w:rPr>
      <w:rFonts w:ascii="Times New Roman" w:eastAsiaTheme="minorHAnsi" w:hAnsi="Times New Roman" w:cs="Times New Roman"/>
      <w:sz w:val="24"/>
      <w:szCs w:val="24"/>
    </w:rPr>
  </w:style>
  <w:style w:type="paragraph" w:customStyle="1" w:styleId="40D17897ADC3422980CC42054A16B0B73">
    <w:name w:val="40D17897ADC3422980CC42054A16B0B73"/>
    <w:rsid w:val="00983200"/>
    <w:pPr>
      <w:spacing w:after="100" w:line="240" w:lineRule="auto"/>
    </w:pPr>
    <w:rPr>
      <w:rFonts w:ascii="Times New Roman" w:eastAsiaTheme="minorHAnsi" w:hAnsi="Times New Roman" w:cs="Times New Roman"/>
      <w:sz w:val="24"/>
      <w:szCs w:val="24"/>
    </w:rPr>
  </w:style>
  <w:style w:type="paragraph" w:customStyle="1" w:styleId="6FF887D5E2A24E51B6F3447316C9001F3">
    <w:name w:val="6FF887D5E2A24E51B6F3447316C9001F3"/>
    <w:rsid w:val="00983200"/>
    <w:pPr>
      <w:spacing w:after="100" w:line="240" w:lineRule="auto"/>
    </w:pPr>
    <w:rPr>
      <w:rFonts w:ascii="Times New Roman" w:eastAsiaTheme="minorHAnsi" w:hAnsi="Times New Roman" w:cs="Times New Roman"/>
      <w:sz w:val="24"/>
      <w:szCs w:val="24"/>
    </w:rPr>
  </w:style>
  <w:style w:type="paragraph" w:customStyle="1" w:styleId="43D6A6B940474343A3B2E588768AB99E3">
    <w:name w:val="43D6A6B940474343A3B2E588768AB99E3"/>
    <w:rsid w:val="00983200"/>
    <w:pPr>
      <w:spacing w:after="100" w:line="240" w:lineRule="auto"/>
    </w:pPr>
    <w:rPr>
      <w:rFonts w:ascii="Times New Roman" w:eastAsiaTheme="minorHAnsi" w:hAnsi="Times New Roman" w:cs="Times New Roman"/>
      <w:sz w:val="24"/>
      <w:szCs w:val="24"/>
    </w:rPr>
  </w:style>
  <w:style w:type="paragraph" w:customStyle="1" w:styleId="30D3A067CB32483CBF68BD7D20276D0E3">
    <w:name w:val="30D3A067CB32483CBF68BD7D20276D0E3"/>
    <w:rsid w:val="00983200"/>
    <w:pPr>
      <w:spacing w:after="100" w:line="240" w:lineRule="auto"/>
    </w:pPr>
    <w:rPr>
      <w:rFonts w:ascii="Times New Roman" w:eastAsiaTheme="minorHAnsi" w:hAnsi="Times New Roman" w:cs="Times New Roman"/>
      <w:sz w:val="24"/>
      <w:szCs w:val="24"/>
    </w:rPr>
  </w:style>
  <w:style w:type="paragraph" w:customStyle="1" w:styleId="A8A67AB63A7B4ED4905A03ECB80DC54B3">
    <w:name w:val="A8A67AB63A7B4ED4905A03ECB80DC54B3"/>
    <w:rsid w:val="00983200"/>
    <w:pPr>
      <w:spacing w:after="100" w:line="240" w:lineRule="auto"/>
    </w:pPr>
    <w:rPr>
      <w:rFonts w:ascii="Times New Roman" w:eastAsiaTheme="minorHAnsi" w:hAnsi="Times New Roman" w:cs="Times New Roman"/>
      <w:sz w:val="24"/>
      <w:szCs w:val="24"/>
    </w:rPr>
  </w:style>
  <w:style w:type="paragraph" w:customStyle="1" w:styleId="5572152D7DBF4BEA9B8B9D6F7A735B173">
    <w:name w:val="5572152D7DBF4BEA9B8B9D6F7A735B173"/>
    <w:rsid w:val="00983200"/>
    <w:pPr>
      <w:spacing w:after="100" w:line="240" w:lineRule="auto"/>
    </w:pPr>
    <w:rPr>
      <w:rFonts w:ascii="Times New Roman" w:eastAsiaTheme="minorHAnsi" w:hAnsi="Times New Roman" w:cs="Times New Roman"/>
      <w:sz w:val="24"/>
      <w:szCs w:val="24"/>
    </w:rPr>
  </w:style>
  <w:style w:type="paragraph" w:customStyle="1" w:styleId="81E5614B3E9748BBB858A338CF1AA4D23">
    <w:name w:val="81E5614B3E9748BBB858A338CF1AA4D23"/>
    <w:rsid w:val="00983200"/>
    <w:pPr>
      <w:spacing w:after="100" w:line="240" w:lineRule="auto"/>
    </w:pPr>
    <w:rPr>
      <w:rFonts w:ascii="Times New Roman" w:eastAsiaTheme="minorHAnsi" w:hAnsi="Times New Roman" w:cs="Times New Roman"/>
      <w:sz w:val="24"/>
      <w:szCs w:val="24"/>
    </w:rPr>
  </w:style>
  <w:style w:type="paragraph" w:customStyle="1" w:styleId="E4576D77F888479DA529159DACA180443">
    <w:name w:val="E4576D77F888479DA529159DACA180443"/>
    <w:rsid w:val="00983200"/>
    <w:pPr>
      <w:spacing w:after="100" w:line="240" w:lineRule="auto"/>
    </w:pPr>
    <w:rPr>
      <w:rFonts w:ascii="Times New Roman" w:eastAsiaTheme="minorHAnsi" w:hAnsi="Times New Roman" w:cs="Times New Roman"/>
      <w:sz w:val="24"/>
      <w:szCs w:val="24"/>
    </w:rPr>
  </w:style>
  <w:style w:type="paragraph" w:customStyle="1" w:styleId="F74E5D9CEA1C47D18E5020C9907AA2923">
    <w:name w:val="F74E5D9CEA1C47D18E5020C9907AA2923"/>
    <w:rsid w:val="00983200"/>
    <w:pPr>
      <w:spacing w:after="100" w:line="240" w:lineRule="auto"/>
    </w:pPr>
    <w:rPr>
      <w:rFonts w:ascii="Times New Roman" w:eastAsiaTheme="minorHAnsi" w:hAnsi="Times New Roman" w:cs="Times New Roman"/>
      <w:sz w:val="24"/>
      <w:szCs w:val="24"/>
    </w:rPr>
  </w:style>
  <w:style w:type="paragraph" w:customStyle="1" w:styleId="AE41D3426C2C425399F8219F5C058E7C3">
    <w:name w:val="AE41D3426C2C425399F8219F5C058E7C3"/>
    <w:rsid w:val="00983200"/>
    <w:pPr>
      <w:spacing w:after="100" w:line="240" w:lineRule="auto"/>
    </w:pPr>
    <w:rPr>
      <w:rFonts w:ascii="Times New Roman" w:eastAsiaTheme="minorHAnsi" w:hAnsi="Times New Roman" w:cs="Times New Roman"/>
      <w:sz w:val="24"/>
      <w:szCs w:val="24"/>
    </w:rPr>
  </w:style>
  <w:style w:type="paragraph" w:customStyle="1" w:styleId="A8CE0871C3B84EA3AD9E3203AB1048793">
    <w:name w:val="A8CE0871C3B84EA3AD9E3203AB1048793"/>
    <w:rsid w:val="00983200"/>
    <w:pPr>
      <w:spacing w:after="100" w:line="240" w:lineRule="auto"/>
    </w:pPr>
    <w:rPr>
      <w:rFonts w:ascii="Times New Roman" w:eastAsiaTheme="minorHAnsi" w:hAnsi="Times New Roman" w:cs="Times New Roman"/>
      <w:sz w:val="24"/>
      <w:szCs w:val="24"/>
    </w:rPr>
  </w:style>
  <w:style w:type="paragraph" w:customStyle="1" w:styleId="E5067C57737A4AB1B014D1B159C5017F3">
    <w:name w:val="E5067C57737A4AB1B014D1B159C5017F3"/>
    <w:rsid w:val="00983200"/>
    <w:pPr>
      <w:spacing w:after="100" w:line="240" w:lineRule="auto"/>
    </w:pPr>
    <w:rPr>
      <w:rFonts w:ascii="Times New Roman" w:eastAsiaTheme="minorHAnsi" w:hAnsi="Times New Roman" w:cs="Times New Roman"/>
      <w:sz w:val="24"/>
      <w:szCs w:val="24"/>
    </w:rPr>
  </w:style>
  <w:style w:type="paragraph" w:customStyle="1" w:styleId="992A7E2810DC4273AB9B94AD71ABC9D53">
    <w:name w:val="992A7E2810DC4273AB9B94AD71ABC9D53"/>
    <w:rsid w:val="00983200"/>
    <w:pPr>
      <w:spacing w:after="100" w:line="240" w:lineRule="auto"/>
    </w:pPr>
    <w:rPr>
      <w:rFonts w:ascii="Times New Roman" w:eastAsiaTheme="minorHAnsi" w:hAnsi="Times New Roman" w:cs="Times New Roman"/>
      <w:sz w:val="24"/>
      <w:szCs w:val="24"/>
    </w:rPr>
  </w:style>
  <w:style w:type="paragraph" w:customStyle="1" w:styleId="EBD9ED4938964C51A0A56354AB2ACB383">
    <w:name w:val="EBD9ED4938964C51A0A56354AB2ACB383"/>
    <w:rsid w:val="00983200"/>
    <w:pPr>
      <w:spacing w:after="100" w:line="240" w:lineRule="auto"/>
    </w:pPr>
    <w:rPr>
      <w:rFonts w:ascii="Times New Roman" w:eastAsiaTheme="minorHAnsi" w:hAnsi="Times New Roman" w:cs="Times New Roman"/>
      <w:sz w:val="24"/>
      <w:szCs w:val="24"/>
    </w:rPr>
  </w:style>
  <w:style w:type="paragraph" w:customStyle="1" w:styleId="DB0AF051EBF447C299BE5E2537BE9ACA3">
    <w:name w:val="DB0AF051EBF447C299BE5E2537BE9ACA3"/>
    <w:rsid w:val="00983200"/>
    <w:pPr>
      <w:spacing w:after="100" w:line="240" w:lineRule="auto"/>
    </w:pPr>
    <w:rPr>
      <w:rFonts w:ascii="Times New Roman" w:eastAsiaTheme="minorHAnsi" w:hAnsi="Times New Roman" w:cs="Times New Roman"/>
      <w:sz w:val="24"/>
      <w:szCs w:val="24"/>
    </w:rPr>
  </w:style>
  <w:style w:type="paragraph" w:customStyle="1" w:styleId="EC19A512E36E4D23B8943CA910C4A7043">
    <w:name w:val="EC19A512E36E4D23B8943CA910C4A7043"/>
    <w:rsid w:val="00983200"/>
    <w:pPr>
      <w:spacing w:after="100" w:line="240" w:lineRule="auto"/>
    </w:pPr>
    <w:rPr>
      <w:rFonts w:ascii="Times New Roman" w:eastAsiaTheme="minorHAnsi" w:hAnsi="Times New Roman" w:cs="Times New Roman"/>
      <w:sz w:val="24"/>
      <w:szCs w:val="24"/>
    </w:rPr>
  </w:style>
  <w:style w:type="paragraph" w:customStyle="1" w:styleId="7454F8BF255440E29F96A5658E2686FD4">
    <w:name w:val="7454F8BF255440E29F96A5658E2686FD4"/>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9D94D47278148959A0D8A9A330545CB4">
    <w:name w:val="29D94D47278148959A0D8A9A330545CB4"/>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7BA75EFE0FAA4733A0264ADB9B8415C34">
    <w:name w:val="7BA75EFE0FAA4733A0264ADB9B8415C34"/>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996F55DF5994BC2A0DB0B49BB055EEE4">
    <w:name w:val="C996F55DF5994BC2A0DB0B49BB055EEE4"/>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6B885FDC748747139A184205088F7E594">
    <w:name w:val="6B885FDC748747139A184205088F7E594"/>
    <w:rsid w:val="00983200"/>
    <w:pPr>
      <w:spacing w:after="100" w:line="240" w:lineRule="auto"/>
    </w:pPr>
    <w:rPr>
      <w:rFonts w:ascii="Times New Roman" w:eastAsiaTheme="minorHAnsi" w:hAnsi="Times New Roman" w:cs="Times New Roman"/>
      <w:sz w:val="24"/>
      <w:szCs w:val="24"/>
    </w:rPr>
  </w:style>
  <w:style w:type="paragraph" w:customStyle="1" w:styleId="7AAEF06E5E7A4B5E83F4143A3D6757AE4">
    <w:name w:val="7AAEF06E5E7A4B5E83F4143A3D6757AE4"/>
    <w:rsid w:val="00983200"/>
    <w:pPr>
      <w:spacing w:after="100" w:line="240" w:lineRule="auto"/>
    </w:pPr>
    <w:rPr>
      <w:rFonts w:ascii="Times New Roman" w:eastAsiaTheme="minorHAnsi" w:hAnsi="Times New Roman" w:cs="Times New Roman"/>
      <w:sz w:val="24"/>
      <w:szCs w:val="24"/>
    </w:rPr>
  </w:style>
  <w:style w:type="paragraph" w:customStyle="1" w:styleId="C50B063B5D60479FB5430B0B78FE9AC04">
    <w:name w:val="C50B063B5D60479FB5430B0B78FE9AC04"/>
    <w:rsid w:val="00983200"/>
    <w:pPr>
      <w:spacing w:after="100" w:line="240" w:lineRule="auto"/>
    </w:pPr>
    <w:rPr>
      <w:rFonts w:ascii="Times New Roman" w:eastAsiaTheme="minorHAnsi" w:hAnsi="Times New Roman" w:cs="Times New Roman"/>
      <w:sz w:val="24"/>
      <w:szCs w:val="24"/>
    </w:rPr>
  </w:style>
  <w:style w:type="paragraph" w:customStyle="1" w:styleId="33C7F47495E64926972A9FEA030BCC754">
    <w:name w:val="33C7F47495E64926972A9FEA030BCC754"/>
    <w:rsid w:val="00983200"/>
    <w:pPr>
      <w:spacing w:after="100" w:line="240" w:lineRule="auto"/>
    </w:pPr>
    <w:rPr>
      <w:rFonts w:ascii="Times New Roman" w:eastAsiaTheme="minorHAnsi" w:hAnsi="Times New Roman" w:cs="Times New Roman"/>
      <w:sz w:val="24"/>
      <w:szCs w:val="24"/>
    </w:rPr>
  </w:style>
  <w:style w:type="paragraph" w:customStyle="1" w:styleId="627B22BA0ECF4D41A6DDA52EFAA0AE534">
    <w:name w:val="627B22BA0ECF4D41A6DDA52EFAA0AE534"/>
    <w:rsid w:val="00983200"/>
    <w:pPr>
      <w:spacing w:after="100" w:line="240" w:lineRule="auto"/>
    </w:pPr>
    <w:rPr>
      <w:rFonts w:ascii="Times New Roman" w:eastAsiaTheme="minorHAnsi" w:hAnsi="Times New Roman" w:cs="Times New Roman"/>
      <w:sz w:val="24"/>
      <w:szCs w:val="24"/>
    </w:rPr>
  </w:style>
  <w:style w:type="paragraph" w:customStyle="1" w:styleId="7698558CB8174A25BDCC07962ACAEA654">
    <w:name w:val="7698558CB8174A25BDCC07962ACAEA654"/>
    <w:rsid w:val="00983200"/>
    <w:pPr>
      <w:spacing w:after="100" w:line="240" w:lineRule="auto"/>
    </w:pPr>
    <w:rPr>
      <w:rFonts w:ascii="Times New Roman" w:eastAsiaTheme="minorHAnsi" w:hAnsi="Times New Roman" w:cs="Times New Roman"/>
      <w:sz w:val="24"/>
      <w:szCs w:val="24"/>
    </w:rPr>
  </w:style>
  <w:style w:type="paragraph" w:customStyle="1" w:styleId="EA43A4C1D0ED4CBCB3EEF2100549C1444">
    <w:name w:val="EA43A4C1D0ED4CBCB3EEF2100549C1444"/>
    <w:rsid w:val="00983200"/>
    <w:pPr>
      <w:spacing w:after="100" w:line="240" w:lineRule="auto"/>
    </w:pPr>
    <w:rPr>
      <w:rFonts w:ascii="Times New Roman" w:eastAsiaTheme="minorHAnsi" w:hAnsi="Times New Roman" w:cs="Times New Roman"/>
      <w:sz w:val="24"/>
      <w:szCs w:val="24"/>
    </w:rPr>
  </w:style>
  <w:style w:type="paragraph" w:customStyle="1" w:styleId="5F804ACB4329454CBE6D3C1C0B70B2B34">
    <w:name w:val="5F804ACB4329454CBE6D3C1C0B70B2B34"/>
    <w:rsid w:val="00983200"/>
    <w:pPr>
      <w:spacing w:after="100" w:line="240" w:lineRule="auto"/>
      <w:ind w:left="720"/>
      <w:contextualSpacing/>
    </w:pPr>
    <w:rPr>
      <w:rFonts w:ascii="Times New Roman" w:eastAsiaTheme="minorHAnsi" w:hAnsi="Times New Roman" w:cs="Times New Roman"/>
      <w:noProof/>
      <w:sz w:val="24"/>
      <w:szCs w:val="24"/>
    </w:rPr>
  </w:style>
  <w:style w:type="paragraph" w:customStyle="1" w:styleId="F6747915209B46F6BE3A984FC35997984">
    <w:name w:val="F6747915209B46F6BE3A984FC35997984"/>
    <w:rsid w:val="00983200"/>
    <w:pPr>
      <w:spacing w:after="100" w:line="240" w:lineRule="auto"/>
    </w:pPr>
    <w:rPr>
      <w:rFonts w:ascii="Times New Roman" w:eastAsiaTheme="minorHAnsi" w:hAnsi="Times New Roman" w:cs="Times New Roman"/>
      <w:sz w:val="24"/>
      <w:szCs w:val="24"/>
    </w:rPr>
  </w:style>
  <w:style w:type="paragraph" w:customStyle="1" w:styleId="E6890AE86E154E9BAD8D71585EC463414">
    <w:name w:val="E6890AE86E154E9BAD8D71585EC463414"/>
    <w:rsid w:val="00983200"/>
    <w:pPr>
      <w:spacing w:after="100" w:line="240" w:lineRule="auto"/>
    </w:pPr>
    <w:rPr>
      <w:rFonts w:ascii="Times New Roman" w:eastAsiaTheme="minorHAnsi" w:hAnsi="Times New Roman" w:cs="Times New Roman"/>
      <w:sz w:val="24"/>
      <w:szCs w:val="24"/>
    </w:rPr>
  </w:style>
  <w:style w:type="paragraph" w:customStyle="1" w:styleId="B6669E7C447042D2834C905DF87FA3FB4">
    <w:name w:val="B6669E7C447042D2834C905DF87FA3FB4"/>
    <w:rsid w:val="00983200"/>
    <w:pPr>
      <w:spacing w:after="100" w:line="240" w:lineRule="auto"/>
    </w:pPr>
    <w:rPr>
      <w:rFonts w:ascii="Times New Roman" w:eastAsiaTheme="minorHAnsi" w:hAnsi="Times New Roman" w:cs="Times New Roman"/>
      <w:sz w:val="24"/>
      <w:szCs w:val="24"/>
    </w:rPr>
  </w:style>
  <w:style w:type="paragraph" w:customStyle="1" w:styleId="3963828E99414A44998D7661AE0ADC0E4">
    <w:name w:val="3963828E99414A44998D7661AE0ADC0E4"/>
    <w:rsid w:val="00983200"/>
    <w:pPr>
      <w:spacing w:after="100" w:line="240" w:lineRule="auto"/>
    </w:pPr>
    <w:rPr>
      <w:rFonts w:ascii="Times New Roman" w:eastAsiaTheme="minorHAnsi" w:hAnsi="Times New Roman" w:cs="Times New Roman"/>
      <w:sz w:val="24"/>
      <w:szCs w:val="24"/>
    </w:rPr>
  </w:style>
  <w:style w:type="paragraph" w:customStyle="1" w:styleId="2169131F49CA4B28920B652B3DF6FC374">
    <w:name w:val="2169131F49CA4B28920B652B3DF6FC374"/>
    <w:rsid w:val="00983200"/>
    <w:pPr>
      <w:spacing w:after="100" w:line="240" w:lineRule="auto"/>
    </w:pPr>
    <w:rPr>
      <w:rFonts w:ascii="Times New Roman" w:eastAsiaTheme="minorHAnsi" w:hAnsi="Times New Roman" w:cs="Times New Roman"/>
      <w:sz w:val="24"/>
      <w:szCs w:val="24"/>
    </w:rPr>
  </w:style>
  <w:style w:type="paragraph" w:customStyle="1" w:styleId="7006063E967A4FCA9D3FFF6C4EECE5514">
    <w:name w:val="7006063E967A4FCA9D3FFF6C4EECE5514"/>
    <w:rsid w:val="00983200"/>
    <w:pPr>
      <w:spacing w:after="100" w:line="240" w:lineRule="auto"/>
    </w:pPr>
    <w:rPr>
      <w:rFonts w:ascii="Times New Roman" w:eastAsiaTheme="minorHAnsi" w:hAnsi="Times New Roman" w:cs="Times New Roman"/>
      <w:sz w:val="24"/>
      <w:szCs w:val="24"/>
    </w:rPr>
  </w:style>
  <w:style w:type="paragraph" w:customStyle="1" w:styleId="E7617A44687A44A79A08667CC61026144">
    <w:name w:val="E7617A44687A44A79A08667CC61026144"/>
    <w:rsid w:val="00983200"/>
    <w:pPr>
      <w:spacing w:after="100" w:line="240" w:lineRule="auto"/>
    </w:pPr>
    <w:rPr>
      <w:rFonts w:ascii="Times New Roman" w:eastAsiaTheme="minorHAnsi" w:hAnsi="Times New Roman" w:cs="Times New Roman"/>
      <w:sz w:val="24"/>
      <w:szCs w:val="24"/>
    </w:rPr>
  </w:style>
  <w:style w:type="paragraph" w:customStyle="1" w:styleId="0AA5BF851F8B45948B652C455E9BF8CF4">
    <w:name w:val="0AA5BF851F8B45948B652C455E9BF8CF4"/>
    <w:rsid w:val="00983200"/>
    <w:pPr>
      <w:spacing w:after="100" w:line="240" w:lineRule="auto"/>
    </w:pPr>
    <w:rPr>
      <w:rFonts w:ascii="Times New Roman" w:eastAsiaTheme="minorHAnsi" w:hAnsi="Times New Roman" w:cs="Times New Roman"/>
      <w:sz w:val="24"/>
      <w:szCs w:val="24"/>
    </w:rPr>
  </w:style>
  <w:style w:type="paragraph" w:customStyle="1" w:styleId="D9C0AAB712074933970B1AFEA55ADFF94">
    <w:name w:val="D9C0AAB712074933970B1AFEA55ADFF94"/>
    <w:rsid w:val="00983200"/>
    <w:pPr>
      <w:spacing w:after="100" w:line="240" w:lineRule="auto"/>
    </w:pPr>
    <w:rPr>
      <w:rFonts w:ascii="Times New Roman" w:eastAsiaTheme="minorHAnsi" w:hAnsi="Times New Roman" w:cs="Times New Roman"/>
      <w:sz w:val="24"/>
      <w:szCs w:val="24"/>
    </w:rPr>
  </w:style>
  <w:style w:type="paragraph" w:customStyle="1" w:styleId="D2190CA10D694F14AF508AF59D70F43F2">
    <w:name w:val="D2190CA10D694F14AF508AF59D70F43F2"/>
    <w:rsid w:val="00983200"/>
    <w:pPr>
      <w:spacing w:after="100" w:line="240" w:lineRule="auto"/>
    </w:pPr>
    <w:rPr>
      <w:rFonts w:ascii="Times New Roman" w:eastAsiaTheme="minorHAnsi" w:hAnsi="Times New Roman" w:cs="Times New Roman"/>
      <w:sz w:val="24"/>
      <w:szCs w:val="24"/>
    </w:rPr>
  </w:style>
  <w:style w:type="paragraph" w:customStyle="1" w:styleId="E7BE8EA947BB4808B7F0F6988EB0B5A64">
    <w:name w:val="E7BE8EA947BB4808B7F0F6988EB0B5A64"/>
    <w:rsid w:val="00983200"/>
    <w:pPr>
      <w:spacing w:after="100" w:line="240" w:lineRule="auto"/>
    </w:pPr>
    <w:rPr>
      <w:rFonts w:ascii="Times New Roman" w:eastAsiaTheme="minorHAnsi" w:hAnsi="Times New Roman" w:cs="Times New Roman"/>
      <w:sz w:val="24"/>
      <w:szCs w:val="24"/>
    </w:rPr>
  </w:style>
  <w:style w:type="paragraph" w:customStyle="1" w:styleId="735B19CAA6EC4EF1BE026CC65B6051114">
    <w:name w:val="735B19CAA6EC4EF1BE026CC65B6051114"/>
    <w:rsid w:val="00983200"/>
    <w:pPr>
      <w:spacing w:after="100" w:line="240" w:lineRule="auto"/>
    </w:pPr>
    <w:rPr>
      <w:rFonts w:ascii="Times New Roman" w:eastAsiaTheme="minorHAnsi" w:hAnsi="Times New Roman" w:cs="Times New Roman"/>
      <w:sz w:val="24"/>
      <w:szCs w:val="24"/>
    </w:rPr>
  </w:style>
  <w:style w:type="paragraph" w:customStyle="1" w:styleId="6C375A447DB9497286755BC1C48A04484">
    <w:name w:val="6C375A447DB9497286755BC1C48A04484"/>
    <w:rsid w:val="00983200"/>
    <w:pPr>
      <w:spacing w:after="100" w:line="240" w:lineRule="auto"/>
    </w:pPr>
    <w:rPr>
      <w:rFonts w:ascii="Times New Roman" w:eastAsiaTheme="minorHAnsi" w:hAnsi="Times New Roman" w:cs="Times New Roman"/>
      <w:sz w:val="24"/>
      <w:szCs w:val="24"/>
    </w:rPr>
  </w:style>
  <w:style w:type="paragraph" w:customStyle="1" w:styleId="04874DCA7A3A415B939DB6E4846746AE4">
    <w:name w:val="04874DCA7A3A415B939DB6E4846746AE4"/>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3DA74EAD484048EF8DD99F4D733BDD0B4">
    <w:name w:val="3DA74EAD484048EF8DD99F4D733BDD0B4"/>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EDE28034F8834E81B10D5FF54CC7219E4">
    <w:name w:val="EDE28034F8834E81B10D5FF54CC7219E4"/>
    <w:rsid w:val="00983200"/>
    <w:pPr>
      <w:spacing w:after="100" w:line="240" w:lineRule="auto"/>
    </w:pPr>
    <w:rPr>
      <w:rFonts w:ascii="Times New Roman" w:eastAsiaTheme="minorHAnsi" w:hAnsi="Times New Roman" w:cs="Times New Roman"/>
      <w:sz w:val="24"/>
      <w:szCs w:val="24"/>
    </w:rPr>
  </w:style>
  <w:style w:type="paragraph" w:customStyle="1" w:styleId="4E74F3D2F62E4E57BFEAE711F304E43E4">
    <w:name w:val="4E74F3D2F62E4E57BFEAE711F304E43E4"/>
    <w:rsid w:val="00983200"/>
    <w:pPr>
      <w:spacing w:after="100" w:line="240" w:lineRule="auto"/>
    </w:pPr>
    <w:rPr>
      <w:rFonts w:ascii="Times New Roman" w:eastAsiaTheme="minorHAnsi" w:hAnsi="Times New Roman" w:cs="Times New Roman"/>
      <w:sz w:val="24"/>
      <w:szCs w:val="24"/>
    </w:rPr>
  </w:style>
  <w:style w:type="paragraph" w:customStyle="1" w:styleId="59AF66C7766842CE8493DD0660C7010F4">
    <w:name w:val="59AF66C7766842CE8493DD0660C7010F4"/>
    <w:rsid w:val="00983200"/>
    <w:pPr>
      <w:spacing w:after="100" w:line="240" w:lineRule="auto"/>
    </w:pPr>
    <w:rPr>
      <w:rFonts w:ascii="Times New Roman" w:eastAsiaTheme="minorHAnsi" w:hAnsi="Times New Roman" w:cs="Times New Roman"/>
      <w:sz w:val="24"/>
      <w:szCs w:val="24"/>
    </w:rPr>
  </w:style>
  <w:style w:type="paragraph" w:customStyle="1" w:styleId="FD63D379625D418BB221A75F340D18854">
    <w:name w:val="FD63D379625D418BB221A75F340D18854"/>
    <w:rsid w:val="00983200"/>
    <w:pPr>
      <w:spacing w:after="100" w:line="240" w:lineRule="auto"/>
    </w:pPr>
    <w:rPr>
      <w:rFonts w:ascii="Times New Roman" w:eastAsiaTheme="minorHAnsi" w:hAnsi="Times New Roman" w:cs="Times New Roman"/>
      <w:sz w:val="24"/>
      <w:szCs w:val="24"/>
    </w:rPr>
  </w:style>
  <w:style w:type="paragraph" w:customStyle="1" w:styleId="4E57D7718368477685EAFA6C6F08EBF74">
    <w:name w:val="4E57D7718368477685EAFA6C6F08EBF74"/>
    <w:rsid w:val="00983200"/>
    <w:pPr>
      <w:spacing w:after="100" w:line="240" w:lineRule="auto"/>
    </w:pPr>
    <w:rPr>
      <w:rFonts w:ascii="Times New Roman" w:eastAsiaTheme="minorHAnsi" w:hAnsi="Times New Roman" w:cs="Times New Roman"/>
      <w:sz w:val="24"/>
      <w:szCs w:val="24"/>
    </w:rPr>
  </w:style>
  <w:style w:type="paragraph" w:customStyle="1" w:styleId="C4439331443D48A2B764C381AE3816044">
    <w:name w:val="C4439331443D48A2B764C381AE3816044"/>
    <w:rsid w:val="00983200"/>
    <w:pPr>
      <w:spacing w:after="100" w:line="240" w:lineRule="auto"/>
    </w:pPr>
    <w:rPr>
      <w:rFonts w:ascii="Times New Roman" w:eastAsiaTheme="minorHAnsi" w:hAnsi="Times New Roman" w:cs="Times New Roman"/>
      <w:sz w:val="24"/>
      <w:szCs w:val="24"/>
    </w:rPr>
  </w:style>
  <w:style w:type="paragraph" w:customStyle="1" w:styleId="3D35A51328D14BDE992C5CD4C69D149A2">
    <w:name w:val="3D35A51328D14BDE992C5CD4C69D149A2"/>
    <w:rsid w:val="00983200"/>
    <w:pPr>
      <w:spacing w:after="100" w:line="240" w:lineRule="auto"/>
    </w:pPr>
    <w:rPr>
      <w:rFonts w:ascii="Times New Roman" w:eastAsiaTheme="minorHAnsi" w:hAnsi="Times New Roman" w:cs="Times New Roman"/>
      <w:sz w:val="24"/>
      <w:szCs w:val="24"/>
    </w:rPr>
  </w:style>
  <w:style w:type="paragraph" w:customStyle="1" w:styleId="942330F9CE9F4D62B0F6EDA446D18FEB2">
    <w:name w:val="942330F9CE9F4D62B0F6EDA446D18FEB2"/>
    <w:rsid w:val="00983200"/>
    <w:pPr>
      <w:spacing w:after="100" w:line="240" w:lineRule="auto"/>
    </w:pPr>
    <w:rPr>
      <w:rFonts w:ascii="Times New Roman" w:eastAsiaTheme="minorHAnsi" w:hAnsi="Times New Roman" w:cs="Times New Roman"/>
      <w:sz w:val="24"/>
      <w:szCs w:val="24"/>
    </w:rPr>
  </w:style>
  <w:style w:type="paragraph" w:customStyle="1" w:styleId="D7CC50742D354FB193937780566C002D4">
    <w:name w:val="D7CC50742D354FB193937780566C002D4"/>
    <w:rsid w:val="00983200"/>
    <w:pPr>
      <w:spacing w:after="100" w:line="240" w:lineRule="auto"/>
    </w:pPr>
    <w:rPr>
      <w:rFonts w:ascii="Times New Roman" w:eastAsiaTheme="minorHAnsi" w:hAnsi="Times New Roman" w:cs="Times New Roman"/>
      <w:sz w:val="24"/>
      <w:szCs w:val="24"/>
    </w:rPr>
  </w:style>
  <w:style w:type="paragraph" w:customStyle="1" w:styleId="9BA3FCE4A8D74DB8A1AB476619383F842">
    <w:name w:val="9BA3FCE4A8D74DB8A1AB476619383F842"/>
    <w:rsid w:val="00983200"/>
    <w:pPr>
      <w:spacing w:after="100" w:line="240" w:lineRule="auto"/>
    </w:pPr>
    <w:rPr>
      <w:rFonts w:ascii="Times New Roman" w:eastAsiaTheme="minorHAnsi" w:hAnsi="Times New Roman" w:cs="Times New Roman"/>
      <w:sz w:val="24"/>
      <w:szCs w:val="24"/>
    </w:rPr>
  </w:style>
  <w:style w:type="paragraph" w:customStyle="1" w:styleId="699A91C305714A9596F74CA6C9F9F8522">
    <w:name w:val="699A91C305714A9596F74CA6C9F9F8522"/>
    <w:rsid w:val="00983200"/>
    <w:pPr>
      <w:spacing w:after="100" w:line="240" w:lineRule="auto"/>
    </w:pPr>
    <w:rPr>
      <w:rFonts w:ascii="Times New Roman" w:eastAsiaTheme="minorHAnsi" w:hAnsi="Times New Roman" w:cs="Times New Roman"/>
      <w:sz w:val="24"/>
      <w:szCs w:val="24"/>
    </w:rPr>
  </w:style>
  <w:style w:type="paragraph" w:customStyle="1" w:styleId="247DA4942D9F48E68331DA5C772E23C91">
    <w:name w:val="247DA4942D9F48E68331DA5C772E23C91"/>
    <w:rsid w:val="00983200"/>
    <w:pPr>
      <w:spacing w:after="100" w:line="240" w:lineRule="auto"/>
    </w:pPr>
    <w:rPr>
      <w:rFonts w:ascii="Times New Roman" w:eastAsiaTheme="minorHAnsi" w:hAnsi="Times New Roman" w:cs="Times New Roman"/>
      <w:sz w:val="24"/>
      <w:szCs w:val="24"/>
    </w:rPr>
  </w:style>
  <w:style w:type="paragraph" w:customStyle="1" w:styleId="B0D6F14090414BF1933228CD95A6E8754">
    <w:name w:val="B0D6F14090414BF1933228CD95A6E8754"/>
    <w:rsid w:val="00983200"/>
    <w:pPr>
      <w:spacing w:after="100" w:line="240" w:lineRule="auto"/>
    </w:pPr>
    <w:rPr>
      <w:rFonts w:ascii="Times New Roman" w:eastAsiaTheme="minorHAnsi" w:hAnsi="Times New Roman" w:cs="Times New Roman"/>
      <w:sz w:val="24"/>
      <w:szCs w:val="24"/>
    </w:rPr>
  </w:style>
  <w:style w:type="paragraph" w:customStyle="1" w:styleId="42CA05BC821D42A9890EA6518580BBA74">
    <w:name w:val="42CA05BC821D42A9890EA6518580BBA74"/>
    <w:rsid w:val="00983200"/>
    <w:pPr>
      <w:spacing w:after="100" w:line="240" w:lineRule="auto"/>
    </w:pPr>
    <w:rPr>
      <w:rFonts w:ascii="Times New Roman" w:eastAsiaTheme="minorHAnsi" w:hAnsi="Times New Roman" w:cs="Times New Roman"/>
      <w:sz w:val="24"/>
      <w:szCs w:val="24"/>
    </w:rPr>
  </w:style>
  <w:style w:type="paragraph" w:customStyle="1" w:styleId="0804AEE495534C6EAD5EB4904D4623384">
    <w:name w:val="0804AEE495534C6EAD5EB4904D4623384"/>
    <w:rsid w:val="00983200"/>
    <w:pPr>
      <w:spacing w:after="100" w:line="240" w:lineRule="auto"/>
    </w:pPr>
    <w:rPr>
      <w:rFonts w:ascii="Times New Roman" w:eastAsiaTheme="minorHAnsi" w:hAnsi="Times New Roman" w:cs="Times New Roman"/>
      <w:sz w:val="24"/>
      <w:szCs w:val="24"/>
    </w:rPr>
  </w:style>
  <w:style w:type="paragraph" w:customStyle="1" w:styleId="C0FC52537D494B459385805B13F07BA14">
    <w:name w:val="C0FC52537D494B459385805B13F07BA14"/>
    <w:rsid w:val="00983200"/>
    <w:pPr>
      <w:spacing w:after="100" w:line="240" w:lineRule="auto"/>
    </w:pPr>
    <w:rPr>
      <w:rFonts w:ascii="Times New Roman" w:eastAsiaTheme="minorHAnsi" w:hAnsi="Times New Roman" w:cs="Times New Roman"/>
      <w:sz w:val="24"/>
      <w:szCs w:val="24"/>
    </w:rPr>
  </w:style>
  <w:style w:type="paragraph" w:customStyle="1" w:styleId="EAA8AD3AB5284AD1968DF9BF3C4A33684">
    <w:name w:val="EAA8AD3AB5284AD1968DF9BF3C4A33684"/>
    <w:rsid w:val="00983200"/>
    <w:pPr>
      <w:spacing w:after="100" w:line="240" w:lineRule="auto"/>
    </w:pPr>
    <w:rPr>
      <w:rFonts w:ascii="Times New Roman" w:eastAsiaTheme="minorHAnsi" w:hAnsi="Times New Roman" w:cs="Times New Roman"/>
      <w:sz w:val="24"/>
      <w:szCs w:val="24"/>
    </w:rPr>
  </w:style>
  <w:style w:type="paragraph" w:customStyle="1" w:styleId="63D909405DDF40E3BF60C512738186024">
    <w:name w:val="63D909405DDF40E3BF60C512738186024"/>
    <w:rsid w:val="00983200"/>
    <w:pPr>
      <w:spacing w:after="100" w:line="240" w:lineRule="auto"/>
    </w:pPr>
    <w:rPr>
      <w:rFonts w:ascii="Times New Roman" w:eastAsiaTheme="minorHAnsi" w:hAnsi="Times New Roman" w:cs="Times New Roman"/>
      <w:sz w:val="24"/>
      <w:szCs w:val="24"/>
    </w:rPr>
  </w:style>
  <w:style w:type="paragraph" w:customStyle="1" w:styleId="5AD638C847B54FECB3B9D097D0ECD2174">
    <w:name w:val="5AD638C847B54FECB3B9D097D0ECD2174"/>
    <w:rsid w:val="00983200"/>
    <w:pPr>
      <w:spacing w:after="100" w:line="240" w:lineRule="auto"/>
    </w:pPr>
    <w:rPr>
      <w:rFonts w:ascii="Times New Roman" w:eastAsiaTheme="minorHAnsi" w:hAnsi="Times New Roman" w:cs="Times New Roman"/>
      <w:sz w:val="24"/>
      <w:szCs w:val="24"/>
    </w:rPr>
  </w:style>
  <w:style w:type="paragraph" w:customStyle="1" w:styleId="DEEECFA1F1774BFE92A1F036C639BE204">
    <w:name w:val="DEEECFA1F1774BFE92A1F036C639BE204"/>
    <w:rsid w:val="00983200"/>
    <w:pPr>
      <w:spacing w:after="100" w:line="240" w:lineRule="auto"/>
    </w:pPr>
    <w:rPr>
      <w:rFonts w:ascii="Times New Roman" w:eastAsiaTheme="minorHAnsi" w:hAnsi="Times New Roman" w:cs="Times New Roman"/>
      <w:sz w:val="24"/>
      <w:szCs w:val="24"/>
    </w:rPr>
  </w:style>
  <w:style w:type="paragraph" w:customStyle="1" w:styleId="C9D89B3452A04104878CD39DB10533A44">
    <w:name w:val="C9D89B3452A04104878CD39DB10533A44"/>
    <w:rsid w:val="00983200"/>
    <w:pPr>
      <w:spacing w:after="100" w:line="240" w:lineRule="auto"/>
    </w:pPr>
    <w:rPr>
      <w:rFonts w:ascii="Times New Roman" w:eastAsiaTheme="minorHAnsi" w:hAnsi="Times New Roman" w:cs="Times New Roman"/>
      <w:sz w:val="24"/>
      <w:szCs w:val="24"/>
    </w:rPr>
  </w:style>
  <w:style w:type="paragraph" w:customStyle="1" w:styleId="83824F23765E464F86800CE95F368AB34">
    <w:name w:val="83824F23765E464F86800CE95F368AB34"/>
    <w:rsid w:val="00983200"/>
    <w:pPr>
      <w:spacing w:after="100" w:line="240" w:lineRule="auto"/>
    </w:pPr>
    <w:rPr>
      <w:rFonts w:ascii="Times New Roman" w:eastAsiaTheme="minorHAnsi" w:hAnsi="Times New Roman" w:cs="Times New Roman"/>
      <w:sz w:val="24"/>
      <w:szCs w:val="24"/>
    </w:rPr>
  </w:style>
  <w:style w:type="paragraph" w:customStyle="1" w:styleId="64E8B5C384C5472F97869F2BFCBCB75F4">
    <w:name w:val="64E8B5C384C5472F97869F2BFCBCB75F4"/>
    <w:rsid w:val="00983200"/>
    <w:pPr>
      <w:spacing w:after="100" w:line="240" w:lineRule="auto"/>
    </w:pPr>
    <w:rPr>
      <w:rFonts w:ascii="Times New Roman" w:eastAsiaTheme="minorHAnsi" w:hAnsi="Times New Roman" w:cs="Times New Roman"/>
      <w:sz w:val="24"/>
      <w:szCs w:val="24"/>
    </w:rPr>
  </w:style>
  <w:style w:type="paragraph" w:customStyle="1" w:styleId="3C57D45663844D21BE1946A33CB2D09F4">
    <w:name w:val="3C57D45663844D21BE1946A33CB2D09F4"/>
    <w:rsid w:val="00983200"/>
    <w:pPr>
      <w:spacing w:after="100" w:line="240" w:lineRule="auto"/>
    </w:pPr>
    <w:rPr>
      <w:rFonts w:ascii="Times New Roman" w:eastAsiaTheme="minorHAnsi" w:hAnsi="Times New Roman" w:cs="Times New Roman"/>
      <w:sz w:val="24"/>
      <w:szCs w:val="24"/>
    </w:rPr>
  </w:style>
  <w:style w:type="paragraph" w:customStyle="1" w:styleId="96CE811A358C41529D5B3E359E71B4FB4">
    <w:name w:val="96CE811A358C41529D5B3E359E71B4FB4"/>
    <w:rsid w:val="00983200"/>
    <w:pPr>
      <w:spacing w:after="100" w:line="240" w:lineRule="auto"/>
    </w:pPr>
    <w:rPr>
      <w:rFonts w:ascii="Times New Roman" w:eastAsiaTheme="minorHAnsi" w:hAnsi="Times New Roman" w:cs="Times New Roman"/>
      <w:sz w:val="24"/>
      <w:szCs w:val="24"/>
    </w:rPr>
  </w:style>
  <w:style w:type="paragraph" w:customStyle="1" w:styleId="87764E27128048178DB1C48706D3DAE64">
    <w:name w:val="87764E27128048178DB1C48706D3DAE64"/>
    <w:rsid w:val="00983200"/>
    <w:pPr>
      <w:spacing w:after="100" w:line="240" w:lineRule="auto"/>
    </w:pPr>
    <w:rPr>
      <w:rFonts w:ascii="Times New Roman" w:eastAsiaTheme="minorHAnsi" w:hAnsi="Times New Roman" w:cs="Times New Roman"/>
      <w:sz w:val="24"/>
      <w:szCs w:val="24"/>
    </w:rPr>
  </w:style>
  <w:style w:type="paragraph" w:customStyle="1" w:styleId="5F916AE00104406090E690AF26F11D824">
    <w:name w:val="5F916AE00104406090E690AF26F11D824"/>
    <w:rsid w:val="00983200"/>
    <w:pPr>
      <w:spacing w:after="100" w:line="240" w:lineRule="auto"/>
    </w:pPr>
    <w:rPr>
      <w:rFonts w:ascii="Times New Roman" w:eastAsiaTheme="minorHAnsi" w:hAnsi="Times New Roman" w:cs="Times New Roman"/>
      <w:sz w:val="24"/>
      <w:szCs w:val="24"/>
    </w:rPr>
  </w:style>
  <w:style w:type="paragraph" w:customStyle="1" w:styleId="DB6E9F099D1A40E8B301736790E359534">
    <w:name w:val="DB6E9F099D1A40E8B301736790E359534"/>
    <w:rsid w:val="00983200"/>
    <w:pPr>
      <w:spacing w:after="100" w:line="240" w:lineRule="auto"/>
    </w:pPr>
    <w:rPr>
      <w:rFonts w:ascii="Times New Roman" w:eastAsiaTheme="minorHAnsi" w:hAnsi="Times New Roman" w:cs="Times New Roman"/>
      <w:sz w:val="24"/>
      <w:szCs w:val="24"/>
    </w:rPr>
  </w:style>
  <w:style w:type="paragraph" w:customStyle="1" w:styleId="9580763873FB4E25BFFC7146565BCE7A4">
    <w:name w:val="9580763873FB4E25BFFC7146565BCE7A4"/>
    <w:rsid w:val="00983200"/>
    <w:pPr>
      <w:spacing w:after="100" w:line="240" w:lineRule="auto"/>
    </w:pPr>
    <w:rPr>
      <w:rFonts w:ascii="Times New Roman" w:eastAsiaTheme="minorHAnsi" w:hAnsi="Times New Roman" w:cs="Times New Roman"/>
      <w:sz w:val="24"/>
      <w:szCs w:val="24"/>
    </w:rPr>
  </w:style>
  <w:style w:type="paragraph" w:customStyle="1" w:styleId="DDC7DEE9133E4421916CA1DFCFF5A89B4">
    <w:name w:val="DDC7DEE9133E4421916CA1DFCFF5A89B4"/>
    <w:rsid w:val="00983200"/>
    <w:pPr>
      <w:spacing w:after="100" w:line="240" w:lineRule="auto"/>
    </w:pPr>
    <w:rPr>
      <w:rFonts w:ascii="Times New Roman" w:eastAsiaTheme="minorHAnsi" w:hAnsi="Times New Roman" w:cs="Times New Roman"/>
      <w:sz w:val="24"/>
      <w:szCs w:val="24"/>
    </w:rPr>
  </w:style>
  <w:style w:type="paragraph" w:customStyle="1" w:styleId="E4B1DA8C9D8B42509E8643D3BC77C7F34">
    <w:name w:val="E4B1DA8C9D8B42509E8643D3BC77C7F34"/>
    <w:rsid w:val="00983200"/>
    <w:pPr>
      <w:spacing w:after="100" w:line="240" w:lineRule="auto"/>
    </w:pPr>
    <w:rPr>
      <w:rFonts w:ascii="Times New Roman" w:eastAsiaTheme="minorHAnsi" w:hAnsi="Times New Roman" w:cs="Times New Roman"/>
      <w:sz w:val="24"/>
      <w:szCs w:val="24"/>
    </w:rPr>
  </w:style>
  <w:style w:type="paragraph" w:customStyle="1" w:styleId="A749E8A813EB4AD2A359F9CD2E7BD3DC4">
    <w:name w:val="A749E8A813EB4AD2A359F9CD2E7BD3DC4"/>
    <w:rsid w:val="00983200"/>
    <w:pPr>
      <w:spacing w:after="100" w:line="240" w:lineRule="auto"/>
    </w:pPr>
    <w:rPr>
      <w:rFonts w:ascii="Times New Roman" w:eastAsiaTheme="minorHAnsi" w:hAnsi="Times New Roman" w:cs="Times New Roman"/>
      <w:sz w:val="24"/>
      <w:szCs w:val="24"/>
    </w:rPr>
  </w:style>
  <w:style w:type="paragraph" w:customStyle="1" w:styleId="BDC085035A3E494FB1B073BB83052FD94">
    <w:name w:val="BDC085035A3E494FB1B073BB83052FD94"/>
    <w:rsid w:val="00983200"/>
    <w:pPr>
      <w:spacing w:after="100" w:line="240" w:lineRule="auto"/>
    </w:pPr>
    <w:rPr>
      <w:rFonts w:ascii="Times New Roman" w:eastAsiaTheme="minorHAnsi" w:hAnsi="Times New Roman" w:cs="Times New Roman"/>
      <w:sz w:val="24"/>
      <w:szCs w:val="24"/>
    </w:rPr>
  </w:style>
  <w:style w:type="paragraph" w:customStyle="1" w:styleId="29CBF43F3DC647B3A71E89B47A27D00E4">
    <w:name w:val="29CBF43F3DC647B3A71E89B47A27D00E4"/>
    <w:rsid w:val="00983200"/>
    <w:pPr>
      <w:spacing w:after="100" w:line="240" w:lineRule="auto"/>
    </w:pPr>
    <w:rPr>
      <w:rFonts w:ascii="Times New Roman" w:eastAsiaTheme="minorHAnsi" w:hAnsi="Times New Roman" w:cs="Times New Roman"/>
      <w:sz w:val="24"/>
      <w:szCs w:val="24"/>
    </w:rPr>
  </w:style>
  <w:style w:type="paragraph" w:customStyle="1" w:styleId="66E6FBBC1CAB49448E0F45CF84189CD74">
    <w:name w:val="66E6FBBC1CAB49448E0F45CF84189CD74"/>
    <w:rsid w:val="00983200"/>
    <w:pPr>
      <w:spacing w:after="100" w:line="240" w:lineRule="auto"/>
    </w:pPr>
    <w:rPr>
      <w:rFonts w:ascii="Times New Roman" w:eastAsiaTheme="minorHAnsi" w:hAnsi="Times New Roman" w:cs="Times New Roman"/>
      <w:sz w:val="24"/>
      <w:szCs w:val="24"/>
    </w:rPr>
  </w:style>
  <w:style w:type="paragraph" w:customStyle="1" w:styleId="898CED60B88B4762B035A51B872B1A9B4">
    <w:name w:val="898CED60B88B4762B035A51B872B1A9B4"/>
    <w:rsid w:val="00983200"/>
    <w:pPr>
      <w:spacing w:after="100" w:line="240" w:lineRule="auto"/>
    </w:pPr>
    <w:rPr>
      <w:rFonts w:ascii="Times New Roman" w:eastAsiaTheme="minorHAnsi" w:hAnsi="Times New Roman" w:cs="Times New Roman"/>
      <w:sz w:val="24"/>
      <w:szCs w:val="24"/>
    </w:rPr>
  </w:style>
  <w:style w:type="paragraph" w:customStyle="1" w:styleId="651281CB2C6749BAB155CB975EAD762E4">
    <w:name w:val="651281CB2C6749BAB155CB975EAD762E4"/>
    <w:rsid w:val="00983200"/>
    <w:pPr>
      <w:spacing w:after="100" w:line="240" w:lineRule="auto"/>
    </w:pPr>
    <w:rPr>
      <w:rFonts w:ascii="Times New Roman" w:eastAsiaTheme="minorHAnsi" w:hAnsi="Times New Roman" w:cs="Times New Roman"/>
      <w:sz w:val="24"/>
      <w:szCs w:val="24"/>
    </w:rPr>
  </w:style>
  <w:style w:type="paragraph" w:customStyle="1" w:styleId="064D0ED1840B4A58BA26BC79007A80834">
    <w:name w:val="064D0ED1840B4A58BA26BC79007A80834"/>
    <w:rsid w:val="00983200"/>
    <w:pPr>
      <w:spacing w:after="100" w:line="240" w:lineRule="auto"/>
    </w:pPr>
    <w:rPr>
      <w:rFonts w:ascii="Times New Roman" w:eastAsiaTheme="minorHAnsi" w:hAnsi="Times New Roman" w:cs="Times New Roman"/>
      <w:sz w:val="24"/>
      <w:szCs w:val="24"/>
    </w:rPr>
  </w:style>
  <w:style w:type="paragraph" w:customStyle="1" w:styleId="CCB3F052C7A04FA688DA26121FB5D8114">
    <w:name w:val="CCB3F052C7A04FA688DA26121FB5D8114"/>
    <w:rsid w:val="00983200"/>
    <w:pPr>
      <w:spacing w:after="100" w:line="240" w:lineRule="auto"/>
    </w:pPr>
    <w:rPr>
      <w:rFonts w:ascii="Times New Roman" w:eastAsiaTheme="minorHAnsi" w:hAnsi="Times New Roman" w:cs="Times New Roman"/>
      <w:sz w:val="24"/>
      <w:szCs w:val="24"/>
    </w:rPr>
  </w:style>
  <w:style w:type="paragraph" w:customStyle="1" w:styleId="D4D61EDBA2234B37885AE09BC82B3A304">
    <w:name w:val="D4D61EDBA2234B37885AE09BC82B3A304"/>
    <w:rsid w:val="00983200"/>
    <w:pPr>
      <w:spacing w:after="100" w:line="240" w:lineRule="auto"/>
    </w:pPr>
    <w:rPr>
      <w:rFonts w:ascii="Times New Roman" w:eastAsiaTheme="minorHAnsi" w:hAnsi="Times New Roman" w:cs="Times New Roman"/>
      <w:sz w:val="24"/>
      <w:szCs w:val="24"/>
    </w:rPr>
  </w:style>
  <w:style w:type="paragraph" w:customStyle="1" w:styleId="83720FE8BD9A42E19FD6D52F9E80C4F14">
    <w:name w:val="83720FE8BD9A42E19FD6D52F9E80C4F14"/>
    <w:rsid w:val="00983200"/>
    <w:pPr>
      <w:spacing w:after="100" w:line="240" w:lineRule="auto"/>
    </w:pPr>
    <w:rPr>
      <w:rFonts w:ascii="Times New Roman" w:eastAsiaTheme="minorHAnsi" w:hAnsi="Times New Roman" w:cs="Times New Roman"/>
      <w:sz w:val="24"/>
      <w:szCs w:val="24"/>
    </w:rPr>
  </w:style>
  <w:style w:type="paragraph" w:customStyle="1" w:styleId="FC40F46F1E054A1EAA7B525F7021A3394">
    <w:name w:val="FC40F46F1E054A1EAA7B525F7021A3394"/>
    <w:rsid w:val="00983200"/>
    <w:pPr>
      <w:spacing w:after="100" w:line="240" w:lineRule="auto"/>
    </w:pPr>
    <w:rPr>
      <w:rFonts w:ascii="Times New Roman" w:eastAsiaTheme="minorHAnsi" w:hAnsi="Times New Roman" w:cs="Times New Roman"/>
      <w:sz w:val="24"/>
      <w:szCs w:val="24"/>
    </w:rPr>
  </w:style>
  <w:style w:type="paragraph" w:customStyle="1" w:styleId="95D10BF9313E4DF1B0EEC0BDC2C2DB3D4">
    <w:name w:val="95D10BF9313E4DF1B0EEC0BDC2C2DB3D4"/>
    <w:rsid w:val="00983200"/>
    <w:pPr>
      <w:spacing w:after="100" w:line="240" w:lineRule="auto"/>
    </w:pPr>
    <w:rPr>
      <w:rFonts w:ascii="Times New Roman" w:eastAsiaTheme="minorHAnsi" w:hAnsi="Times New Roman" w:cs="Times New Roman"/>
      <w:sz w:val="24"/>
      <w:szCs w:val="24"/>
    </w:rPr>
  </w:style>
  <w:style w:type="paragraph" w:customStyle="1" w:styleId="FA88C611C2E642E18A9F2C4C327819134">
    <w:name w:val="FA88C611C2E642E18A9F2C4C327819134"/>
    <w:rsid w:val="00983200"/>
    <w:pPr>
      <w:spacing w:after="100" w:line="240" w:lineRule="auto"/>
    </w:pPr>
    <w:rPr>
      <w:rFonts w:ascii="Times New Roman" w:eastAsiaTheme="minorHAnsi" w:hAnsi="Times New Roman" w:cs="Times New Roman"/>
      <w:sz w:val="24"/>
      <w:szCs w:val="24"/>
    </w:rPr>
  </w:style>
  <w:style w:type="paragraph" w:customStyle="1" w:styleId="80191CBCC01043C99111FF413448AEE24">
    <w:name w:val="80191CBCC01043C99111FF413448AEE24"/>
    <w:rsid w:val="00983200"/>
    <w:pPr>
      <w:spacing w:after="100" w:line="240" w:lineRule="auto"/>
    </w:pPr>
    <w:rPr>
      <w:rFonts w:ascii="Times New Roman" w:eastAsiaTheme="minorHAnsi" w:hAnsi="Times New Roman" w:cs="Times New Roman"/>
      <w:sz w:val="24"/>
      <w:szCs w:val="24"/>
    </w:rPr>
  </w:style>
  <w:style w:type="paragraph" w:customStyle="1" w:styleId="55A6F2AE1F91480E8742FBF6FCD1603F4">
    <w:name w:val="55A6F2AE1F91480E8742FBF6FCD1603F4"/>
    <w:rsid w:val="00983200"/>
    <w:pPr>
      <w:spacing w:after="100" w:line="240" w:lineRule="auto"/>
    </w:pPr>
    <w:rPr>
      <w:rFonts w:ascii="Times New Roman" w:eastAsiaTheme="minorHAnsi" w:hAnsi="Times New Roman" w:cs="Times New Roman"/>
      <w:sz w:val="24"/>
      <w:szCs w:val="24"/>
    </w:rPr>
  </w:style>
  <w:style w:type="paragraph" w:customStyle="1" w:styleId="6849D25C4BE047528489D7286BF2F5384">
    <w:name w:val="6849D25C4BE047528489D7286BF2F5384"/>
    <w:rsid w:val="00983200"/>
    <w:pPr>
      <w:spacing w:after="100" w:line="240" w:lineRule="auto"/>
    </w:pPr>
    <w:rPr>
      <w:rFonts w:ascii="Times New Roman" w:eastAsiaTheme="minorHAnsi" w:hAnsi="Times New Roman" w:cs="Times New Roman"/>
      <w:sz w:val="24"/>
      <w:szCs w:val="24"/>
    </w:rPr>
  </w:style>
  <w:style w:type="paragraph" w:customStyle="1" w:styleId="DDAC4D08DC50486D8A83E82E1C4BBE884">
    <w:name w:val="DDAC4D08DC50486D8A83E82E1C4BBE884"/>
    <w:rsid w:val="00983200"/>
    <w:pPr>
      <w:spacing w:after="100" w:line="240" w:lineRule="auto"/>
    </w:pPr>
    <w:rPr>
      <w:rFonts w:ascii="Times New Roman" w:eastAsiaTheme="minorHAnsi" w:hAnsi="Times New Roman" w:cs="Times New Roman"/>
      <w:sz w:val="24"/>
      <w:szCs w:val="24"/>
    </w:rPr>
  </w:style>
  <w:style w:type="paragraph" w:customStyle="1" w:styleId="AD52B93F52E643E4AAC852597996FB394">
    <w:name w:val="AD52B93F52E643E4AAC852597996FB394"/>
    <w:rsid w:val="00983200"/>
    <w:pPr>
      <w:spacing w:after="100" w:line="240" w:lineRule="auto"/>
    </w:pPr>
    <w:rPr>
      <w:rFonts w:ascii="Times New Roman" w:eastAsiaTheme="minorHAnsi" w:hAnsi="Times New Roman" w:cs="Times New Roman"/>
      <w:sz w:val="24"/>
      <w:szCs w:val="24"/>
    </w:rPr>
  </w:style>
  <w:style w:type="paragraph" w:customStyle="1" w:styleId="36947C7FDBFB400C9E1E72FDC424BCB34">
    <w:name w:val="36947C7FDBFB400C9E1E72FDC424BCB34"/>
    <w:rsid w:val="00983200"/>
    <w:pPr>
      <w:spacing w:after="100" w:line="240" w:lineRule="auto"/>
    </w:pPr>
    <w:rPr>
      <w:rFonts w:ascii="Times New Roman" w:eastAsiaTheme="minorHAnsi" w:hAnsi="Times New Roman" w:cs="Times New Roman"/>
      <w:sz w:val="24"/>
      <w:szCs w:val="24"/>
    </w:rPr>
  </w:style>
  <w:style w:type="paragraph" w:customStyle="1" w:styleId="EDDD74E9A2FE461B8CB861D8E9FECD464">
    <w:name w:val="EDDD74E9A2FE461B8CB861D8E9FECD464"/>
    <w:rsid w:val="00983200"/>
    <w:pPr>
      <w:spacing w:after="100" w:line="240" w:lineRule="auto"/>
    </w:pPr>
    <w:rPr>
      <w:rFonts w:ascii="Times New Roman" w:eastAsiaTheme="minorHAnsi" w:hAnsi="Times New Roman" w:cs="Times New Roman"/>
      <w:sz w:val="24"/>
      <w:szCs w:val="24"/>
    </w:rPr>
  </w:style>
  <w:style w:type="paragraph" w:customStyle="1" w:styleId="8F83657DC9F34DD89BE2A1834457BDF74">
    <w:name w:val="8F83657DC9F34DD89BE2A1834457BDF74"/>
    <w:rsid w:val="00983200"/>
    <w:pPr>
      <w:spacing w:after="100" w:line="240" w:lineRule="auto"/>
    </w:pPr>
    <w:rPr>
      <w:rFonts w:ascii="Times New Roman" w:eastAsiaTheme="minorHAnsi" w:hAnsi="Times New Roman" w:cs="Times New Roman"/>
      <w:sz w:val="24"/>
      <w:szCs w:val="24"/>
    </w:rPr>
  </w:style>
  <w:style w:type="paragraph" w:customStyle="1" w:styleId="DE31DDA970FF4894993A3DF7D46DCE914">
    <w:name w:val="DE31DDA970FF4894993A3DF7D46DCE914"/>
    <w:rsid w:val="00983200"/>
    <w:pPr>
      <w:spacing w:after="100" w:line="240" w:lineRule="auto"/>
    </w:pPr>
    <w:rPr>
      <w:rFonts w:ascii="Times New Roman" w:eastAsiaTheme="minorHAnsi" w:hAnsi="Times New Roman" w:cs="Times New Roman"/>
      <w:sz w:val="24"/>
      <w:szCs w:val="24"/>
    </w:rPr>
  </w:style>
  <w:style w:type="paragraph" w:customStyle="1" w:styleId="0BD1BF97DAD742AAAB62E5E57C33823D4">
    <w:name w:val="0BD1BF97DAD742AAAB62E5E57C33823D4"/>
    <w:rsid w:val="00983200"/>
    <w:pPr>
      <w:spacing w:after="100" w:line="240" w:lineRule="auto"/>
    </w:pPr>
    <w:rPr>
      <w:rFonts w:ascii="Times New Roman" w:eastAsiaTheme="minorHAnsi" w:hAnsi="Times New Roman" w:cs="Times New Roman"/>
      <w:sz w:val="24"/>
      <w:szCs w:val="24"/>
    </w:rPr>
  </w:style>
  <w:style w:type="paragraph" w:customStyle="1" w:styleId="0FF3CB83EF374C699E5E9054162AFFF54">
    <w:name w:val="0FF3CB83EF374C699E5E9054162AFFF54"/>
    <w:rsid w:val="00983200"/>
    <w:pPr>
      <w:spacing w:after="100" w:line="240" w:lineRule="auto"/>
    </w:pPr>
    <w:rPr>
      <w:rFonts w:ascii="Times New Roman" w:eastAsiaTheme="minorHAnsi" w:hAnsi="Times New Roman" w:cs="Times New Roman"/>
      <w:sz w:val="24"/>
      <w:szCs w:val="24"/>
    </w:rPr>
  </w:style>
  <w:style w:type="paragraph" w:customStyle="1" w:styleId="839F1309934D4EE68984E37ED595A0714">
    <w:name w:val="839F1309934D4EE68984E37ED595A0714"/>
    <w:rsid w:val="00983200"/>
    <w:pPr>
      <w:spacing w:after="100" w:line="240" w:lineRule="auto"/>
    </w:pPr>
    <w:rPr>
      <w:rFonts w:ascii="Times New Roman" w:eastAsiaTheme="minorHAnsi" w:hAnsi="Times New Roman" w:cs="Times New Roman"/>
      <w:sz w:val="24"/>
      <w:szCs w:val="24"/>
    </w:rPr>
  </w:style>
  <w:style w:type="paragraph" w:customStyle="1" w:styleId="F2624A3D92DA4A26AC7748E02951306A4">
    <w:name w:val="F2624A3D92DA4A26AC7748E02951306A4"/>
    <w:rsid w:val="00983200"/>
    <w:pPr>
      <w:spacing w:after="100" w:line="240" w:lineRule="auto"/>
    </w:pPr>
    <w:rPr>
      <w:rFonts w:ascii="Times New Roman" w:eastAsiaTheme="minorHAnsi" w:hAnsi="Times New Roman" w:cs="Times New Roman"/>
      <w:sz w:val="24"/>
      <w:szCs w:val="24"/>
    </w:rPr>
  </w:style>
  <w:style w:type="paragraph" w:customStyle="1" w:styleId="CAB56D1091B849669F3392235B70824C4">
    <w:name w:val="CAB56D1091B849669F3392235B70824C4"/>
    <w:rsid w:val="00983200"/>
    <w:pPr>
      <w:spacing w:after="100" w:line="240" w:lineRule="auto"/>
    </w:pPr>
    <w:rPr>
      <w:rFonts w:ascii="Times New Roman" w:eastAsiaTheme="minorHAnsi" w:hAnsi="Times New Roman" w:cs="Times New Roman"/>
      <w:sz w:val="24"/>
      <w:szCs w:val="24"/>
    </w:rPr>
  </w:style>
  <w:style w:type="paragraph" w:customStyle="1" w:styleId="43BAACE313D84F4FAE60BEA76D445CBE4">
    <w:name w:val="43BAACE313D84F4FAE60BEA76D445CBE4"/>
    <w:rsid w:val="00983200"/>
    <w:pPr>
      <w:spacing w:after="100" w:line="240" w:lineRule="auto"/>
    </w:pPr>
    <w:rPr>
      <w:rFonts w:ascii="Times New Roman" w:eastAsiaTheme="minorHAnsi" w:hAnsi="Times New Roman" w:cs="Times New Roman"/>
      <w:sz w:val="24"/>
      <w:szCs w:val="24"/>
    </w:rPr>
  </w:style>
  <w:style w:type="paragraph" w:customStyle="1" w:styleId="C90688F74E3349F7BDA6F95D601754AE4">
    <w:name w:val="C90688F74E3349F7BDA6F95D601754AE4"/>
    <w:rsid w:val="00983200"/>
    <w:pPr>
      <w:spacing w:after="100" w:line="240" w:lineRule="auto"/>
    </w:pPr>
    <w:rPr>
      <w:rFonts w:ascii="Times New Roman" w:eastAsiaTheme="minorHAnsi" w:hAnsi="Times New Roman" w:cs="Times New Roman"/>
      <w:sz w:val="24"/>
      <w:szCs w:val="24"/>
    </w:rPr>
  </w:style>
  <w:style w:type="paragraph" w:customStyle="1" w:styleId="CE0F025F88464C6086412C42E767D02A4">
    <w:name w:val="CE0F025F88464C6086412C42E767D02A4"/>
    <w:rsid w:val="00983200"/>
    <w:pPr>
      <w:spacing w:after="100" w:line="240" w:lineRule="auto"/>
    </w:pPr>
    <w:rPr>
      <w:rFonts w:ascii="Times New Roman" w:eastAsiaTheme="minorHAnsi" w:hAnsi="Times New Roman" w:cs="Times New Roman"/>
      <w:sz w:val="24"/>
      <w:szCs w:val="24"/>
    </w:rPr>
  </w:style>
  <w:style w:type="paragraph" w:customStyle="1" w:styleId="D1F03C6BD68546E38BD8339A3960C04D4">
    <w:name w:val="D1F03C6BD68546E38BD8339A3960C04D4"/>
    <w:rsid w:val="00983200"/>
    <w:pPr>
      <w:spacing w:after="100" w:line="240" w:lineRule="auto"/>
    </w:pPr>
    <w:rPr>
      <w:rFonts w:ascii="Times New Roman" w:eastAsiaTheme="minorHAnsi" w:hAnsi="Times New Roman" w:cs="Times New Roman"/>
      <w:sz w:val="24"/>
      <w:szCs w:val="24"/>
    </w:rPr>
  </w:style>
  <w:style w:type="paragraph" w:customStyle="1" w:styleId="BA353256FBC3429280A869F2A673D1414">
    <w:name w:val="BA353256FBC3429280A869F2A673D1414"/>
    <w:rsid w:val="00983200"/>
    <w:pPr>
      <w:spacing w:after="100" w:line="240" w:lineRule="auto"/>
    </w:pPr>
    <w:rPr>
      <w:rFonts w:ascii="Times New Roman" w:eastAsiaTheme="minorHAnsi" w:hAnsi="Times New Roman" w:cs="Times New Roman"/>
      <w:sz w:val="24"/>
      <w:szCs w:val="24"/>
    </w:rPr>
  </w:style>
  <w:style w:type="paragraph" w:customStyle="1" w:styleId="436BCBCF4FF0485CAFAE8AC2742CB9694">
    <w:name w:val="436BCBCF4FF0485CAFAE8AC2742CB9694"/>
    <w:rsid w:val="00983200"/>
    <w:pPr>
      <w:spacing w:after="100" w:line="240" w:lineRule="auto"/>
    </w:pPr>
    <w:rPr>
      <w:rFonts w:ascii="Times New Roman" w:eastAsiaTheme="minorHAnsi" w:hAnsi="Times New Roman" w:cs="Times New Roman"/>
      <w:sz w:val="24"/>
      <w:szCs w:val="24"/>
    </w:rPr>
  </w:style>
  <w:style w:type="paragraph" w:customStyle="1" w:styleId="07D485C5BFCF4F8EB78260C540AC9A8F4">
    <w:name w:val="07D485C5BFCF4F8EB78260C540AC9A8F4"/>
    <w:rsid w:val="00983200"/>
    <w:pPr>
      <w:spacing w:after="100" w:line="240" w:lineRule="auto"/>
    </w:pPr>
    <w:rPr>
      <w:rFonts w:ascii="Times New Roman" w:eastAsiaTheme="minorHAnsi" w:hAnsi="Times New Roman" w:cs="Times New Roman"/>
      <w:sz w:val="24"/>
      <w:szCs w:val="24"/>
    </w:rPr>
  </w:style>
  <w:style w:type="paragraph" w:customStyle="1" w:styleId="D0AE4BD8918C4D9B810BBDA8B73441084">
    <w:name w:val="D0AE4BD8918C4D9B810BBDA8B73441084"/>
    <w:rsid w:val="00983200"/>
    <w:pPr>
      <w:spacing w:after="100" w:line="240" w:lineRule="auto"/>
    </w:pPr>
    <w:rPr>
      <w:rFonts w:ascii="Times New Roman" w:eastAsiaTheme="minorHAnsi" w:hAnsi="Times New Roman" w:cs="Times New Roman"/>
      <w:sz w:val="24"/>
      <w:szCs w:val="24"/>
    </w:rPr>
  </w:style>
  <w:style w:type="paragraph" w:customStyle="1" w:styleId="4727318B66F94C41A685905E274C52984">
    <w:name w:val="4727318B66F94C41A685905E274C52984"/>
    <w:rsid w:val="00983200"/>
    <w:pPr>
      <w:spacing w:after="100" w:line="240" w:lineRule="auto"/>
    </w:pPr>
    <w:rPr>
      <w:rFonts w:ascii="Times New Roman" w:eastAsiaTheme="minorHAnsi" w:hAnsi="Times New Roman" w:cs="Times New Roman"/>
      <w:sz w:val="24"/>
      <w:szCs w:val="24"/>
    </w:rPr>
  </w:style>
  <w:style w:type="paragraph" w:customStyle="1" w:styleId="62D2467ECDFD4A9FA92697771730A8B14">
    <w:name w:val="62D2467ECDFD4A9FA92697771730A8B14"/>
    <w:rsid w:val="00983200"/>
    <w:pPr>
      <w:spacing w:after="100" w:line="240" w:lineRule="auto"/>
    </w:pPr>
    <w:rPr>
      <w:rFonts w:ascii="Times New Roman" w:eastAsiaTheme="minorHAnsi" w:hAnsi="Times New Roman" w:cs="Times New Roman"/>
      <w:sz w:val="24"/>
      <w:szCs w:val="24"/>
    </w:rPr>
  </w:style>
  <w:style w:type="paragraph" w:customStyle="1" w:styleId="52A3328E2A4142C7ADF0501C55D5AFA74">
    <w:name w:val="52A3328E2A4142C7ADF0501C55D5AFA74"/>
    <w:rsid w:val="00983200"/>
    <w:pPr>
      <w:spacing w:after="100" w:line="240" w:lineRule="auto"/>
    </w:pPr>
    <w:rPr>
      <w:rFonts w:ascii="Times New Roman" w:eastAsiaTheme="minorHAnsi" w:hAnsi="Times New Roman" w:cs="Times New Roman"/>
      <w:sz w:val="24"/>
      <w:szCs w:val="24"/>
    </w:rPr>
  </w:style>
  <w:style w:type="paragraph" w:customStyle="1" w:styleId="E9760A54F9814C8F8F77356DB93F03A04">
    <w:name w:val="E9760A54F9814C8F8F77356DB93F03A04"/>
    <w:rsid w:val="00983200"/>
    <w:pPr>
      <w:spacing w:after="100" w:line="240" w:lineRule="auto"/>
    </w:pPr>
    <w:rPr>
      <w:rFonts w:ascii="Times New Roman" w:eastAsiaTheme="minorHAnsi" w:hAnsi="Times New Roman" w:cs="Times New Roman"/>
      <w:sz w:val="24"/>
      <w:szCs w:val="24"/>
    </w:rPr>
  </w:style>
  <w:style w:type="paragraph" w:customStyle="1" w:styleId="40D17897ADC3422980CC42054A16B0B74">
    <w:name w:val="40D17897ADC3422980CC42054A16B0B74"/>
    <w:rsid w:val="00983200"/>
    <w:pPr>
      <w:spacing w:after="100" w:line="240" w:lineRule="auto"/>
    </w:pPr>
    <w:rPr>
      <w:rFonts w:ascii="Times New Roman" w:eastAsiaTheme="minorHAnsi" w:hAnsi="Times New Roman" w:cs="Times New Roman"/>
      <w:sz w:val="24"/>
      <w:szCs w:val="24"/>
    </w:rPr>
  </w:style>
  <w:style w:type="paragraph" w:customStyle="1" w:styleId="6FF887D5E2A24E51B6F3447316C9001F4">
    <w:name w:val="6FF887D5E2A24E51B6F3447316C9001F4"/>
    <w:rsid w:val="00983200"/>
    <w:pPr>
      <w:spacing w:after="100" w:line="240" w:lineRule="auto"/>
    </w:pPr>
    <w:rPr>
      <w:rFonts w:ascii="Times New Roman" w:eastAsiaTheme="minorHAnsi" w:hAnsi="Times New Roman" w:cs="Times New Roman"/>
      <w:sz w:val="24"/>
      <w:szCs w:val="24"/>
    </w:rPr>
  </w:style>
  <w:style w:type="paragraph" w:customStyle="1" w:styleId="43D6A6B940474343A3B2E588768AB99E4">
    <w:name w:val="43D6A6B940474343A3B2E588768AB99E4"/>
    <w:rsid w:val="00983200"/>
    <w:pPr>
      <w:spacing w:after="100" w:line="240" w:lineRule="auto"/>
    </w:pPr>
    <w:rPr>
      <w:rFonts w:ascii="Times New Roman" w:eastAsiaTheme="minorHAnsi" w:hAnsi="Times New Roman" w:cs="Times New Roman"/>
      <w:sz w:val="24"/>
      <w:szCs w:val="24"/>
    </w:rPr>
  </w:style>
  <w:style w:type="paragraph" w:customStyle="1" w:styleId="30D3A067CB32483CBF68BD7D20276D0E4">
    <w:name w:val="30D3A067CB32483CBF68BD7D20276D0E4"/>
    <w:rsid w:val="00983200"/>
    <w:pPr>
      <w:spacing w:after="100" w:line="240" w:lineRule="auto"/>
    </w:pPr>
    <w:rPr>
      <w:rFonts w:ascii="Times New Roman" w:eastAsiaTheme="minorHAnsi" w:hAnsi="Times New Roman" w:cs="Times New Roman"/>
      <w:sz w:val="24"/>
      <w:szCs w:val="24"/>
    </w:rPr>
  </w:style>
  <w:style w:type="paragraph" w:customStyle="1" w:styleId="A8A67AB63A7B4ED4905A03ECB80DC54B4">
    <w:name w:val="A8A67AB63A7B4ED4905A03ECB80DC54B4"/>
    <w:rsid w:val="00983200"/>
    <w:pPr>
      <w:spacing w:after="100" w:line="240" w:lineRule="auto"/>
    </w:pPr>
    <w:rPr>
      <w:rFonts w:ascii="Times New Roman" w:eastAsiaTheme="minorHAnsi" w:hAnsi="Times New Roman" w:cs="Times New Roman"/>
      <w:sz w:val="24"/>
      <w:szCs w:val="24"/>
    </w:rPr>
  </w:style>
  <w:style w:type="paragraph" w:customStyle="1" w:styleId="5572152D7DBF4BEA9B8B9D6F7A735B174">
    <w:name w:val="5572152D7DBF4BEA9B8B9D6F7A735B174"/>
    <w:rsid w:val="00983200"/>
    <w:pPr>
      <w:spacing w:after="100" w:line="240" w:lineRule="auto"/>
    </w:pPr>
    <w:rPr>
      <w:rFonts w:ascii="Times New Roman" w:eastAsiaTheme="minorHAnsi" w:hAnsi="Times New Roman" w:cs="Times New Roman"/>
      <w:sz w:val="24"/>
      <w:szCs w:val="24"/>
    </w:rPr>
  </w:style>
  <w:style w:type="paragraph" w:customStyle="1" w:styleId="81E5614B3E9748BBB858A338CF1AA4D24">
    <w:name w:val="81E5614B3E9748BBB858A338CF1AA4D24"/>
    <w:rsid w:val="00983200"/>
    <w:pPr>
      <w:spacing w:after="100" w:line="240" w:lineRule="auto"/>
    </w:pPr>
    <w:rPr>
      <w:rFonts w:ascii="Times New Roman" w:eastAsiaTheme="minorHAnsi" w:hAnsi="Times New Roman" w:cs="Times New Roman"/>
      <w:sz w:val="24"/>
      <w:szCs w:val="24"/>
    </w:rPr>
  </w:style>
  <w:style w:type="paragraph" w:customStyle="1" w:styleId="E4576D77F888479DA529159DACA180444">
    <w:name w:val="E4576D77F888479DA529159DACA180444"/>
    <w:rsid w:val="00983200"/>
    <w:pPr>
      <w:spacing w:after="100" w:line="240" w:lineRule="auto"/>
    </w:pPr>
    <w:rPr>
      <w:rFonts w:ascii="Times New Roman" w:eastAsiaTheme="minorHAnsi" w:hAnsi="Times New Roman" w:cs="Times New Roman"/>
      <w:sz w:val="24"/>
      <w:szCs w:val="24"/>
    </w:rPr>
  </w:style>
  <w:style w:type="paragraph" w:customStyle="1" w:styleId="F74E5D9CEA1C47D18E5020C9907AA2924">
    <w:name w:val="F74E5D9CEA1C47D18E5020C9907AA2924"/>
    <w:rsid w:val="00983200"/>
    <w:pPr>
      <w:spacing w:after="100" w:line="240" w:lineRule="auto"/>
    </w:pPr>
    <w:rPr>
      <w:rFonts w:ascii="Times New Roman" w:eastAsiaTheme="minorHAnsi" w:hAnsi="Times New Roman" w:cs="Times New Roman"/>
      <w:sz w:val="24"/>
      <w:szCs w:val="24"/>
    </w:rPr>
  </w:style>
  <w:style w:type="paragraph" w:customStyle="1" w:styleId="AE41D3426C2C425399F8219F5C058E7C4">
    <w:name w:val="AE41D3426C2C425399F8219F5C058E7C4"/>
    <w:rsid w:val="00983200"/>
    <w:pPr>
      <w:spacing w:after="100" w:line="240" w:lineRule="auto"/>
    </w:pPr>
    <w:rPr>
      <w:rFonts w:ascii="Times New Roman" w:eastAsiaTheme="minorHAnsi" w:hAnsi="Times New Roman" w:cs="Times New Roman"/>
      <w:sz w:val="24"/>
      <w:szCs w:val="24"/>
    </w:rPr>
  </w:style>
  <w:style w:type="paragraph" w:customStyle="1" w:styleId="A8CE0871C3B84EA3AD9E3203AB1048794">
    <w:name w:val="A8CE0871C3B84EA3AD9E3203AB1048794"/>
    <w:rsid w:val="00983200"/>
    <w:pPr>
      <w:spacing w:after="100" w:line="240" w:lineRule="auto"/>
    </w:pPr>
    <w:rPr>
      <w:rFonts w:ascii="Times New Roman" w:eastAsiaTheme="minorHAnsi" w:hAnsi="Times New Roman" w:cs="Times New Roman"/>
      <w:sz w:val="24"/>
      <w:szCs w:val="24"/>
    </w:rPr>
  </w:style>
  <w:style w:type="paragraph" w:customStyle="1" w:styleId="E5067C57737A4AB1B014D1B159C5017F4">
    <w:name w:val="E5067C57737A4AB1B014D1B159C5017F4"/>
    <w:rsid w:val="00983200"/>
    <w:pPr>
      <w:spacing w:after="100" w:line="240" w:lineRule="auto"/>
    </w:pPr>
    <w:rPr>
      <w:rFonts w:ascii="Times New Roman" w:eastAsiaTheme="minorHAnsi" w:hAnsi="Times New Roman" w:cs="Times New Roman"/>
      <w:sz w:val="24"/>
      <w:szCs w:val="24"/>
    </w:rPr>
  </w:style>
  <w:style w:type="paragraph" w:customStyle="1" w:styleId="992A7E2810DC4273AB9B94AD71ABC9D54">
    <w:name w:val="992A7E2810DC4273AB9B94AD71ABC9D54"/>
    <w:rsid w:val="00983200"/>
    <w:pPr>
      <w:spacing w:after="100" w:line="240" w:lineRule="auto"/>
    </w:pPr>
    <w:rPr>
      <w:rFonts w:ascii="Times New Roman" w:eastAsiaTheme="minorHAnsi" w:hAnsi="Times New Roman" w:cs="Times New Roman"/>
      <w:sz w:val="24"/>
      <w:szCs w:val="24"/>
    </w:rPr>
  </w:style>
  <w:style w:type="paragraph" w:customStyle="1" w:styleId="EBD9ED4938964C51A0A56354AB2ACB384">
    <w:name w:val="EBD9ED4938964C51A0A56354AB2ACB384"/>
    <w:rsid w:val="00983200"/>
    <w:pPr>
      <w:spacing w:after="100" w:line="240" w:lineRule="auto"/>
    </w:pPr>
    <w:rPr>
      <w:rFonts w:ascii="Times New Roman" w:eastAsiaTheme="minorHAnsi" w:hAnsi="Times New Roman" w:cs="Times New Roman"/>
      <w:sz w:val="24"/>
      <w:szCs w:val="24"/>
    </w:rPr>
  </w:style>
  <w:style w:type="paragraph" w:customStyle="1" w:styleId="DB0AF051EBF447C299BE5E2537BE9ACA4">
    <w:name w:val="DB0AF051EBF447C299BE5E2537BE9ACA4"/>
    <w:rsid w:val="00983200"/>
    <w:pPr>
      <w:spacing w:after="100" w:line="240" w:lineRule="auto"/>
    </w:pPr>
    <w:rPr>
      <w:rFonts w:ascii="Times New Roman" w:eastAsiaTheme="minorHAnsi" w:hAnsi="Times New Roman" w:cs="Times New Roman"/>
      <w:sz w:val="24"/>
      <w:szCs w:val="24"/>
    </w:rPr>
  </w:style>
  <w:style w:type="paragraph" w:customStyle="1" w:styleId="EC19A512E36E4D23B8943CA910C4A7044">
    <w:name w:val="EC19A512E36E4D23B8943CA910C4A7044"/>
    <w:rsid w:val="00983200"/>
    <w:pPr>
      <w:spacing w:after="100" w:line="240" w:lineRule="auto"/>
    </w:pPr>
    <w:rPr>
      <w:rFonts w:ascii="Times New Roman" w:eastAsiaTheme="minorHAnsi" w:hAnsi="Times New Roman" w:cs="Times New Roman"/>
      <w:sz w:val="24"/>
      <w:szCs w:val="24"/>
    </w:rPr>
  </w:style>
  <w:style w:type="paragraph" w:customStyle="1" w:styleId="8F8D4B1CD07E4DC9A2EF5F5386F63AE5">
    <w:name w:val="8F8D4B1CD07E4DC9A2EF5F5386F63AE5"/>
    <w:rsid w:val="002C68D3"/>
    <w:pPr>
      <w:spacing w:after="160" w:line="259" w:lineRule="auto"/>
    </w:pPr>
  </w:style>
  <w:style w:type="paragraph" w:customStyle="1" w:styleId="95DEA414952747748AF99AF8020C7A7A">
    <w:name w:val="95DEA414952747748AF99AF8020C7A7A"/>
    <w:rsid w:val="002C68D3"/>
    <w:pPr>
      <w:spacing w:after="160" w:line="259" w:lineRule="auto"/>
    </w:pPr>
  </w:style>
  <w:style w:type="paragraph" w:customStyle="1" w:styleId="24748FED3C77431194049B1B5E1E5DBD">
    <w:name w:val="24748FED3C77431194049B1B5E1E5DBD"/>
    <w:rsid w:val="002C68D3"/>
    <w:pPr>
      <w:spacing w:after="160" w:line="259" w:lineRule="auto"/>
    </w:pPr>
  </w:style>
  <w:style w:type="paragraph" w:customStyle="1" w:styleId="CCC38FE1300642FBAF9788590DEE43B1">
    <w:name w:val="CCC38FE1300642FBAF9788590DEE43B1"/>
    <w:rsid w:val="002C68D3"/>
    <w:pPr>
      <w:spacing w:after="160" w:line="259" w:lineRule="auto"/>
    </w:pPr>
  </w:style>
  <w:style w:type="paragraph" w:customStyle="1" w:styleId="09AF41DE14AA4FA68FEB189E1C995981">
    <w:name w:val="09AF41DE14AA4FA68FEB189E1C995981"/>
    <w:rsid w:val="002C68D3"/>
    <w:pPr>
      <w:spacing w:after="160" w:line="259" w:lineRule="auto"/>
    </w:pPr>
  </w:style>
  <w:style w:type="paragraph" w:customStyle="1" w:styleId="F6EB50C159974F05AFC1DACD392BA760">
    <w:name w:val="F6EB50C159974F05AFC1DACD392BA760"/>
    <w:rsid w:val="002C68D3"/>
    <w:pPr>
      <w:spacing w:after="160" w:line="259" w:lineRule="auto"/>
    </w:pPr>
  </w:style>
  <w:style w:type="paragraph" w:customStyle="1" w:styleId="85458C40454B47DAA16F3C1C7156EB25">
    <w:name w:val="85458C40454B47DAA16F3C1C7156EB25"/>
    <w:rsid w:val="002C68D3"/>
    <w:pPr>
      <w:spacing w:after="160" w:line="259" w:lineRule="auto"/>
    </w:pPr>
  </w:style>
  <w:style w:type="paragraph" w:customStyle="1" w:styleId="E465EBF519534A7EBB79C336E62844A4">
    <w:name w:val="E465EBF519534A7EBB79C336E62844A4"/>
    <w:rsid w:val="002C68D3"/>
    <w:pPr>
      <w:spacing w:after="160" w:line="259" w:lineRule="auto"/>
    </w:pPr>
  </w:style>
  <w:style w:type="paragraph" w:customStyle="1" w:styleId="9FA6C1B38FCB4799B6766882803FD983">
    <w:name w:val="9FA6C1B38FCB4799B6766882803FD983"/>
    <w:rsid w:val="002C68D3"/>
    <w:pPr>
      <w:spacing w:after="160" w:line="259" w:lineRule="auto"/>
    </w:pPr>
  </w:style>
  <w:style w:type="paragraph" w:customStyle="1" w:styleId="925BB785178B43B581FEAD3F1F8F0525">
    <w:name w:val="925BB785178B43B581FEAD3F1F8F0525"/>
    <w:rsid w:val="002C68D3"/>
    <w:pPr>
      <w:spacing w:after="160" w:line="259" w:lineRule="auto"/>
    </w:pPr>
  </w:style>
  <w:style w:type="paragraph" w:customStyle="1" w:styleId="94AC4E7856864CBDBCD5B02331348632">
    <w:name w:val="94AC4E7856864CBDBCD5B02331348632"/>
    <w:rsid w:val="002C68D3"/>
    <w:pPr>
      <w:spacing w:after="160" w:line="259" w:lineRule="auto"/>
    </w:pPr>
  </w:style>
  <w:style w:type="paragraph" w:customStyle="1" w:styleId="BCF172D3995A4959A9B1B3968D33A8B4">
    <w:name w:val="BCF172D3995A4959A9B1B3968D33A8B4"/>
    <w:rsid w:val="002C68D3"/>
    <w:pPr>
      <w:spacing w:after="160" w:line="259" w:lineRule="auto"/>
    </w:pPr>
  </w:style>
  <w:style w:type="paragraph" w:customStyle="1" w:styleId="3ED85B2CE5EE4FD99286578D49393D26">
    <w:name w:val="3ED85B2CE5EE4FD99286578D49393D26"/>
    <w:rsid w:val="002C68D3"/>
    <w:pPr>
      <w:spacing w:after="160" w:line="259" w:lineRule="auto"/>
    </w:pPr>
  </w:style>
  <w:style w:type="paragraph" w:customStyle="1" w:styleId="D8BF2DEF1C9A4247B6D58EB94F9CA0F8">
    <w:name w:val="D8BF2DEF1C9A4247B6D58EB94F9CA0F8"/>
    <w:rsid w:val="002C68D3"/>
    <w:pPr>
      <w:spacing w:after="160" w:line="259" w:lineRule="auto"/>
    </w:pPr>
  </w:style>
  <w:style w:type="paragraph" w:customStyle="1" w:styleId="832BF26D88424545A640A6C069804CC4">
    <w:name w:val="832BF26D88424545A640A6C069804CC4"/>
    <w:rsid w:val="002C68D3"/>
    <w:pPr>
      <w:spacing w:after="160" w:line="259" w:lineRule="auto"/>
    </w:pPr>
  </w:style>
  <w:style w:type="paragraph" w:customStyle="1" w:styleId="AA16EF85A39E4FD792F9ADA3445616F4">
    <w:name w:val="AA16EF85A39E4FD792F9ADA3445616F4"/>
    <w:rsid w:val="002C68D3"/>
    <w:pPr>
      <w:spacing w:after="160" w:line="259" w:lineRule="auto"/>
    </w:pPr>
  </w:style>
  <w:style w:type="paragraph" w:customStyle="1" w:styleId="E127FFABE03F44C1B4CD3B6403C0C580">
    <w:name w:val="E127FFABE03F44C1B4CD3B6403C0C580"/>
    <w:rsid w:val="002C68D3"/>
    <w:pPr>
      <w:spacing w:after="160" w:line="259" w:lineRule="auto"/>
    </w:pPr>
  </w:style>
  <w:style w:type="paragraph" w:customStyle="1" w:styleId="4A06841FC61C4A57A7205FBC5111B117">
    <w:name w:val="4A06841FC61C4A57A7205FBC5111B117"/>
    <w:rsid w:val="002C68D3"/>
    <w:pPr>
      <w:spacing w:after="160" w:line="259" w:lineRule="auto"/>
    </w:pPr>
  </w:style>
  <w:style w:type="paragraph" w:customStyle="1" w:styleId="0559CC5514324EC3BCA9B50F3C80EF9F">
    <w:name w:val="0559CC5514324EC3BCA9B50F3C80EF9F"/>
    <w:rsid w:val="002C68D3"/>
    <w:pPr>
      <w:spacing w:after="160" w:line="259" w:lineRule="auto"/>
    </w:pPr>
  </w:style>
  <w:style w:type="paragraph" w:customStyle="1" w:styleId="92384678747C4346AD2DD288B7716A93">
    <w:name w:val="92384678747C4346AD2DD288B7716A93"/>
    <w:rsid w:val="002C68D3"/>
    <w:pPr>
      <w:spacing w:after="160" w:line="259" w:lineRule="auto"/>
    </w:pPr>
  </w:style>
  <w:style w:type="paragraph" w:customStyle="1" w:styleId="AAAAF3BCAEC349C186BE03A8B173D214">
    <w:name w:val="AAAAF3BCAEC349C186BE03A8B173D214"/>
    <w:rsid w:val="002C68D3"/>
    <w:pPr>
      <w:spacing w:after="160" w:line="259" w:lineRule="auto"/>
    </w:pPr>
  </w:style>
  <w:style w:type="paragraph" w:customStyle="1" w:styleId="ACDA4C35DA7D4E4B860D85514CF91294">
    <w:name w:val="ACDA4C35DA7D4E4B860D85514CF91294"/>
    <w:rsid w:val="002C68D3"/>
    <w:pPr>
      <w:spacing w:after="160" w:line="259" w:lineRule="auto"/>
    </w:pPr>
  </w:style>
  <w:style w:type="paragraph" w:customStyle="1" w:styleId="B46428E3DB4F4A278EBCA31007B3442C">
    <w:name w:val="B46428E3DB4F4A278EBCA31007B3442C"/>
    <w:rsid w:val="002C68D3"/>
    <w:pPr>
      <w:spacing w:after="160" w:line="259" w:lineRule="auto"/>
    </w:pPr>
  </w:style>
  <w:style w:type="paragraph" w:customStyle="1" w:styleId="24D5FCC7FC3E482F99841D13D83F4E79">
    <w:name w:val="24D5FCC7FC3E482F99841D13D83F4E79"/>
    <w:rsid w:val="002C68D3"/>
    <w:pPr>
      <w:spacing w:after="160" w:line="259" w:lineRule="auto"/>
    </w:pPr>
  </w:style>
  <w:style w:type="paragraph" w:customStyle="1" w:styleId="E3B31D3773AF4782A6E0D136ABA77790">
    <w:name w:val="E3B31D3773AF4782A6E0D136ABA77790"/>
    <w:rsid w:val="002C68D3"/>
    <w:pPr>
      <w:spacing w:after="160" w:line="259" w:lineRule="auto"/>
    </w:pPr>
  </w:style>
  <w:style w:type="paragraph" w:customStyle="1" w:styleId="B2C55F5021274716B70962E36B7EBCE4">
    <w:name w:val="B2C55F5021274716B70962E36B7EBCE4"/>
    <w:rsid w:val="002C68D3"/>
    <w:pPr>
      <w:spacing w:after="160" w:line="259" w:lineRule="auto"/>
    </w:pPr>
  </w:style>
  <w:style w:type="paragraph" w:customStyle="1" w:styleId="2E4F19E15E954458A9D84D58E1E918F1">
    <w:name w:val="2E4F19E15E954458A9D84D58E1E918F1"/>
    <w:rsid w:val="002C68D3"/>
    <w:pPr>
      <w:spacing w:after="160" w:line="259" w:lineRule="auto"/>
    </w:pPr>
  </w:style>
  <w:style w:type="paragraph" w:customStyle="1" w:styleId="D2E35CB3CC5C4101B8E1B35D658F79E0">
    <w:name w:val="D2E35CB3CC5C4101B8E1B35D658F79E0"/>
    <w:rsid w:val="002C68D3"/>
    <w:pPr>
      <w:spacing w:after="160" w:line="259" w:lineRule="auto"/>
    </w:pPr>
  </w:style>
  <w:style w:type="paragraph" w:customStyle="1" w:styleId="8EFEB21858964E54A849D6FE12281ED5">
    <w:name w:val="8EFEB21858964E54A849D6FE12281ED5"/>
    <w:rsid w:val="002C68D3"/>
    <w:pPr>
      <w:spacing w:after="160" w:line="259" w:lineRule="auto"/>
    </w:pPr>
  </w:style>
  <w:style w:type="paragraph" w:customStyle="1" w:styleId="93C0A6F23E0F40EC8DBC018304A7FEF3">
    <w:name w:val="93C0A6F23E0F40EC8DBC018304A7FEF3"/>
    <w:rsid w:val="002C68D3"/>
    <w:pPr>
      <w:spacing w:after="160" w:line="259" w:lineRule="auto"/>
    </w:pPr>
  </w:style>
  <w:style w:type="paragraph" w:customStyle="1" w:styleId="EC2F8EDF67B54785AC38CC054AC00A55">
    <w:name w:val="EC2F8EDF67B54785AC38CC054AC00A55"/>
    <w:rsid w:val="002C68D3"/>
    <w:pPr>
      <w:spacing w:after="160" w:line="259" w:lineRule="auto"/>
    </w:pPr>
  </w:style>
  <w:style w:type="paragraph" w:customStyle="1" w:styleId="B858C67A27C6473AB1B68B4873A124F1">
    <w:name w:val="B858C67A27C6473AB1B68B4873A124F1"/>
    <w:rsid w:val="002C68D3"/>
    <w:pPr>
      <w:spacing w:after="160" w:line="259" w:lineRule="auto"/>
    </w:pPr>
  </w:style>
  <w:style w:type="paragraph" w:customStyle="1" w:styleId="65C089023B694C0BB015C00159D97242">
    <w:name w:val="65C089023B694C0BB015C00159D97242"/>
    <w:rsid w:val="002C68D3"/>
    <w:pPr>
      <w:spacing w:after="160" w:line="259" w:lineRule="auto"/>
    </w:pPr>
  </w:style>
  <w:style w:type="paragraph" w:customStyle="1" w:styleId="A829F4243E384FCA86D1499DB6A1EC02">
    <w:name w:val="A829F4243E384FCA86D1499DB6A1EC02"/>
    <w:rsid w:val="002C68D3"/>
    <w:pPr>
      <w:spacing w:after="160" w:line="259" w:lineRule="auto"/>
    </w:pPr>
  </w:style>
  <w:style w:type="paragraph" w:customStyle="1" w:styleId="155DD8E5EFDD48AC9EAEED1B43796F8C">
    <w:name w:val="155DD8E5EFDD48AC9EAEED1B43796F8C"/>
    <w:rsid w:val="002C68D3"/>
    <w:pPr>
      <w:spacing w:after="160" w:line="259" w:lineRule="auto"/>
    </w:pPr>
  </w:style>
  <w:style w:type="paragraph" w:customStyle="1" w:styleId="F86137E5ED7C4AA3820C25418047A5F2">
    <w:name w:val="F86137E5ED7C4AA3820C25418047A5F2"/>
    <w:rsid w:val="002C68D3"/>
    <w:pPr>
      <w:spacing w:after="160" w:line="259" w:lineRule="auto"/>
    </w:pPr>
  </w:style>
  <w:style w:type="paragraph" w:customStyle="1" w:styleId="B49E116177B74C6599623FF0417AD840">
    <w:name w:val="B49E116177B74C6599623FF0417AD840"/>
    <w:rsid w:val="002C68D3"/>
    <w:pPr>
      <w:spacing w:after="160" w:line="259" w:lineRule="auto"/>
    </w:pPr>
  </w:style>
  <w:style w:type="paragraph" w:customStyle="1" w:styleId="2B649DA083794046A246E44C417C5E3D">
    <w:name w:val="2B649DA083794046A246E44C417C5E3D"/>
    <w:rsid w:val="002C68D3"/>
    <w:pPr>
      <w:spacing w:after="160" w:line="259" w:lineRule="auto"/>
    </w:pPr>
  </w:style>
  <w:style w:type="paragraph" w:customStyle="1" w:styleId="5BB63127F2D446D394D3D33CDF6C96FC">
    <w:name w:val="5BB63127F2D446D394D3D33CDF6C96FC"/>
    <w:rsid w:val="002C68D3"/>
    <w:pPr>
      <w:spacing w:after="160" w:line="259" w:lineRule="auto"/>
    </w:pPr>
  </w:style>
  <w:style w:type="paragraph" w:customStyle="1" w:styleId="996C350C1EA1490F94B5AFB17A8EFB02">
    <w:name w:val="996C350C1EA1490F94B5AFB17A8EFB02"/>
    <w:rsid w:val="002C68D3"/>
    <w:pPr>
      <w:spacing w:after="160" w:line="259" w:lineRule="auto"/>
    </w:pPr>
  </w:style>
  <w:style w:type="paragraph" w:customStyle="1" w:styleId="C9922B04D4AD4F8F9FE17BCD9EEB17E3">
    <w:name w:val="C9922B04D4AD4F8F9FE17BCD9EEB17E3"/>
    <w:rsid w:val="002C68D3"/>
    <w:pPr>
      <w:spacing w:after="160" w:line="259" w:lineRule="auto"/>
    </w:pPr>
  </w:style>
  <w:style w:type="paragraph" w:customStyle="1" w:styleId="79BECB5AA059463989093AE9BE737721">
    <w:name w:val="79BECB5AA059463989093AE9BE737721"/>
    <w:rsid w:val="002C68D3"/>
    <w:pPr>
      <w:spacing w:after="160" w:line="259" w:lineRule="auto"/>
    </w:pPr>
  </w:style>
  <w:style w:type="paragraph" w:customStyle="1" w:styleId="6865338922B649D8AD5E35248555F8BE">
    <w:name w:val="6865338922B649D8AD5E35248555F8BE"/>
    <w:rsid w:val="002C68D3"/>
    <w:pPr>
      <w:spacing w:after="160" w:line="259" w:lineRule="auto"/>
    </w:pPr>
  </w:style>
  <w:style w:type="paragraph" w:customStyle="1" w:styleId="F75374DB94434A1BB064A3E784F69334">
    <w:name w:val="F75374DB94434A1BB064A3E784F69334"/>
    <w:rsid w:val="002C68D3"/>
    <w:pPr>
      <w:spacing w:after="160" w:line="259" w:lineRule="auto"/>
    </w:pPr>
  </w:style>
  <w:style w:type="paragraph" w:customStyle="1" w:styleId="A6BE701D0CF2450EBB6DE84E878E647F">
    <w:name w:val="A6BE701D0CF2450EBB6DE84E878E647F"/>
    <w:rsid w:val="002C68D3"/>
    <w:pPr>
      <w:spacing w:after="160" w:line="259" w:lineRule="auto"/>
    </w:pPr>
  </w:style>
  <w:style w:type="paragraph" w:customStyle="1" w:styleId="F29BD2FA4C8949E7858F647176045AEE">
    <w:name w:val="F29BD2FA4C8949E7858F647176045AEE"/>
    <w:rsid w:val="002C68D3"/>
    <w:pPr>
      <w:spacing w:after="160" w:line="259" w:lineRule="auto"/>
    </w:pPr>
  </w:style>
  <w:style w:type="paragraph" w:customStyle="1" w:styleId="20B6C86CDF484B23992CC469A386A3BF">
    <w:name w:val="20B6C86CDF484B23992CC469A386A3BF"/>
    <w:rsid w:val="002C68D3"/>
    <w:pPr>
      <w:spacing w:after="160" w:line="259" w:lineRule="auto"/>
    </w:pPr>
  </w:style>
  <w:style w:type="paragraph" w:customStyle="1" w:styleId="C5050C97764444779C400EBA647C626B">
    <w:name w:val="C5050C97764444779C400EBA647C626B"/>
    <w:rsid w:val="002C68D3"/>
    <w:pPr>
      <w:spacing w:after="160" w:line="259" w:lineRule="auto"/>
    </w:pPr>
  </w:style>
  <w:style w:type="paragraph" w:customStyle="1" w:styleId="40BC4BFE073449AA8F8A70D4071F8458">
    <w:name w:val="40BC4BFE073449AA8F8A70D4071F8458"/>
    <w:rsid w:val="002C68D3"/>
    <w:pPr>
      <w:spacing w:after="160" w:line="259" w:lineRule="auto"/>
    </w:pPr>
  </w:style>
  <w:style w:type="paragraph" w:customStyle="1" w:styleId="EAB0624B5F654E6DB55390DC0AF1615F">
    <w:name w:val="EAB0624B5F654E6DB55390DC0AF1615F"/>
    <w:rsid w:val="002C68D3"/>
    <w:pPr>
      <w:spacing w:after="160" w:line="259" w:lineRule="auto"/>
    </w:pPr>
  </w:style>
  <w:style w:type="paragraph" w:customStyle="1" w:styleId="4D45016D2CFD4F34B55640BD260A2A44">
    <w:name w:val="4D45016D2CFD4F34B55640BD260A2A44"/>
    <w:rsid w:val="002C68D3"/>
    <w:pPr>
      <w:spacing w:after="160" w:line="259" w:lineRule="auto"/>
    </w:pPr>
  </w:style>
  <w:style w:type="paragraph" w:customStyle="1" w:styleId="BF4EF13D1BB64DE8B21957C7B541D7E7">
    <w:name w:val="BF4EF13D1BB64DE8B21957C7B541D7E7"/>
    <w:rsid w:val="002C68D3"/>
    <w:pPr>
      <w:spacing w:after="160" w:line="259" w:lineRule="auto"/>
    </w:pPr>
  </w:style>
  <w:style w:type="paragraph" w:customStyle="1" w:styleId="92A6287C09E2463ABEFC2BFA5FAC0E02">
    <w:name w:val="92A6287C09E2463ABEFC2BFA5FAC0E02"/>
    <w:rsid w:val="002C68D3"/>
    <w:pPr>
      <w:spacing w:after="160" w:line="259" w:lineRule="auto"/>
    </w:pPr>
  </w:style>
  <w:style w:type="paragraph" w:customStyle="1" w:styleId="AACF2D39AD7847B996B406415F6C3DA6">
    <w:name w:val="AACF2D39AD7847B996B406415F6C3DA6"/>
    <w:rsid w:val="002C68D3"/>
    <w:pPr>
      <w:spacing w:after="160" w:line="259" w:lineRule="auto"/>
    </w:pPr>
  </w:style>
  <w:style w:type="paragraph" w:customStyle="1" w:styleId="2577661786534A678567829CE6AA383A">
    <w:name w:val="2577661786534A678567829CE6AA383A"/>
    <w:rsid w:val="002C68D3"/>
    <w:pPr>
      <w:spacing w:after="160" w:line="259" w:lineRule="auto"/>
    </w:pPr>
  </w:style>
  <w:style w:type="paragraph" w:customStyle="1" w:styleId="5BD9CB342BF447AFABAB905FF88206F1">
    <w:name w:val="5BD9CB342BF447AFABAB905FF88206F1"/>
    <w:rsid w:val="002C68D3"/>
    <w:pPr>
      <w:spacing w:after="160" w:line="259" w:lineRule="auto"/>
    </w:pPr>
  </w:style>
  <w:style w:type="paragraph" w:customStyle="1" w:styleId="955DDAC8DC8B461998FEA8D8119C23F3">
    <w:name w:val="955DDAC8DC8B461998FEA8D8119C23F3"/>
    <w:rsid w:val="002C68D3"/>
    <w:pPr>
      <w:spacing w:after="160" w:line="259" w:lineRule="auto"/>
    </w:pPr>
  </w:style>
  <w:style w:type="paragraph" w:customStyle="1" w:styleId="BA41F8E9D5354B35ABBA99352C554C3E">
    <w:name w:val="BA41F8E9D5354B35ABBA99352C554C3E"/>
    <w:rsid w:val="002C68D3"/>
    <w:pPr>
      <w:spacing w:after="160" w:line="259" w:lineRule="auto"/>
    </w:pPr>
  </w:style>
  <w:style w:type="paragraph" w:customStyle="1" w:styleId="EAE93479FB944D0F99A9C1CFDD57038F">
    <w:name w:val="EAE93479FB944D0F99A9C1CFDD57038F"/>
    <w:rsid w:val="002C68D3"/>
    <w:pPr>
      <w:spacing w:after="160" w:line="259" w:lineRule="auto"/>
    </w:pPr>
  </w:style>
  <w:style w:type="paragraph" w:customStyle="1" w:styleId="A559D746641F4DE8918FF88A804BD7DA">
    <w:name w:val="A559D746641F4DE8918FF88A804BD7DA"/>
    <w:rsid w:val="002C68D3"/>
    <w:pPr>
      <w:spacing w:after="160" w:line="259" w:lineRule="auto"/>
    </w:pPr>
  </w:style>
  <w:style w:type="paragraph" w:customStyle="1" w:styleId="26BC1F6A58A94846A492B0F57780EB09">
    <w:name w:val="26BC1F6A58A94846A492B0F57780EB09"/>
    <w:rsid w:val="002C68D3"/>
    <w:pPr>
      <w:spacing w:after="160" w:line="259" w:lineRule="auto"/>
    </w:pPr>
  </w:style>
  <w:style w:type="paragraph" w:customStyle="1" w:styleId="4953AAA0C4624080B95510BC4B3B16FA">
    <w:name w:val="4953AAA0C4624080B95510BC4B3B16FA"/>
    <w:rsid w:val="002C68D3"/>
    <w:pPr>
      <w:spacing w:after="160" w:line="259" w:lineRule="auto"/>
    </w:pPr>
  </w:style>
  <w:style w:type="paragraph" w:customStyle="1" w:styleId="F74A7A41F5BB4D7F8963CE8A10B61491">
    <w:name w:val="F74A7A41F5BB4D7F8963CE8A10B61491"/>
    <w:rsid w:val="002C68D3"/>
    <w:pPr>
      <w:spacing w:after="160" w:line="259" w:lineRule="auto"/>
    </w:pPr>
  </w:style>
  <w:style w:type="paragraph" w:customStyle="1" w:styleId="E5E3F9500F08471E8E21F429CF98A883">
    <w:name w:val="E5E3F9500F08471E8E21F429CF98A883"/>
    <w:rsid w:val="002C68D3"/>
    <w:pPr>
      <w:spacing w:after="160" w:line="259" w:lineRule="auto"/>
    </w:pPr>
  </w:style>
  <w:style w:type="paragraph" w:customStyle="1" w:styleId="98CB4B93CCDD47F183CA82E5D12AE425">
    <w:name w:val="98CB4B93CCDD47F183CA82E5D12AE425"/>
    <w:rsid w:val="002C68D3"/>
    <w:pPr>
      <w:spacing w:after="160" w:line="259" w:lineRule="auto"/>
    </w:pPr>
  </w:style>
  <w:style w:type="paragraph" w:customStyle="1" w:styleId="A9965DE82ABD48068F687846A9B0029F">
    <w:name w:val="A9965DE82ABD48068F687846A9B0029F"/>
    <w:rsid w:val="002C68D3"/>
    <w:pPr>
      <w:spacing w:after="160" w:line="259" w:lineRule="auto"/>
    </w:pPr>
  </w:style>
  <w:style w:type="paragraph" w:customStyle="1" w:styleId="BDF96AE3672F45F3882BC0C25C8CCC39">
    <w:name w:val="BDF96AE3672F45F3882BC0C25C8CCC39"/>
    <w:rsid w:val="002C68D3"/>
    <w:pPr>
      <w:spacing w:after="160" w:line="259" w:lineRule="auto"/>
    </w:pPr>
  </w:style>
  <w:style w:type="paragraph" w:customStyle="1" w:styleId="29DAEA1839E44D59AC3A1E226F1FC469">
    <w:name w:val="29DAEA1839E44D59AC3A1E226F1FC469"/>
    <w:rsid w:val="002C68D3"/>
    <w:pPr>
      <w:spacing w:after="160" w:line="259" w:lineRule="auto"/>
    </w:pPr>
  </w:style>
  <w:style w:type="paragraph" w:customStyle="1" w:styleId="205AF7AF33EF4F65A0CA64D8FDD6EE5C">
    <w:name w:val="205AF7AF33EF4F65A0CA64D8FDD6EE5C"/>
    <w:rsid w:val="002C68D3"/>
    <w:pPr>
      <w:spacing w:after="160" w:line="259" w:lineRule="auto"/>
    </w:pPr>
  </w:style>
  <w:style w:type="paragraph" w:customStyle="1" w:styleId="91D5F396430140818BC08D2DCB0DB7BB">
    <w:name w:val="91D5F396430140818BC08D2DCB0DB7BB"/>
    <w:rsid w:val="002C68D3"/>
    <w:pPr>
      <w:spacing w:after="160" w:line="259" w:lineRule="auto"/>
    </w:pPr>
  </w:style>
  <w:style w:type="paragraph" w:customStyle="1" w:styleId="4BDC351DCBB347629F6F50CFCDCE1AC1">
    <w:name w:val="4BDC351DCBB347629F6F50CFCDCE1AC1"/>
    <w:rsid w:val="002C68D3"/>
    <w:pPr>
      <w:spacing w:after="160" w:line="259" w:lineRule="auto"/>
    </w:pPr>
  </w:style>
  <w:style w:type="paragraph" w:customStyle="1" w:styleId="FF11372F10C54F6BB66F492E33033AF9">
    <w:name w:val="FF11372F10C54F6BB66F492E33033AF9"/>
    <w:rsid w:val="002C68D3"/>
    <w:pPr>
      <w:spacing w:after="160" w:line="259" w:lineRule="auto"/>
    </w:pPr>
  </w:style>
  <w:style w:type="paragraph" w:customStyle="1" w:styleId="A494A263E7874A909B75C5D2304BC648">
    <w:name w:val="A494A263E7874A909B75C5D2304BC648"/>
    <w:rsid w:val="002C68D3"/>
    <w:pPr>
      <w:spacing w:after="160" w:line="259" w:lineRule="auto"/>
    </w:pPr>
  </w:style>
  <w:style w:type="paragraph" w:customStyle="1" w:styleId="BEDF5CD9B5A24581A659FEBD976F6F08">
    <w:name w:val="BEDF5CD9B5A24581A659FEBD976F6F08"/>
    <w:rsid w:val="002C68D3"/>
    <w:pPr>
      <w:spacing w:after="160" w:line="259" w:lineRule="auto"/>
    </w:pPr>
  </w:style>
  <w:style w:type="paragraph" w:customStyle="1" w:styleId="7E2C60872BF6412EAC2E4A5A6E121147">
    <w:name w:val="7E2C60872BF6412EAC2E4A5A6E121147"/>
    <w:rsid w:val="002C68D3"/>
    <w:pPr>
      <w:spacing w:after="160" w:line="259" w:lineRule="auto"/>
    </w:pPr>
  </w:style>
  <w:style w:type="paragraph" w:customStyle="1" w:styleId="59616EA771274C48A4902C1A0E03BF23">
    <w:name w:val="59616EA771274C48A4902C1A0E03BF23"/>
    <w:rsid w:val="002C68D3"/>
    <w:pPr>
      <w:spacing w:after="160" w:line="259" w:lineRule="auto"/>
    </w:pPr>
  </w:style>
  <w:style w:type="paragraph" w:customStyle="1" w:styleId="45ACF90D7F394D7897F1490BDD6C7276">
    <w:name w:val="45ACF90D7F394D7897F1490BDD6C7276"/>
    <w:rsid w:val="002C68D3"/>
    <w:pPr>
      <w:spacing w:after="160" w:line="259" w:lineRule="auto"/>
    </w:pPr>
  </w:style>
  <w:style w:type="paragraph" w:customStyle="1" w:styleId="BB842A8303444CD486D15BE6CED1DA3B">
    <w:name w:val="BB842A8303444CD486D15BE6CED1DA3B"/>
    <w:rsid w:val="002C68D3"/>
    <w:pPr>
      <w:spacing w:after="160" w:line="259" w:lineRule="auto"/>
    </w:pPr>
  </w:style>
  <w:style w:type="paragraph" w:customStyle="1" w:styleId="A4B89B17777448BB9D3D0460B3DE27F6">
    <w:name w:val="A4B89B17777448BB9D3D0460B3DE27F6"/>
    <w:rsid w:val="002C68D3"/>
    <w:pPr>
      <w:spacing w:after="160" w:line="259" w:lineRule="auto"/>
    </w:pPr>
  </w:style>
  <w:style w:type="paragraph" w:customStyle="1" w:styleId="B16F8C5B1233485791B0DA8A71C55916">
    <w:name w:val="B16F8C5B1233485791B0DA8A71C55916"/>
    <w:rsid w:val="002C68D3"/>
    <w:pPr>
      <w:spacing w:after="160" w:line="259" w:lineRule="auto"/>
    </w:pPr>
  </w:style>
  <w:style w:type="paragraph" w:customStyle="1" w:styleId="28BA7B44CED54F45A3CCBE5AE2C74C16">
    <w:name w:val="28BA7B44CED54F45A3CCBE5AE2C74C16"/>
    <w:rsid w:val="002C68D3"/>
    <w:pPr>
      <w:spacing w:after="160" w:line="259" w:lineRule="auto"/>
    </w:pPr>
  </w:style>
  <w:style w:type="paragraph" w:customStyle="1" w:styleId="E7E16E8956D4493AA79F7076B5A3C65E">
    <w:name w:val="E7E16E8956D4493AA79F7076B5A3C65E"/>
    <w:rsid w:val="002C68D3"/>
    <w:pPr>
      <w:spacing w:after="160" w:line="259" w:lineRule="auto"/>
    </w:pPr>
  </w:style>
  <w:style w:type="paragraph" w:customStyle="1" w:styleId="3EC3DC6CEDB648B88EF77FCEE46194E7">
    <w:name w:val="3EC3DC6CEDB648B88EF77FCEE46194E7"/>
    <w:rsid w:val="002C68D3"/>
    <w:pPr>
      <w:spacing w:after="160" w:line="259" w:lineRule="auto"/>
    </w:pPr>
  </w:style>
  <w:style w:type="paragraph" w:customStyle="1" w:styleId="0D5ECF652FC0438794CDE2DAE15656F4">
    <w:name w:val="0D5ECF652FC0438794CDE2DAE15656F4"/>
    <w:rsid w:val="002C68D3"/>
    <w:pPr>
      <w:spacing w:after="160" w:line="259" w:lineRule="auto"/>
    </w:pPr>
  </w:style>
  <w:style w:type="paragraph" w:customStyle="1" w:styleId="BC5F0C3FCBEE4B39A615D0E253F92CF3">
    <w:name w:val="BC5F0C3FCBEE4B39A615D0E253F92CF3"/>
    <w:rsid w:val="002C68D3"/>
    <w:pPr>
      <w:spacing w:after="160" w:line="259" w:lineRule="auto"/>
    </w:pPr>
  </w:style>
  <w:style w:type="paragraph" w:customStyle="1" w:styleId="E07700324F0749C99C98450B3426EC38">
    <w:name w:val="E07700324F0749C99C98450B3426EC38"/>
    <w:rsid w:val="002C68D3"/>
    <w:pPr>
      <w:spacing w:after="160" w:line="259" w:lineRule="auto"/>
    </w:pPr>
  </w:style>
  <w:style w:type="paragraph" w:customStyle="1" w:styleId="A7AAC5B37A6943E7992142EF61ACB764">
    <w:name w:val="A7AAC5B37A6943E7992142EF61ACB764"/>
    <w:rsid w:val="002C68D3"/>
    <w:pPr>
      <w:spacing w:after="160" w:line="259" w:lineRule="auto"/>
    </w:pPr>
  </w:style>
  <w:style w:type="paragraph" w:customStyle="1" w:styleId="768E975CABC6401384125A7F911771AF">
    <w:name w:val="768E975CABC6401384125A7F911771AF"/>
    <w:rsid w:val="002C68D3"/>
    <w:pPr>
      <w:spacing w:after="160" w:line="259" w:lineRule="auto"/>
    </w:pPr>
  </w:style>
  <w:style w:type="paragraph" w:customStyle="1" w:styleId="05D72414479841C58FF3C7301A01FE90">
    <w:name w:val="05D72414479841C58FF3C7301A01FE90"/>
    <w:rsid w:val="002C68D3"/>
    <w:pPr>
      <w:spacing w:after="160" w:line="259" w:lineRule="auto"/>
    </w:pPr>
  </w:style>
  <w:style w:type="paragraph" w:customStyle="1" w:styleId="D9409EC799B34204BBD932D1AC4B6E46">
    <w:name w:val="D9409EC799B34204BBD932D1AC4B6E46"/>
    <w:rsid w:val="002C68D3"/>
    <w:pPr>
      <w:spacing w:after="160" w:line="259" w:lineRule="auto"/>
    </w:pPr>
  </w:style>
  <w:style w:type="paragraph" w:customStyle="1" w:styleId="97334ED0A6E94F27A9DA1669FFE943C3">
    <w:name w:val="97334ED0A6E94F27A9DA1669FFE943C3"/>
    <w:rsid w:val="002C68D3"/>
    <w:pPr>
      <w:spacing w:after="160" w:line="259" w:lineRule="auto"/>
    </w:pPr>
  </w:style>
  <w:style w:type="paragraph" w:customStyle="1" w:styleId="5946C63958834250911DF3130618E2B4">
    <w:name w:val="5946C63958834250911DF3130618E2B4"/>
    <w:rsid w:val="002C68D3"/>
    <w:pPr>
      <w:spacing w:after="160" w:line="259" w:lineRule="auto"/>
    </w:pPr>
  </w:style>
  <w:style w:type="paragraph" w:customStyle="1" w:styleId="43706DB602F54B46A6336E10A8FF3E6F">
    <w:name w:val="43706DB602F54B46A6336E10A8FF3E6F"/>
    <w:rsid w:val="002C68D3"/>
    <w:pPr>
      <w:spacing w:after="160" w:line="259" w:lineRule="auto"/>
    </w:pPr>
  </w:style>
  <w:style w:type="paragraph" w:customStyle="1" w:styleId="6FC77398FE0F499BBEBBA0ACDA3E6F33">
    <w:name w:val="6FC77398FE0F499BBEBBA0ACDA3E6F33"/>
    <w:rsid w:val="002C68D3"/>
    <w:pPr>
      <w:spacing w:after="160" w:line="259" w:lineRule="auto"/>
    </w:pPr>
  </w:style>
  <w:style w:type="paragraph" w:customStyle="1" w:styleId="EEECAD16C64F42FA995454646CD715F5">
    <w:name w:val="EEECAD16C64F42FA995454646CD715F5"/>
    <w:rsid w:val="002C68D3"/>
    <w:pPr>
      <w:spacing w:after="160" w:line="259" w:lineRule="auto"/>
    </w:pPr>
  </w:style>
  <w:style w:type="paragraph" w:customStyle="1" w:styleId="738ECA8A40EF4597A93C8A7741CDAD13">
    <w:name w:val="738ECA8A40EF4597A93C8A7741CDAD13"/>
    <w:rsid w:val="002C68D3"/>
    <w:pPr>
      <w:spacing w:after="160" w:line="259" w:lineRule="auto"/>
    </w:pPr>
  </w:style>
  <w:style w:type="paragraph" w:customStyle="1" w:styleId="8A86C90303C2494A8A1558C00411DF4D">
    <w:name w:val="8A86C90303C2494A8A1558C00411DF4D"/>
    <w:rsid w:val="002C68D3"/>
    <w:pPr>
      <w:spacing w:after="160" w:line="259" w:lineRule="auto"/>
    </w:pPr>
  </w:style>
  <w:style w:type="paragraph" w:customStyle="1" w:styleId="5BD4E4FFEC9C45ACA908DC50572637B2">
    <w:name w:val="5BD4E4FFEC9C45ACA908DC50572637B2"/>
    <w:rsid w:val="002C68D3"/>
    <w:pPr>
      <w:spacing w:after="160" w:line="259" w:lineRule="auto"/>
    </w:pPr>
  </w:style>
  <w:style w:type="paragraph" w:customStyle="1" w:styleId="696C336BC2E74F59B8BE251C2A50FB48">
    <w:name w:val="696C336BC2E74F59B8BE251C2A50FB48"/>
    <w:rsid w:val="002C68D3"/>
    <w:pPr>
      <w:spacing w:after="160" w:line="259" w:lineRule="auto"/>
    </w:pPr>
  </w:style>
  <w:style w:type="paragraph" w:customStyle="1" w:styleId="0C6F8E55B21A4BC480D92E9F56E820EA">
    <w:name w:val="0C6F8E55B21A4BC480D92E9F56E820EA"/>
    <w:rsid w:val="002C68D3"/>
    <w:pPr>
      <w:spacing w:after="160" w:line="259" w:lineRule="auto"/>
    </w:pPr>
  </w:style>
  <w:style w:type="paragraph" w:customStyle="1" w:styleId="6F9FA7875B014ADB83616C410F564CDE">
    <w:name w:val="6F9FA7875B014ADB83616C410F564CDE"/>
    <w:rsid w:val="002C68D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1C801E2F0CBC4E8518E769EBB29C34" ma:contentTypeVersion="12" ma:contentTypeDescription="Create a new document." ma:contentTypeScope="" ma:versionID="7d0b323ef92541019328894818ff80cd">
  <xsd:schema xmlns:xsd="http://www.w3.org/2001/XMLSchema" xmlns:xs="http://www.w3.org/2001/XMLSchema" xmlns:p="http://schemas.microsoft.com/office/2006/metadata/properties" xmlns:ns2="769e4be3-865e-402b-9936-3344b59cfdf9" xmlns:ns3="bac72594-2e55-4534-8a6c-47b9bf6bc2b6" targetNamespace="http://schemas.microsoft.com/office/2006/metadata/properties" ma:root="true" ma:fieldsID="020e3879dede8c1d39f95beba1be586d" ns2:_="" ns3:_="">
    <xsd:import namespace="769e4be3-865e-402b-9936-3344b59cfdf9"/>
    <xsd:import namespace="bac72594-2e55-4534-8a6c-47b9bf6bc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9e4be3-865e-402b-9936-3344b59cfd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c72594-2e55-4534-8a6c-47b9bf6bc2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C818E-98A5-4756-A2A2-2A8ED9891087}"/>
</file>

<file path=customXml/itemProps2.xml><?xml version="1.0" encoding="utf-8"?>
<ds:datastoreItem xmlns:ds="http://schemas.openxmlformats.org/officeDocument/2006/customXml" ds:itemID="{D919AAD6-9BD1-4FDA-A81F-941A9D09FFB9}">
  <ds:schemaRefs>
    <ds:schemaRef ds:uri="http://schemas.microsoft.com/office/infopath/2007/PartnerControls"/>
    <ds:schemaRef ds:uri="http://schemas.microsoft.com/office/2006/metadata/properties"/>
    <ds:schemaRef ds:uri="http://purl.org/dc/terms/"/>
    <ds:schemaRef ds:uri="http://schemas.microsoft.com/office/2006/documentManagement/types"/>
    <ds:schemaRef ds:uri="6c7ff204-6782-4e35-8d0f-c8856548a1bd"/>
    <ds:schemaRef ds:uri="http://schemas.openxmlformats.org/package/2006/metadata/core-properties"/>
    <ds:schemaRef ds:uri="http://purl.org/dc/elements/1.1/"/>
    <ds:schemaRef ds:uri="314edb6f-8dcd-4dbe-9c5a-b919619bbc8c"/>
    <ds:schemaRef ds:uri="http://www.w3.org/XML/1998/namespace"/>
    <ds:schemaRef ds:uri="http://purl.org/dc/dcmitype/"/>
  </ds:schemaRefs>
</ds:datastoreItem>
</file>

<file path=customXml/itemProps3.xml><?xml version="1.0" encoding="utf-8"?>
<ds:datastoreItem xmlns:ds="http://schemas.openxmlformats.org/officeDocument/2006/customXml" ds:itemID="{98AE705C-353E-402B-AA6D-7AD0D397A9AF}">
  <ds:schemaRefs>
    <ds:schemaRef ds:uri="http://schemas.microsoft.com/sharepoint/v3/contenttype/forms"/>
  </ds:schemaRefs>
</ds:datastoreItem>
</file>

<file path=customXml/itemProps4.xml><?xml version="1.0" encoding="utf-8"?>
<ds:datastoreItem xmlns:ds="http://schemas.openxmlformats.org/officeDocument/2006/customXml" ds:itemID="{73334C1C-3BE0-4F16-A0E2-E741B31D4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 Brochure Template Ver 5</Template>
  <TotalTime>1</TotalTime>
  <Pages>8</Pages>
  <Words>2251</Words>
  <Characters>12833</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Master Brochure Template</vt:lpstr>
    </vt:vector>
  </TitlesOfParts>
  <Company>Dept. of Veterans Affairs</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Brochure Template</dc:title>
  <dc:subject>Template</dc:subject>
  <dc:creator>Trusty, Jami A.</dc:creator>
  <cp:keywords>brochure</cp:keywords>
  <dc:description/>
  <cp:lastModifiedBy>Weller, Ryan (Portland)</cp:lastModifiedBy>
  <cp:revision>2</cp:revision>
  <cp:lastPrinted>2013-09-24T19:49:00Z</cp:lastPrinted>
  <dcterms:created xsi:type="dcterms:W3CDTF">2020-06-18T20:47:00Z</dcterms:created>
  <dcterms:modified xsi:type="dcterms:W3CDTF">2020-06-18T20:47:00Z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0x010100451C801E2F0CBC4E8518E769EBB29C34</vt:lpwstr>
  </property>
</Properties>
</file>